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A98" w:rsidRDefault="00986A98" w:rsidP="00986A98">
      <w:pPr>
        <w:pStyle w:val="Intestazione"/>
        <w:tabs>
          <w:tab w:val="left" w:pos="1701"/>
        </w:tabs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it-IT"/>
        </w:rPr>
        <w:drawing>
          <wp:inline distT="0" distB="0" distL="0" distR="0">
            <wp:extent cx="552450" cy="657225"/>
            <wp:effectExtent l="0" t="0" r="0" b="9525"/>
            <wp:docPr id="208" name="Picture 208" descr="Immagine LOGO Minist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LOGO Ministe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40" w:rsidRPr="005770A9" w:rsidRDefault="00702E40" w:rsidP="00702E40">
      <w:pPr>
        <w:pStyle w:val="Intestazione"/>
        <w:tabs>
          <w:tab w:val="left" w:pos="1701"/>
        </w:tabs>
        <w:jc w:val="center"/>
        <w:rPr>
          <w:sz w:val="36"/>
          <w:szCs w:val="36"/>
        </w:rPr>
      </w:pPr>
      <w:r w:rsidRPr="005770A9">
        <w:rPr>
          <w:rFonts w:ascii="Monotype Corsiva" w:hAnsi="Monotype Corsiva"/>
          <w:sz w:val="36"/>
          <w:szCs w:val="36"/>
        </w:rPr>
        <w:t>Ministero delle Infrastrutture e dei Trasporti</w:t>
      </w:r>
    </w:p>
    <w:p w:rsidR="00702E40" w:rsidRPr="005770A9" w:rsidRDefault="00702E40" w:rsidP="00702E40">
      <w:pPr>
        <w:jc w:val="center"/>
      </w:pPr>
      <w:r w:rsidRPr="005770A9">
        <w:t>DIPARTIMENTO PER I TRASPORTI, LA NAVIGAZIONE</w:t>
      </w:r>
    </w:p>
    <w:p w:rsidR="00702E40" w:rsidRPr="005770A9" w:rsidRDefault="00D06B86" w:rsidP="00702E40">
      <w:pPr>
        <w:jc w:val="center"/>
      </w:pPr>
      <w:r>
        <w:t>GLI AFFARI GENERALI ED IL PERSONALE</w:t>
      </w:r>
    </w:p>
    <w:p w:rsidR="00702E40" w:rsidRDefault="00702E40" w:rsidP="00702E40">
      <w:pPr>
        <w:jc w:val="center"/>
      </w:pPr>
      <w:r w:rsidRPr="005770A9">
        <w:t>Direzione Generale per la Motorizzazione</w:t>
      </w:r>
    </w:p>
    <w:p w:rsidR="00702E40" w:rsidRDefault="00702E40" w:rsidP="00702E40">
      <w:pPr>
        <w:jc w:val="center"/>
      </w:pPr>
      <w:r w:rsidRPr="005770A9">
        <w:t>Centro Elaborazione Dati</w:t>
      </w:r>
    </w:p>
    <w:p w:rsidR="000E7827" w:rsidRPr="00171AB6" w:rsidRDefault="000E7827" w:rsidP="000E7827">
      <w:pPr>
        <w:pStyle w:val="CoverTitle"/>
        <w:jc w:val="right"/>
      </w:pPr>
    </w:p>
    <w:p w:rsidR="000E7827" w:rsidRDefault="008534AE" w:rsidP="000E7827">
      <w:pPr>
        <w:pStyle w:val="CoverTitle"/>
        <w:ind w:left="0"/>
      </w:pPr>
      <w:r>
        <w:rPr>
          <w:noProof/>
          <w:color w:val="000000" w:themeColor="text1"/>
          <w:lang w:eastAsia="it-IT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151765</wp:posOffset>
                </wp:positionH>
                <wp:positionV relativeFrom="page">
                  <wp:posOffset>3752850</wp:posOffset>
                </wp:positionV>
                <wp:extent cx="7315200" cy="1543050"/>
                <wp:effectExtent l="0" t="0" r="0" b="0"/>
                <wp:wrapNone/>
                <wp:docPr id="27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1543050"/>
                        </a:xfrm>
                        <a:prstGeom prst="rect">
                          <a:avLst/>
                        </a:prstGeom>
                        <a:solidFill>
                          <a:srgbClr val="0096D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E325952" id="Rectangle 4" o:spid="_x0000_s1026" style="position:absolute;margin-left:11.95pt;margin-top:295.5pt;width:8in;height:121.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" fillcolor="#0096d6" stroked="f">
                <w10:wrap anchorx="page" anchory="page"/>
              </v:rect>
            </w:pict>
          </mc:Fallback>
        </mc:AlternateContent>
      </w:r>
      <w:r w:rsidR="000E7827" w:rsidRPr="007E52B3">
        <w:t xml:space="preserve"> </w:t>
      </w:r>
    </w:p>
    <w:p w:rsidR="00986A98" w:rsidRDefault="00986A98" w:rsidP="000E7827">
      <w:pPr>
        <w:pStyle w:val="CoverTitle"/>
        <w:ind w:left="0"/>
      </w:pPr>
    </w:p>
    <w:p w:rsidR="00986A98" w:rsidRPr="007E52B3" w:rsidRDefault="00986A98" w:rsidP="000E7827">
      <w:pPr>
        <w:pStyle w:val="CoverTitle"/>
        <w:ind w:left="0"/>
      </w:pPr>
    </w:p>
    <w:p w:rsidR="000E7827" w:rsidRPr="005E4486" w:rsidRDefault="00702E40" w:rsidP="000E7827">
      <w:pPr>
        <w:pStyle w:val="CoverTitle"/>
      </w:pPr>
      <w:r>
        <w:t>Specifiche Web Services</w:t>
      </w:r>
      <w:r w:rsidR="00D06B86">
        <w:t xml:space="preserve"> Revisioni Agenzia</w:t>
      </w:r>
    </w:p>
    <w:p w:rsidR="000E7827" w:rsidRPr="00CC1029" w:rsidRDefault="000E7827" w:rsidP="008C51B5">
      <w:pPr>
        <w:pStyle w:val="CoverTitle"/>
        <w:ind w:left="0"/>
      </w:pPr>
    </w:p>
    <w:p w:rsidR="000E7827" w:rsidRPr="00CC1029" w:rsidRDefault="000E7827" w:rsidP="000E7827">
      <w:pPr>
        <w:pStyle w:val="CoverSubhead"/>
        <w:ind w:left="0"/>
        <w:rPr>
          <w:rFonts w:ascii="HP Simplified" w:hAnsi="HP Simplified"/>
          <w:lang w:val="it-IT"/>
        </w:rPr>
      </w:pPr>
    </w:p>
    <w:p w:rsidR="000E7827" w:rsidRPr="00CC1029" w:rsidRDefault="000E7827" w:rsidP="000E7827">
      <w:pPr>
        <w:pStyle w:val="CoverSubhead"/>
        <w:ind w:left="0"/>
        <w:rPr>
          <w:rFonts w:ascii="HP Simplified" w:hAnsi="HP Simplified"/>
          <w:lang w:val="it-IT"/>
        </w:rPr>
      </w:pPr>
    </w:p>
    <w:p w:rsidR="00C344CE" w:rsidRDefault="00C344CE" w:rsidP="00C344CE">
      <w:pPr>
        <w:rPr>
          <w:lang w:eastAsia="ko-KR"/>
        </w:rPr>
      </w:pPr>
    </w:p>
    <w:p w:rsidR="00951C60" w:rsidRDefault="00951C60" w:rsidP="00C344CE">
      <w:pPr>
        <w:rPr>
          <w:lang w:eastAsia="ko-KR"/>
        </w:rPr>
      </w:pPr>
    </w:p>
    <w:p w:rsidR="00951C60" w:rsidRDefault="00951C60" w:rsidP="00C344CE">
      <w:pPr>
        <w:rPr>
          <w:lang w:eastAsia="ko-KR"/>
        </w:rPr>
      </w:pPr>
    </w:p>
    <w:p w:rsidR="0059173A" w:rsidRDefault="0059173A" w:rsidP="00C344CE">
      <w:pPr>
        <w:rPr>
          <w:lang w:eastAsia="ko-KR"/>
        </w:rPr>
      </w:pPr>
    </w:p>
    <w:p w:rsidR="0059173A" w:rsidRPr="00C344CE" w:rsidRDefault="0059173A" w:rsidP="00C344CE">
      <w:pPr>
        <w:rPr>
          <w:lang w:eastAsia="ko-KR"/>
        </w:rPr>
        <w:sectPr w:rsidR="0059173A" w:rsidRPr="00C344CE" w:rsidSect="00875797">
          <w:headerReference w:type="default" r:id="rId13"/>
          <w:footerReference w:type="default" r:id="rId14"/>
          <w:headerReference w:type="first" r:id="rId15"/>
          <w:pgSz w:w="11909" w:h="16834" w:code="9"/>
          <w:pgMar w:top="1440" w:right="1800" w:bottom="1440" w:left="1800" w:header="568" w:footer="812" w:gutter="0"/>
          <w:pgNumType w:start="1"/>
          <w:cols w:space="720"/>
          <w:formProt w:val="0"/>
          <w:titlePg/>
        </w:sectPr>
      </w:pPr>
    </w:p>
    <w:p w:rsidR="00BD4D49" w:rsidRPr="007E52B3" w:rsidRDefault="00BD4D49" w:rsidP="00BD4D49">
      <w:pPr>
        <w:pStyle w:val="HeadingUnum1"/>
        <w:rPr>
          <w:lang w:val="it-IT"/>
        </w:rPr>
      </w:pPr>
      <w:r w:rsidRPr="007E52B3">
        <w:rPr>
          <w:lang w:val="it-IT"/>
        </w:rPr>
        <w:lastRenderedPageBreak/>
        <w:t>Storia del Documento</w:t>
      </w:r>
    </w:p>
    <w:p w:rsidR="00BD4D49" w:rsidRPr="006F76F9" w:rsidRDefault="00BD4D49" w:rsidP="00BD4D49">
      <w:r w:rsidRPr="006F76F9">
        <w:t>Il seguente registro cronologico delle modifiche contiene una registrazione delle modifiche apportate al presente documento:</w:t>
      </w:r>
    </w:p>
    <w:p w:rsidR="00BD4D49" w:rsidRDefault="00BD4D49" w:rsidP="00BD4D49"/>
    <w:tbl>
      <w:tblPr>
        <w:tblW w:w="492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2551"/>
        <w:gridCol w:w="1527"/>
        <w:gridCol w:w="4311"/>
      </w:tblGrid>
      <w:tr w:rsidR="00963F55" w:rsidRPr="00782ACA" w:rsidTr="00136CA2">
        <w:trPr>
          <w:trHeight w:val="385"/>
          <w:tblHeader/>
          <w:jc w:val="center"/>
        </w:trPr>
        <w:tc>
          <w:tcPr>
            <w:tcW w:w="2551" w:type="dxa"/>
            <w:shd w:val="pct15" w:color="auto" w:fill="FFFFFF"/>
          </w:tcPr>
          <w:p w:rsidR="00963F55" w:rsidRPr="00782ACA" w:rsidRDefault="00963F55" w:rsidP="00B94430">
            <w:pPr>
              <w:pStyle w:val="TableHeading"/>
              <w:rPr>
                <w:rFonts w:ascii="Verdana" w:hAnsi="Verdana"/>
                <w:lang w:val="it-IT"/>
              </w:rPr>
            </w:pPr>
            <w:r w:rsidRPr="00782ACA">
              <w:rPr>
                <w:rFonts w:ascii="Verdana" w:hAnsi="Verdana"/>
                <w:lang w:val="it-IT"/>
              </w:rPr>
              <w:t>Versione</w:t>
            </w:r>
          </w:p>
        </w:tc>
        <w:tc>
          <w:tcPr>
            <w:tcW w:w="1527" w:type="dxa"/>
            <w:shd w:val="pct15" w:color="auto" w:fill="FFFFFF"/>
          </w:tcPr>
          <w:p w:rsidR="00963F55" w:rsidRPr="00782ACA" w:rsidRDefault="00963F55" w:rsidP="00B94430">
            <w:pPr>
              <w:pStyle w:val="TableHeading"/>
              <w:rPr>
                <w:rFonts w:ascii="Verdana" w:hAnsi="Verdana"/>
                <w:lang w:val="it-IT"/>
              </w:rPr>
            </w:pPr>
            <w:r w:rsidRPr="00782ACA">
              <w:rPr>
                <w:rFonts w:ascii="Verdana" w:hAnsi="Verdana"/>
                <w:lang w:val="it-IT"/>
              </w:rPr>
              <w:t>Data</w:t>
            </w:r>
          </w:p>
        </w:tc>
        <w:tc>
          <w:tcPr>
            <w:tcW w:w="4311" w:type="dxa"/>
            <w:shd w:val="pct15" w:color="auto" w:fill="FFFFFF"/>
          </w:tcPr>
          <w:p w:rsidR="00963F55" w:rsidRPr="00782ACA" w:rsidRDefault="00963F55" w:rsidP="00B94430">
            <w:pPr>
              <w:pStyle w:val="TableHeading"/>
              <w:rPr>
                <w:rFonts w:ascii="Verdana" w:hAnsi="Verdana"/>
                <w:lang w:val="it-IT"/>
              </w:rPr>
            </w:pPr>
            <w:r w:rsidRPr="00782ACA">
              <w:rPr>
                <w:rFonts w:ascii="Verdana" w:hAnsi="Verdana"/>
                <w:lang w:val="it-IT"/>
              </w:rPr>
              <w:t>Note</w:t>
            </w:r>
          </w:p>
        </w:tc>
      </w:tr>
      <w:tr w:rsidR="00963F55" w:rsidRPr="00782ACA" w:rsidTr="00136CA2">
        <w:trPr>
          <w:trHeight w:val="548"/>
          <w:jc w:val="center"/>
        </w:trPr>
        <w:tc>
          <w:tcPr>
            <w:tcW w:w="2551" w:type="dxa"/>
          </w:tcPr>
          <w:p w:rsidR="00963F55" w:rsidRPr="00261BC2" w:rsidRDefault="00963F55" w:rsidP="00B94430">
            <w:pPr>
              <w:pStyle w:val="Rientrocorpodeltesto"/>
              <w:spacing w:before="40" w:after="40"/>
              <w:ind w:left="0"/>
              <w:jc w:val="center"/>
              <w:rPr>
                <w:rFonts w:ascii="Verdana" w:hAnsi="Verdana"/>
                <w:lang w:eastAsia="it-IT"/>
              </w:rPr>
            </w:pPr>
            <w:r w:rsidRPr="00261BC2">
              <w:rPr>
                <w:rFonts w:ascii="Verdana" w:hAnsi="Verdana"/>
                <w:lang w:eastAsia="it-IT"/>
              </w:rPr>
              <w:t>1.0</w:t>
            </w:r>
          </w:p>
        </w:tc>
        <w:tc>
          <w:tcPr>
            <w:tcW w:w="1527" w:type="dxa"/>
          </w:tcPr>
          <w:p w:rsidR="00963F55" w:rsidRPr="00261BC2" w:rsidRDefault="00963F55" w:rsidP="00B94430">
            <w:pPr>
              <w:pStyle w:val="Rientrocorpodeltesto2"/>
              <w:spacing w:after="40"/>
              <w:ind w:left="0"/>
              <w:jc w:val="center"/>
              <w:rPr>
                <w:rFonts w:ascii="Verdana" w:hAnsi="Verdana"/>
                <w:sz w:val="20"/>
                <w:lang w:val="it-IT" w:eastAsia="it-IT"/>
              </w:rPr>
            </w:pPr>
            <w:r w:rsidRPr="00261BC2">
              <w:rPr>
                <w:rFonts w:ascii="Verdana" w:hAnsi="Verdana"/>
                <w:sz w:val="20"/>
                <w:lang w:val="it-IT" w:eastAsia="it-IT"/>
              </w:rPr>
              <w:t>03-06-2009</w:t>
            </w:r>
          </w:p>
        </w:tc>
        <w:tc>
          <w:tcPr>
            <w:tcW w:w="4311" w:type="dxa"/>
          </w:tcPr>
          <w:p w:rsidR="00963F55" w:rsidRPr="00782ACA" w:rsidRDefault="00963F55" w:rsidP="00B94430">
            <w:pPr>
              <w:spacing w:before="20" w:after="20"/>
              <w:jc w:val="center"/>
              <w:rPr>
                <w:rFonts w:ascii="Verdana" w:hAnsi="Verdana"/>
              </w:rPr>
            </w:pPr>
            <w:r w:rsidRPr="00782ACA">
              <w:rPr>
                <w:rFonts w:ascii="Verdana" w:hAnsi="Verdana"/>
              </w:rPr>
              <w:t>Nascita del documento</w:t>
            </w:r>
          </w:p>
        </w:tc>
      </w:tr>
      <w:tr w:rsidR="00963F55" w:rsidRPr="00782ACA" w:rsidTr="00136CA2">
        <w:trPr>
          <w:trHeight w:val="696"/>
          <w:jc w:val="center"/>
        </w:trPr>
        <w:tc>
          <w:tcPr>
            <w:tcW w:w="2551" w:type="dxa"/>
          </w:tcPr>
          <w:p w:rsidR="00963F55" w:rsidRPr="00782ACA" w:rsidRDefault="00963F55" w:rsidP="00B94430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1.1</w:t>
            </w:r>
          </w:p>
        </w:tc>
        <w:tc>
          <w:tcPr>
            <w:tcW w:w="1527" w:type="dxa"/>
          </w:tcPr>
          <w:p w:rsidR="00963F55" w:rsidRPr="00261BC2" w:rsidRDefault="00963F55" w:rsidP="00B94430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 w:rsidRPr="00261BC2">
              <w:rPr>
                <w:rFonts w:ascii="Verdana" w:hAnsi="Verdana"/>
                <w:sz w:val="20"/>
                <w:lang w:eastAsia="it-IT"/>
              </w:rPr>
              <w:t>20-12-2011</w:t>
            </w:r>
          </w:p>
        </w:tc>
        <w:tc>
          <w:tcPr>
            <w:tcW w:w="4311" w:type="dxa"/>
          </w:tcPr>
          <w:p w:rsidR="00963F55" w:rsidRPr="00782ACA" w:rsidRDefault="00963F55" w:rsidP="00B94430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Versione aggiornata per la gestione delle prenotazioni dei collaudi in sede e delle prenotazioni dei Certificati d’approvazione</w:t>
            </w:r>
          </w:p>
        </w:tc>
      </w:tr>
      <w:tr w:rsidR="00963F55" w:rsidRPr="00782ACA" w:rsidTr="00136CA2">
        <w:trPr>
          <w:trHeight w:val="681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782ACA" w:rsidRDefault="00963F55" w:rsidP="00B94430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1.2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261BC2" w:rsidRDefault="00963F55" w:rsidP="00B94430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 w:rsidRPr="00261BC2">
              <w:rPr>
                <w:rFonts w:ascii="Verdana" w:hAnsi="Verdana"/>
                <w:sz w:val="20"/>
                <w:lang w:eastAsia="it-IT"/>
              </w:rPr>
              <w:t>22-03-2012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782ACA" w:rsidRDefault="00963F55" w:rsidP="00B94430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Versione aggiornata per la gestione delle prenotazioni dei collaudi in sede in slot misti (con piu’ tipi di collaudo)</w:t>
            </w:r>
          </w:p>
        </w:tc>
      </w:tr>
      <w:tr w:rsidR="00963F55" w:rsidRPr="00782ACA" w:rsidTr="00136CA2">
        <w:trPr>
          <w:trHeight w:val="326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782ACA" w:rsidRDefault="00963F55" w:rsidP="00B94430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1.3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261BC2" w:rsidRDefault="00963F55" w:rsidP="00B94430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 w:rsidRPr="00261BC2">
              <w:rPr>
                <w:rFonts w:ascii="Verdana" w:hAnsi="Verdana"/>
                <w:sz w:val="20"/>
                <w:lang w:eastAsia="it-IT"/>
              </w:rPr>
              <w:t>0</w:t>
            </w:r>
            <w:r>
              <w:rPr>
                <w:rFonts w:ascii="Verdana" w:hAnsi="Verdana"/>
                <w:sz w:val="20"/>
                <w:lang w:eastAsia="it-IT"/>
              </w:rPr>
              <w:t>2</w:t>
            </w:r>
            <w:r w:rsidRPr="00261BC2">
              <w:rPr>
                <w:rFonts w:ascii="Verdana" w:hAnsi="Verdana"/>
                <w:sz w:val="20"/>
                <w:lang w:eastAsia="it-IT"/>
              </w:rPr>
              <w:t>-04-2012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782ACA" w:rsidRDefault="00963F55" w:rsidP="00B94430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Aggiornamento URL Esercizio </w:t>
            </w:r>
          </w:p>
        </w:tc>
      </w:tr>
      <w:tr w:rsidR="00963F55" w:rsidRPr="00782ACA" w:rsidTr="00136CA2">
        <w:trPr>
          <w:trHeight w:val="474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782ACA" w:rsidRDefault="00963F55" w:rsidP="00B94430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1.4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261BC2" w:rsidRDefault="00963F55" w:rsidP="00B94430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t>24</w:t>
            </w:r>
            <w:r w:rsidRPr="00261BC2">
              <w:rPr>
                <w:rFonts w:ascii="Verdana" w:hAnsi="Verdana"/>
                <w:sz w:val="20"/>
                <w:lang w:eastAsia="it-IT"/>
              </w:rPr>
              <w:t>-0</w:t>
            </w:r>
            <w:r>
              <w:rPr>
                <w:rFonts w:ascii="Verdana" w:hAnsi="Verdana"/>
                <w:sz w:val="20"/>
                <w:lang w:eastAsia="it-IT"/>
              </w:rPr>
              <w:t>7</w:t>
            </w:r>
            <w:r w:rsidRPr="00261BC2">
              <w:rPr>
                <w:rFonts w:ascii="Verdana" w:hAnsi="Verdana"/>
                <w:sz w:val="20"/>
                <w:lang w:eastAsia="it-IT"/>
              </w:rPr>
              <w:t>-2012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782ACA" w:rsidRDefault="00963F55" w:rsidP="00B94430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Versione aggiornata per la gestione dei collaudi veicoli nuovi</w:t>
            </w:r>
          </w:p>
        </w:tc>
      </w:tr>
      <w:tr w:rsidR="00963F55" w:rsidRPr="00782ACA" w:rsidTr="00136CA2">
        <w:trPr>
          <w:trHeight w:val="459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782ACA" w:rsidRDefault="00963F55" w:rsidP="00B94430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1.5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261BC2" w:rsidRDefault="00963F55" w:rsidP="00B94430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t>11</w:t>
            </w:r>
            <w:r w:rsidRPr="00261BC2">
              <w:rPr>
                <w:rFonts w:ascii="Verdana" w:hAnsi="Verdana"/>
                <w:sz w:val="20"/>
                <w:lang w:eastAsia="it-IT"/>
              </w:rPr>
              <w:t>-0</w:t>
            </w:r>
            <w:r>
              <w:rPr>
                <w:rFonts w:ascii="Verdana" w:hAnsi="Verdana"/>
                <w:sz w:val="20"/>
                <w:lang w:eastAsia="it-IT"/>
              </w:rPr>
              <w:t>9</w:t>
            </w:r>
            <w:r w:rsidRPr="00261BC2">
              <w:rPr>
                <w:rFonts w:ascii="Verdana" w:hAnsi="Verdana"/>
                <w:sz w:val="20"/>
                <w:lang w:eastAsia="it-IT"/>
              </w:rPr>
              <w:t>-2012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782ACA" w:rsidRDefault="00963F55" w:rsidP="00B94430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Versione aggiornata in base ai requisiti della MEV12-0006 Evoluzione Nuovi tipi collaudo</w:t>
            </w:r>
          </w:p>
        </w:tc>
      </w:tr>
      <w:tr w:rsidR="00963F55" w:rsidRPr="00782ACA" w:rsidTr="00136CA2">
        <w:trPr>
          <w:trHeight w:val="474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782ACA" w:rsidRDefault="00963F55" w:rsidP="00B94430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1.6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261BC2" w:rsidRDefault="00963F55" w:rsidP="00B94430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t>27</w:t>
            </w:r>
            <w:r w:rsidRPr="00261BC2">
              <w:rPr>
                <w:rFonts w:ascii="Verdana" w:hAnsi="Verdana"/>
                <w:sz w:val="20"/>
                <w:lang w:eastAsia="it-IT"/>
              </w:rPr>
              <w:t>-0</w:t>
            </w:r>
            <w:r>
              <w:rPr>
                <w:rFonts w:ascii="Verdana" w:hAnsi="Verdana"/>
                <w:sz w:val="20"/>
                <w:lang w:eastAsia="it-IT"/>
              </w:rPr>
              <w:t>5</w:t>
            </w:r>
            <w:r w:rsidRPr="00261BC2">
              <w:rPr>
                <w:rFonts w:ascii="Verdana" w:hAnsi="Verdana"/>
                <w:sz w:val="20"/>
                <w:lang w:eastAsia="it-IT"/>
              </w:rPr>
              <w:t>-201</w:t>
            </w:r>
            <w:r>
              <w:rPr>
                <w:rFonts w:ascii="Verdana" w:hAnsi="Verdana"/>
                <w:sz w:val="20"/>
                <w:lang w:eastAsia="it-IT"/>
              </w:rPr>
              <w:t>3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782ACA" w:rsidRDefault="00963F55" w:rsidP="00B94430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Versione aggiornata in base ai requisiti della MEV13-0005 Evoluzione OTFS – Slot misti</w:t>
            </w:r>
          </w:p>
        </w:tc>
      </w:tr>
      <w:tr w:rsidR="00963F55" w:rsidRPr="00782ACA" w:rsidTr="00136CA2">
        <w:trPr>
          <w:trHeight w:val="696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782ACA" w:rsidRDefault="00963F55" w:rsidP="00B94430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1.7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261BC2" w:rsidRDefault="00963F55" w:rsidP="00B94430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t>04</w:t>
            </w:r>
            <w:r w:rsidRPr="00261BC2">
              <w:rPr>
                <w:rFonts w:ascii="Verdana" w:hAnsi="Verdana"/>
                <w:sz w:val="20"/>
                <w:lang w:eastAsia="it-IT"/>
              </w:rPr>
              <w:t>-0</w:t>
            </w:r>
            <w:r>
              <w:rPr>
                <w:rFonts w:ascii="Verdana" w:hAnsi="Verdana"/>
                <w:sz w:val="20"/>
                <w:lang w:eastAsia="it-IT"/>
              </w:rPr>
              <w:t>4</w:t>
            </w:r>
            <w:r w:rsidRPr="00261BC2">
              <w:rPr>
                <w:rFonts w:ascii="Verdana" w:hAnsi="Verdana"/>
                <w:sz w:val="20"/>
                <w:lang w:eastAsia="it-IT"/>
              </w:rPr>
              <w:t>-201</w:t>
            </w:r>
            <w:r>
              <w:rPr>
                <w:rFonts w:ascii="Verdana" w:hAnsi="Verdana"/>
                <w:sz w:val="20"/>
                <w:lang w:eastAsia="it-IT"/>
              </w:rPr>
              <w:t>4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782ACA" w:rsidRDefault="00963F55" w:rsidP="00B94430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Versione aggiornata in base ai requisiti della </w:t>
            </w:r>
            <w:r w:rsidRPr="0071788E">
              <w:rPr>
                <w:rFonts w:ascii="Verdana" w:hAnsi="Verdana"/>
              </w:rPr>
              <w:t>MEV14-0001 Revisioni e Collaudi-Integrazione Stampe</w:t>
            </w:r>
          </w:p>
        </w:tc>
      </w:tr>
      <w:tr w:rsidR="00963F55" w:rsidRPr="00782ACA" w:rsidTr="00136CA2">
        <w:trPr>
          <w:trHeight w:val="681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782ACA" w:rsidRDefault="00963F55" w:rsidP="00B94430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1.8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261BC2" w:rsidRDefault="00963F55" w:rsidP="00B94430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t>30</w:t>
            </w:r>
            <w:r w:rsidRPr="00261BC2">
              <w:rPr>
                <w:rFonts w:ascii="Verdana" w:hAnsi="Verdana"/>
                <w:sz w:val="20"/>
                <w:lang w:eastAsia="it-IT"/>
              </w:rPr>
              <w:t>-0</w:t>
            </w:r>
            <w:r>
              <w:rPr>
                <w:rFonts w:ascii="Verdana" w:hAnsi="Verdana"/>
                <w:sz w:val="20"/>
                <w:lang w:eastAsia="it-IT"/>
              </w:rPr>
              <w:t>9</w:t>
            </w:r>
            <w:r w:rsidRPr="00261BC2">
              <w:rPr>
                <w:rFonts w:ascii="Verdana" w:hAnsi="Verdana"/>
                <w:sz w:val="20"/>
                <w:lang w:eastAsia="it-IT"/>
              </w:rPr>
              <w:t>-201</w:t>
            </w:r>
            <w:r>
              <w:rPr>
                <w:rFonts w:ascii="Verdana" w:hAnsi="Verdana"/>
                <w:sz w:val="20"/>
                <w:lang w:eastAsia="it-IT"/>
              </w:rPr>
              <w:t>4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Pr="00782ACA" w:rsidRDefault="00963F55" w:rsidP="00B94430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Versione aggiornata in base ai requisiti della </w:t>
            </w:r>
            <w:r w:rsidRPr="00D44436">
              <w:rPr>
                <w:rFonts w:ascii="Verdana" w:hAnsi="Verdana"/>
              </w:rPr>
              <w:t>MEV14-0011 Revisioni e collaudi – Evoluzione OTFS e Indagini revisione</w:t>
            </w:r>
          </w:p>
        </w:tc>
      </w:tr>
      <w:tr w:rsidR="00963F55" w:rsidRPr="00782ACA" w:rsidTr="00136CA2">
        <w:trPr>
          <w:trHeight w:val="696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Default="00963F55" w:rsidP="00B94430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1.9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Default="00963F55" w:rsidP="00B94430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t>11-12-2014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Default="00963F55" w:rsidP="00B94430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Versione aggiornata in base ai requisiti della MEV14-0019 Revisioni e collaudi – Integrazione Mctcnet2 e Prenotazione CA</w:t>
            </w:r>
          </w:p>
        </w:tc>
      </w:tr>
      <w:tr w:rsidR="00963F55" w:rsidRPr="00782ACA" w:rsidTr="00136CA2">
        <w:trPr>
          <w:trHeight w:val="681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Default="00963F55" w:rsidP="00B94430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1.10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Default="00963F55" w:rsidP="00B94430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t>24-02-2015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Default="00963F55" w:rsidP="00B94430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Versione aggiornata in base ai requisiti della  </w:t>
            </w:r>
            <w:r w:rsidRPr="0013482C">
              <w:rPr>
                <w:rFonts w:ascii="Verdana" w:hAnsi="Verdana"/>
              </w:rPr>
              <w:t>MEV15-0006 Evoluzione ADR con Revisione e Collaudi Allestitori</w:t>
            </w:r>
          </w:p>
        </w:tc>
      </w:tr>
      <w:tr w:rsidR="00963F55" w:rsidRPr="00782ACA" w:rsidTr="00136CA2">
        <w:trPr>
          <w:trHeight w:val="474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Default="00963F55" w:rsidP="00B94430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1.11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Default="00963F55" w:rsidP="00B94430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t>11-05-2015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F55" w:rsidRDefault="00963F55" w:rsidP="00B94430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Versione aggiornata in base ai requisiti della  </w:t>
            </w:r>
            <w:r w:rsidRPr="00E14809">
              <w:rPr>
                <w:rFonts w:ascii="Verdana" w:hAnsi="Verdana"/>
              </w:rPr>
              <w:t>MEV15-0010 Evoluzione Sistema Revisioni</w:t>
            </w:r>
          </w:p>
        </w:tc>
      </w:tr>
      <w:tr w:rsidR="00605BC2" w:rsidRPr="00782ACA" w:rsidTr="00136CA2">
        <w:trPr>
          <w:trHeight w:val="681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BC2" w:rsidRDefault="00605BC2" w:rsidP="00605BC2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1.12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BC2" w:rsidRDefault="00605BC2" w:rsidP="00605BC2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t>11-02-2016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BC2" w:rsidRDefault="00605BC2" w:rsidP="00605BC2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Versione aggiornata in base ai requisiti della  </w:t>
            </w:r>
            <w:r w:rsidRPr="00605BC2">
              <w:rPr>
                <w:rFonts w:ascii="Verdana" w:hAnsi="Verdana"/>
              </w:rPr>
              <w:t>MEV15-0029 Evoluzione Pagamenti Gestione Richiesta Patenti e Revisioni</w:t>
            </w:r>
          </w:p>
        </w:tc>
      </w:tr>
      <w:tr w:rsidR="007567D0" w:rsidRPr="00782ACA" w:rsidTr="00136CA2">
        <w:trPr>
          <w:trHeight w:val="696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7D0" w:rsidRDefault="007567D0" w:rsidP="00605BC2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1.13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7D0" w:rsidRDefault="007567D0" w:rsidP="00605BC2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t>30-05-2016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67D0" w:rsidRDefault="007567D0" w:rsidP="007567D0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Versione aggiornata in base ai requisiti della  SVI16-0007 </w:t>
            </w:r>
            <w:r w:rsidRPr="00605BC2">
              <w:rPr>
                <w:rFonts w:ascii="Verdana" w:hAnsi="Verdana"/>
              </w:rPr>
              <w:t xml:space="preserve"> Evoluzione </w:t>
            </w:r>
            <w:r>
              <w:rPr>
                <w:rFonts w:ascii="Verdana" w:hAnsi="Verdana"/>
              </w:rPr>
              <w:t>Macchine Agricole/Operatrici</w:t>
            </w:r>
          </w:p>
        </w:tc>
      </w:tr>
      <w:tr w:rsidR="005A3D1E" w:rsidRPr="00782ACA" w:rsidTr="00136CA2">
        <w:trPr>
          <w:trHeight w:val="681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D1E" w:rsidRDefault="005A3D1E" w:rsidP="005A3D1E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1.14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D1E" w:rsidRDefault="005A3D1E" w:rsidP="005A3D1E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t>10-10-2016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D1E" w:rsidRDefault="005A3D1E" w:rsidP="00BB798A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Versione aggiornata in base ai requisiti della  </w:t>
            </w:r>
            <w:r w:rsidRPr="005A3D1E">
              <w:rPr>
                <w:rFonts w:ascii="Verdana" w:hAnsi="Verdana"/>
              </w:rPr>
              <w:t>SVI16-0010 Prenota Prima Imm Motrici Conto Proprio Non Esenti</w:t>
            </w:r>
          </w:p>
        </w:tc>
      </w:tr>
      <w:tr w:rsidR="00006534" w:rsidRPr="00782ACA" w:rsidTr="00136CA2">
        <w:trPr>
          <w:trHeight w:val="696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534" w:rsidRDefault="00006534" w:rsidP="00006534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1.15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534" w:rsidRDefault="00006534" w:rsidP="00006534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t>07-04-2017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534" w:rsidRDefault="00006534" w:rsidP="00006534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Versione aggiornata in base ai requisiti della  SVI17-00</w:t>
            </w:r>
            <w:r w:rsidRPr="005A3D1E">
              <w:rPr>
                <w:rFonts w:ascii="Verdana" w:hAnsi="Verdana"/>
              </w:rPr>
              <w:t>0</w:t>
            </w:r>
            <w:r>
              <w:rPr>
                <w:rFonts w:ascii="Verdana" w:hAnsi="Verdana"/>
              </w:rPr>
              <w:t>1</w:t>
            </w:r>
            <w:r w:rsidRPr="005A3D1E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Certificati di Approvazione ed ADR</w:t>
            </w:r>
          </w:p>
        </w:tc>
      </w:tr>
      <w:tr w:rsidR="001B73DA" w:rsidRPr="00782ACA" w:rsidTr="00136CA2">
        <w:trPr>
          <w:trHeight w:val="459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73DA" w:rsidRDefault="001B73DA" w:rsidP="00006534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1.16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73DA" w:rsidRDefault="001B73DA" w:rsidP="00006534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t>15-09-2017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73DA" w:rsidRDefault="001B73DA" w:rsidP="00006534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Versione aggiornata in base ai requisiti dello  </w:t>
            </w:r>
            <w:r w:rsidR="003F2009" w:rsidRPr="003F2009">
              <w:rPr>
                <w:rFonts w:ascii="Verdana" w:hAnsi="Verdana"/>
              </w:rPr>
              <w:t>SVI17-0014 Collaudi esemplare unico</w:t>
            </w:r>
          </w:p>
        </w:tc>
      </w:tr>
      <w:tr w:rsidR="005C75CD" w:rsidRPr="00782ACA" w:rsidTr="00136CA2">
        <w:trPr>
          <w:trHeight w:val="696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75CD" w:rsidRDefault="005C75CD" w:rsidP="005C75CD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1.17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75CD" w:rsidRDefault="005C75CD" w:rsidP="005C75CD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t>31-07-2018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75CD" w:rsidRDefault="005C75CD" w:rsidP="005C75CD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Versione aggiornata in base ai requisiti della  MEV18</w:t>
            </w:r>
            <w:r w:rsidRPr="003F2009">
              <w:rPr>
                <w:rFonts w:ascii="Verdana" w:hAnsi="Verdana"/>
              </w:rPr>
              <w:t>-00</w:t>
            </w:r>
            <w:r>
              <w:rPr>
                <w:rFonts w:ascii="Verdana" w:hAnsi="Verdana"/>
              </w:rPr>
              <w:t>09</w:t>
            </w:r>
            <w:r w:rsidRPr="003F2009">
              <w:rPr>
                <w:rFonts w:ascii="Verdana" w:hAnsi="Verdana"/>
              </w:rPr>
              <w:t xml:space="preserve"> </w:t>
            </w:r>
            <w:r w:rsidRPr="005C75CD">
              <w:rPr>
                <w:rFonts w:ascii="Verdana" w:hAnsi="Verdana"/>
              </w:rPr>
              <w:t>Aggiornamento Attestato Revisione</w:t>
            </w:r>
          </w:p>
        </w:tc>
      </w:tr>
      <w:tr w:rsidR="00E83BB4" w:rsidRPr="00782ACA" w:rsidTr="00136CA2">
        <w:trPr>
          <w:trHeight w:val="681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3BB4" w:rsidRDefault="00E83BB4" w:rsidP="00E83BB4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1.18</w:t>
            </w:r>
          </w:p>
          <w:p w:rsidR="00136CA2" w:rsidRDefault="00136CA2" w:rsidP="00E83BB4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</w:p>
          <w:p w:rsidR="00136CA2" w:rsidRDefault="00136CA2" w:rsidP="00E83BB4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lastRenderedPageBreak/>
              <w:t>1.19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3BB4" w:rsidRDefault="00E83BB4" w:rsidP="00E83BB4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lastRenderedPageBreak/>
              <w:t>18-09-2019</w:t>
            </w:r>
          </w:p>
          <w:p w:rsidR="00136CA2" w:rsidRDefault="00136CA2" w:rsidP="00E83BB4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</w:p>
          <w:p w:rsidR="00136CA2" w:rsidRDefault="0063261D" w:rsidP="00E83BB4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lastRenderedPageBreak/>
              <w:t>17</w:t>
            </w:r>
            <w:r w:rsidR="00136CA2">
              <w:rPr>
                <w:rFonts w:ascii="Verdana" w:hAnsi="Verdana"/>
                <w:sz w:val="20"/>
                <w:lang w:eastAsia="it-IT"/>
              </w:rPr>
              <w:t>/06/2020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6CA2" w:rsidRDefault="00E83BB4" w:rsidP="006E7595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Versione aggiornata in base ai requisiti della  MEV19</w:t>
            </w:r>
            <w:r w:rsidRPr="003F2009">
              <w:rPr>
                <w:rFonts w:ascii="Verdana" w:hAnsi="Verdana"/>
              </w:rPr>
              <w:t>-00</w:t>
            </w:r>
            <w:r>
              <w:rPr>
                <w:rFonts w:ascii="Verdana" w:hAnsi="Verdana"/>
              </w:rPr>
              <w:t>03</w:t>
            </w:r>
            <w:r w:rsidRPr="003F2009">
              <w:rPr>
                <w:rFonts w:ascii="Verdana" w:hAnsi="Verdana"/>
              </w:rPr>
              <w:t xml:space="preserve"> </w:t>
            </w:r>
            <w:r w:rsidRPr="00E83BB4">
              <w:rPr>
                <w:rFonts w:ascii="Verdana" w:hAnsi="Verdana"/>
              </w:rPr>
              <w:t>Gestione Ric</w:t>
            </w:r>
            <w:r w:rsidR="00136CA2">
              <w:rPr>
                <w:rFonts w:ascii="Verdana" w:hAnsi="Verdana"/>
              </w:rPr>
              <w:t>hiest</w:t>
            </w:r>
            <w:r w:rsidR="006E7595">
              <w:rPr>
                <w:rFonts w:ascii="Verdana" w:hAnsi="Verdana"/>
              </w:rPr>
              <w:t>a per Creazione Esemplare unico</w:t>
            </w:r>
          </w:p>
          <w:p w:rsidR="00136CA2" w:rsidRDefault="00136CA2" w:rsidP="00136CA2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Versione aggiornata in base ai requisiti dello </w:t>
            </w:r>
            <w:r w:rsidR="00D86EDE" w:rsidRPr="00D86EDE">
              <w:rPr>
                <w:rFonts w:ascii="Verdana" w:hAnsi="Verdana"/>
              </w:rPr>
              <w:t>SVI20-0006 Gestione perdite di possesso e prenotazione collaudi</w:t>
            </w:r>
          </w:p>
        </w:tc>
      </w:tr>
      <w:tr w:rsidR="00037DDE" w:rsidTr="00037DDE">
        <w:trPr>
          <w:trHeight w:val="852"/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7DDE" w:rsidRPr="00037DDE" w:rsidRDefault="00037DDE" w:rsidP="00037DDE">
            <w:pPr>
              <w:pStyle w:val="Normale2"/>
              <w:spacing w:before="40" w:after="40"/>
              <w:ind w:left="0"/>
              <w:jc w:val="center"/>
              <w:rPr>
                <w:rFonts w:ascii="Verdana" w:hAnsi="Verdana"/>
                <w:sz w:val="20"/>
                <w:u w:val="single"/>
              </w:rPr>
            </w:pPr>
            <w:r>
              <w:rPr>
                <w:rFonts w:ascii="Verdana" w:hAnsi="Verdana"/>
                <w:sz w:val="20"/>
              </w:rPr>
              <w:lastRenderedPageBreak/>
              <w:t>1.20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7DDE" w:rsidRDefault="00037DDE" w:rsidP="00037DDE">
            <w:pPr>
              <w:pStyle w:val="Rientrocorpodeltesto3"/>
              <w:spacing w:before="40" w:after="40"/>
              <w:ind w:left="0"/>
              <w:jc w:val="center"/>
              <w:rPr>
                <w:rFonts w:ascii="Verdana" w:hAnsi="Verdana"/>
                <w:sz w:val="20"/>
                <w:lang w:eastAsia="it-IT"/>
              </w:rPr>
            </w:pPr>
            <w:r>
              <w:rPr>
                <w:rFonts w:ascii="Verdana" w:hAnsi="Verdana"/>
                <w:sz w:val="20"/>
                <w:lang w:eastAsia="it-IT"/>
              </w:rPr>
              <w:t>11-12-2020</w:t>
            </w:r>
          </w:p>
        </w:tc>
        <w:tc>
          <w:tcPr>
            <w:tcW w:w="4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7DDE" w:rsidRDefault="00037DDE" w:rsidP="00037DDE">
            <w:pPr>
              <w:spacing w:before="20" w:after="2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Versione aggiornata in base ai requisiti dello  SVI20-0014 Gestione del codice specializzazione carrozzeria </w:t>
            </w:r>
          </w:p>
        </w:tc>
      </w:tr>
    </w:tbl>
    <w:p w:rsidR="00D75E70" w:rsidRDefault="00D75E70" w:rsidP="00DE2D0C"/>
    <w:p w:rsidR="00D75E70" w:rsidRPr="00D75E70" w:rsidRDefault="00D75E70" w:rsidP="00D75E70"/>
    <w:p w:rsidR="003A5CC0" w:rsidRPr="003F2009" w:rsidRDefault="001D2A43" w:rsidP="00207696">
      <w:pPr>
        <w:pStyle w:val="HeadingUnum1"/>
        <w:rPr>
          <w:color w:val="000000" w:themeColor="text1"/>
        </w:rPr>
      </w:pPr>
      <w:bookmarkStart w:id="5" w:name="_Toc349107664"/>
      <w:bookmarkStart w:id="6" w:name="_Toc349115034"/>
      <w:r w:rsidRPr="003F2009">
        <w:rPr>
          <w:color w:val="000000" w:themeColor="text1"/>
        </w:rPr>
        <w:lastRenderedPageBreak/>
        <w:t>I</w:t>
      </w:r>
      <w:r w:rsidR="00000585" w:rsidRPr="003F2009">
        <w:rPr>
          <w:color w:val="000000" w:themeColor="text1"/>
        </w:rPr>
        <w:t xml:space="preserve">ndice del </w:t>
      </w:r>
      <w:r w:rsidR="00207696" w:rsidRPr="003F2009">
        <w:rPr>
          <w:color w:val="000000" w:themeColor="text1"/>
        </w:rPr>
        <w:t>Documen</w:t>
      </w:r>
      <w:r w:rsidR="00710258" w:rsidRPr="003F2009">
        <w:rPr>
          <w:color w:val="000000" w:themeColor="text1"/>
        </w:rPr>
        <w:t>t</w:t>
      </w:r>
      <w:r w:rsidR="00000585" w:rsidRPr="003F2009">
        <w:rPr>
          <w:color w:val="000000" w:themeColor="text1"/>
        </w:rPr>
        <w:t>o</w:t>
      </w:r>
      <w:bookmarkEnd w:id="5"/>
      <w:bookmarkEnd w:id="6"/>
    </w:p>
    <w:p w:rsidR="0034006F" w:rsidRDefault="00145428">
      <w:pPr>
        <w:pStyle w:val="Sommario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val="en-US" w:eastAsia="en-US"/>
        </w:rPr>
      </w:pPr>
      <w:r w:rsidRPr="003F2009">
        <w:rPr>
          <w:bCs w:val="0"/>
          <w:color w:val="000000" w:themeColor="text1"/>
          <w:szCs w:val="24"/>
          <w:lang w:val="en-AU"/>
        </w:rPr>
        <w:fldChar w:fldCharType="begin"/>
      </w:r>
      <w:r w:rsidR="00207696" w:rsidRPr="003F2009">
        <w:rPr>
          <w:bCs w:val="0"/>
          <w:color w:val="000000" w:themeColor="text1"/>
          <w:szCs w:val="24"/>
          <w:lang w:val="en-AU"/>
        </w:rPr>
        <w:instrText xml:space="preserve"> TOC \o "1-3" \h \z \u </w:instrText>
      </w:r>
      <w:r w:rsidRPr="003F2009">
        <w:rPr>
          <w:bCs w:val="0"/>
          <w:color w:val="000000" w:themeColor="text1"/>
          <w:szCs w:val="24"/>
          <w:lang w:val="en-AU"/>
        </w:rPr>
        <w:fldChar w:fldCharType="separate"/>
      </w:r>
      <w:hyperlink w:anchor="_Toc43549530" w:history="1">
        <w:r w:rsidR="0034006F" w:rsidRPr="005C161B">
          <w:rPr>
            <w:rStyle w:val="Collegamentoipertestuale"/>
          </w:rPr>
          <w:t>1</w:t>
        </w:r>
        <w:r w:rsidR="0034006F"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Introduzione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_Toc43549530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531" w:history="1">
        <w:r w:rsidR="0034006F" w:rsidRPr="005C161B">
          <w:rPr>
            <w:rStyle w:val="Collegamentoipertestuale"/>
          </w:rPr>
          <w:t>1.1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Scopo e campo di applicazione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_Toc43549531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532" w:history="1">
        <w:r w:rsidR="0034006F" w:rsidRPr="005C161B">
          <w:rPr>
            <w:rStyle w:val="Collegamentoipertestuale"/>
          </w:rPr>
          <w:t>1.2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Applicabilità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_Toc43549532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533" w:history="1">
        <w:r w:rsidR="0034006F" w:rsidRPr="005C161B">
          <w:rPr>
            <w:rStyle w:val="Collegamentoipertestuale"/>
          </w:rPr>
          <w:t>1.3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Standard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_Toc43549533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val="en-US" w:eastAsia="en-US"/>
        </w:rPr>
      </w:pPr>
      <w:hyperlink w:anchor="_Toc43549534" w:history="1">
        <w:r w:rsidR="0034006F" w:rsidRPr="005C161B">
          <w:rPr>
            <w:rStyle w:val="Collegamentoipertestuale"/>
          </w:rPr>
          <w:t>2</w:t>
        </w:r>
        <w:r w:rsidR="0034006F"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URL DEI SERVIZI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_Toc43549534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535" w:history="1">
        <w:r w:rsidR="0034006F" w:rsidRPr="005C161B">
          <w:rPr>
            <w:rStyle w:val="Collegamentoipertestuale"/>
            <w:rFonts w:ascii="Verdana" w:hAnsi="Verdana"/>
          </w:rPr>
          <w:t>2.1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Ambiente di esercizio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_Toc43549535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536" w:history="1">
        <w:r w:rsidR="0034006F" w:rsidRPr="005C161B">
          <w:rPr>
            <w:rStyle w:val="Collegamentoipertestuale"/>
            <w:rFonts w:ascii="Verdana" w:hAnsi="Verdana"/>
          </w:rPr>
          <w:t>2.2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Ambiente di collaudo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_Toc43549536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val="en-US" w:eastAsia="en-US"/>
        </w:rPr>
      </w:pPr>
      <w:hyperlink w:anchor="_Toc43549537" w:history="1">
        <w:r w:rsidR="0034006F" w:rsidRPr="005C161B">
          <w:rPr>
            <w:rStyle w:val="Collegamentoipertestuale"/>
          </w:rPr>
          <w:t>3</w:t>
        </w:r>
        <w:r w:rsidR="0034006F"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Modalità di autenticazione di un utente per l’utilizzo dei Web service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_Toc43549537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538" w:history="1">
        <w:r w:rsidR="0034006F" w:rsidRPr="005C161B">
          <w:rPr>
            <w:rStyle w:val="Collegamentoipertestuale"/>
            <w:rFonts w:ascii="Verdana" w:hAnsi="Verdana"/>
          </w:rPr>
          <w:t>3.1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_Toc43549538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val="en-US" w:eastAsia="en-US"/>
        </w:rPr>
      </w:pPr>
      <w:hyperlink w:anchor="_Toc43549539" w:history="1">
        <w:r w:rsidR="0034006F" w:rsidRPr="005C161B">
          <w:rPr>
            <w:rStyle w:val="Collegamentoipertestuale"/>
            <w:rFonts w:ascii="Courier New" w:hAnsi="Courier New"/>
            <w:lang w:eastAsia="it-IT"/>
          </w:rPr>
          <w:t>4</w:t>
        </w:r>
        <w:r w:rsidR="0034006F"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DOCUMENTAZIONE SERVIZI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_Toc43549539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540" w:history="1">
        <w:r w:rsidR="0034006F" w:rsidRPr="005C161B">
          <w:rPr>
            <w:rStyle w:val="Collegamentoipertestuale"/>
          </w:rPr>
          <w:t>4.1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Richiesta elenco slot temporali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_Toc43549540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41" w:history="1">
        <w:r w:rsidR="0034006F" w:rsidRPr="005C161B">
          <w:rPr>
            <w:rStyle w:val="Collegamentoipertestuale"/>
            <w:rFonts w:ascii="Verdana" w:hAnsi="Verdana"/>
          </w:rPr>
          <w:t>4.1.1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_Toc43549541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42" w:history="1">
        <w:r w:rsidR="0034006F" w:rsidRPr="005C161B">
          <w:rPr>
            <w:rStyle w:val="Collegamentoipertestuale"/>
            <w:rFonts w:ascii="Verdana" w:hAnsi="Verdana"/>
          </w:rPr>
          <w:t>4.1.2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_Toc43549542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43" w:history="1">
        <w:r w:rsidR="0034006F" w:rsidRPr="005C161B">
          <w:rPr>
            <w:rStyle w:val="Collegamentoipertestuale"/>
            <w:rFonts w:ascii="Verdana" w:hAnsi="Verdana"/>
          </w:rPr>
          <w:t>4.1.3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_Toc43549543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44" w:history="1">
        <w:r w:rsidR="0034006F" w:rsidRPr="005C161B">
          <w:rPr>
            <w:rStyle w:val="Collegamentoipertestuale"/>
            <w:rFonts w:ascii="Verdana" w:hAnsi="Verdana"/>
          </w:rPr>
          <w:t>4.1.4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UMC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_Toc43549544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45" w:history="1">
        <w:r w:rsidR="0034006F" w:rsidRPr="005C161B">
          <w:rPr>
            <w:rStyle w:val="Collegamentoipertestuale"/>
            <w:rFonts w:ascii="Verdana" w:hAnsi="Verdana"/>
          </w:rPr>
          <w:t>4.1.5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Numero pagina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_Toc43549545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46" w:history="1">
        <w:r w:rsidR="0034006F" w:rsidRPr="005C161B">
          <w:rPr>
            <w:rStyle w:val="Collegamentoipertestuale"/>
            <w:rFonts w:ascii="Verdana" w:hAnsi="Verdana"/>
          </w:rPr>
          <w:t>4.1.6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_Toc43549546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47" w:history="1">
        <w:r w:rsidR="0034006F" w:rsidRPr="005C161B">
          <w:rPr>
            <w:rStyle w:val="Collegamentoipertestuale"/>
            <w:rFonts w:ascii="Verdana" w:hAnsi="Verdana"/>
          </w:rPr>
          <w:t>4.1.7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Slot temporale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_Toc43549547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48" w:history="1">
        <w:r w:rsidR="0034006F" w:rsidRPr="005C161B">
          <w:rPr>
            <w:rStyle w:val="Collegamentoipertestuale"/>
            <w:rFonts w:ascii="Verdana" w:hAnsi="Verdana"/>
          </w:rPr>
          <w:t>4.1.8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theSedeUMC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_Toc43549548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49" w:history="1">
        <w:r w:rsidR="0034006F" w:rsidRPr="005C161B">
          <w:rPr>
            <w:rStyle w:val="Collegamentoipertestuale"/>
            <w:rFonts w:ascii="Verdana" w:hAnsi="Verdana"/>
          </w:rPr>
          <w:t>4.1.9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tipoOperazione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_Toc43549549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50" w:history="1">
        <w:r w:rsidR="0034006F" w:rsidRPr="005C161B">
          <w:rPr>
            <w:rStyle w:val="Collegamentoipertestuale"/>
            <w:rFonts w:ascii="Verdana" w:hAnsi="Verdana"/>
          </w:rPr>
          <w:t>4.1.10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theGruppoCollaudo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_Toc43549550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51" w:history="1">
        <w:r w:rsidR="0034006F" w:rsidRPr="005C161B">
          <w:rPr>
            <w:rStyle w:val="Collegamentoipertestuale"/>
            <w:rFonts w:ascii="Verdana" w:hAnsi="Verdana"/>
          </w:rPr>
          <w:t>4.1.11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gruppoCollaudoPrenotabileList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_Toc43549551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52" w:history="1">
        <w:r w:rsidR="0034006F" w:rsidRPr="005C161B">
          <w:rPr>
            <w:rStyle w:val="Collegamentoipertestuale"/>
            <w:rFonts w:ascii="Verdana" w:hAnsi="Verdana"/>
          </w:rPr>
          <w:t>4.1.12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Messaggio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_Toc43549552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53" w:history="1">
        <w:r w:rsidR="0034006F" w:rsidRPr="005C161B">
          <w:rPr>
            <w:rStyle w:val="Collegamentoipertestuale"/>
            <w:rFonts w:ascii="Verdana" w:hAnsi="Verdana"/>
          </w:rPr>
          <w:t>4.1.13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_Toc43549553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54" w:history="1">
        <w:r w:rsidR="0034006F" w:rsidRPr="005C161B">
          <w:rPr>
            <w:rStyle w:val="Collegamentoipertestuale"/>
            <w:rFonts w:ascii="Verdana" w:hAnsi="Verdana"/>
          </w:rPr>
          <w:t>4.1.14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Risultati totali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_Toc43549554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30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555" w:history="1">
        <w:r w:rsidR="0034006F" w:rsidRPr="005C161B">
          <w:rPr>
            <w:rStyle w:val="Collegamentoipertestuale"/>
          </w:rPr>
          <w:t>4.2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Richiesta inserimento prenotazione revisione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_Toc43549555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30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56" w:history="1">
        <w:r w:rsidR="0034006F" w:rsidRPr="005C161B">
          <w:rPr>
            <w:rStyle w:val="Collegamentoipertestuale"/>
            <w:rFonts w:ascii="Verdana" w:hAnsi="Verdana"/>
          </w:rPr>
          <w:t>4.2.1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_Toc43549556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30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57" w:history="1">
        <w:r w:rsidR="0034006F" w:rsidRPr="005C161B">
          <w:rPr>
            <w:rStyle w:val="Collegamentoipertestuale"/>
            <w:rFonts w:ascii="Verdana" w:hAnsi="Verdana"/>
          </w:rPr>
          <w:t>4.2.2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_Toc43549557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31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58" w:history="1">
        <w:r w:rsidR="0034006F" w:rsidRPr="005C161B">
          <w:rPr>
            <w:rStyle w:val="Collegamentoipertestuale"/>
            <w:rFonts w:ascii="Verdana" w:hAnsi="Verdana"/>
          </w:rPr>
          <w:t>4.2.3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_Toc43549558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32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59" w:history="1">
        <w:r w:rsidR="0034006F" w:rsidRPr="005C161B">
          <w:rPr>
            <w:rStyle w:val="Collegamentoipertestuale"/>
            <w:rFonts w:ascii="Verdana" w:hAnsi="Verdana"/>
          </w:rPr>
          <w:t>4.2.4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Prenotazione revisione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_Toc43549559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32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60" w:history="1">
        <w:r w:rsidR="0034006F" w:rsidRPr="005C161B">
          <w:rPr>
            <w:rStyle w:val="Collegamentoipertestuale"/>
            <w:rFonts w:ascii="Verdana" w:hAnsi="Verdana"/>
          </w:rPr>
          <w:t>4.2.5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Bollettino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_Toc43549560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34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61" w:history="1">
        <w:r w:rsidR="0034006F" w:rsidRPr="005C161B">
          <w:rPr>
            <w:rStyle w:val="Collegamentoipertestuale"/>
            <w:rFonts w:ascii="Verdana" w:eastAsia="Calibri" w:hAnsi="Verdana"/>
            <w:lang w:eastAsia="it-IT"/>
          </w:rPr>
          <w:t>4.2.6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eastAsia="Calibri" w:hAnsi="Verdana" w:cs="Courier New"/>
            <w:lang w:eastAsia="it-IT"/>
          </w:rPr>
          <w:t>Timbro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_Toc43549561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34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62" w:history="1">
        <w:r w:rsidR="0034006F" w:rsidRPr="005C161B">
          <w:rPr>
            <w:rStyle w:val="Collegamentoipertestuale"/>
            <w:rFonts w:ascii="Verdana" w:hAnsi="Verdana"/>
          </w:rPr>
          <w:t>4.2.7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Gruppo Collaudo Prenotabile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_Toc43549562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35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63" w:history="1">
        <w:r w:rsidR="0034006F" w:rsidRPr="005C161B">
          <w:rPr>
            <w:rStyle w:val="Collegamentoipertestuale"/>
            <w:rFonts w:ascii="Verdana" w:hAnsi="Verdana"/>
          </w:rPr>
          <w:t>4.2.8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TipologiaRevisioneAdr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_Toc43549563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35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64" w:history="1">
        <w:r w:rsidR="0034006F" w:rsidRPr="005C161B">
          <w:rPr>
            <w:rStyle w:val="Collegamentoipertestuale"/>
            <w:rFonts w:ascii="Verdana" w:hAnsi="Verdana"/>
          </w:rPr>
          <w:t>4.2.9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Dati Aggiuntivi Collaudo Veicolo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_Toc43549564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36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65" w:history="1">
        <w:r w:rsidR="0034006F" w:rsidRPr="005C161B">
          <w:rPr>
            <w:rStyle w:val="Collegamentoipertestuale"/>
            <w:rFonts w:ascii="Verdana" w:hAnsi="Verdana"/>
          </w:rPr>
          <w:t>4.2.10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_Toc43549565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37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66" w:history="1">
        <w:r w:rsidR="0034006F" w:rsidRPr="005C161B">
          <w:rPr>
            <w:rStyle w:val="Collegamentoipertestuale"/>
            <w:rFonts w:ascii="Verdana" w:hAnsi="Verdana"/>
          </w:rPr>
          <w:t>4.2.11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Prenotazione revisione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_Toc43549566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39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67" w:history="1">
        <w:r w:rsidR="0034006F" w:rsidRPr="005C161B">
          <w:rPr>
            <w:rStyle w:val="Collegamentoipertestuale"/>
            <w:rFonts w:ascii="Verdana" w:hAnsi="Verdana"/>
          </w:rPr>
          <w:t>4.2.12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Messaggio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_Toc43549567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41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68" w:history="1">
        <w:r w:rsidR="0034006F" w:rsidRPr="005C161B">
          <w:rPr>
            <w:rStyle w:val="Collegamentoipertestuale"/>
            <w:rFonts w:ascii="Verdana" w:hAnsi="Verdana"/>
          </w:rPr>
          <w:t>4.2.13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_Toc43549568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41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569" w:history="1">
        <w:r w:rsidR="0034006F" w:rsidRPr="005C161B">
          <w:rPr>
            <w:rStyle w:val="Collegamentoipertestuale"/>
          </w:rPr>
          <w:t>4.3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Richiesta inserimento prenotazione revisione per agenzia con carrello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_Toc43549569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42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70" w:history="1">
        <w:r w:rsidR="0034006F" w:rsidRPr="005C161B">
          <w:rPr>
            <w:rStyle w:val="Collegamentoipertestuale"/>
            <w:rFonts w:ascii="Verdana" w:hAnsi="Verdana"/>
          </w:rPr>
          <w:t>4.3.1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_Toc43549570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42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71" w:history="1">
        <w:r w:rsidR="0034006F" w:rsidRPr="005C161B">
          <w:rPr>
            <w:rStyle w:val="Collegamentoipertestuale"/>
            <w:rFonts w:ascii="Verdana" w:hAnsi="Verdana"/>
          </w:rPr>
          <w:t>4.3.2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_Toc43549571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43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72" w:history="1">
        <w:r w:rsidR="0034006F" w:rsidRPr="005C161B">
          <w:rPr>
            <w:rStyle w:val="Collegamentoipertestuale"/>
            <w:rFonts w:ascii="Verdana" w:hAnsi="Verdana"/>
          </w:rPr>
          <w:t>4.3.3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_Toc43549572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44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73" w:history="1">
        <w:r w:rsidR="0034006F" w:rsidRPr="005C161B">
          <w:rPr>
            <w:rStyle w:val="Collegamentoipertestuale"/>
            <w:rFonts w:ascii="Verdana" w:hAnsi="Verdana"/>
          </w:rPr>
          <w:t>4.3.4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Prenotazione revisione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_Toc43549573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44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74" w:history="1">
        <w:r w:rsidR="0034006F" w:rsidRPr="005C161B">
          <w:rPr>
            <w:rStyle w:val="Collegamentoipertestuale"/>
            <w:rFonts w:ascii="Verdana" w:hAnsi="Verdana"/>
          </w:rPr>
          <w:t>4.3.5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_Toc43549574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46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75" w:history="1">
        <w:r w:rsidR="0034006F" w:rsidRPr="005C161B">
          <w:rPr>
            <w:rStyle w:val="Collegamentoipertestuale"/>
            <w:rFonts w:ascii="Verdana" w:hAnsi="Verdana"/>
          </w:rPr>
          <w:t>4.3.6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Messaggio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_Toc43549575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46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76" w:history="1">
        <w:r w:rsidR="0034006F" w:rsidRPr="005C161B">
          <w:rPr>
            <w:rStyle w:val="Collegamentoipertestuale"/>
            <w:rFonts w:ascii="Verdana" w:hAnsi="Verdana"/>
          </w:rPr>
          <w:t>4.3.7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_Toc43549576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47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577" w:history="1">
        <w:r w:rsidR="0034006F" w:rsidRPr="005C161B">
          <w:rPr>
            <w:rStyle w:val="Collegamentoipertestuale"/>
          </w:rPr>
          <w:t>4.4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Richiesta Stampa prenotazione revisione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_Toc43549577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47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78" w:history="1">
        <w:r w:rsidR="0034006F" w:rsidRPr="005C161B">
          <w:rPr>
            <w:rStyle w:val="Collegamentoipertestuale"/>
            <w:rFonts w:ascii="Verdana" w:hAnsi="Verdana"/>
          </w:rPr>
          <w:t>4.4.1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_Toc43549578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47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79" w:history="1">
        <w:r w:rsidR="0034006F" w:rsidRPr="005C161B">
          <w:rPr>
            <w:rStyle w:val="Collegamentoipertestuale"/>
            <w:rFonts w:ascii="Verdana" w:hAnsi="Verdana"/>
          </w:rPr>
          <w:t>4.4.2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_Toc43549579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48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80" w:history="1">
        <w:r w:rsidR="0034006F" w:rsidRPr="005C161B">
          <w:rPr>
            <w:rStyle w:val="Collegamentoipertestuale"/>
            <w:rFonts w:ascii="Verdana" w:hAnsi="Verdana"/>
          </w:rPr>
          <w:t>4.4.3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_Toc43549580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49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81" w:history="1">
        <w:r w:rsidR="0034006F" w:rsidRPr="005C161B">
          <w:rPr>
            <w:rStyle w:val="Collegamentoipertestuale"/>
            <w:rFonts w:ascii="Verdana" w:hAnsi="Verdana"/>
          </w:rPr>
          <w:t>4.4.4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Stampa prenotazione revisione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_Toc43549581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49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82" w:history="1">
        <w:r w:rsidR="0034006F" w:rsidRPr="005C161B">
          <w:rPr>
            <w:rStyle w:val="Collegamentoipertestuale"/>
            <w:rFonts w:ascii="Verdana" w:hAnsi="Verdana"/>
          </w:rPr>
          <w:t>4.4.5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_Toc43549582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49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83" w:history="1">
        <w:r w:rsidR="0034006F" w:rsidRPr="005C161B">
          <w:rPr>
            <w:rStyle w:val="Collegamentoipertestuale"/>
            <w:rFonts w:ascii="Verdana" w:hAnsi="Verdana"/>
          </w:rPr>
          <w:t>4.4.6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_Toc43549583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52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584" w:history="1">
        <w:r w:rsidR="0034006F" w:rsidRPr="005C161B">
          <w:rPr>
            <w:rStyle w:val="Collegamentoipertestuale"/>
          </w:rPr>
          <w:t>4.5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ricerca prenotazioni revisioni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_Toc43549584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53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85" w:history="1">
        <w:r w:rsidR="0034006F" w:rsidRPr="005C161B">
          <w:rPr>
            <w:rStyle w:val="Collegamentoipertestuale"/>
            <w:rFonts w:ascii="Verdana" w:hAnsi="Verdana"/>
          </w:rPr>
          <w:t>4.5.1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_Toc43549585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53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86" w:history="1">
        <w:r w:rsidR="0034006F" w:rsidRPr="005C161B">
          <w:rPr>
            <w:rStyle w:val="Collegamentoipertestuale"/>
            <w:rFonts w:ascii="Verdana" w:hAnsi="Verdana"/>
          </w:rPr>
          <w:t>4.5.2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_Toc43549586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53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87" w:history="1">
        <w:r w:rsidR="0034006F" w:rsidRPr="005C161B">
          <w:rPr>
            <w:rStyle w:val="Collegamentoipertestuale"/>
            <w:rFonts w:ascii="Verdana" w:hAnsi="Verdana"/>
          </w:rPr>
          <w:t>4.5.3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_Toc43549587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57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88" w:history="1">
        <w:r w:rsidR="0034006F" w:rsidRPr="005C161B">
          <w:rPr>
            <w:rStyle w:val="Collegamentoipertestuale"/>
            <w:rFonts w:ascii="Verdana" w:hAnsi="Verdana"/>
          </w:rPr>
          <w:t>4.5.4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Richiesta ricerca prenotazione revisione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_Toc43549588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57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89" w:history="1">
        <w:r w:rsidR="0034006F" w:rsidRPr="005C161B">
          <w:rPr>
            <w:rStyle w:val="Collegamentoipertestuale"/>
            <w:rFonts w:ascii="Verdana" w:hAnsi="Verdana"/>
          </w:rPr>
          <w:t>4.5.5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Numero pagina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_Toc43549589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60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90" w:history="1">
        <w:r w:rsidR="0034006F" w:rsidRPr="005C161B">
          <w:rPr>
            <w:rStyle w:val="Collegamentoipertestuale"/>
            <w:rFonts w:ascii="Verdana" w:hAnsi="Verdana"/>
          </w:rPr>
          <w:t>4.5.6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_Toc43549590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60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91" w:history="1">
        <w:r w:rsidR="0034006F" w:rsidRPr="005C161B">
          <w:rPr>
            <w:rStyle w:val="Collegamentoipertestuale"/>
            <w:rFonts w:ascii="Verdana" w:hAnsi="Verdana"/>
          </w:rPr>
          <w:t>4.5.7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Prenotazione revisione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_Toc43549591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63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92" w:history="1">
        <w:r w:rsidR="0034006F" w:rsidRPr="005C161B">
          <w:rPr>
            <w:rStyle w:val="Collegamentoipertestuale"/>
            <w:rFonts w:ascii="Verdana" w:hAnsi="Verdana"/>
          </w:rPr>
          <w:t>4.5.8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Messaggio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_Toc43549592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64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93" w:history="1">
        <w:r w:rsidR="0034006F" w:rsidRPr="005C161B">
          <w:rPr>
            <w:rStyle w:val="Collegamentoipertestuale"/>
            <w:rFonts w:ascii="Verdana" w:hAnsi="Verdana"/>
          </w:rPr>
          <w:t>4.5.9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_Toc43549593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64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94" w:history="1">
        <w:r w:rsidR="0034006F" w:rsidRPr="005C161B">
          <w:rPr>
            <w:rStyle w:val="Collegamentoipertestuale"/>
            <w:rFonts w:ascii="Verdana" w:hAnsi="Verdana"/>
          </w:rPr>
          <w:t>4.5.10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Risultati totali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_Toc43549594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64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595" w:history="1">
        <w:r w:rsidR="0034006F" w:rsidRPr="005C161B">
          <w:rPr>
            <w:rStyle w:val="Collegamentoipertestuale"/>
          </w:rPr>
          <w:t>4.6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Verifica Pagamento prenotazione in corso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_Toc43549595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65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96" w:history="1">
        <w:r w:rsidR="0034006F" w:rsidRPr="005C161B">
          <w:rPr>
            <w:rStyle w:val="Collegamentoipertestuale"/>
            <w:rFonts w:ascii="Verdana" w:hAnsi="Verdana"/>
          </w:rPr>
          <w:t>4.6.1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_Toc43549596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65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97" w:history="1">
        <w:r w:rsidR="0034006F" w:rsidRPr="005C161B">
          <w:rPr>
            <w:rStyle w:val="Collegamentoipertestuale"/>
            <w:rFonts w:ascii="Verdana" w:hAnsi="Verdana"/>
          </w:rPr>
          <w:t>4.6.2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_Toc43549597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66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98" w:history="1">
        <w:r w:rsidR="0034006F" w:rsidRPr="005C161B">
          <w:rPr>
            <w:rStyle w:val="Collegamentoipertestuale"/>
            <w:rFonts w:ascii="Verdana" w:hAnsi="Verdana"/>
          </w:rPr>
          <w:t>4.6.3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_Toc43549598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66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599" w:history="1">
        <w:r w:rsidR="0034006F" w:rsidRPr="005C161B">
          <w:rPr>
            <w:rStyle w:val="Collegamentoipertestuale"/>
            <w:rFonts w:ascii="Verdana" w:hAnsi="Verdana"/>
          </w:rPr>
          <w:t>4.6.4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_Toc43549599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66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00" w:history="1">
        <w:r w:rsidR="0034006F" w:rsidRPr="005C161B">
          <w:rPr>
            <w:rStyle w:val="Collegamentoipertestuale"/>
            <w:rFonts w:ascii="Verdana" w:hAnsi="Verdana"/>
          </w:rPr>
          <w:t>4.6.5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Prenotazione revisione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_Toc43549600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69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01" w:history="1">
        <w:r w:rsidR="0034006F" w:rsidRPr="005C161B">
          <w:rPr>
            <w:rStyle w:val="Collegamentoipertestuale"/>
            <w:rFonts w:ascii="Verdana" w:hAnsi="Verdana"/>
          </w:rPr>
          <w:t>4.6.6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Messaggio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_Toc43549601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70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02" w:history="1">
        <w:r w:rsidR="0034006F" w:rsidRPr="005C161B">
          <w:rPr>
            <w:rStyle w:val="Collegamentoipertestuale"/>
            <w:rFonts w:ascii="Verdana" w:hAnsi="Verdana"/>
          </w:rPr>
          <w:t>4.6.7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_Toc43549602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70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603" w:history="1">
        <w:r w:rsidR="0034006F" w:rsidRPr="005C161B">
          <w:rPr>
            <w:rStyle w:val="Collegamentoipertestuale"/>
          </w:rPr>
          <w:t>4.7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Riepilogo Pagamenti prenotazione revisione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_Toc43549603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71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04" w:history="1">
        <w:r w:rsidR="0034006F" w:rsidRPr="005C161B">
          <w:rPr>
            <w:rStyle w:val="Collegamentoipertestuale"/>
            <w:rFonts w:ascii="Verdana" w:hAnsi="Verdana"/>
          </w:rPr>
          <w:t>4.7.1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_Toc43549604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71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05" w:history="1">
        <w:r w:rsidR="0034006F" w:rsidRPr="005C161B">
          <w:rPr>
            <w:rStyle w:val="Collegamentoipertestuale"/>
            <w:rFonts w:ascii="Verdana" w:hAnsi="Verdana"/>
          </w:rPr>
          <w:t>4.7.2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_Toc43549605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71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06" w:history="1">
        <w:r w:rsidR="0034006F" w:rsidRPr="005C161B">
          <w:rPr>
            <w:rStyle w:val="Collegamentoipertestuale"/>
            <w:rFonts w:ascii="Verdana" w:hAnsi="Verdana"/>
          </w:rPr>
          <w:t>4.7.3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_Toc43549606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72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07" w:history="1">
        <w:r w:rsidR="0034006F" w:rsidRPr="005C161B">
          <w:rPr>
            <w:rStyle w:val="Collegamentoipertestuale"/>
            <w:rFonts w:ascii="Verdana" w:hAnsi="Verdana"/>
          </w:rPr>
          <w:t>4.7.4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_Toc43549607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72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608" w:history="1">
        <w:r w:rsidR="0034006F" w:rsidRPr="005C161B">
          <w:rPr>
            <w:rStyle w:val="Collegamentoipertestuale"/>
          </w:rPr>
          <w:t>4.8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INSERIMENTO prenotazione CERTIFICATO DI APPROVAZIONE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_Toc43549608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74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09" w:history="1">
        <w:r w:rsidR="0034006F" w:rsidRPr="005C161B">
          <w:rPr>
            <w:rStyle w:val="Collegamentoipertestuale"/>
            <w:rFonts w:ascii="Verdana" w:hAnsi="Verdana"/>
          </w:rPr>
          <w:t>4.8.1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_Toc43549609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74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610" w:history="1">
        <w:r w:rsidR="0034006F" w:rsidRPr="005C161B">
          <w:rPr>
            <w:rStyle w:val="Collegamentoipertestuale"/>
            <w:rFonts w:ascii="Verdana" w:hAnsi="Verdana"/>
          </w:rPr>
          <w:t>1.1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_Toc43549610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74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11" w:history="1">
        <w:r w:rsidR="0034006F" w:rsidRPr="005C161B">
          <w:rPr>
            <w:rStyle w:val="Collegamentoipertestuale"/>
            <w:rFonts w:ascii="Verdana" w:hAnsi="Verdana"/>
          </w:rPr>
          <w:t>4.8.2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_Toc43549611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76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12" w:history="1">
        <w:r w:rsidR="0034006F" w:rsidRPr="005C161B">
          <w:rPr>
            <w:rStyle w:val="Collegamentoipertestuale"/>
            <w:rFonts w:ascii="Verdana" w:hAnsi="Verdana"/>
          </w:rPr>
          <w:t>4.8.3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Prenotazione Certificato Approvazione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_Toc43549612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76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13" w:history="1">
        <w:r w:rsidR="0034006F" w:rsidRPr="005C161B">
          <w:rPr>
            <w:rStyle w:val="Collegamentoipertestuale"/>
            <w:rFonts w:ascii="Verdana" w:hAnsi="Verdana"/>
          </w:rPr>
          <w:t>4.8.4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Certificato Approvazione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_Toc43549613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78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14" w:history="1">
        <w:r w:rsidR="0034006F" w:rsidRPr="005C161B">
          <w:rPr>
            <w:rStyle w:val="Collegamentoipertestuale"/>
            <w:rFonts w:ascii="Verdana" w:hAnsi="Verdana"/>
          </w:rPr>
          <w:t>4.8.5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Tipo Certificato Approvazione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_Toc43549614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83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15" w:history="1">
        <w:r w:rsidR="0034006F" w:rsidRPr="005C161B">
          <w:rPr>
            <w:rStyle w:val="Collegamentoipertestuale"/>
            <w:rFonts w:ascii="Verdana" w:hAnsi="Verdana"/>
          </w:rPr>
          <w:t>4.8.6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_Toc43549615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83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16" w:history="1">
        <w:r w:rsidR="0034006F" w:rsidRPr="005C161B">
          <w:rPr>
            <w:rStyle w:val="Collegamentoipertestuale"/>
            <w:rFonts w:ascii="Verdana" w:hAnsi="Verdana"/>
          </w:rPr>
          <w:t>4.8.7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Prenotazione certificato Approvazione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_Toc43549616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84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17" w:history="1">
        <w:r w:rsidR="0034006F" w:rsidRPr="005C161B">
          <w:rPr>
            <w:rStyle w:val="Collegamentoipertestuale"/>
            <w:rFonts w:ascii="Verdana" w:hAnsi="Verdana"/>
          </w:rPr>
          <w:t>4.8.8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Messaggio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_Toc43549617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85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18" w:history="1">
        <w:r w:rsidR="0034006F" w:rsidRPr="005C161B">
          <w:rPr>
            <w:rStyle w:val="Collegamentoipertestuale"/>
            <w:rFonts w:ascii="Verdana" w:hAnsi="Verdana"/>
          </w:rPr>
          <w:t>4.8.9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_Toc43549618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85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619" w:history="1">
        <w:r w:rsidR="0034006F" w:rsidRPr="005C161B">
          <w:rPr>
            <w:rStyle w:val="Collegamentoipertestuale"/>
          </w:rPr>
          <w:t>4.9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modifica prenotazione CERTIFICATO DI APPROVAZIONE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_Toc43549619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85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20" w:history="1">
        <w:r w:rsidR="0034006F" w:rsidRPr="005C161B">
          <w:rPr>
            <w:rStyle w:val="Collegamentoipertestuale"/>
            <w:rFonts w:ascii="Verdana" w:hAnsi="Verdana"/>
          </w:rPr>
          <w:t>4.9.1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_Toc43549620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86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21" w:history="1">
        <w:r w:rsidR="0034006F" w:rsidRPr="005C161B">
          <w:rPr>
            <w:rStyle w:val="Collegamentoipertestuale"/>
            <w:rFonts w:ascii="Verdana" w:hAnsi="Verdana"/>
          </w:rPr>
          <w:t>4.9.2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_Toc43549621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86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22" w:history="1">
        <w:r w:rsidR="0034006F" w:rsidRPr="005C161B">
          <w:rPr>
            <w:rStyle w:val="Collegamentoipertestuale"/>
            <w:rFonts w:ascii="Verdana" w:hAnsi="Verdana"/>
          </w:rPr>
          <w:t>4.9.3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_Toc43549622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87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23" w:history="1">
        <w:r w:rsidR="0034006F" w:rsidRPr="005C161B">
          <w:rPr>
            <w:rStyle w:val="Collegamentoipertestuale"/>
            <w:rFonts w:ascii="Verdana" w:hAnsi="Verdana"/>
          </w:rPr>
          <w:t>4.9.4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Prenotazione Certificato Approvazione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_Toc43549623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88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24" w:history="1">
        <w:r w:rsidR="0034006F" w:rsidRPr="005C161B">
          <w:rPr>
            <w:rStyle w:val="Collegamentoipertestuale"/>
            <w:rFonts w:ascii="Verdana" w:hAnsi="Verdana"/>
          </w:rPr>
          <w:t>4.9.5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_Toc43549624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88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25" w:history="1">
        <w:r w:rsidR="0034006F" w:rsidRPr="005C161B">
          <w:rPr>
            <w:rStyle w:val="Collegamentoipertestuale"/>
            <w:rFonts w:ascii="Verdana" w:hAnsi="Verdana"/>
          </w:rPr>
          <w:t>4.9.6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Prenotazione certificato Approvazione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_Toc43549625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89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26" w:history="1">
        <w:r w:rsidR="0034006F" w:rsidRPr="005C161B">
          <w:rPr>
            <w:rStyle w:val="Collegamentoipertestuale"/>
            <w:rFonts w:ascii="Verdana" w:hAnsi="Verdana"/>
          </w:rPr>
          <w:t>4.9.7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Messaggio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_Toc43549626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89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27" w:history="1">
        <w:r w:rsidR="0034006F" w:rsidRPr="005C161B">
          <w:rPr>
            <w:rStyle w:val="Collegamentoipertestuale"/>
            <w:rFonts w:ascii="Verdana" w:hAnsi="Verdana"/>
          </w:rPr>
          <w:t>4.9.8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_Toc43549627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90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628" w:history="1">
        <w:r w:rsidR="0034006F" w:rsidRPr="005C161B">
          <w:rPr>
            <w:rStyle w:val="Collegamentoipertestuale"/>
          </w:rPr>
          <w:t>4.10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annullamento prenotazione CERTIFICATO DI APPROVAZIONE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_Toc43549628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90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29" w:history="1">
        <w:r w:rsidR="0034006F" w:rsidRPr="005C161B">
          <w:rPr>
            <w:rStyle w:val="Collegamentoipertestuale"/>
            <w:rFonts w:ascii="Verdana" w:hAnsi="Verdana"/>
          </w:rPr>
          <w:t>4.10.1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_Toc43549629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90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30" w:history="1">
        <w:r w:rsidR="0034006F" w:rsidRPr="005C161B">
          <w:rPr>
            <w:rStyle w:val="Collegamentoipertestuale"/>
            <w:rFonts w:ascii="Verdana" w:hAnsi="Verdana"/>
          </w:rPr>
          <w:t>4.10.2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_Toc43549630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92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31" w:history="1">
        <w:r w:rsidR="0034006F" w:rsidRPr="005C161B">
          <w:rPr>
            <w:rStyle w:val="Collegamentoipertestuale"/>
            <w:rFonts w:ascii="Verdana" w:hAnsi="Verdana"/>
          </w:rPr>
          <w:t>4.10.3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_Toc43549631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93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32" w:history="1">
        <w:r w:rsidR="0034006F" w:rsidRPr="005C161B">
          <w:rPr>
            <w:rStyle w:val="Collegamentoipertestuale"/>
            <w:rFonts w:ascii="Verdana" w:hAnsi="Verdana"/>
          </w:rPr>
          <w:t>4.10.4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_Toc43549632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93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33" w:history="1">
        <w:r w:rsidR="0034006F" w:rsidRPr="005C161B">
          <w:rPr>
            <w:rStyle w:val="Collegamentoipertestuale"/>
            <w:rFonts w:ascii="Verdana" w:hAnsi="Verdana"/>
          </w:rPr>
          <w:t>4.10.5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Messaggio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_Toc43549633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94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34" w:history="1">
        <w:r w:rsidR="0034006F" w:rsidRPr="005C161B">
          <w:rPr>
            <w:rStyle w:val="Collegamentoipertestuale"/>
            <w:rFonts w:ascii="Verdana" w:hAnsi="Verdana"/>
          </w:rPr>
          <w:t>4.10.6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_Toc43549634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94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635" w:history="1">
        <w:r w:rsidR="0034006F" w:rsidRPr="005C161B">
          <w:rPr>
            <w:rStyle w:val="Collegamentoipertestuale"/>
          </w:rPr>
          <w:t>4.11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dettaglio prenotazione CERTIFICATO DI APPROVAZIONE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_Toc43549635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94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36" w:history="1">
        <w:r w:rsidR="0034006F" w:rsidRPr="005C161B">
          <w:rPr>
            <w:rStyle w:val="Collegamentoipertestuale"/>
            <w:rFonts w:ascii="Verdana" w:hAnsi="Verdana"/>
          </w:rPr>
          <w:t>4.11.1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_Toc43549636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95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37" w:history="1">
        <w:r w:rsidR="0034006F" w:rsidRPr="005C161B">
          <w:rPr>
            <w:rStyle w:val="Collegamentoipertestuale"/>
            <w:rFonts w:ascii="Verdana" w:hAnsi="Verdana"/>
          </w:rPr>
          <w:t>4.11.2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_Toc43549637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95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38" w:history="1">
        <w:r w:rsidR="0034006F" w:rsidRPr="005C161B">
          <w:rPr>
            <w:rStyle w:val="Collegamentoipertestuale"/>
            <w:rFonts w:ascii="Verdana" w:hAnsi="Verdana"/>
          </w:rPr>
          <w:t>4.11.3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_Toc43549638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96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39" w:history="1">
        <w:r w:rsidR="0034006F" w:rsidRPr="005C161B">
          <w:rPr>
            <w:rStyle w:val="Collegamentoipertestuale"/>
            <w:rFonts w:ascii="Verdana" w:hAnsi="Verdana"/>
          </w:rPr>
          <w:t>4.11.4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_Toc43549639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96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40" w:history="1">
        <w:r w:rsidR="0034006F" w:rsidRPr="005C161B">
          <w:rPr>
            <w:rStyle w:val="Collegamentoipertestuale"/>
            <w:rFonts w:ascii="Verdana" w:hAnsi="Verdana"/>
          </w:rPr>
          <w:t>4.11.5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Prenotazione Revisioni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_Toc43549640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97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41" w:history="1">
        <w:r w:rsidR="0034006F" w:rsidRPr="005C161B">
          <w:rPr>
            <w:rStyle w:val="Collegamentoipertestuale"/>
            <w:rFonts w:ascii="Verdana" w:hAnsi="Verdana"/>
          </w:rPr>
          <w:t>4.11.6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Richiesta Certificato di approvazione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_Toc43549641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99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42" w:history="1">
        <w:r w:rsidR="0034006F" w:rsidRPr="005C161B">
          <w:rPr>
            <w:rStyle w:val="Collegamentoipertestuale"/>
            <w:rFonts w:ascii="Verdana" w:hAnsi="Verdana"/>
          </w:rPr>
          <w:t>4.11.7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_Toc43549642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643" w:history="1">
        <w:r w:rsidR="0034006F" w:rsidRPr="005C161B">
          <w:rPr>
            <w:rStyle w:val="Collegamentoipertestuale"/>
          </w:rPr>
          <w:t>4.12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dettaglio DOMANDA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_Toc43549643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44" w:history="1">
        <w:r w:rsidR="0034006F" w:rsidRPr="005C161B">
          <w:rPr>
            <w:rStyle w:val="Collegamentoipertestuale"/>
            <w:rFonts w:ascii="Verdana" w:hAnsi="Verdana"/>
          </w:rPr>
          <w:t>4.12.1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_Toc43549644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45" w:history="1">
        <w:r w:rsidR="0034006F" w:rsidRPr="005C161B">
          <w:rPr>
            <w:rStyle w:val="Collegamentoipertestuale"/>
            <w:rFonts w:ascii="Verdana" w:hAnsi="Verdana"/>
          </w:rPr>
          <w:t>4.12.2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_Toc43549645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46" w:history="1">
        <w:r w:rsidR="0034006F" w:rsidRPr="005C161B">
          <w:rPr>
            <w:rStyle w:val="Collegamentoipertestuale"/>
            <w:rFonts w:ascii="Verdana" w:hAnsi="Verdana"/>
          </w:rPr>
          <w:t>4.12.3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_Toc43549646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47" w:history="1">
        <w:r w:rsidR="0034006F" w:rsidRPr="005C161B">
          <w:rPr>
            <w:rStyle w:val="Collegamentoipertestuale"/>
            <w:rFonts w:ascii="Verdana" w:hAnsi="Verdana"/>
          </w:rPr>
          <w:t>4.12.4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_Toc43549647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48" w:history="1">
        <w:r w:rsidR="0034006F" w:rsidRPr="005C161B">
          <w:rPr>
            <w:rStyle w:val="Collegamentoipertestuale"/>
            <w:rFonts w:ascii="Verdana" w:hAnsi="Verdana"/>
          </w:rPr>
          <w:t>4.12.5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Slot Temporale prenotazione seduta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_Toc43549648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49" w:history="1">
        <w:r w:rsidR="0034006F" w:rsidRPr="005C161B">
          <w:rPr>
            <w:rStyle w:val="Collegamentoipertestuale"/>
            <w:rFonts w:ascii="Verdana" w:hAnsi="Verdana"/>
          </w:rPr>
          <w:t>4.12.6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_Toc43549649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650" w:history="1">
        <w:r w:rsidR="0034006F" w:rsidRPr="005C161B">
          <w:rPr>
            <w:rStyle w:val="Collegamentoipertestuale"/>
          </w:rPr>
          <w:t>4.13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elenco gruppo collaudo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_Toc43549650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51" w:history="1">
        <w:r w:rsidR="0034006F" w:rsidRPr="005C161B">
          <w:rPr>
            <w:rStyle w:val="Collegamentoipertestuale"/>
            <w:rFonts w:ascii="Verdana" w:hAnsi="Verdana"/>
          </w:rPr>
          <w:t>4.13.1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_Toc43549651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52" w:history="1">
        <w:r w:rsidR="0034006F" w:rsidRPr="005C161B">
          <w:rPr>
            <w:rStyle w:val="Collegamentoipertestuale"/>
            <w:rFonts w:ascii="Verdana" w:hAnsi="Verdana"/>
          </w:rPr>
          <w:t>4.13.2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_Toc43549652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53" w:history="1">
        <w:r w:rsidR="0034006F" w:rsidRPr="005C161B">
          <w:rPr>
            <w:rStyle w:val="Collegamentoipertestuale"/>
            <w:rFonts w:ascii="Verdana" w:hAnsi="Verdana"/>
          </w:rPr>
          <w:t>4.13.3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_Toc43549653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654" w:history="1">
        <w:r w:rsidR="0034006F" w:rsidRPr="005C161B">
          <w:rPr>
            <w:rStyle w:val="Collegamentoipertestuale"/>
            <w:rFonts w:ascii="Verdana" w:hAnsi="Verdana"/>
          </w:rPr>
          <w:t>1.2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_Toc43549654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55" w:history="1">
        <w:r w:rsidR="0034006F" w:rsidRPr="005C161B">
          <w:rPr>
            <w:rStyle w:val="Collegamentoipertestuale"/>
            <w:rFonts w:ascii="Verdana" w:hAnsi="Verdana"/>
          </w:rPr>
          <w:t>4.13.4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Gruppo Collaudo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_Toc43549655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56" w:history="1">
        <w:r w:rsidR="0034006F" w:rsidRPr="005C161B">
          <w:rPr>
            <w:rStyle w:val="Collegamentoipertestuale"/>
            <w:rFonts w:ascii="Verdana" w:hAnsi="Verdana"/>
          </w:rPr>
          <w:t>4.13.5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_Toc43549656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657" w:history="1">
        <w:r w:rsidR="0034006F" w:rsidRPr="005C161B">
          <w:rPr>
            <w:rStyle w:val="Collegamentoipertestuale"/>
          </w:rPr>
          <w:t>4.14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ricerca domanda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_Toc43549657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58" w:history="1">
        <w:r w:rsidR="0034006F" w:rsidRPr="005C161B">
          <w:rPr>
            <w:rStyle w:val="Collegamentoipertestuale"/>
            <w:rFonts w:ascii="Verdana" w:hAnsi="Verdana"/>
          </w:rPr>
          <w:t>4.14.1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_Toc43549658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109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59" w:history="1">
        <w:r w:rsidR="0034006F" w:rsidRPr="005C161B">
          <w:rPr>
            <w:rStyle w:val="Collegamentoipertestuale"/>
            <w:rFonts w:ascii="Verdana" w:hAnsi="Verdana"/>
          </w:rPr>
          <w:t>4.14.2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_Toc43549659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60" w:history="1">
        <w:r w:rsidR="0034006F" w:rsidRPr="005C161B">
          <w:rPr>
            <w:rStyle w:val="Collegamentoipertestuale"/>
            <w:rFonts w:ascii="Verdana" w:hAnsi="Verdana"/>
          </w:rPr>
          <w:t>4.14.3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_Toc43549660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61" w:history="1">
        <w:r w:rsidR="0034006F" w:rsidRPr="005C161B">
          <w:rPr>
            <w:rStyle w:val="Collegamentoipertestuale"/>
            <w:rFonts w:ascii="Verdana" w:hAnsi="Verdana"/>
          </w:rPr>
          <w:t>4.14.4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_Toc43549661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62" w:history="1">
        <w:r w:rsidR="0034006F" w:rsidRPr="005C161B">
          <w:rPr>
            <w:rStyle w:val="Collegamentoipertestuale"/>
            <w:rFonts w:ascii="Verdana" w:hAnsi="Verdana"/>
          </w:rPr>
          <w:t>4.14.5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Domanda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_Toc43549662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63" w:history="1">
        <w:r w:rsidR="0034006F" w:rsidRPr="005C161B">
          <w:rPr>
            <w:rStyle w:val="Collegamentoipertestuale"/>
            <w:rFonts w:ascii="Verdana" w:hAnsi="Verdana"/>
          </w:rPr>
          <w:t>4.14.6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_Toc43549663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664" w:history="1">
        <w:r w:rsidR="0034006F" w:rsidRPr="005C161B">
          <w:rPr>
            <w:rStyle w:val="Collegamentoipertestuale"/>
          </w:rPr>
          <w:t>4.15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stampa domanda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_Toc43549664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65" w:history="1">
        <w:r w:rsidR="0034006F" w:rsidRPr="005C161B">
          <w:rPr>
            <w:rStyle w:val="Collegamentoipertestuale"/>
            <w:rFonts w:ascii="Verdana" w:hAnsi="Verdana"/>
          </w:rPr>
          <w:t>4.15.1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_Toc43549665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66" w:history="1">
        <w:r w:rsidR="0034006F" w:rsidRPr="005C161B">
          <w:rPr>
            <w:rStyle w:val="Collegamentoipertestuale"/>
            <w:rFonts w:ascii="Verdana" w:hAnsi="Verdana"/>
          </w:rPr>
          <w:t>4.15.2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_Toc43549666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67" w:history="1">
        <w:r w:rsidR="0034006F" w:rsidRPr="005C161B">
          <w:rPr>
            <w:rStyle w:val="Collegamentoipertestuale"/>
            <w:rFonts w:ascii="Verdana" w:hAnsi="Verdana"/>
          </w:rPr>
          <w:t>4.15.3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_Toc43549667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68" w:history="1">
        <w:r w:rsidR="0034006F" w:rsidRPr="005C161B">
          <w:rPr>
            <w:rStyle w:val="Collegamentoipertestuale"/>
            <w:rFonts w:ascii="Verdana" w:hAnsi="Verdana"/>
          </w:rPr>
          <w:t>4.15.4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_Toc43549668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69" w:history="1">
        <w:r w:rsidR="0034006F" w:rsidRPr="005C161B">
          <w:rPr>
            <w:rStyle w:val="Collegamentoipertestuale"/>
            <w:rFonts w:ascii="Verdana" w:hAnsi="Verdana"/>
          </w:rPr>
          <w:t>4.15.5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_Toc43549669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670" w:history="1">
        <w:r w:rsidR="0034006F" w:rsidRPr="005C161B">
          <w:rPr>
            <w:rStyle w:val="Collegamentoipertestuale"/>
          </w:rPr>
          <w:t>4.16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INSERISCI date sedute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_Toc43549670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71" w:history="1">
        <w:r w:rsidR="0034006F" w:rsidRPr="005C161B">
          <w:rPr>
            <w:rStyle w:val="Collegamentoipertestuale"/>
            <w:rFonts w:ascii="Verdana" w:hAnsi="Verdana"/>
          </w:rPr>
          <w:t>4.16.1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_Toc43549671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72" w:history="1">
        <w:r w:rsidR="0034006F" w:rsidRPr="005C161B">
          <w:rPr>
            <w:rStyle w:val="Collegamentoipertestuale"/>
            <w:rFonts w:ascii="Verdana" w:hAnsi="Verdana"/>
          </w:rPr>
          <w:t>4.16.2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_Toc43549672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73" w:history="1">
        <w:r w:rsidR="0034006F" w:rsidRPr="005C161B">
          <w:rPr>
            <w:rStyle w:val="Collegamentoipertestuale"/>
            <w:rFonts w:ascii="Verdana" w:hAnsi="Verdana"/>
          </w:rPr>
          <w:t>4.16.3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_Toc43549673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74" w:history="1">
        <w:r w:rsidR="0034006F" w:rsidRPr="005C161B">
          <w:rPr>
            <w:rStyle w:val="Collegamentoipertestuale"/>
            <w:rFonts w:ascii="Verdana" w:hAnsi="Verdana"/>
          </w:rPr>
          <w:t>4.16.4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_Toc43549674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75" w:history="1">
        <w:r w:rsidR="0034006F" w:rsidRPr="005C161B">
          <w:rPr>
            <w:rStyle w:val="Collegamentoipertestuale"/>
            <w:rFonts w:ascii="Verdana" w:hAnsi="Verdana"/>
          </w:rPr>
          <w:t>4.16.5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Slot temporale fuori sed</w:t>
        </w:r>
        <w:r w:rsidR="0034006F" w:rsidRPr="005C161B">
          <w:rPr>
            <w:rStyle w:val="Collegamentoipertestuale"/>
            <w:rFonts w:ascii="Verdana" w:hAnsi="Verdana"/>
          </w:rPr>
          <w:t>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_Toc43549675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76" w:history="1">
        <w:r w:rsidR="0034006F" w:rsidRPr="005C161B">
          <w:rPr>
            <w:rStyle w:val="Collegamentoipertestuale"/>
            <w:rFonts w:ascii="Verdana" w:hAnsi="Verdana"/>
          </w:rPr>
          <w:t>4.16.6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_Toc43549676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677" w:history="1">
        <w:r w:rsidR="0034006F" w:rsidRPr="005C161B">
          <w:rPr>
            <w:rStyle w:val="Collegamentoipertestuale"/>
          </w:rPr>
          <w:t>4.17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INSERISCI domanda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_Toc43549677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78" w:history="1">
        <w:r w:rsidR="0034006F" w:rsidRPr="005C161B">
          <w:rPr>
            <w:rStyle w:val="Collegamentoipertestuale"/>
            <w:rFonts w:ascii="Verdana" w:hAnsi="Verdana"/>
          </w:rPr>
          <w:t>4.17.1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_Toc43549678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79" w:history="1">
        <w:r w:rsidR="0034006F" w:rsidRPr="005C161B">
          <w:rPr>
            <w:rStyle w:val="Collegamentoipertestuale"/>
            <w:rFonts w:ascii="Verdana" w:hAnsi="Verdana"/>
          </w:rPr>
          <w:t>4.17.2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_Toc43549679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80" w:history="1">
        <w:r w:rsidR="0034006F" w:rsidRPr="005C161B">
          <w:rPr>
            <w:rStyle w:val="Collegamentoipertestuale"/>
            <w:rFonts w:ascii="Verdana" w:hAnsi="Verdana"/>
          </w:rPr>
          <w:t>4.17.3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_Toc43549680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81" w:history="1">
        <w:r w:rsidR="0034006F" w:rsidRPr="005C161B">
          <w:rPr>
            <w:rStyle w:val="Collegamentoipertestuale"/>
            <w:rFonts w:ascii="Verdana" w:hAnsi="Verdana"/>
          </w:rPr>
          <w:t>4.17.4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_Toc43549681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82" w:history="1">
        <w:r w:rsidR="0034006F" w:rsidRPr="005C161B">
          <w:rPr>
            <w:rStyle w:val="Collegamentoipertestuale"/>
            <w:rFonts w:ascii="Verdana" w:hAnsi="Verdana"/>
          </w:rPr>
          <w:t>4.17.5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Domanda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_Toc43549682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83" w:history="1">
        <w:r w:rsidR="0034006F" w:rsidRPr="005C161B">
          <w:rPr>
            <w:rStyle w:val="Collegamentoipertestuale"/>
            <w:rFonts w:ascii="Verdana" w:hAnsi="Verdana"/>
          </w:rPr>
          <w:t>4.17.6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_Toc43549683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684" w:history="1">
        <w:r w:rsidR="0034006F" w:rsidRPr="005C161B">
          <w:rPr>
            <w:rStyle w:val="Collegamentoipertestuale"/>
          </w:rPr>
          <w:t>4.18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modifica domanda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_Toc43549684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119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85" w:history="1">
        <w:r w:rsidR="0034006F" w:rsidRPr="005C161B">
          <w:rPr>
            <w:rStyle w:val="Collegamentoipertestuale"/>
            <w:rFonts w:ascii="Verdana" w:hAnsi="Verdana"/>
          </w:rPr>
          <w:t>4.18.1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_Toc43549685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86" w:history="1">
        <w:r w:rsidR="0034006F" w:rsidRPr="005C161B">
          <w:rPr>
            <w:rStyle w:val="Collegamentoipertestuale"/>
            <w:rFonts w:ascii="Verdana" w:hAnsi="Verdana"/>
          </w:rPr>
          <w:t>4.18.2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_Toc43549686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87" w:history="1">
        <w:r w:rsidR="0034006F" w:rsidRPr="005C161B">
          <w:rPr>
            <w:rStyle w:val="Collegamentoipertestuale"/>
            <w:rFonts w:ascii="Verdana" w:hAnsi="Verdana"/>
          </w:rPr>
          <w:t>4.18.3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_Toc43549687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88" w:history="1">
        <w:r w:rsidR="0034006F" w:rsidRPr="005C161B">
          <w:rPr>
            <w:rStyle w:val="Collegamentoipertestuale"/>
            <w:rFonts w:ascii="Verdana" w:hAnsi="Verdana"/>
          </w:rPr>
          <w:t>4.18.4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_Toc43549688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89" w:history="1">
        <w:r w:rsidR="0034006F" w:rsidRPr="005C161B">
          <w:rPr>
            <w:rStyle w:val="Collegamentoipertestuale"/>
            <w:rFonts w:ascii="Verdana" w:hAnsi="Verdana"/>
          </w:rPr>
          <w:t>4.18.5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Domanda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_Toc43549689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90" w:history="1">
        <w:r w:rsidR="0034006F" w:rsidRPr="005C161B">
          <w:rPr>
            <w:rStyle w:val="Collegamentoipertestuale"/>
            <w:rFonts w:ascii="Verdana" w:hAnsi="Verdana"/>
          </w:rPr>
          <w:t>4.18.6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_Toc43549690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691" w:history="1">
        <w:r w:rsidR="0034006F" w:rsidRPr="005C161B">
          <w:rPr>
            <w:rStyle w:val="Collegamentoipertestuale"/>
          </w:rPr>
          <w:t>4.19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INVIO domanda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_Toc43549691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92" w:history="1">
        <w:r w:rsidR="0034006F" w:rsidRPr="005C161B">
          <w:rPr>
            <w:rStyle w:val="Collegamentoipertestuale"/>
            <w:rFonts w:ascii="Verdana" w:hAnsi="Verdana"/>
          </w:rPr>
          <w:t>4.19.1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_Toc43549692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93" w:history="1">
        <w:r w:rsidR="0034006F" w:rsidRPr="005C161B">
          <w:rPr>
            <w:rStyle w:val="Collegamentoipertestuale"/>
            <w:rFonts w:ascii="Verdana" w:hAnsi="Verdana"/>
          </w:rPr>
          <w:t>4.19.2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_Toc43549693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94" w:history="1">
        <w:r w:rsidR="0034006F" w:rsidRPr="005C161B">
          <w:rPr>
            <w:rStyle w:val="Collegamentoipertestuale"/>
            <w:rFonts w:ascii="Verdana" w:hAnsi="Verdana"/>
          </w:rPr>
          <w:t>4.19.3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_Toc43549694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95" w:history="1">
        <w:r w:rsidR="0034006F" w:rsidRPr="005C161B">
          <w:rPr>
            <w:rStyle w:val="Collegamentoipertestuale"/>
            <w:rFonts w:ascii="Verdana" w:hAnsi="Verdana"/>
          </w:rPr>
          <w:t>4.19.4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_Toc43549695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96" w:history="1">
        <w:r w:rsidR="0034006F" w:rsidRPr="005C161B">
          <w:rPr>
            <w:rStyle w:val="Collegamentoipertestuale"/>
            <w:rFonts w:ascii="Verdana" w:hAnsi="Verdana"/>
          </w:rPr>
          <w:t>4.19.5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Domanda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_Toc43549696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97" w:history="1">
        <w:r w:rsidR="0034006F" w:rsidRPr="005C161B">
          <w:rPr>
            <w:rStyle w:val="Collegamentoipertestuale"/>
            <w:rFonts w:ascii="Verdana" w:hAnsi="Verdana"/>
          </w:rPr>
          <w:t>4.19.6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_Toc43549697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698" w:history="1">
        <w:r w:rsidR="0034006F" w:rsidRPr="005C161B">
          <w:rPr>
            <w:rStyle w:val="Collegamentoipertestuale"/>
          </w:rPr>
          <w:t>4.20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dettaglio prenotazione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_Toc43549698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699" w:history="1">
        <w:r w:rsidR="0034006F" w:rsidRPr="005C161B">
          <w:rPr>
            <w:rStyle w:val="Collegamentoipertestuale"/>
            <w:rFonts w:ascii="Verdana" w:hAnsi="Verdana"/>
          </w:rPr>
          <w:t>4.20.1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_Toc43549699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00" w:history="1">
        <w:r w:rsidR="0034006F" w:rsidRPr="005C161B">
          <w:rPr>
            <w:rStyle w:val="Collegamentoipertestuale"/>
            <w:rFonts w:ascii="Verdana" w:hAnsi="Verdana"/>
          </w:rPr>
          <w:t>4.20.2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_Toc43549700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01" w:history="1">
        <w:r w:rsidR="0034006F" w:rsidRPr="005C161B">
          <w:rPr>
            <w:rStyle w:val="Collegamentoipertestuale"/>
            <w:rFonts w:ascii="Verdana" w:hAnsi="Verdana"/>
          </w:rPr>
          <w:t>4.20.3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_Toc43549701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02" w:history="1">
        <w:r w:rsidR="0034006F" w:rsidRPr="005C161B">
          <w:rPr>
            <w:rStyle w:val="Collegamentoipertestuale"/>
            <w:rFonts w:ascii="Verdana" w:hAnsi="Verdana"/>
          </w:rPr>
          <w:t>4.20.4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_Toc43549702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03" w:history="1">
        <w:r w:rsidR="0034006F" w:rsidRPr="005C161B">
          <w:rPr>
            <w:rStyle w:val="Collegamentoipertestuale"/>
            <w:rFonts w:ascii="Verdana" w:hAnsi="Verdana"/>
          </w:rPr>
          <w:t>4.20.5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Prenotazione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_Toc43549703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04" w:history="1">
        <w:r w:rsidR="0034006F" w:rsidRPr="005C161B">
          <w:rPr>
            <w:rStyle w:val="Collegamentoipertestuale"/>
            <w:rFonts w:ascii="Verdana" w:hAnsi="Verdana"/>
          </w:rPr>
          <w:t>4.20.6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_Toc43549704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05" w:history="1">
        <w:r w:rsidR="0034006F" w:rsidRPr="005C161B">
          <w:rPr>
            <w:rStyle w:val="Collegamentoipertestuale"/>
          </w:rPr>
          <w:t>4.21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ricerca prenotazione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_Toc43549705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06" w:history="1">
        <w:r w:rsidR="0034006F" w:rsidRPr="005C161B">
          <w:rPr>
            <w:rStyle w:val="Collegamentoipertestuale"/>
            <w:rFonts w:ascii="Verdana" w:hAnsi="Verdana"/>
          </w:rPr>
          <w:t>4.21.1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_Toc43549706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129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07" w:history="1">
        <w:r w:rsidR="0034006F" w:rsidRPr="005C161B">
          <w:rPr>
            <w:rStyle w:val="Collegamentoipertestuale"/>
            <w:rFonts w:ascii="Verdana" w:hAnsi="Verdana"/>
          </w:rPr>
          <w:t>4.21.2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_Toc43549707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08" w:history="1">
        <w:r w:rsidR="0034006F" w:rsidRPr="005C161B">
          <w:rPr>
            <w:rStyle w:val="Collegamentoipertestuale"/>
            <w:rFonts w:ascii="Verdana" w:hAnsi="Verdana"/>
          </w:rPr>
          <w:t>4.21.3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_Toc43549708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09" w:history="1">
        <w:r w:rsidR="0034006F" w:rsidRPr="005C161B">
          <w:rPr>
            <w:rStyle w:val="Collegamentoipertestuale"/>
            <w:rFonts w:ascii="Verdana" w:hAnsi="Verdana"/>
          </w:rPr>
          <w:t>4.21.4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_Toc43549709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10" w:history="1">
        <w:r w:rsidR="0034006F" w:rsidRPr="005C161B">
          <w:rPr>
            <w:rStyle w:val="Collegamentoipertestuale"/>
            <w:rFonts w:ascii="Verdana" w:hAnsi="Verdana"/>
          </w:rPr>
          <w:t>4.21.5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Prenotazione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_Toc43549710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11" w:history="1">
        <w:r w:rsidR="0034006F" w:rsidRPr="005C161B">
          <w:rPr>
            <w:rStyle w:val="Collegamentoipertestuale"/>
            <w:rFonts w:ascii="Verdana" w:hAnsi="Verdana"/>
          </w:rPr>
          <w:t>4.21.6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_Toc43549711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12" w:history="1">
        <w:r w:rsidR="0034006F" w:rsidRPr="005C161B">
          <w:rPr>
            <w:rStyle w:val="Collegamentoipertestuale"/>
          </w:rPr>
          <w:t>4.22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ricerca slot temporali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_Toc43549712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13" w:history="1">
        <w:r w:rsidR="0034006F" w:rsidRPr="005C161B">
          <w:rPr>
            <w:rStyle w:val="Collegamentoipertestuale"/>
            <w:rFonts w:ascii="Verdana" w:hAnsi="Verdana"/>
          </w:rPr>
          <w:t>4.22.1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_Toc43549713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14" w:history="1">
        <w:r w:rsidR="0034006F" w:rsidRPr="005C161B">
          <w:rPr>
            <w:rStyle w:val="Collegamentoipertestuale"/>
            <w:rFonts w:ascii="Verdana" w:hAnsi="Verdana"/>
          </w:rPr>
          <w:t>4.22.2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_Toc43549714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15" w:history="1">
        <w:r w:rsidR="0034006F" w:rsidRPr="005C161B">
          <w:rPr>
            <w:rStyle w:val="Collegamentoipertestuale"/>
            <w:rFonts w:ascii="Verdana" w:hAnsi="Verdana"/>
          </w:rPr>
          <w:t>4.22.3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_Toc43549715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16" w:history="1">
        <w:r w:rsidR="0034006F" w:rsidRPr="005C161B">
          <w:rPr>
            <w:rStyle w:val="Collegamentoipertestuale"/>
            <w:rFonts w:ascii="Verdana" w:hAnsi="Verdana"/>
          </w:rPr>
          <w:t>4.22.4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_Toc43549716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17" w:history="1">
        <w:r w:rsidR="0034006F" w:rsidRPr="005C161B">
          <w:rPr>
            <w:rStyle w:val="Collegamentoipertestuale"/>
            <w:rFonts w:ascii="Verdana" w:hAnsi="Verdana"/>
          </w:rPr>
          <w:t>4.22.5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Slot temporale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_Toc43549717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18" w:history="1">
        <w:r w:rsidR="0034006F" w:rsidRPr="005C161B">
          <w:rPr>
            <w:rStyle w:val="Collegamentoipertestuale"/>
            <w:rFonts w:ascii="Verdana" w:hAnsi="Verdana"/>
          </w:rPr>
          <w:t>4.22.6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_Toc43549718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19" w:history="1">
        <w:r w:rsidR="0034006F" w:rsidRPr="005C161B">
          <w:rPr>
            <w:rStyle w:val="Collegamentoipertestuale"/>
          </w:rPr>
          <w:t>4.23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stampa prenotazione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_Toc43549719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20" w:history="1">
        <w:r w:rsidR="0034006F" w:rsidRPr="005C161B">
          <w:rPr>
            <w:rStyle w:val="Collegamentoipertestuale"/>
            <w:rFonts w:ascii="Verdana" w:hAnsi="Verdana"/>
          </w:rPr>
          <w:t>1.3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_Toc43549720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21" w:history="1">
        <w:r w:rsidR="0034006F" w:rsidRPr="005C161B">
          <w:rPr>
            <w:rStyle w:val="Collegamentoipertestuale"/>
            <w:rFonts w:ascii="Verdana" w:hAnsi="Verdana"/>
          </w:rPr>
          <w:t>4.23.1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_Toc43549721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22" w:history="1">
        <w:r w:rsidR="0034006F" w:rsidRPr="005C161B">
          <w:rPr>
            <w:rStyle w:val="Collegamentoipertestuale"/>
            <w:rFonts w:ascii="Verdana" w:hAnsi="Verdana"/>
          </w:rPr>
          <w:t>4.23.2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_Toc43549722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23" w:history="1">
        <w:r w:rsidR="0034006F" w:rsidRPr="005C161B">
          <w:rPr>
            <w:rStyle w:val="Collegamentoipertestuale"/>
            <w:rFonts w:ascii="Verdana" w:hAnsi="Verdana"/>
          </w:rPr>
          <w:t>4.23.3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_Toc43549723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24" w:history="1">
        <w:r w:rsidR="0034006F" w:rsidRPr="005C161B">
          <w:rPr>
            <w:rStyle w:val="Collegamentoipertestuale"/>
            <w:rFonts w:ascii="Verdana" w:hAnsi="Verdana"/>
          </w:rPr>
          <w:t>4.23.4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_Toc43549724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25" w:history="1">
        <w:r w:rsidR="0034006F" w:rsidRPr="005C161B">
          <w:rPr>
            <w:rStyle w:val="Collegamentoipertestuale"/>
          </w:rPr>
          <w:t>4.24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INSERIMENTO prenotazione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_Toc43549725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26" w:history="1">
        <w:r w:rsidR="0034006F" w:rsidRPr="005C161B">
          <w:rPr>
            <w:rStyle w:val="Collegamentoipertestuale"/>
            <w:rFonts w:ascii="Verdana" w:hAnsi="Verdana"/>
          </w:rPr>
          <w:t>4.24.1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_Toc43549726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27" w:history="1">
        <w:r w:rsidR="0034006F" w:rsidRPr="005C161B">
          <w:rPr>
            <w:rStyle w:val="Collegamentoipertestuale"/>
            <w:rFonts w:ascii="Verdana" w:hAnsi="Verdana"/>
          </w:rPr>
          <w:t>4.24.2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_Toc43549727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28" w:history="1">
        <w:r w:rsidR="0034006F" w:rsidRPr="005C161B">
          <w:rPr>
            <w:rStyle w:val="Collegamentoipertestuale"/>
            <w:rFonts w:ascii="Verdana" w:hAnsi="Verdana"/>
          </w:rPr>
          <w:t>4.24.3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_Toc43549728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139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29" w:history="1">
        <w:r w:rsidR="0034006F" w:rsidRPr="005C161B">
          <w:rPr>
            <w:rStyle w:val="Collegamentoipertestuale"/>
            <w:rFonts w:ascii="Verdana" w:hAnsi="Verdana"/>
          </w:rPr>
          <w:t>4.24.4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_Toc43549729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30" w:history="1">
        <w:r w:rsidR="0034006F" w:rsidRPr="005C161B">
          <w:rPr>
            <w:rStyle w:val="Collegamentoipertestuale"/>
            <w:rFonts w:ascii="Verdana" w:hAnsi="Verdana"/>
          </w:rPr>
          <w:t>4.24.5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_Toc43549730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31" w:history="1">
        <w:r w:rsidR="0034006F" w:rsidRPr="005C161B">
          <w:rPr>
            <w:rStyle w:val="Collegamentoipertestuale"/>
          </w:rPr>
          <w:t>4.25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INSERIMENTO prenotazione certifica di approvazione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_Toc43549731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32" w:history="1">
        <w:r w:rsidR="0034006F" w:rsidRPr="005C161B">
          <w:rPr>
            <w:rStyle w:val="Collegamentoipertestuale"/>
            <w:rFonts w:ascii="Verdana" w:hAnsi="Verdana"/>
          </w:rPr>
          <w:t>4.25.1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_Toc43549732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33" w:history="1">
        <w:r w:rsidR="0034006F" w:rsidRPr="005C161B">
          <w:rPr>
            <w:rStyle w:val="Collegamentoipertestuale"/>
            <w:rFonts w:ascii="Verdana" w:hAnsi="Verdana"/>
          </w:rPr>
          <w:t>4.25.2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_Toc43549733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34" w:history="1">
        <w:r w:rsidR="0034006F" w:rsidRPr="005C161B">
          <w:rPr>
            <w:rStyle w:val="Collegamentoipertestuale"/>
            <w:rFonts w:ascii="Verdana" w:hAnsi="Verdana"/>
          </w:rPr>
          <w:t>4.25.3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_Toc43549734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35" w:history="1">
        <w:r w:rsidR="0034006F" w:rsidRPr="005C161B">
          <w:rPr>
            <w:rStyle w:val="Collegamentoipertestuale"/>
            <w:rFonts w:ascii="Verdana" w:hAnsi="Verdana"/>
          </w:rPr>
          <w:t>4.25.4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Prenotazione certificato approvazione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_Toc43549735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36" w:history="1">
        <w:r w:rsidR="0034006F" w:rsidRPr="005C161B">
          <w:rPr>
            <w:rStyle w:val="Collegamentoipertestuale"/>
            <w:rFonts w:ascii="Verdana" w:hAnsi="Verdana"/>
          </w:rPr>
          <w:t>4.25.5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_Toc43549736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37" w:history="1">
        <w:r w:rsidR="0034006F" w:rsidRPr="005C161B">
          <w:rPr>
            <w:rStyle w:val="Collegamentoipertestuale"/>
            <w:rFonts w:ascii="Verdana" w:hAnsi="Verdana"/>
          </w:rPr>
          <w:t>4.25.6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_Toc43549737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38" w:history="1">
        <w:r w:rsidR="0034006F" w:rsidRPr="005C161B">
          <w:rPr>
            <w:rStyle w:val="Collegamentoipertestuale"/>
          </w:rPr>
          <w:t>4.26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INSERIMENTO prenotazione SENZA PAGAMENTO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_Toc43549738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39" w:history="1">
        <w:r w:rsidR="0034006F" w:rsidRPr="005C161B">
          <w:rPr>
            <w:rStyle w:val="Collegamentoipertestuale"/>
            <w:rFonts w:ascii="Verdana" w:hAnsi="Verdana"/>
          </w:rPr>
          <w:t>4.26.1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_Toc43549739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40" w:history="1">
        <w:r w:rsidR="0034006F" w:rsidRPr="005C161B">
          <w:rPr>
            <w:rStyle w:val="Collegamentoipertestuale"/>
            <w:rFonts w:ascii="Verdana" w:hAnsi="Verdana"/>
          </w:rPr>
          <w:t>4.26.2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_Toc43549740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41" w:history="1">
        <w:r w:rsidR="0034006F" w:rsidRPr="005C161B">
          <w:rPr>
            <w:rStyle w:val="Collegamentoipertestuale"/>
            <w:rFonts w:ascii="Verdana" w:hAnsi="Verdana"/>
          </w:rPr>
          <w:t>4.26.3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_Toc43549741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42" w:history="1">
        <w:r w:rsidR="0034006F" w:rsidRPr="005C161B">
          <w:rPr>
            <w:rStyle w:val="Collegamentoipertestuale"/>
            <w:rFonts w:ascii="Verdana" w:hAnsi="Verdana"/>
          </w:rPr>
          <w:t>4.26.4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Prenotazione revisione senza pagamento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_Toc43549742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43" w:history="1">
        <w:r w:rsidR="0034006F" w:rsidRPr="005C161B">
          <w:rPr>
            <w:rStyle w:val="Collegamentoipertestuale"/>
            <w:rFonts w:ascii="Verdana" w:hAnsi="Verdana"/>
          </w:rPr>
          <w:t>4.26.5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_Toc43549743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44" w:history="1">
        <w:r w:rsidR="0034006F" w:rsidRPr="005C161B">
          <w:rPr>
            <w:rStyle w:val="Collegamentoipertestuale"/>
            <w:rFonts w:ascii="Verdana" w:hAnsi="Verdana"/>
          </w:rPr>
          <w:t>4.26.6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risposta inserimento prenotazione senza pagamento type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_Toc43549744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45" w:history="1">
        <w:r w:rsidR="0034006F" w:rsidRPr="005C161B">
          <w:rPr>
            <w:rStyle w:val="Collegamentoipertestuale"/>
            <w:rFonts w:ascii="Verdana" w:hAnsi="Verdana"/>
          </w:rPr>
          <w:t>4.26.7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_Toc43549745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46" w:history="1">
        <w:r w:rsidR="0034006F" w:rsidRPr="005C161B">
          <w:rPr>
            <w:rStyle w:val="Collegamentoipertestuale"/>
          </w:rPr>
          <w:t>4.27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INSERIMENTO prenotazione CERTIFICAto APPROVAZIONE SENZA PAGAMENTO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_Toc43549746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47" w:history="1">
        <w:r w:rsidR="0034006F" w:rsidRPr="005C161B">
          <w:rPr>
            <w:rStyle w:val="Collegamentoipertestuale"/>
            <w:rFonts w:ascii="Verdana" w:hAnsi="Verdana"/>
          </w:rPr>
          <w:t>4.27.1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_Toc43549747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48" w:history="1">
        <w:r w:rsidR="0034006F" w:rsidRPr="005C161B">
          <w:rPr>
            <w:rStyle w:val="Collegamentoipertestuale"/>
            <w:rFonts w:ascii="Verdana" w:hAnsi="Verdana"/>
          </w:rPr>
          <w:t>4.27.2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_Toc43549748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49" w:history="1">
        <w:r w:rsidR="0034006F" w:rsidRPr="005C161B">
          <w:rPr>
            <w:rStyle w:val="Collegamentoipertestuale"/>
            <w:rFonts w:ascii="Verdana" w:hAnsi="Verdana"/>
          </w:rPr>
          <w:t>4.27.3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_Toc43549749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50" w:history="1">
        <w:r w:rsidR="0034006F" w:rsidRPr="005C161B">
          <w:rPr>
            <w:rStyle w:val="Collegamentoipertestuale"/>
            <w:rFonts w:ascii="Verdana" w:hAnsi="Verdana"/>
          </w:rPr>
          <w:t>4.27.4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Prenotazione revisione certificato approvazione senza pagamento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_Toc43549750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149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51" w:history="1">
        <w:r w:rsidR="0034006F" w:rsidRPr="005C161B">
          <w:rPr>
            <w:rStyle w:val="Collegamentoipertestuale"/>
            <w:rFonts w:ascii="Verdana" w:hAnsi="Verdana"/>
          </w:rPr>
          <w:t>4.27.5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_Toc43549751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153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52" w:history="1">
        <w:r w:rsidR="0034006F" w:rsidRPr="005C161B">
          <w:rPr>
            <w:rStyle w:val="Collegamentoipertestuale"/>
            <w:rFonts w:ascii="Verdana" w:hAnsi="Verdana"/>
          </w:rPr>
          <w:t>4.27.6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risposta inserimento prenotazione certifica approvazionesenza pagamento type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_Toc43549752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153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53" w:history="1">
        <w:r w:rsidR="0034006F" w:rsidRPr="005C161B">
          <w:rPr>
            <w:rStyle w:val="Collegamentoipertestuale"/>
            <w:rFonts w:ascii="Verdana" w:hAnsi="Verdana"/>
          </w:rPr>
          <w:t>4.27.7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_Toc43549753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153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54" w:history="1">
        <w:r w:rsidR="0034006F" w:rsidRPr="005C161B">
          <w:rPr>
            <w:rStyle w:val="Collegamentoipertestuale"/>
          </w:rPr>
          <w:t>4.28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INSERIMENTO prenotazione REVISIONE FUORI SEDESENZA PAGAMENTO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_Toc43549754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154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55" w:history="1">
        <w:r w:rsidR="0034006F" w:rsidRPr="005C161B">
          <w:rPr>
            <w:rStyle w:val="Collegamentoipertestuale"/>
            <w:rFonts w:ascii="Verdana" w:hAnsi="Verdana"/>
          </w:rPr>
          <w:t>4.28.1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_Toc43549755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154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56" w:history="1">
        <w:r w:rsidR="0034006F" w:rsidRPr="005C161B">
          <w:rPr>
            <w:rStyle w:val="Collegamentoipertestuale"/>
            <w:rFonts w:ascii="Verdana" w:hAnsi="Verdana"/>
          </w:rPr>
          <w:t>4.28.2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_Toc43549756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154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57" w:history="1">
        <w:r w:rsidR="0034006F" w:rsidRPr="005C161B">
          <w:rPr>
            <w:rStyle w:val="Collegamentoipertestuale"/>
            <w:rFonts w:ascii="Verdana" w:hAnsi="Verdana"/>
          </w:rPr>
          <w:t>4.28.3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_Toc43549757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155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58" w:history="1">
        <w:r w:rsidR="0034006F" w:rsidRPr="005C161B">
          <w:rPr>
            <w:rStyle w:val="Collegamentoipertestuale"/>
            <w:rFonts w:ascii="Verdana" w:hAnsi="Verdana"/>
          </w:rPr>
          <w:t>4.28.4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Prenotazione revisione fuori sede senza pagamento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_Toc43549758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155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59" w:history="1">
        <w:r w:rsidR="0034006F" w:rsidRPr="005C161B">
          <w:rPr>
            <w:rStyle w:val="Collegamentoipertestuale"/>
            <w:rFonts w:ascii="Verdana" w:hAnsi="Verdana"/>
          </w:rPr>
          <w:t>4.28.5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_Toc43549759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156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60" w:history="1">
        <w:r w:rsidR="0034006F" w:rsidRPr="005C161B">
          <w:rPr>
            <w:rStyle w:val="Collegamentoipertestuale"/>
            <w:rFonts w:ascii="Verdana" w:hAnsi="Verdana"/>
          </w:rPr>
          <w:t>4.28.6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risposta inserimento prenotazione revisione fuori sede  senza pagamento type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_Toc43549760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156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61" w:history="1">
        <w:r w:rsidR="0034006F" w:rsidRPr="005C161B">
          <w:rPr>
            <w:rStyle w:val="Collegamentoipertestuale"/>
            <w:rFonts w:ascii="Verdana" w:hAnsi="Verdana"/>
          </w:rPr>
          <w:t>4.28.7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_Toc43549761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157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62" w:history="1">
        <w:r w:rsidR="0034006F" w:rsidRPr="005C161B">
          <w:rPr>
            <w:rStyle w:val="Collegamentoipertestuale"/>
          </w:rPr>
          <w:t>4.29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INSERIMENTO prenotazione CERTIFICA APPROVAZIONE FUORI SEDE SENZA PAGAMENTO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_Toc43549762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157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63" w:history="1">
        <w:r w:rsidR="0034006F" w:rsidRPr="005C161B">
          <w:rPr>
            <w:rStyle w:val="Collegamentoipertestuale"/>
            <w:rFonts w:ascii="Verdana" w:hAnsi="Verdana"/>
          </w:rPr>
          <w:t>4.29.1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_Toc43549763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157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64" w:history="1">
        <w:r w:rsidR="0034006F" w:rsidRPr="005C161B">
          <w:rPr>
            <w:rStyle w:val="Collegamentoipertestuale"/>
            <w:rFonts w:ascii="Verdana" w:hAnsi="Verdana"/>
          </w:rPr>
          <w:t>4.29.2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_Toc43549764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158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65" w:history="1">
        <w:r w:rsidR="0034006F" w:rsidRPr="005C161B">
          <w:rPr>
            <w:rStyle w:val="Collegamentoipertestuale"/>
            <w:rFonts w:ascii="Verdana" w:hAnsi="Verdana"/>
          </w:rPr>
          <w:t>4.29.3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_Toc43549765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158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66" w:history="1">
        <w:r w:rsidR="0034006F" w:rsidRPr="005C161B">
          <w:rPr>
            <w:rStyle w:val="Collegamentoipertestuale"/>
            <w:rFonts w:ascii="Verdana" w:hAnsi="Verdana"/>
          </w:rPr>
          <w:t>4.29.4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Prenotazione certificato approvazione fuori sede senza pagamento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_Toc43549766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159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67" w:history="1">
        <w:r w:rsidR="0034006F" w:rsidRPr="005C161B">
          <w:rPr>
            <w:rStyle w:val="Collegamentoipertestuale"/>
            <w:rFonts w:ascii="Verdana" w:hAnsi="Verdana"/>
          </w:rPr>
          <w:t>4.29.5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_Toc43549767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68" w:history="1">
        <w:r w:rsidR="0034006F" w:rsidRPr="005C161B">
          <w:rPr>
            <w:rStyle w:val="Collegamentoipertestuale"/>
            <w:rFonts w:ascii="Verdana" w:hAnsi="Verdana"/>
          </w:rPr>
          <w:t>4.29.6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risposta inserimento prenotazione fuori sede certifica approvazione senza pagamento type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_Toc43549768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69" w:history="1">
        <w:r w:rsidR="0034006F" w:rsidRPr="005C161B">
          <w:rPr>
            <w:rStyle w:val="Collegamentoipertestuale"/>
            <w:rFonts w:ascii="Verdana" w:hAnsi="Verdana"/>
          </w:rPr>
          <w:t>4.29.7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_Toc43549769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70" w:history="1">
        <w:r w:rsidR="0034006F" w:rsidRPr="005C161B">
          <w:rPr>
            <w:rStyle w:val="Collegamentoipertestuale"/>
          </w:rPr>
          <w:t>4.30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CREDITO RESIDUO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_Toc43549770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71" w:history="1">
        <w:r w:rsidR="0034006F" w:rsidRPr="005C161B">
          <w:rPr>
            <w:rStyle w:val="Collegamentoipertestuale"/>
            <w:rFonts w:ascii="Verdana" w:hAnsi="Verdana"/>
          </w:rPr>
          <w:t>4.30.1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_Toc43549771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72" w:history="1">
        <w:r w:rsidR="0034006F" w:rsidRPr="005C161B">
          <w:rPr>
            <w:rStyle w:val="Collegamentoipertestuale"/>
            <w:rFonts w:ascii="Verdana" w:hAnsi="Verdana"/>
          </w:rPr>
          <w:t>4.30.2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_Toc43549772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73" w:history="1">
        <w:r w:rsidR="0034006F" w:rsidRPr="005C161B">
          <w:rPr>
            <w:rStyle w:val="Collegamentoipertestuale"/>
            <w:rFonts w:ascii="Verdana" w:hAnsi="Verdana"/>
          </w:rPr>
          <w:t>4.30.3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_Toc43549773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74" w:history="1">
        <w:r w:rsidR="0034006F" w:rsidRPr="005C161B">
          <w:rPr>
            <w:rStyle w:val="Collegamentoipertestuale"/>
            <w:rFonts w:ascii="Verdana" w:hAnsi="Verdana"/>
          </w:rPr>
          <w:t>4.30.4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_Toc43549774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75" w:history="1">
        <w:r w:rsidR="0034006F" w:rsidRPr="005C161B">
          <w:rPr>
            <w:rStyle w:val="Collegamentoipertestuale"/>
            <w:rFonts w:ascii="Verdana" w:hAnsi="Verdana"/>
          </w:rPr>
          <w:t>4.30.5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_Toc43549775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76" w:history="1">
        <w:r w:rsidR="0034006F" w:rsidRPr="005C161B">
          <w:rPr>
            <w:rStyle w:val="Collegamentoipertestuale"/>
          </w:rPr>
          <w:t>4.31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ELIMINA DOMANDA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_Toc43549776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77" w:history="1">
        <w:r w:rsidR="0034006F" w:rsidRPr="005C161B">
          <w:rPr>
            <w:rStyle w:val="Collegamentoipertestuale"/>
            <w:rFonts w:ascii="Verdana" w:hAnsi="Verdana"/>
          </w:rPr>
          <w:t>4.31.1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_Toc43549777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78" w:history="1">
        <w:r w:rsidR="0034006F" w:rsidRPr="005C161B">
          <w:rPr>
            <w:rStyle w:val="Collegamentoipertestuale"/>
            <w:rFonts w:ascii="Verdana" w:hAnsi="Verdana"/>
          </w:rPr>
          <w:t>4.31.2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_Toc43549778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79" w:history="1">
        <w:r w:rsidR="0034006F" w:rsidRPr="005C161B">
          <w:rPr>
            <w:rStyle w:val="Collegamentoipertestuale"/>
            <w:rFonts w:ascii="Verdana" w:hAnsi="Verdana"/>
          </w:rPr>
          <w:t>4.31.3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_Toc43549779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80" w:history="1">
        <w:r w:rsidR="0034006F" w:rsidRPr="005C161B">
          <w:rPr>
            <w:rStyle w:val="Collegamentoipertestuale"/>
          </w:rPr>
          <w:t>4.32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CONSULTAZIONE PRENOTAZIONI INSERITE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_Toc43549780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81" w:history="1">
        <w:r w:rsidR="0034006F" w:rsidRPr="005C161B">
          <w:rPr>
            <w:rStyle w:val="Collegamentoipertestuale"/>
            <w:rFonts w:ascii="Verdana" w:hAnsi="Verdana"/>
          </w:rPr>
          <w:t>4.32.1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_Toc43549781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82" w:history="1">
        <w:r w:rsidR="0034006F" w:rsidRPr="005C161B">
          <w:rPr>
            <w:rStyle w:val="Collegamentoipertestuale"/>
            <w:rFonts w:ascii="Verdana" w:hAnsi="Verdana"/>
          </w:rPr>
          <w:t>4.32.2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_Toc43549782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83" w:history="1">
        <w:r w:rsidR="0034006F" w:rsidRPr="005C161B">
          <w:rPr>
            <w:rStyle w:val="Collegamentoipertestuale"/>
            <w:rFonts w:ascii="Verdana" w:hAnsi="Verdana"/>
          </w:rPr>
          <w:t>4.32.3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_Toc43549783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84" w:history="1">
        <w:r w:rsidR="0034006F" w:rsidRPr="005C161B">
          <w:rPr>
            <w:rStyle w:val="Collegamentoipertestuale"/>
          </w:rPr>
          <w:t>4.33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CONSULTAZIONE PRENOTAZIONI INSERITE FUORI SEDE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_Toc43549784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85" w:history="1">
        <w:r w:rsidR="0034006F" w:rsidRPr="005C161B">
          <w:rPr>
            <w:rStyle w:val="Collegamentoipertestuale"/>
            <w:rFonts w:ascii="Verdana" w:hAnsi="Verdana"/>
          </w:rPr>
          <w:t>4.33.1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_Toc43549785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86" w:history="1">
        <w:r w:rsidR="0034006F" w:rsidRPr="005C161B">
          <w:rPr>
            <w:rStyle w:val="Collegamentoipertestuale"/>
            <w:rFonts w:ascii="Verdana" w:hAnsi="Verdana"/>
          </w:rPr>
          <w:t>1.4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rFonts w:ascii="Verdana" w:hAnsi="Verdana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_Toc43549786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87" w:history="1">
        <w:r w:rsidR="0034006F" w:rsidRPr="005C161B">
          <w:rPr>
            <w:rStyle w:val="Collegamentoipertestuale"/>
            <w:rFonts w:ascii="Verdana" w:hAnsi="Verdana"/>
          </w:rPr>
          <w:t>4.33.2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_Toc43549787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169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88" w:history="1">
        <w:r w:rsidR="0034006F" w:rsidRPr="005C161B">
          <w:rPr>
            <w:rStyle w:val="Collegamentoipertestuale"/>
          </w:rPr>
          <w:t>4.34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DETTAGLIO NAZIONALIZZAZIONE 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_Toc43549788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89" w:history="1">
        <w:r w:rsidR="0034006F" w:rsidRPr="005C161B">
          <w:rPr>
            <w:rStyle w:val="Collegamentoipertestuale"/>
            <w:rFonts w:ascii="Verdana" w:hAnsi="Verdana"/>
          </w:rPr>
          <w:t>4.34.1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_Toc43549789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90" w:history="1">
        <w:r w:rsidR="0034006F" w:rsidRPr="005C161B">
          <w:rPr>
            <w:rStyle w:val="Collegamentoipertestuale"/>
            <w:rFonts w:ascii="Verdana" w:hAnsi="Verdana"/>
          </w:rPr>
          <w:t>4.34.2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_Toc43549790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91" w:history="1">
        <w:r w:rsidR="0034006F" w:rsidRPr="005C161B">
          <w:rPr>
            <w:rStyle w:val="Collegamentoipertestuale"/>
            <w:rFonts w:ascii="Verdana" w:hAnsi="Verdana"/>
          </w:rPr>
          <w:t>4.34.3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_Toc43549791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92" w:history="1">
        <w:r w:rsidR="0034006F" w:rsidRPr="005C161B">
          <w:rPr>
            <w:rStyle w:val="Collegamentoipertestuale"/>
            <w:rFonts w:ascii="Verdana" w:hAnsi="Verdana"/>
          </w:rPr>
          <w:t>4.34.4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Progressivo Richiesta Nazionalizzazione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_Toc43549792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93" w:history="1">
        <w:r w:rsidR="0034006F" w:rsidRPr="005C161B">
          <w:rPr>
            <w:rStyle w:val="Collegamentoipertestuale"/>
            <w:rFonts w:ascii="Verdana" w:hAnsi="Verdana"/>
          </w:rPr>
          <w:t>4.34.5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_Toc43549793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94" w:history="1">
        <w:r w:rsidR="0034006F" w:rsidRPr="005C161B">
          <w:rPr>
            <w:rStyle w:val="Collegamentoipertestuale"/>
            <w:rFonts w:ascii="Verdana" w:hAnsi="Verdana"/>
          </w:rPr>
          <w:t>4.34.6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Richiesta Nazionalizzazione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_Toc43549794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95" w:history="1">
        <w:r w:rsidR="0034006F" w:rsidRPr="005C161B">
          <w:rPr>
            <w:rStyle w:val="Collegamentoipertestuale"/>
            <w:rFonts w:ascii="Verdana" w:hAnsi="Verdana"/>
          </w:rPr>
          <w:t>4.34.7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_Toc43549795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796" w:history="1">
        <w:r w:rsidR="0034006F" w:rsidRPr="005C161B">
          <w:rPr>
            <w:rStyle w:val="Collegamentoipertestuale"/>
          </w:rPr>
          <w:t>4.35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RICHIESTA STAMPA NAZIONALIZZAZIONE  PER AGENZIE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_Toc43549796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97" w:history="1">
        <w:r w:rsidR="0034006F" w:rsidRPr="005C161B">
          <w:rPr>
            <w:rStyle w:val="Collegamentoipertestuale"/>
            <w:rFonts w:ascii="Verdana" w:hAnsi="Verdana"/>
          </w:rPr>
          <w:t>4.35.1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_Toc43549797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98" w:history="1">
        <w:r w:rsidR="0034006F" w:rsidRPr="005C161B">
          <w:rPr>
            <w:rStyle w:val="Collegamentoipertestuale"/>
            <w:rFonts w:ascii="Verdana" w:hAnsi="Verdana"/>
          </w:rPr>
          <w:t>4.35.2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_Toc43549798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799" w:history="1">
        <w:r w:rsidR="0034006F" w:rsidRPr="005C161B">
          <w:rPr>
            <w:rStyle w:val="Collegamentoipertestuale"/>
            <w:rFonts w:ascii="Verdana" w:hAnsi="Verdana"/>
          </w:rPr>
          <w:t>4.35.3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_Toc43549799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00" w:history="1">
        <w:r w:rsidR="0034006F" w:rsidRPr="005C161B">
          <w:rPr>
            <w:rStyle w:val="Collegamentoipertestuale"/>
            <w:rFonts w:ascii="Verdana" w:hAnsi="Verdana"/>
          </w:rPr>
          <w:t>4.35.4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Progressivo Richiesta Nazionalizzazione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_Toc43549800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01" w:history="1">
        <w:r w:rsidR="0034006F" w:rsidRPr="005C161B">
          <w:rPr>
            <w:rStyle w:val="Collegamentoipertestuale"/>
            <w:rFonts w:ascii="Verdana" w:hAnsi="Verdana"/>
          </w:rPr>
          <w:t>4.35.5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_Toc43549801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02" w:history="1">
        <w:r w:rsidR="0034006F" w:rsidRPr="005C161B">
          <w:rPr>
            <w:rStyle w:val="Collegamentoipertestuale"/>
            <w:rFonts w:ascii="Verdana" w:hAnsi="Verdana"/>
          </w:rPr>
          <w:t>4.35.6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La Stampa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_Toc43549802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03" w:history="1">
        <w:r w:rsidR="0034006F" w:rsidRPr="005C161B">
          <w:rPr>
            <w:rStyle w:val="Collegamentoipertestuale"/>
            <w:rFonts w:ascii="Verdana" w:hAnsi="Verdana"/>
          </w:rPr>
          <w:t>4.35.7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_Toc43549803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804" w:history="1">
        <w:r w:rsidR="0034006F" w:rsidRPr="005C161B">
          <w:rPr>
            <w:rStyle w:val="Collegamentoipertestuale"/>
          </w:rPr>
          <w:t>4.36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RICHIESTA RICERCA NAZIONALIZZAZIONE DA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_Toc43549804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05" w:history="1">
        <w:r w:rsidR="0034006F" w:rsidRPr="005C161B">
          <w:rPr>
            <w:rStyle w:val="Collegamentoipertestuale"/>
            <w:rFonts w:ascii="Verdana" w:hAnsi="Verdana"/>
          </w:rPr>
          <w:t>4.36.1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_Toc43549805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06" w:history="1">
        <w:r w:rsidR="0034006F" w:rsidRPr="005C161B">
          <w:rPr>
            <w:rStyle w:val="Collegamentoipertestuale"/>
            <w:rFonts w:ascii="Verdana" w:hAnsi="Verdana"/>
          </w:rPr>
          <w:t>4.36.2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_Toc43549806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07" w:history="1">
        <w:r w:rsidR="0034006F" w:rsidRPr="005C161B">
          <w:rPr>
            <w:rStyle w:val="Collegamentoipertestuale"/>
            <w:rFonts w:ascii="Verdana" w:hAnsi="Verdana"/>
          </w:rPr>
          <w:t>4.36.3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_Toc43549807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08" w:history="1">
        <w:r w:rsidR="0034006F" w:rsidRPr="005C161B">
          <w:rPr>
            <w:rStyle w:val="Collegamentoipertestuale"/>
            <w:rFonts w:ascii="Verdana" w:hAnsi="Verdana"/>
            <w:lang w:eastAsia="it-IT"/>
          </w:rPr>
          <w:t>4.36.4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lang w:eastAsia="it-IT"/>
          </w:rPr>
          <w:t>Richiesta Nazionalizzazione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_Toc43549808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09" w:history="1">
        <w:r w:rsidR="0034006F" w:rsidRPr="005C161B">
          <w:rPr>
            <w:rStyle w:val="Collegamentoipertestuale"/>
            <w:rFonts w:ascii="Verdana" w:hAnsi="Verdana"/>
            <w:lang w:eastAsia="it-IT"/>
          </w:rPr>
          <w:t>4.36.5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lang w:eastAsia="it-IT"/>
          </w:rPr>
          <w:t>Numero Pagine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_Toc43549809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176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10" w:history="1">
        <w:r w:rsidR="0034006F" w:rsidRPr="005C161B">
          <w:rPr>
            <w:rStyle w:val="Collegamentoipertestuale"/>
            <w:rFonts w:ascii="Verdana" w:hAnsi="Verdana"/>
            <w:lang w:eastAsia="it-IT"/>
          </w:rPr>
          <w:t>4.36.6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lang w:eastAsia="it-IT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_Toc43549810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11" w:history="1">
        <w:r w:rsidR="0034006F" w:rsidRPr="005C161B">
          <w:rPr>
            <w:rStyle w:val="Collegamentoipertestuale"/>
            <w:rFonts w:ascii="Verdana" w:hAnsi="Verdana"/>
            <w:lang w:eastAsia="it-IT"/>
          </w:rPr>
          <w:t>4.36.7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lang w:eastAsia="it-IT"/>
          </w:rPr>
          <w:t>Richieste Nazionalizzazioni trovate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_Toc43549811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12" w:history="1">
        <w:r w:rsidR="0034006F" w:rsidRPr="005C161B">
          <w:rPr>
            <w:rStyle w:val="Collegamentoipertestuale"/>
            <w:rFonts w:ascii="Verdana" w:hAnsi="Verdana"/>
            <w:lang w:eastAsia="it-IT"/>
          </w:rPr>
          <w:t>4.36.8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lang w:eastAsia="it-IT"/>
          </w:rPr>
          <w:t>Numero risultato totali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_Toc43549812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13" w:history="1">
        <w:r w:rsidR="0034006F" w:rsidRPr="005C161B">
          <w:rPr>
            <w:rStyle w:val="Collegamentoipertestuale"/>
            <w:rFonts w:ascii="Verdana" w:hAnsi="Verdana"/>
            <w:lang w:eastAsia="it-IT"/>
          </w:rPr>
          <w:t>4.36.9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lang w:eastAsia="it-IT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_Toc43549813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814" w:history="1">
        <w:r w:rsidR="0034006F" w:rsidRPr="005C161B">
          <w:rPr>
            <w:rStyle w:val="Collegamentoipertestuale"/>
          </w:rPr>
          <w:t>4.37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RICHIESTA RICERCA OCCORRENZE PRE INSERIMENTO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_Toc43549814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15" w:history="1">
        <w:r w:rsidR="0034006F" w:rsidRPr="005C161B">
          <w:rPr>
            <w:rStyle w:val="Collegamentoipertestuale"/>
            <w:rFonts w:ascii="Verdana" w:hAnsi="Verdana"/>
          </w:rPr>
          <w:t>4.37.1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_Toc43549815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16" w:history="1">
        <w:r w:rsidR="0034006F" w:rsidRPr="005C161B">
          <w:rPr>
            <w:rStyle w:val="Collegamentoipertestuale"/>
            <w:rFonts w:ascii="Verdana" w:hAnsi="Verdana"/>
            <w:lang w:eastAsia="it-IT"/>
          </w:rPr>
          <w:t>4.37.2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lang w:eastAsia="it-IT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_Toc43549816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179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17" w:history="1">
        <w:r w:rsidR="0034006F" w:rsidRPr="005C161B">
          <w:rPr>
            <w:rStyle w:val="Collegamentoipertestuale"/>
            <w:rFonts w:ascii="Verdana" w:hAnsi="Verdana"/>
          </w:rPr>
          <w:t>4.37.3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_Toc43549817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180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18" w:history="1">
        <w:r w:rsidR="0034006F" w:rsidRPr="005C161B">
          <w:rPr>
            <w:rStyle w:val="Collegamentoipertestuale"/>
            <w:rFonts w:ascii="Verdana" w:hAnsi="Verdana"/>
            <w:lang w:eastAsia="it-IT"/>
          </w:rPr>
          <w:t>4.37.4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lang w:eastAsia="it-IT"/>
          </w:rPr>
          <w:t>Richiesta Nazionalizzazione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_Toc43549818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181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19" w:history="1">
        <w:r w:rsidR="0034006F" w:rsidRPr="005C161B">
          <w:rPr>
            <w:rStyle w:val="Collegamentoipertestuale"/>
            <w:rFonts w:ascii="Verdana" w:hAnsi="Verdana"/>
            <w:lang w:eastAsia="it-IT"/>
          </w:rPr>
          <w:t>4.37.5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  <w:lang w:eastAsia="it-IT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_Toc43549819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183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20" w:history="1">
        <w:r w:rsidR="0034006F" w:rsidRPr="005C161B">
          <w:rPr>
            <w:rStyle w:val="Collegamentoipertestuale"/>
            <w:rFonts w:ascii="Verdana" w:hAnsi="Verdana"/>
          </w:rPr>
          <w:t>4.37.6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Output Ricerca Occorrenze Inserimento Nazionalizzazione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_Toc43549820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183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21" w:history="1">
        <w:r w:rsidR="0034006F" w:rsidRPr="005C161B">
          <w:rPr>
            <w:rStyle w:val="Collegamentoipertestuale"/>
            <w:rFonts w:ascii="Verdana" w:hAnsi="Verdana"/>
          </w:rPr>
          <w:t>4.37.7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_Toc43549821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187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822" w:history="1">
        <w:r w:rsidR="0034006F" w:rsidRPr="005C161B">
          <w:rPr>
            <w:rStyle w:val="Collegamentoipertestuale"/>
          </w:rPr>
          <w:t>4.38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RICHIESTA INSERIMENTO NAZIONALIZZAZIONE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_Toc43549822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188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23" w:history="1">
        <w:r w:rsidR="0034006F" w:rsidRPr="005C161B">
          <w:rPr>
            <w:rStyle w:val="Collegamentoipertestuale"/>
            <w:rFonts w:ascii="Verdana" w:hAnsi="Verdana"/>
          </w:rPr>
          <w:t>4.38.1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Definizione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_Toc43549823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188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24" w:history="1">
        <w:r w:rsidR="0034006F" w:rsidRPr="005C161B">
          <w:rPr>
            <w:rStyle w:val="Collegamentoipertestuale"/>
            <w:rFonts w:ascii="Verdana" w:hAnsi="Verdana"/>
          </w:rPr>
          <w:t>4.38.2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Input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_Toc43549824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189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25" w:history="1">
        <w:r w:rsidR="0034006F" w:rsidRPr="005C161B">
          <w:rPr>
            <w:rStyle w:val="Collegamentoipertestuale"/>
            <w:rFonts w:ascii="Verdana" w:hAnsi="Verdana"/>
          </w:rPr>
          <w:t>4.38.3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Login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_Toc43549825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191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26" w:history="1">
        <w:r w:rsidR="0034006F" w:rsidRPr="005C161B">
          <w:rPr>
            <w:rStyle w:val="Collegamentoipertestuale"/>
            <w:rFonts w:ascii="Verdana" w:hAnsi="Verdana"/>
          </w:rPr>
          <w:t>4.38.4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Richiesta Nazionalizzazione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_Toc43549826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191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27" w:history="1">
        <w:r w:rsidR="0034006F" w:rsidRPr="005C161B">
          <w:rPr>
            <w:rStyle w:val="Collegamentoipertestuale"/>
            <w:rFonts w:ascii="Verdana" w:hAnsi="Verdana"/>
          </w:rPr>
          <w:t>4.38.5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Codice Ufficio Mctc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_Toc43549827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193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28" w:history="1">
        <w:r w:rsidR="0034006F" w:rsidRPr="005C161B">
          <w:rPr>
            <w:rStyle w:val="Collegamentoipertestuale"/>
            <w:rFonts w:ascii="Verdana" w:hAnsi="Verdana"/>
          </w:rPr>
          <w:t>4.38.6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 xml:space="preserve">Progressivo CUC di riferimento  </w:t>
        </w:r>
        <w:r w:rsidR="001F46A9">
          <w:rPr>
            <w:rFonts w:ascii="Consolas" w:hAnsi="Consolas" w:cs="Consolas"/>
            <w:i/>
            <w:iCs/>
            <w:color w:val="17C6A3"/>
            <w:sz w:val="24"/>
            <w:szCs w:val="24"/>
            <w:highlight w:val="black"/>
            <w:lang w:eastAsia="it-IT"/>
          </w:rPr>
          <w:t>OmologazioneType</w:t>
        </w:r>
        <w:r w:rsidR="0034006F" w:rsidRPr="005C161B">
          <w:rPr>
            <w:rStyle w:val="Collegamentoipertestuale"/>
          </w:rPr>
          <w:t>ne di Riferimento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_Toc43549828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193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29" w:history="1">
        <w:r w:rsidR="0034006F" w:rsidRPr="005C161B">
          <w:rPr>
            <w:rStyle w:val="Collegamentoipertestuale"/>
            <w:rFonts w:ascii="Verdana" w:hAnsi="Verdana"/>
          </w:rPr>
          <w:t>4.38.7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Specifiche dello schema XSD di Output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_Toc43549829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193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30" w:history="1">
        <w:r w:rsidR="0034006F" w:rsidRPr="005C161B">
          <w:rPr>
            <w:rStyle w:val="Collegamentoipertestuale"/>
            <w:rFonts w:ascii="Verdana" w:hAnsi="Verdana"/>
          </w:rPr>
          <w:t>4.38.8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Messaggio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_Toc43549830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194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31" w:history="1">
        <w:r w:rsidR="0034006F" w:rsidRPr="005C161B">
          <w:rPr>
            <w:rStyle w:val="Collegamentoipertestuale"/>
            <w:rFonts w:ascii="Verdana" w:hAnsi="Verdana"/>
          </w:rPr>
          <w:t>4.38.9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Errore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_Toc43549831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194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2"/>
        <w:rPr>
          <w:rFonts w:asciiTheme="minorHAnsi" w:eastAsiaTheme="minorEastAsia" w:hAnsiTheme="minorHAnsi" w:cstheme="minorBidi"/>
          <w:caps w:val="0"/>
          <w:sz w:val="22"/>
          <w:szCs w:val="22"/>
          <w:lang w:val="en-US" w:eastAsia="en-US"/>
        </w:rPr>
      </w:pPr>
      <w:hyperlink w:anchor="_Toc43549832" w:history="1">
        <w:r w:rsidR="0034006F" w:rsidRPr="005C161B">
          <w:rPr>
            <w:rStyle w:val="Collegamentoipertestuale"/>
          </w:rPr>
          <w:t>4.39</w:t>
        </w:r>
        <w:r w:rsidR="0034006F">
          <w:rPr>
            <w:rFonts w:asciiTheme="minorHAnsi" w:eastAsiaTheme="minorEastAsia" w:hAnsiTheme="minorHAnsi" w:cstheme="minorBidi"/>
            <w:caps w:val="0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Documenti per la definizione dei servizi web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_Toc43549832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195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33" w:history="1">
        <w:r w:rsidR="0034006F" w:rsidRPr="005C161B">
          <w:rPr>
            <w:rStyle w:val="Collegamentoipertestuale"/>
            <w:rFonts w:ascii="Verdana" w:hAnsi="Verdana"/>
          </w:rPr>
          <w:t>4.39.1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Richiesta Elenco Slot temporali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_Toc43549833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195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34" w:history="1">
        <w:r w:rsidR="0034006F" w:rsidRPr="005C161B">
          <w:rPr>
            <w:rStyle w:val="Collegamentoipertestuale"/>
            <w:rFonts w:ascii="Verdana" w:hAnsi="Verdana"/>
          </w:rPr>
          <w:t>4.39.2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Richiesta Inserimento Prenotazione Revisioni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_Toc43549834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198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35" w:history="1">
        <w:r w:rsidR="0034006F" w:rsidRPr="005C161B">
          <w:rPr>
            <w:rStyle w:val="Collegamentoipertestuale"/>
            <w:rFonts w:ascii="Verdana" w:hAnsi="Verdana"/>
          </w:rPr>
          <w:t>4.39.3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Richiesta Inserimento Prenotazione Revisioni con carrello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_Toc43549835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201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36" w:history="1">
        <w:r w:rsidR="0034006F" w:rsidRPr="005C161B">
          <w:rPr>
            <w:rStyle w:val="Collegamentoipertestuale"/>
            <w:rFonts w:ascii="Verdana" w:hAnsi="Verdana"/>
          </w:rPr>
          <w:t>4.39.4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Richiesta Stampa Prenotazione Revisioni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_Toc43549836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204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37" w:history="1">
        <w:r w:rsidR="0034006F" w:rsidRPr="005C161B">
          <w:rPr>
            <w:rStyle w:val="Collegamentoipertestuale"/>
            <w:rFonts w:ascii="Verdana" w:hAnsi="Verdana"/>
          </w:rPr>
          <w:t>4.39.5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Ricerca Prenotazione Revisioni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_Toc43549837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207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38" w:history="1">
        <w:r w:rsidR="0034006F" w:rsidRPr="005C161B">
          <w:rPr>
            <w:rStyle w:val="Collegamentoipertestuale"/>
            <w:rFonts w:ascii="Verdana" w:hAnsi="Verdana"/>
          </w:rPr>
          <w:t>4.39.6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Verifica Pagamento Revisione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_Toc43549838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214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39" w:history="1">
        <w:r w:rsidR="0034006F" w:rsidRPr="005C161B">
          <w:rPr>
            <w:rStyle w:val="Collegamentoipertestuale"/>
            <w:rFonts w:ascii="Verdana" w:hAnsi="Verdana"/>
          </w:rPr>
          <w:t>4.39.7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Riepilogo Pagamenti Prenotazione Revisioni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_Toc43549839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217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40" w:history="1">
        <w:r w:rsidR="0034006F" w:rsidRPr="005C161B">
          <w:rPr>
            <w:rStyle w:val="Collegamentoipertestuale"/>
            <w:rFonts w:ascii="Verdana" w:hAnsi="Verdana"/>
          </w:rPr>
          <w:t>4.39.8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Inserimento Prenotazione Certificato Approvazione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_Toc43549840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220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41" w:history="1">
        <w:r w:rsidR="0034006F" w:rsidRPr="005C161B">
          <w:rPr>
            <w:rStyle w:val="Collegamentoipertestuale"/>
            <w:rFonts w:ascii="Verdana" w:hAnsi="Verdana"/>
          </w:rPr>
          <w:t>4.39.9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Dettaglio Prenotazione Certificato Approvazione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_Toc43549841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223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42" w:history="1">
        <w:r w:rsidR="0034006F" w:rsidRPr="005C161B">
          <w:rPr>
            <w:rStyle w:val="Collegamentoipertestuale"/>
            <w:rFonts w:ascii="Verdana" w:hAnsi="Verdana"/>
          </w:rPr>
          <w:t>4.39.10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Annulla Prenotazione Certificato Approvazione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_Toc43549842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227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43" w:history="1">
        <w:r w:rsidR="0034006F" w:rsidRPr="005C161B">
          <w:rPr>
            <w:rStyle w:val="Collegamentoipertestuale"/>
            <w:rFonts w:ascii="Verdana" w:hAnsi="Verdana"/>
          </w:rPr>
          <w:t>4.39.11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Modifica Prenotazione Certificato Approvazione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_Toc43549843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230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44" w:history="1">
        <w:r w:rsidR="0034006F" w:rsidRPr="005C161B">
          <w:rPr>
            <w:rStyle w:val="Collegamentoipertestuale"/>
            <w:rFonts w:ascii="Verdana" w:hAnsi="Verdana"/>
          </w:rPr>
          <w:t>4.39.12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Richiesta Consultazione Prenotazioni revisioni inserite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_Toc43549844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283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45" w:history="1">
        <w:r w:rsidR="0034006F" w:rsidRPr="005C161B">
          <w:rPr>
            <w:rStyle w:val="Collegamentoipertestuale"/>
            <w:rFonts w:ascii="Verdana" w:hAnsi="Verdana"/>
          </w:rPr>
          <w:t>4.39.13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Richiesta Consultazione Prenotazioni revisioni fuori sede inserite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_Toc43549845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285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46" w:history="1">
        <w:r w:rsidR="0034006F" w:rsidRPr="005C161B">
          <w:rPr>
            <w:rStyle w:val="Collegamentoipertestuale"/>
            <w:rFonts w:ascii="Verdana" w:hAnsi="Verdana"/>
          </w:rPr>
          <w:t>4.39.14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Richiesta Dettaglio Nazionalizzazione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_Toc43549846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288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47" w:history="1">
        <w:r w:rsidR="0034006F" w:rsidRPr="005C161B">
          <w:rPr>
            <w:rStyle w:val="Collegamentoipertestuale"/>
            <w:rFonts w:ascii="Verdana" w:hAnsi="Verdana"/>
          </w:rPr>
          <w:t>4.39.15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Richiesta Stampa Nazionalizzazione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_Toc43549847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290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48" w:history="1">
        <w:r w:rsidR="0034006F" w:rsidRPr="005C161B">
          <w:rPr>
            <w:rStyle w:val="Collegamentoipertestuale"/>
            <w:rFonts w:ascii="Verdana" w:hAnsi="Verdana"/>
          </w:rPr>
          <w:t>4.39.16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Richiesta Ricerca Nazionalizzazione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_Toc43549848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292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49" w:history="1">
        <w:r w:rsidR="0034006F" w:rsidRPr="005C161B">
          <w:rPr>
            <w:rStyle w:val="Collegamentoipertestuale"/>
            <w:rFonts w:ascii="Verdana" w:hAnsi="Verdana"/>
          </w:rPr>
          <w:t>4.39.17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Richiesta Ricerca Occorrenze Inserimento NazionalizzazionePer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_Toc43549849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294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43549850" w:history="1">
        <w:r w:rsidR="0034006F" w:rsidRPr="005C161B">
          <w:rPr>
            <w:rStyle w:val="Collegamentoipertestuale"/>
            <w:rFonts w:ascii="Verdana" w:hAnsi="Verdana"/>
          </w:rPr>
          <w:t>4.39.18</w:t>
        </w:r>
        <w:r w:rsidR="0034006F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Servizio Di Richiesta Inserimento Nazionalizzazione Per Agenzia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_Toc43549850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297</w:t>
        </w:r>
        <w:r w:rsidR="0034006F">
          <w:rPr>
            <w:webHidden/>
          </w:rPr>
          <w:fldChar w:fldCharType="end"/>
        </w:r>
      </w:hyperlink>
    </w:p>
    <w:p w:rsidR="0034006F" w:rsidRDefault="006A48B0">
      <w:pPr>
        <w:pStyle w:val="Sommario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val="en-US" w:eastAsia="en-US"/>
        </w:rPr>
      </w:pPr>
      <w:hyperlink w:anchor="_Toc43549851" w:history="1">
        <w:r w:rsidR="0034006F" w:rsidRPr="005C161B">
          <w:rPr>
            <w:rStyle w:val="Collegamentoipertestuale"/>
            <w:lang w:val="pt-BR"/>
          </w:rPr>
          <w:t>5</w:t>
        </w:r>
        <w:r w:rsidR="0034006F"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sz w:val="22"/>
            <w:szCs w:val="22"/>
            <w:lang w:val="en-US" w:eastAsia="en-US"/>
          </w:rPr>
          <w:tab/>
        </w:r>
        <w:r w:rsidR="0034006F" w:rsidRPr="005C161B">
          <w:rPr>
            <w:rStyle w:val="Collegamentoipertestuale"/>
          </w:rPr>
          <w:t>APPENDICE A: COMMON TYPES</w:t>
        </w:r>
        <w:r w:rsidR="0034006F">
          <w:rPr>
            <w:webHidden/>
          </w:rPr>
          <w:tab/>
        </w:r>
        <w:r w:rsidR="0034006F">
          <w:rPr>
            <w:webHidden/>
          </w:rPr>
          <w:fldChar w:fldCharType="begin"/>
        </w:r>
        <w:r w:rsidR="0034006F">
          <w:rPr>
            <w:webHidden/>
          </w:rPr>
          <w:instrText xml:space="preserve"> PAGEREF _Toc43549851 \h </w:instrText>
        </w:r>
        <w:r w:rsidR="0034006F">
          <w:rPr>
            <w:webHidden/>
          </w:rPr>
        </w:r>
        <w:r w:rsidR="0034006F">
          <w:rPr>
            <w:webHidden/>
          </w:rPr>
          <w:fldChar w:fldCharType="separate"/>
        </w:r>
        <w:r w:rsidR="0034006F">
          <w:rPr>
            <w:webHidden/>
          </w:rPr>
          <w:t>300</w:t>
        </w:r>
        <w:r w:rsidR="0034006F">
          <w:rPr>
            <w:webHidden/>
          </w:rPr>
          <w:fldChar w:fldCharType="end"/>
        </w:r>
      </w:hyperlink>
    </w:p>
    <w:p w:rsidR="00207696" w:rsidRPr="003F2009" w:rsidRDefault="00145428" w:rsidP="00207696">
      <w:pPr>
        <w:rPr>
          <w:color w:val="000000" w:themeColor="text1"/>
        </w:rPr>
      </w:pPr>
      <w:r w:rsidRPr="003F2009">
        <w:rPr>
          <w:rFonts w:eastAsia="Batang"/>
          <w:bCs/>
          <w:noProof/>
          <w:color w:val="000000" w:themeColor="text1"/>
          <w:sz w:val="20"/>
          <w:szCs w:val="24"/>
          <w:lang w:val="en-AU" w:eastAsia="ko-KR"/>
        </w:rPr>
        <w:fldChar w:fldCharType="end"/>
      </w:r>
    </w:p>
    <w:p w:rsidR="003A5CC0" w:rsidRDefault="003A5CC0" w:rsidP="00207696">
      <w:pPr>
        <w:pStyle w:val="Titolo1"/>
      </w:pPr>
      <w:bookmarkStart w:id="7" w:name="_Toc43549530"/>
      <w:r w:rsidRPr="00885B04">
        <w:lastRenderedPageBreak/>
        <w:t>Introdu</w:t>
      </w:r>
      <w:r w:rsidR="00FC62AB" w:rsidRPr="00885B04">
        <w:t>zione</w:t>
      </w:r>
      <w:bookmarkEnd w:id="7"/>
    </w:p>
    <w:p w:rsidR="003A5CC0" w:rsidRPr="000363E9" w:rsidRDefault="00F5415F" w:rsidP="00A8787A">
      <w:pPr>
        <w:pStyle w:val="Titolo2"/>
        <w:rPr>
          <w:lang w:val="it-IT"/>
        </w:rPr>
      </w:pPr>
      <w:bookmarkStart w:id="8" w:name="_Toc43549531"/>
      <w:r w:rsidRPr="000363E9">
        <w:rPr>
          <w:lang w:val="it-IT"/>
        </w:rPr>
        <w:t>Scopo</w:t>
      </w:r>
      <w:r w:rsidR="0053429D" w:rsidRPr="000363E9">
        <w:rPr>
          <w:lang w:val="it-IT"/>
        </w:rPr>
        <w:t xml:space="preserve"> e campo di applicazione</w:t>
      </w:r>
      <w:bookmarkEnd w:id="8"/>
    </w:p>
    <w:p w:rsidR="008728D4" w:rsidRPr="00860FED" w:rsidRDefault="00852F89" w:rsidP="000363E9">
      <w:pPr>
        <w:rPr>
          <w:color w:val="000000"/>
          <w:sz w:val="20"/>
        </w:rPr>
      </w:pPr>
      <w:r w:rsidRPr="0030653A">
        <w:rPr>
          <w:color w:val="000000"/>
          <w:sz w:val="20"/>
        </w:rPr>
        <w:t xml:space="preserve">Il presente documento intende fornire la specifica dei servizi, realizzati con la tecnologia dei Web Services, per </w:t>
      </w:r>
      <w:r>
        <w:rPr>
          <w:color w:val="000000"/>
          <w:sz w:val="20"/>
        </w:rPr>
        <w:t xml:space="preserve">il </w:t>
      </w:r>
      <w:r w:rsidRPr="008728D4">
        <w:rPr>
          <w:color w:val="000000"/>
          <w:sz w:val="20"/>
        </w:rPr>
        <w:t xml:space="preserve">sistema </w:t>
      </w:r>
      <w:r w:rsidR="007566EA">
        <w:rPr>
          <w:color w:val="000000"/>
          <w:sz w:val="20"/>
        </w:rPr>
        <w:t>Revisioni e Collaudi da Agenzia</w:t>
      </w:r>
      <w:r w:rsidR="006A791F" w:rsidRPr="008728D4">
        <w:rPr>
          <w:color w:val="000000"/>
          <w:sz w:val="20"/>
        </w:rPr>
        <w:t xml:space="preserve"> (</w:t>
      </w:r>
      <w:r w:rsidR="007566EA">
        <w:rPr>
          <w:color w:val="000000"/>
          <w:sz w:val="20"/>
        </w:rPr>
        <w:t>NSRW)</w:t>
      </w:r>
      <w:r w:rsidRPr="008728D4">
        <w:rPr>
          <w:color w:val="000000"/>
          <w:sz w:val="20"/>
        </w:rPr>
        <w:t>.</w:t>
      </w:r>
    </w:p>
    <w:p w:rsidR="003A5CC0" w:rsidRPr="001458D8" w:rsidRDefault="007675FD" w:rsidP="00A8787A">
      <w:pPr>
        <w:pStyle w:val="Titolo2"/>
        <w:rPr>
          <w:lang w:val="it-IT"/>
        </w:rPr>
      </w:pPr>
      <w:bookmarkStart w:id="9" w:name="_Toc43549532"/>
      <w:r w:rsidRPr="001458D8">
        <w:rPr>
          <w:lang w:val="it-IT"/>
        </w:rPr>
        <w:t>Applicabilità</w:t>
      </w:r>
      <w:bookmarkEnd w:id="9"/>
    </w:p>
    <w:p w:rsidR="00734371" w:rsidRPr="00860FED" w:rsidRDefault="008728D4" w:rsidP="000363E9">
      <w:pPr>
        <w:rPr>
          <w:color w:val="000000"/>
          <w:sz w:val="20"/>
        </w:rPr>
      </w:pPr>
      <w:bookmarkStart w:id="10" w:name="_Toc167608909"/>
      <w:r>
        <w:rPr>
          <w:color w:val="000000"/>
          <w:sz w:val="20"/>
        </w:rPr>
        <w:t>N.A</w:t>
      </w:r>
      <w:r w:rsidR="00852F89">
        <w:rPr>
          <w:color w:val="000000"/>
          <w:sz w:val="20"/>
        </w:rPr>
        <w:t>.</w:t>
      </w:r>
    </w:p>
    <w:p w:rsidR="003A5CC0" w:rsidRDefault="003A5CC0" w:rsidP="00A8787A">
      <w:pPr>
        <w:pStyle w:val="Titolo2"/>
      </w:pPr>
      <w:bookmarkStart w:id="11" w:name="_Toc43549533"/>
      <w:r w:rsidRPr="000D018A">
        <w:t>Standard</w:t>
      </w:r>
      <w:bookmarkEnd w:id="10"/>
      <w:bookmarkEnd w:id="11"/>
    </w:p>
    <w:p w:rsidR="001458D8" w:rsidRPr="00860FED" w:rsidRDefault="008728D4" w:rsidP="001458D8">
      <w:pPr>
        <w:rPr>
          <w:color w:val="000000"/>
          <w:sz w:val="20"/>
        </w:rPr>
      </w:pPr>
      <w:r>
        <w:rPr>
          <w:color w:val="000000"/>
          <w:sz w:val="20"/>
        </w:rPr>
        <w:t>Lo standard di riferimento per l’autenticazione dell’utente che richiama il servizio è WS-Security.</w:t>
      </w:r>
    </w:p>
    <w:p w:rsidR="00CE3155" w:rsidRDefault="00CE3155" w:rsidP="000363E9">
      <w:pPr>
        <w:rPr>
          <w:color w:val="000000"/>
          <w:sz w:val="20"/>
        </w:rPr>
      </w:pPr>
    </w:p>
    <w:p w:rsidR="00CE3155" w:rsidRPr="00860FED" w:rsidRDefault="00CE3155" w:rsidP="000363E9">
      <w:pPr>
        <w:rPr>
          <w:color w:val="000000"/>
          <w:sz w:val="20"/>
        </w:rPr>
      </w:pPr>
    </w:p>
    <w:p w:rsidR="00060C67" w:rsidRDefault="00852F89" w:rsidP="00937842">
      <w:pPr>
        <w:pStyle w:val="Titolo1"/>
      </w:pPr>
      <w:bookmarkStart w:id="12" w:name="_Toc43549534"/>
      <w:bookmarkStart w:id="13" w:name="_Toc27215135"/>
      <w:r>
        <w:lastRenderedPageBreak/>
        <w:t>URL DEI SERVIZI</w:t>
      </w:r>
      <w:bookmarkEnd w:id="12"/>
    </w:p>
    <w:p w:rsidR="007566EA" w:rsidRDefault="007566EA" w:rsidP="001054DF">
      <w:pPr>
        <w:pStyle w:val="Titolo2"/>
        <w:rPr>
          <w:rFonts w:ascii="Verdana" w:hAnsi="Verdana"/>
          <w:sz w:val="20"/>
          <w:lang w:val="it-IT"/>
        </w:rPr>
      </w:pPr>
      <w:bookmarkStart w:id="14" w:name="_Toc257624561"/>
      <w:bookmarkStart w:id="15" w:name="_Toc257623558"/>
      <w:bookmarkStart w:id="16" w:name="_Toc257624858"/>
      <w:bookmarkStart w:id="17" w:name="_Toc291143325"/>
      <w:bookmarkStart w:id="18" w:name="_Toc419121357"/>
      <w:bookmarkStart w:id="19" w:name="_Toc43549535"/>
      <w:r w:rsidRPr="001054DF">
        <w:t>Ambiente di esercizio</w:t>
      </w:r>
      <w:bookmarkEnd w:id="14"/>
      <w:bookmarkEnd w:id="15"/>
      <w:bookmarkEnd w:id="16"/>
      <w:bookmarkEnd w:id="17"/>
      <w:bookmarkEnd w:id="18"/>
      <w:bookmarkEnd w:id="19"/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>L’indirizzo in ambiente di esercizio dei servizi del Nuovo Sistema Revisioni è il seguente:</w:t>
      </w: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</w:p>
    <w:p w:rsidR="007566EA" w:rsidRDefault="007566EA" w:rsidP="007566EA">
      <w:pPr>
        <w:pStyle w:val="Paragrafoelenco1"/>
        <w:ind w:left="432"/>
        <w:rPr>
          <w:rFonts w:ascii="Verdana" w:hAnsi="Verdana"/>
          <w:sz w:val="24"/>
          <w:lang w:val="it-IT"/>
        </w:rPr>
      </w:pPr>
      <w:r>
        <w:rPr>
          <w:rFonts w:ascii="Courier New" w:eastAsia="Calibri" w:hAnsi="Courier New" w:cs="Courier New"/>
          <w:color w:val="2A00FF"/>
          <w:sz w:val="24"/>
          <w:lang w:val="it-IT" w:eastAsia="it-IT"/>
        </w:rPr>
        <w:t>https://www3.ilportaledellautomobilista.it/Revisioni-ws/services/nomeServizio</w:t>
      </w: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>L’URL di ogni singolo servizio si può ottenere dal relativo wsdl allegato nell’ultimo paragrafo di questo documento. L’allegato si può aprire con un wsdl editor o con un qualsiasi editor di testo.</w:t>
      </w: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 xml:space="preserve">L’indirizzo è dato dal valore dell’attributo </w:t>
      </w:r>
      <w:r>
        <w:rPr>
          <w:rFonts w:ascii="Courier New" w:eastAsia="Calibri" w:hAnsi="Courier New" w:cs="Courier New"/>
          <w:color w:val="7F007F"/>
          <w:sz w:val="24"/>
          <w:lang w:val="it-IT" w:eastAsia="it-IT"/>
        </w:rPr>
        <w:t xml:space="preserve">location </w:t>
      </w:r>
      <w:r>
        <w:rPr>
          <w:rFonts w:ascii="Verdana" w:hAnsi="Verdana"/>
          <w:lang w:val="it-IT"/>
        </w:rPr>
        <w:t xml:space="preserve">dell’elemento </w:t>
      </w:r>
      <w:r>
        <w:rPr>
          <w:rFonts w:ascii="Courier New" w:eastAsia="Calibri" w:hAnsi="Courier New" w:cs="Courier New"/>
          <w:color w:val="3F7F7F"/>
          <w:sz w:val="24"/>
          <w:lang w:val="it-IT" w:eastAsia="it-IT"/>
        </w:rPr>
        <w:t>soap:address</w:t>
      </w: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>Esempio:</w:t>
      </w: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 xml:space="preserve">se nel wsdl è indicato il seguente </w:t>
      </w:r>
      <w:r>
        <w:rPr>
          <w:rFonts w:ascii="Courier New" w:eastAsia="Calibri" w:hAnsi="Courier New" w:cs="Courier New"/>
          <w:color w:val="3F7F7F"/>
          <w:sz w:val="24"/>
          <w:lang w:val="it-IT" w:eastAsia="it-IT"/>
        </w:rPr>
        <w:t>soap:address</w:t>
      </w: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</w:p>
    <w:p w:rsidR="007566EA" w:rsidRDefault="007566EA" w:rsidP="007566EA">
      <w:pPr>
        <w:pStyle w:val="Paragrafoelenco1"/>
        <w:ind w:left="432"/>
        <w:rPr>
          <w:rFonts w:ascii="Courier New" w:eastAsia="Calibri" w:hAnsi="Courier New" w:cs="Courier New"/>
          <w:color w:val="008080"/>
          <w:sz w:val="24"/>
          <w:lang w:eastAsia="it-IT"/>
        </w:rPr>
      </w:pPr>
      <w:r>
        <w:rPr>
          <w:rFonts w:ascii="Courier New" w:eastAsia="Calibri" w:hAnsi="Courier New" w:cs="Courier New"/>
          <w:color w:val="008080"/>
          <w:sz w:val="24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sz w:val="24"/>
          <w:lang w:eastAsia="it-IT"/>
        </w:rPr>
        <w:t xml:space="preserve">soap:address </w:t>
      </w:r>
      <w:r>
        <w:rPr>
          <w:rFonts w:ascii="Courier New" w:eastAsia="Calibri" w:hAnsi="Courier New" w:cs="Courier New"/>
          <w:color w:val="7F007F"/>
          <w:sz w:val="24"/>
          <w:lang w:eastAsia="it-IT"/>
        </w:rPr>
        <w:t>location</w:t>
      </w:r>
      <w:r>
        <w:rPr>
          <w:rFonts w:ascii="Courier New" w:eastAsia="Calibri" w:hAnsi="Courier New" w:cs="Courier New"/>
          <w:color w:val="000000"/>
          <w:sz w:val="24"/>
          <w:lang w:eastAsia="it-IT"/>
        </w:rPr>
        <w:t>=</w:t>
      </w:r>
      <w:r>
        <w:rPr>
          <w:rFonts w:ascii="Courier New" w:eastAsia="Calibri" w:hAnsi="Courier New" w:cs="Courier New"/>
          <w:color w:val="2A00FF"/>
          <w:sz w:val="24"/>
          <w:lang w:eastAsia="it-IT"/>
        </w:rPr>
        <w:t>"https://www3.ilportaledellautomobilista.it/Revisioni-ws/services/</w:t>
      </w:r>
      <w:r w:rsidRPr="002A5EB2">
        <w:rPr>
          <w:rFonts w:ascii="Courier New" w:eastAsia="Calibri" w:hAnsi="Courier New" w:cs="Courier New"/>
          <w:color w:val="2A00FF"/>
          <w:sz w:val="24"/>
          <w:lang w:eastAsia="it-IT"/>
        </w:rPr>
        <w:t>datiTecniciCiclomotore</w:t>
      </w:r>
      <w:r>
        <w:rPr>
          <w:rFonts w:ascii="Courier New" w:eastAsia="Calibri" w:hAnsi="Courier New" w:cs="Courier New"/>
          <w:color w:val="2A00FF"/>
          <w:sz w:val="24"/>
          <w:lang w:eastAsia="it-IT"/>
        </w:rPr>
        <w:t>"</w:t>
      </w:r>
      <w:r>
        <w:rPr>
          <w:rFonts w:ascii="Courier New" w:eastAsia="Calibri" w:hAnsi="Courier New" w:cs="Courier New"/>
          <w:color w:val="008080"/>
          <w:sz w:val="24"/>
          <w:lang w:eastAsia="it-IT"/>
        </w:rPr>
        <w:t>/&gt;</w:t>
      </w:r>
    </w:p>
    <w:p w:rsidR="007566EA" w:rsidRDefault="007566EA" w:rsidP="007566EA">
      <w:pPr>
        <w:pStyle w:val="Paragrafoelenco1"/>
        <w:ind w:left="432"/>
        <w:rPr>
          <w:rFonts w:ascii="Verdana" w:hAnsi="Verdana"/>
          <w:sz w:val="24"/>
        </w:rPr>
      </w:pP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 xml:space="preserve">l'indirizzo in ambiente di esercizio è </w:t>
      </w:r>
    </w:p>
    <w:p w:rsidR="007566EA" w:rsidRPr="002A5EB2" w:rsidRDefault="007566EA" w:rsidP="007566EA">
      <w:pPr>
        <w:pStyle w:val="Paragrafoelenco1"/>
        <w:ind w:left="432"/>
        <w:rPr>
          <w:rFonts w:ascii="Courier New" w:eastAsia="Calibri" w:hAnsi="Courier New" w:cs="Courier New"/>
          <w:color w:val="2A00FF"/>
          <w:sz w:val="24"/>
          <w:lang w:val="it-IT" w:eastAsia="it-IT"/>
        </w:rPr>
      </w:pPr>
      <w:r>
        <w:rPr>
          <w:rFonts w:ascii="Courier New" w:eastAsia="Calibri" w:hAnsi="Courier New" w:cs="Courier New"/>
          <w:color w:val="2A00FF"/>
          <w:sz w:val="24"/>
          <w:lang w:val="it-IT" w:eastAsia="it-IT"/>
        </w:rPr>
        <w:t>https://www3.ilportaledellautomobilista.it/Revisioni-ws/services/</w:t>
      </w:r>
      <w:r w:rsidRPr="002A5EB2">
        <w:rPr>
          <w:rFonts w:ascii="Courier New" w:eastAsia="Calibri" w:hAnsi="Courier New" w:cs="Courier New"/>
          <w:color w:val="2A00FF"/>
          <w:sz w:val="24"/>
          <w:lang w:val="it-IT" w:eastAsia="it-IT"/>
        </w:rPr>
        <w:t>datiTecniciCiclomotore</w:t>
      </w:r>
    </w:p>
    <w:p w:rsidR="007566EA" w:rsidRDefault="007566EA" w:rsidP="007566EA">
      <w:pPr>
        <w:pStyle w:val="Paragrafoelenco1"/>
        <w:ind w:left="432"/>
        <w:rPr>
          <w:rFonts w:ascii="Verdana" w:hAnsi="Verdana"/>
          <w:sz w:val="24"/>
          <w:lang w:val="it-IT"/>
        </w:rPr>
      </w:pPr>
    </w:p>
    <w:p w:rsidR="007566EA" w:rsidRDefault="007566EA" w:rsidP="007566EA">
      <w:pPr>
        <w:pStyle w:val="Paragrafoelenco1"/>
        <w:ind w:left="432"/>
        <w:rPr>
          <w:rFonts w:ascii="Courier New" w:eastAsia="Calibri" w:hAnsi="Courier New" w:cs="Courier New"/>
          <w:color w:val="2A00FF"/>
          <w:sz w:val="24"/>
          <w:lang w:val="it-IT" w:eastAsia="it-IT"/>
        </w:rPr>
      </w:pPr>
      <w:r>
        <w:rPr>
          <w:rFonts w:ascii="Verdana" w:hAnsi="Verdana"/>
          <w:lang w:val="it-IT"/>
        </w:rPr>
        <w:t>Il wsdl di un servizio si può anche ottenere via browser al seguente indirizzo:</w:t>
      </w:r>
    </w:p>
    <w:p w:rsidR="007566EA" w:rsidRPr="001C0AA4" w:rsidRDefault="007566EA" w:rsidP="007566EA">
      <w:pPr>
        <w:pStyle w:val="Paragrafoelenco1"/>
        <w:ind w:left="432"/>
        <w:rPr>
          <w:rFonts w:ascii="Courier New" w:eastAsia="Calibri" w:hAnsi="Courier New" w:cs="Courier New"/>
          <w:color w:val="2A00FF"/>
          <w:sz w:val="24"/>
          <w:szCs w:val="24"/>
          <w:lang w:val="it-IT" w:eastAsia="it-IT"/>
        </w:rPr>
      </w:pPr>
      <w:r w:rsidRPr="001C0AA4">
        <w:rPr>
          <w:rFonts w:ascii="Courier New" w:eastAsia="Calibri" w:hAnsi="Courier New" w:cs="Courier New"/>
          <w:color w:val="2A00FF"/>
          <w:sz w:val="24"/>
          <w:szCs w:val="24"/>
          <w:lang w:val="it-IT" w:eastAsia="it-IT"/>
        </w:rPr>
        <w:t>https://www3.ilportaledellautomobilista.it/Revisioni-ws/services/nomeServizio/nomeServizio.wsdl</w:t>
      </w:r>
    </w:p>
    <w:p w:rsidR="007566EA" w:rsidRPr="001C0AA4" w:rsidRDefault="007566EA" w:rsidP="007566EA">
      <w:pPr>
        <w:pStyle w:val="Paragrafoelenco1"/>
        <w:ind w:left="432"/>
        <w:rPr>
          <w:rFonts w:ascii="Verdana" w:hAnsi="Verdana"/>
          <w:sz w:val="24"/>
          <w:szCs w:val="24"/>
          <w:lang w:val="it-IT"/>
        </w:rPr>
      </w:pPr>
    </w:p>
    <w:p w:rsidR="007566EA" w:rsidRDefault="007566EA" w:rsidP="001054DF">
      <w:pPr>
        <w:pStyle w:val="Titolo2"/>
        <w:rPr>
          <w:rFonts w:ascii="Verdana" w:hAnsi="Verdana"/>
          <w:sz w:val="20"/>
          <w:lang w:val="it-IT"/>
        </w:rPr>
      </w:pPr>
      <w:bookmarkStart w:id="20" w:name="_Toc257624562"/>
      <w:bookmarkStart w:id="21" w:name="_Toc257623559"/>
      <w:bookmarkStart w:id="22" w:name="_Toc257624859"/>
      <w:bookmarkStart w:id="23" w:name="_Toc291143326"/>
      <w:bookmarkStart w:id="24" w:name="_Toc419121358"/>
      <w:bookmarkStart w:id="25" w:name="_Toc43549536"/>
      <w:r w:rsidRPr="001054DF">
        <w:t>Ambiente di collaudo</w:t>
      </w:r>
      <w:bookmarkEnd w:id="20"/>
      <w:bookmarkEnd w:id="21"/>
      <w:bookmarkEnd w:id="22"/>
      <w:bookmarkEnd w:id="23"/>
      <w:bookmarkEnd w:id="24"/>
      <w:bookmarkEnd w:id="25"/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>L’indirizzo in ambiente di collaudo dei servizi del Nuovo Sistema Revisioni è il seguente:</w:t>
      </w: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</w:p>
    <w:p w:rsidR="007566EA" w:rsidRPr="001C0AA4" w:rsidRDefault="006A48B0" w:rsidP="007566EA">
      <w:pPr>
        <w:pStyle w:val="Paragrafoelenco1"/>
        <w:ind w:left="432"/>
        <w:rPr>
          <w:rFonts w:ascii="Courier New" w:eastAsia="Calibri" w:hAnsi="Courier New" w:cs="Courier New"/>
          <w:color w:val="2A00FF"/>
          <w:sz w:val="24"/>
          <w:szCs w:val="24"/>
          <w:lang w:val="it-IT" w:eastAsia="it-IT"/>
        </w:rPr>
      </w:pPr>
      <w:hyperlink r:id="rId16" w:history="1">
        <w:r w:rsidR="001C0AA4" w:rsidRPr="001C0AA4">
          <w:rPr>
            <w:rFonts w:ascii="Courier New" w:eastAsia="Calibri" w:hAnsi="Courier New" w:cs="Courier New"/>
            <w:color w:val="2A00FF"/>
            <w:sz w:val="24"/>
            <w:szCs w:val="24"/>
            <w:lang w:val="it-IT" w:eastAsia="it-IT"/>
          </w:rPr>
          <w:t>http://e-servizicoll.dtt.ilportaledellautomobilista.it/Revisioni-ws-sh/services/nomeServizio</w:t>
        </w:r>
      </w:hyperlink>
    </w:p>
    <w:p w:rsidR="001C0AA4" w:rsidRPr="001C0AA4" w:rsidRDefault="001C0AA4" w:rsidP="001C0AA4">
      <w:pPr>
        <w:ind w:left="720"/>
        <w:rPr>
          <w:color w:val="2A00FF"/>
          <w:sz w:val="24"/>
          <w:szCs w:val="24"/>
          <w:lang w:eastAsia="it-IT"/>
        </w:rPr>
      </w:pPr>
    </w:p>
    <w:p w:rsidR="001C0AA4" w:rsidRPr="001C0AA4" w:rsidRDefault="001C0AA4" w:rsidP="001C0AA4">
      <w:pPr>
        <w:ind w:firstLine="432"/>
        <w:rPr>
          <w:rFonts w:ascii="Verdana" w:hAnsi="Verdana" w:cs="Times New Roman"/>
          <w:sz w:val="20"/>
        </w:rPr>
      </w:pPr>
      <w:r w:rsidRPr="001C0AA4">
        <w:rPr>
          <w:rFonts w:ascii="Verdana" w:hAnsi="Verdana" w:cs="Times New Roman"/>
          <w:sz w:val="20"/>
        </w:rPr>
        <w:t>oppure utilizzando il protocollo HTTPS</w:t>
      </w:r>
    </w:p>
    <w:p w:rsidR="001C0AA4" w:rsidRDefault="001C0AA4" w:rsidP="001C0AA4">
      <w:pPr>
        <w:pStyle w:val="Paragrafoelenco1"/>
        <w:ind w:left="432"/>
        <w:rPr>
          <w:rFonts w:ascii="Courier New" w:eastAsia="Calibri" w:hAnsi="Courier New" w:cs="Courier New"/>
          <w:color w:val="2A00FF"/>
          <w:sz w:val="24"/>
          <w:lang w:val="it-IT" w:eastAsia="it-IT"/>
        </w:rPr>
      </w:pPr>
    </w:p>
    <w:p w:rsidR="001C0AA4" w:rsidRPr="001C0AA4" w:rsidRDefault="006A48B0" w:rsidP="001C0AA4">
      <w:pPr>
        <w:pStyle w:val="Paragrafoelenco1"/>
        <w:ind w:left="432"/>
        <w:rPr>
          <w:rFonts w:ascii="Courier New" w:eastAsia="Calibri" w:hAnsi="Courier New" w:cs="Courier New"/>
          <w:color w:val="2A00FF"/>
          <w:sz w:val="24"/>
          <w:szCs w:val="24"/>
          <w:lang w:val="it-IT" w:eastAsia="it-IT"/>
        </w:rPr>
      </w:pPr>
      <w:hyperlink r:id="rId17" w:history="1">
        <w:r w:rsidR="001C0AA4" w:rsidRPr="00866BF0">
          <w:rPr>
            <w:rStyle w:val="Collegamentoipertestuale"/>
            <w:rFonts w:ascii="Courier New" w:eastAsia="Calibri" w:hAnsi="Courier New" w:cs="Courier New"/>
            <w:sz w:val="24"/>
            <w:szCs w:val="24"/>
            <w:lang w:val="it-IT" w:eastAsia="it-IT"/>
          </w:rPr>
          <w:t>https://e-servizicoll.dtt.ilportaledellautomobilista.it/Revisioni-ws-sh/services/nomeServizio</w:t>
        </w:r>
      </w:hyperlink>
    </w:p>
    <w:p w:rsidR="001C0AA4" w:rsidRPr="001C0AA4" w:rsidRDefault="001C0AA4" w:rsidP="007566EA">
      <w:pPr>
        <w:pStyle w:val="Paragrafoelenco1"/>
        <w:ind w:left="432"/>
        <w:rPr>
          <w:rFonts w:ascii="Courier New" w:eastAsia="Calibri" w:hAnsi="Courier New" w:cs="Courier New"/>
          <w:color w:val="2A00FF"/>
          <w:sz w:val="24"/>
          <w:szCs w:val="24"/>
          <w:lang w:val="it-IT" w:eastAsia="it-IT"/>
        </w:rPr>
      </w:pP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>L’URL di ogni singolo servizio si può ottenere dal relativo wsdl allegato nell’ultimo paragrafo di questo documento. L’allegato si può aprire con un wsdl editor o con un qualsiasi editor di testo.</w:t>
      </w: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lastRenderedPageBreak/>
        <w:t xml:space="preserve">L’indirizzo si ottiene dal valore dell’attributo </w:t>
      </w:r>
      <w:r>
        <w:rPr>
          <w:rFonts w:ascii="Courier New" w:eastAsia="Calibri" w:hAnsi="Courier New" w:cs="Courier New"/>
          <w:color w:val="7F007F"/>
          <w:sz w:val="24"/>
          <w:lang w:val="it-IT" w:eastAsia="it-IT"/>
        </w:rPr>
        <w:t xml:space="preserve">location </w:t>
      </w:r>
      <w:r>
        <w:rPr>
          <w:rFonts w:ascii="Verdana" w:hAnsi="Verdana"/>
          <w:lang w:val="it-IT"/>
        </w:rPr>
        <w:t xml:space="preserve">dell’elemento </w:t>
      </w:r>
      <w:r>
        <w:rPr>
          <w:rFonts w:ascii="Courier New" w:eastAsia="Calibri" w:hAnsi="Courier New" w:cs="Courier New"/>
          <w:color w:val="3F7F7F"/>
          <w:sz w:val="24"/>
          <w:lang w:val="it-IT" w:eastAsia="it-IT"/>
        </w:rPr>
        <w:t>soap:address</w:t>
      </w:r>
    </w:p>
    <w:p w:rsidR="007566EA" w:rsidRDefault="007566EA" w:rsidP="007566EA">
      <w:pPr>
        <w:pStyle w:val="Paragrafoelenco1"/>
        <w:ind w:left="432"/>
        <w:rPr>
          <w:rFonts w:ascii="Courier New" w:eastAsia="Calibri" w:hAnsi="Courier New" w:cs="Courier New"/>
          <w:color w:val="2A00FF"/>
          <w:sz w:val="24"/>
          <w:lang w:val="it-IT" w:eastAsia="it-IT"/>
        </w:rPr>
      </w:pPr>
      <w:r>
        <w:rPr>
          <w:rFonts w:ascii="Verdana" w:hAnsi="Verdana"/>
          <w:lang w:val="it-IT"/>
        </w:rPr>
        <w:t xml:space="preserve">sostituendo l’hostname in esso contenuto con </w:t>
      </w:r>
      <w:r w:rsidR="001C0AA4" w:rsidRPr="001C0AA4">
        <w:rPr>
          <w:rFonts w:ascii="Courier New" w:eastAsia="Calibri" w:hAnsi="Courier New" w:cs="Courier New"/>
          <w:color w:val="2A00FF"/>
          <w:sz w:val="24"/>
          <w:lang w:val="it-IT" w:eastAsia="it-IT"/>
        </w:rPr>
        <w:t>e-</w:t>
      </w:r>
      <w:r w:rsidR="001C0AA4" w:rsidRPr="001C0AA4">
        <w:rPr>
          <w:rFonts w:ascii="Courier New" w:hAnsi="Courier New" w:cs="Courier New"/>
          <w:color w:val="2A00FF"/>
          <w:sz w:val="24"/>
          <w:lang w:val="it-IT" w:eastAsia="it-IT"/>
        </w:rPr>
        <w:t xml:space="preserve"> servizicoll.dtt.ilportaledellautomobilista.it</w:t>
      </w: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 xml:space="preserve">e sostituendo il web-context in esso contenuto con </w:t>
      </w:r>
      <w:r>
        <w:rPr>
          <w:rFonts w:ascii="Courier New" w:eastAsia="Calibri" w:hAnsi="Courier New" w:cs="Courier New"/>
          <w:color w:val="2A00FF"/>
          <w:sz w:val="24"/>
          <w:lang w:val="it-IT" w:eastAsia="it-IT"/>
        </w:rPr>
        <w:t>Revisioni-ws-sh</w:t>
      </w: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>Esempio:</w:t>
      </w: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 xml:space="preserve">se nel wsdl è indicato il seguente </w:t>
      </w:r>
      <w:r>
        <w:rPr>
          <w:rFonts w:ascii="Courier New" w:eastAsia="Calibri" w:hAnsi="Courier New" w:cs="Courier New"/>
          <w:color w:val="3F7F7F"/>
          <w:sz w:val="24"/>
          <w:lang w:val="it-IT" w:eastAsia="it-IT"/>
        </w:rPr>
        <w:t>soap:address</w:t>
      </w: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</w:p>
    <w:p w:rsidR="007566EA" w:rsidRPr="001C0AA4" w:rsidRDefault="007566EA" w:rsidP="007566EA">
      <w:pPr>
        <w:pStyle w:val="Paragrafoelenco1"/>
        <w:ind w:left="432"/>
        <w:rPr>
          <w:rFonts w:ascii="Verdana" w:hAnsi="Verdana"/>
          <w:sz w:val="24"/>
          <w:lang w:val="it-IT"/>
        </w:rPr>
      </w:pPr>
      <w:r w:rsidRPr="001C0AA4">
        <w:rPr>
          <w:rFonts w:ascii="Courier New" w:eastAsia="Calibri" w:hAnsi="Courier New" w:cs="Courier New"/>
          <w:color w:val="008080"/>
          <w:sz w:val="24"/>
          <w:lang w:val="it-IT" w:eastAsia="it-IT"/>
        </w:rPr>
        <w:t>&lt;</w:t>
      </w:r>
      <w:r w:rsidRPr="001C0AA4">
        <w:rPr>
          <w:rFonts w:ascii="Courier New" w:eastAsia="Calibri" w:hAnsi="Courier New" w:cs="Courier New"/>
          <w:color w:val="3F7F7F"/>
          <w:sz w:val="24"/>
          <w:lang w:val="it-IT" w:eastAsia="it-IT"/>
        </w:rPr>
        <w:t xml:space="preserve">soap:address </w:t>
      </w:r>
      <w:r w:rsidRPr="001C0AA4">
        <w:rPr>
          <w:rFonts w:ascii="Courier New" w:eastAsia="Calibri" w:hAnsi="Courier New" w:cs="Courier New"/>
          <w:color w:val="7F007F"/>
          <w:sz w:val="24"/>
          <w:lang w:val="it-IT" w:eastAsia="it-IT"/>
        </w:rPr>
        <w:t>location</w:t>
      </w:r>
      <w:r w:rsidRPr="001C0AA4">
        <w:rPr>
          <w:rFonts w:ascii="Courier New" w:eastAsia="Calibri" w:hAnsi="Courier New" w:cs="Courier New"/>
          <w:color w:val="000000"/>
          <w:sz w:val="24"/>
          <w:lang w:val="it-IT" w:eastAsia="it-IT"/>
        </w:rPr>
        <w:t>=</w:t>
      </w:r>
      <w:r w:rsidRPr="001C0AA4">
        <w:rPr>
          <w:rFonts w:ascii="Courier New" w:eastAsia="Calibri" w:hAnsi="Courier New" w:cs="Courier New"/>
          <w:color w:val="2A00FF"/>
          <w:sz w:val="24"/>
          <w:lang w:val="it-IT" w:eastAsia="it-IT"/>
        </w:rPr>
        <w:t>"https://</w:t>
      </w:r>
      <w:r w:rsidR="001C0AA4" w:rsidRPr="001C0AA4">
        <w:rPr>
          <w:rFonts w:ascii="Courier New" w:eastAsia="Calibri" w:hAnsi="Courier New" w:cs="Courier New"/>
          <w:color w:val="2A00FF"/>
          <w:sz w:val="24"/>
          <w:lang w:val="it-IT" w:eastAsia="it-IT"/>
        </w:rPr>
        <w:t xml:space="preserve"> e-</w:t>
      </w:r>
      <w:r w:rsidR="001C0AA4" w:rsidRPr="001C0AA4">
        <w:rPr>
          <w:rFonts w:ascii="Courier New" w:hAnsi="Courier New" w:cs="Courier New"/>
          <w:color w:val="2A00FF"/>
          <w:sz w:val="24"/>
          <w:lang w:val="it-IT" w:eastAsia="it-IT"/>
        </w:rPr>
        <w:t xml:space="preserve"> servizicoll.dtt.ilportaledellautomobilista.it</w:t>
      </w:r>
      <w:r w:rsidRPr="001C0AA4">
        <w:rPr>
          <w:rFonts w:ascii="Courier New" w:eastAsia="Calibri" w:hAnsi="Courier New" w:cs="Courier New"/>
          <w:color w:val="2A00FF"/>
          <w:sz w:val="24"/>
          <w:lang w:val="it-IT" w:eastAsia="it-IT"/>
        </w:rPr>
        <w:t>/Revisioni-ws/services/datiTecniciCiclomotore"</w:t>
      </w:r>
      <w:r w:rsidRPr="001C0AA4">
        <w:rPr>
          <w:rFonts w:ascii="Courier New" w:eastAsia="Calibri" w:hAnsi="Courier New" w:cs="Courier New"/>
          <w:color w:val="008080"/>
          <w:sz w:val="24"/>
          <w:lang w:val="it-IT" w:eastAsia="it-IT"/>
        </w:rPr>
        <w:t>/&gt;</w:t>
      </w:r>
    </w:p>
    <w:p w:rsidR="007566EA" w:rsidRPr="001C0AA4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</w:p>
    <w:p w:rsidR="007566EA" w:rsidRDefault="007566EA" w:rsidP="007566EA">
      <w:pPr>
        <w:pStyle w:val="Paragrafoelenco1"/>
        <w:ind w:left="432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 xml:space="preserve">l'indirizzo corrispondente in ambiente di collaudo è </w:t>
      </w:r>
    </w:p>
    <w:p w:rsidR="007566EA" w:rsidRPr="003F6301" w:rsidRDefault="007566EA" w:rsidP="007566EA">
      <w:pPr>
        <w:pStyle w:val="Paragrafoelenco1"/>
        <w:ind w:left="432"/>
        <w:rPr>
          <w:rFonts w:ascii="Courier New" w:eastAsia="Calibri" w:hAnsi="Courier New" w:cs="Courier New"/>
          <w:color w:val="2A00FF"/>
          <w:sz w:val="22"/>
          <w:lang w:val="it-IT" w:eastAsia="it-IT"/>
        </w:rPr>
      </w:pPr>
      <w:r w:rsidRPr="003F6301">
        <w:rPr>
          <w:rFonts w:ascii="Courier New" w:eastAsia="Calibri" w:hAnsi="Courier New" w:cs="Courier New"/>
          <w:color w:val="2A00FF"/>
          <w:sz w:val="22"/>
          <w:lang w:val="it-IT" w:eastAsia="it-IT"/>
        </w:rPr>
        <w:t>http://</w:t>
      </w:r>
      <w:r w:rsidR="001C0AA4" w:rsidRPr="001C0AA4">
        <w:rPr>
          <w:rFonts w:ascii="Courier New" w:eastAsia="Calibri" w:hAnsi="Courier New" w:cs="Courier New"/>
          <w:color w:val="2A00FF"/>
          <w:sz w:val="24"/>
          <w:lang w:val="it-IT" w:eastAsia="it-IT"/>
        </w:rPr>
        <w:t xml:space="preserve"> e-</w:t>
      </w:r>
      <w:r w:rsidR="001C0AA4" w:rsidRPr="001C0AA4">
        <w:rPr>
          <w:rFonts w:ascii="Courier New" w:hAnsi="Courier New" w:cs="Courier New"/>
          <w:color w:val="2A00FF"/>
          <w:sz w:val="24"/>
          <w:lang w:val="it-IT" w:eastAsia="it-IT"/>
        </w:rPr>
        <w:t>servizicoll.dtt.ilportaledellautomobilista.it</w:t>
      </w:r>
      <w:r w:rsidR="001C0AA4" w:rsidRPr="003F6301">
        <w:rPr>
          <w:rFonts w:ascii="Courier New" w:eastAsia="Calibri" w:hAnsi="Courier New" w:cs="Courier New"/>
          <w:color w:val="2A00FF"/>
          <w:sz w:val="22"/>
          <w:lang w:val="it-IT" w:eastAsia="it-IT"/>
        </w:rPr>
        <w:t xml:space="preserve"> </w:t>
      </w:r>
      <w:r w:rsidRPr="003F6301">
        <w:rPr>
          <w:rFonts w:ascii="Courier New" w:eastAsia="Calibri" w:hAnsi="Courier New" w:cs="Courier New"/>
          <w:color w:val="2A00FF"/>
          <w:sz w:val="22"/>
          <w:lang w:val="it-IT" w:eastAsia="it-IT"/>
        </w:rPr>
        <w:t>/</w:t>
      </w:r>
      <w:r>
        <w:rPr>
          <w:rFonts w:ascii="Courier New" w:eastAsia="Calibri" w:hAnsi="Courier New" w:cs="Courier New"/>
          <w:color w:val="2A00FF"/>
          <w:sz w:val="24"/>
          <w:lang w:val="it-IT" w:eastAsia="it-IT"/>
        </w:rPr>
        <w:t>Revisioni-ws-sh</w:t>
      </w:r>
      <w:r w:rsidRPr="003F6301">
        <w:rPr>
          <w:rFonts w:ascii="Courier New" w:eastAsia="Calibri" w:hAnsi="Courier New" w:cs="Courier New"/>
          <w:color w:val="2A00FF"/>
          <w:sz w:val="22"/>
          <w:lang w:val="it-IT" w:eastAsia="it-IT"/>
        </w:rPr>
        <w:t>/services/</w:t>
      </w:r>
      <w:r w:rsidRPr="00105447">
        <w:rPr>
          <w:rFonts w:ascii="Courier New" w:eastAsia="Calibri" w:hAnsi="Courier New" w:cs="Courier New"/>
          <w:color w:val="2A00FF"/>
          <w:sz w:val="24"/>
          <w:lang w:val="it-IT" w:eastAsia="it-IT"/>
        </w:rPr>
        <w:t>datiTecniciCiclomotore</w:t>
      </w:r>
    </w:p>
    <w:p w:rsidR="007566EA" w:rsidRPr="003F6301" w:rsidRDefault="007566EA" w:rsidP="007566EA">
      <w:pPr>
        <w:pStyle w:val="Paragrafoelenco1"/>
        <w:ind w:left="432"/>
        <w:rPr>
          <w:rFonts w:ascii="Verdana" w:hAnsi="Verdana"/>
          <w:sz w:val="22"/>
          <w:lang w:val="it-IT"/>
        </w:rPr>
      </w:pPr>
    </w:p>
    <w:p w:rsidR="007566EA" w:rsidRDefault="007566EA" w:rsidP="007566EA">
      <w:pPr>
        <w:pStyle w:val="Paragrafoelenco1"/>
        <w:ind w:left="432"/>
        <w:rPr>
          <w:rFonts w:ascii="Courier New" w:eastAsia="Calibri" w:hAnsi="Courier New" w:cs="Courier New"/>
          <w:color w:val="2A00FF"/>
          <w:sz w:val="24"/>
          <w:lang w:val="it-IT" w:eastAsia="it-IT"/>
        </w:rPr>
      </w:pPr>
      <w:r>
        <w:rPr>
          <w:rFonts w:ascii="Verdana" w:hAnsi="Verdana"/>
          <w:lang w:val="it-IT"/>
        </w:rPr>
        <w:t>Il wsdl di un servizio si può anche ottenere via browser al seguente indirizzo:</w:t>
      </w:r>
    </w:p>
    <w:p w:rsidR="007566EA" w:rsidRPr="001C0AA4" w:rsidRDefault="007566EA" w:rsidP="007566EA">
      <w:pPr>
        <w:pStyle w:val="Paragrafoelenco1"/>
        <w:ind w:left="432"/>
        <w:rPr>
          <w:rStyle w:val="Collegamentoipertestuale"/>
          <w:rFonts w:ascii="Courier New" w:eastAsia="Calibri" w:hAnsi="Courier New" w:cs="Courier New"/>
          <w:sz w:val="24"/>
          <w:szCs w:val="24"/>
          <w:lang w:val="it-IT"/>
        </w:rPr>
      </w:pPr>
      <w:r w:rsidRPr="001C0AA4">
        <w:rPr>
          <w:rStyle w:val="Collegamentoipertestuale"/>
          <w:rFonts w:ascii="Courier New" w:eastAsia="Calibri" w:hAnsi="Courier New" w:cs="Courier New"/>
          <w:sz w:val="24"/>
          <w:szCs w:val="24"/>
          <w:lang w:val="it-IT"/>
        </w:rPr>
        <w:t>http://</w:t>
      </w:r>
      <w:r w:rsidR="001C0AA4">
        <w:rPr>
          <w:rStyle w:val="Collegamentoipertestuale"/>
          <w:rFonts w:ascii="Courier New" w:eastAsia="Calibri" w:hAnsi="Courier New" w:cs="Courier New"/>
          <w:sz w:val="24"/>
          <w:szCs w:val="24"/>
          <w:lang w:val="it-IT" w:eastAsia="it-IT"/>
        </w:rPr>
        <w:t>e-</w:t>
      </w:r>
      <w:r w:rsidR="001C0AA4" w:rsidRPr="001C0AA4">
        <w:rPr>
          <w:rStyle w:val="Collegamentoipertestuale"/>
          <w:rFonts w:ascii="Courier New" w:eastAsia="Calibri" w:hAnsi="Courier New" w:cs="Courier New"/>
          <w:sz w:val="24"/>
          <w:szCs w:val="24"/>
          <w:lang w:val="it-IT" w:eastAsia="it-IT"/>
        </w:rPr>
        <w:t>servizicoll.dtt.ilportaledellautomobilista.it</w:t>
      </w:r>
      <w:r w:rsidR="001C0AA4" w:rsidRPr="001C0AA4">
        <w:rPr>
          <w:rStyle w:val="Collegamentoipertestuale"/>
          <w:rFonts w:ascii="Courier New" w:eastAsia="Calibri" w:hAnsi="Courier New" w:cs="Courier New"/>
          <w:sz w:val="24"/>
          <w:szCs w:val="24"/>
          <w:lang w:val="it-IT"/>
        </w:rPr>
        <w:t xml:space="preserve"> </w:t>
      </w:r>
      <w:r w:rsidRPr="001C0AA4">
        <w:rPr>
          <w:rStyle w:val="Collegamentoipertestuale"/>
          <w:rFonts w:ascii="Courier New" w:eastAsia="Calibri" w:hAnsi="Courier New" w:cs="Courier New"/>
          <w:sz w:val="24"/>
          <w:szCs w:val="24"/>
          <w:lang w:val="it-IT"/>
        </w:rPr>
        <w:t>/Revisioni-ws-sh/services/nomeServizio/nomeServizio.wsdl</w:t>
      </w:r>
    </w:p>
    <w:p w:rsidR="007566EA" w:rsidRDefault="007566EA" w:rsidP="007566EA">
      <w:pPr>
        <w:rPr>
          <w:rFonts w:ascii="Verdana" w:hAnsi="Verdana"/>
        </w:rPr>
      </w:pPr>
    </w:p>
    <w:p w:rsidR="007566EA" w:rsidRPr="00AE43FA" w:rsidRDefault="007566EA" w:rsidP="001054DF">
      <w:pPr>
        <w:pStyle w:val="Titolo1"/>
        <w:rPr>
          <w:noProof/>
          <w:lang w:val="it-IT"/>
        </w:rPr>
      </w:pPr>
      <w:bookmarkStart w:id="26" w:name="_Toc419121359"/>
      <w:bookmarkStart w:id="27" w:name="_Toc43549537"/>
      <w:r w:rsidRPr="00B94430">
        <w:rPr>
          <w:lang w:val="it-IT"/>
        </w:rPr>
        <w:lastRenderedPageBreak/>
        <w:t>Modalità di autenticazione di un utente per l’utilizzo dei Web service</w:t>
      </w:r>
      <w:bookmarkEnd w:id="26"/>
      <w:bookmarkEnd w:id="27"/>
    </w:p>
    <w:p w:rsidR="007566EA" w:rsidRDefault="007566EA" w:rsidP="007566EA">
      <w:pPr>
        <w:ind w:left="432"/>
        <w:rPr>
          <w:rFonts w:ascii="Verdana" w:hAnsi="Verdana"/>
        </w:rPr>
      </w:pPr>
      <w:r>
        <w:rPr>
          <w:rFonts w:ascii="Verdana" w:hAnsi="Verdana"/>
        </w:rPr>
        <w:t>L’autenticazione di un utente che intende lanciare un web service avviene seguendo quanto previsto dallo standard WS-Security.</w:t>
      </w:r>
    </w:p>
    <w:p w:rsidR="007566EA" w:rsidRDefault="007566EA" w:rsidP="007566EA">
      <w:pPr>
        <w:ind w:left="432"/>
        <w:rPr>
          <w:rFonts w:ascii="Verdana" w:hAnsi="Verdana"/>
        </w:rPr>
      </w:pPr>
    </w:p>
    <w:p w:rsidR="007566EA" w:rsidRDefault="007566EA" w:rsidP="007566EA">
      <w:pPr>
        <w:ind w:left="432"/>
        <w:rPr>
          <w:rFonts w:ascii="Verdana" w:hAnsi="Verdana"/>
        </w:rPr>
      </w:pPr>
      <w:r>
        <w:rPr>
          <w:rFonts w:ascii="Verdana" w:hAnsi="Verdana"/>
        </w:rPr>
        <w:t>Il messaggio SOAP da inviare per o</w:t>
      </w:r>
      <w:r w:rsidRPr="00F963B9">
        <w:rPr>
          <w:rFonts w:ascii="Verdana" w:hAnsi="Verdana"/>
        </w:rPr>
        <w:t xml:space="preserve">gni web service contenuto in questo documento </w:t>
      </w:r>
      <w:r>
        <w:rPr>
          <w:rFonts w:ascii="Verdana" w:hAnsi="Verdana"/>
        </w:rPr>
        <w:t>si compone popolando opportunamente l’header e il body:</w:t>
      </w:r>
    </w:p>
    <w:p w:rsidR="007566EA" w:rsidRDefault="007566EA" w:rsidP="007566EA">
      <w:pPr>
        <w:ind w:left="432"/>
        <w:rPr>
          <w:rFonts w:ascii="Verdana" w:hAnsi="Verdana"/>
        </w:rPr>
      </w:pPr>
    </w:p>
    <w:p w:rsidR="007566EA" w:rsidRPr="00F963B9" w:rsidRDefault="007566EA" w:rsidP="000C233F">
      <w:pPr>
        <w:numPr>
          <w:ilvl w:val="0"/>
          <w:numId w:val="22"/>
        </w:numPr>
        <w:spacing w:before="0" w:after="0"/>
        <w:jc w:val="left"/>
        <w:rPr>
          <w:rFonts w:ascii="Verdana" w:hAnsi="Verdana"/>
        </w:rPr>
      </w:pPr>
      <w:r>
        <w:rPr>
          <w:rFonts w:ascii="Verdana" w:hAnsi="Verdana"/>
        </w:rPr>
        <w:t>Per ogni web service, n</w:t>
      </w:r>
      <w:r w:rsidRPr="00F963B9">
        <w:rPr>
          <w:rFonts w:ascii="Verdana" w:hAnsi="Verdana"/>
        </w:rPr>
        <w:t>ell’header c</w:t>
      </w:r>
      <w:r>
        <w:rPr>
          <w:rFonts w:ascii="Verdana" w:hAnsi="Verdana"/>
        </w:rPr>
        <w:t>’è</w:t>
      </w:r>
      <w:r w:rsidRPr="00F963B9">
        <w:rPr>
          <w:rFonts w:ascii="Verdana" w:hAnsi="Verdana"/>
        </w:rPr>
        <w:t xml:space="preserve"> il tag wsse:Security, che al suo interno contiene lo UsernameToken, nel quale sono specificati username e password.</w:t>
      </w:r>
    </w:p>
    <w:p w:rsidR="007566EA" w:rsidRDefault="007566EA" w:rsidP="007566EA">
      <w:pPr>
        <w:ind w:left="432"/>
        <w:rPr>
          <w:rFonts w:ascii="Verdana" w:hAnsi="Verdana"/>
        </w:rPr>
      </w:pPr>
    </w:p>
    <w:p w:rsidR="007566EA" w:rsidRDefault="007566EA" w:rsidP="000C233F">
      <w:pPr>
        <w:numPr>
          <w:ilvl w:val="0"/>
          <w:numId w:val="22"/>
        </w:numPr>
        <w:spacing w:before="0" w:after="0"/>
        <w:jc w:val="left"/>
        <w:rPr>
          <w:rFonts w:ascii="Verdana" w:hAnsi="Verdana"/>
        </w:rPr>
      </w:pPr>
      <w:r w:rsidRPr="00F963B9">
        <w:rPr>
          <w:rFonts w:ascii="Verdana" w:hAnsi="Verdana"/>
        </w:rPr>
        <w:t xml:space="preserve">Nel body </w:t>
      </w:r>
      <w:r>
        <w:rPr>
          <w:rFonts w:ascii="Verdana" w:hAnsi="Verdana"/>
        </w:rPr>
        <w:t xml:space="preserve">viene inserita la struttura della richiesta specifica, descritti dal capitolo 3 in poi. </w:t>
      </w:r>
    </w:p>
    <w:p w:rsidR="007566EA" w:rsidRPr="00AE43FA" w:rsidRDefault="007566EA" w:rsidP="001054DF">
      <w:pPr>
        <w:pStyle w:val="Titolo2"/>
        <w:rPr>
          <w:rFonts w:ascii="Verdana" w:hAnsi="Verdana"/>
          <w:sz w:val="20"/>
          <w:lang w:val="it-IT"/>
        </w:rPr>
      </w:pPr>
      <w:bookmarkStart w:id="28" w:name="_Toc419121360"/>
      <w:bookmarkStart w:id="29" w:name="_Toc43549538"/>
      <w:r w:rsidRPr="00B94430">
        <w:rPr>
          <w:lang w:val="it-IT"/>
        </w:rPr>
        <w:t>Specifiche dello schema XSD di Input</w:t>
      </w:r>
      <w:bookmarkEnd w:id="28"/>
      <w:bookmarkEnd w:id="29"/>
    </w:p>
    <w:p w:rsidR="007566EA" w:rsidRPr="00AE43FA" w:rsidRDefault="007566EA" w:rsidP="007566EA">
      <w:pPr>
        <w:pStyle w:val="BodyText"/>
      </w:pPr>
    </w:p>
    <w:p w:rsidR="007566EA" w:rsidRPr="00AE43FA" w:rsidRDefault="007566EA" w:rsidP="007566EA">
      <w:pPr>
        <w:pStyle w:val="BodyText"/>
        <w:jc w:val="center"/>
      </w:pPr>
      <w:r w:rsidRPr="00AE43FA">
        <w:rPr>
          <w:noProof/>
          <w:lang w:eastAsia="it-IT"/>
        </w:rPr>
        <w:drawing>
          <wp:inline distT="0" distB="0" distL="0" distR="0" wp14:anchorId="3252C8F8" wp14:editId="2CF49D66">
            <wp:extent cx="2590800" cy="1981200"/>
            <wp:effectExtent l="0" t="0" r="0" b="0"/>
            <wp:docPr id="181" name="Picture 181" descr="w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s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AE43FA" w:rsidRDefault="007566EA" w:rsidP="007566EA">
      <w:pPr>
        <w:pStyle w:val="BodyText"/>
        <w:rPr>
          <w:rFonts w:ascii="Verdana" w:hAnsi="Verdana"/>
          <w:sz w:val="20"/>
        </w:rPr>
      </w:pPr>
      <w:r w:rsidRPr="00AE43FA">
        <w:rPr>
          <w:rFonts w:ascii="Verdana" w:hAnsi="Verdana"/>
          <w:sz w:val="20"/>
        </w:rPr>
        <w:t>Ogni  richiesta deve essere composta dai seguenti elementi:</w:t>
      </w:r>
    </w:p>
    <w:p w:rsidR="007566EA" w:rsidRPr="00AE43F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AE43FA">
        <w:rPr>
          <w:rFonts w:ascii="Verdana" w:hAnsi="Verdana"/>
          <w:sz w:val="20"/>
        </w:rPr>
        <w:t>Header</w:t>
      </w:r>
    </w:p>
    <w:p w:rsidR="007566EA" w:rsidRPr="00AE43FA" w:rsidRDefault="007566EA" w:rsidP="000C233F">
      <w:pPr>
        <w:pStyle w:val="BodyText"/>
        <w:numPr>
          <w:ilvl w:val="1"/>
          <w:numId w:val="21"/>
        </w:numPr>
        <w:suppressAutoHyphens w:val="0"/>
        <w:rPr>
          <w:rFonts w:ascii="Verdana" w:hAnsi="Verdana"/>
          <w:sz w:val="20"/>
        </w:rPr>
      </w:pPr>
      <w:r w:rsidRPr="00AE43FA">
        <w:rPr>
          <w:rFonts w:ascii="Verdana" w:hAnsi="Verdana"/>
          <w:sz w:val="20"/>
        </w:rPr>
        <w:t>Contiene le informazioni necessarie per l’autenticazione e l’autorizzazione dell’utente.</w:t>
      </w:r>
    </w:p>
    <w:p w:rsidR="007566EA" w:rsidRPr="00AE43F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AE43FA">
        <w:rPr>
          <w:rFonts w:ascii="Verdana" w:hAnsi="Verdana"/>
          <w:sz w:val="20"/>
        </w:rPr>
        <w:t>Body</w:t>
      </w:r>
    </w:p>
    <w:p w:rsidR="007566EA" w:rsidRPr="00AE43FA" w:rsidRDefault="007566EA" w:rsidP="000C233F">
      <w:pPr>
        <w:pStyle w:val="BodyText"/>
        <w:numPr>
          <w:ilvl w:val="1"/>
          <w:numId w:val="21"/>
        </w:numPr>
        <w:suppressAutoHyphens w:val="0"/>
        <w:rPr>
          <w:rFonts w:ascii="Verdana" w:hAnsi="Verdana"/>
          <w:sz w:val="20"/>
        </w:rPr>
      </w:pPr>
      <w:r w:rsidRPr="00AE43FA">
        <w:rPr>
          <w:rFonts w:ascii="Verdana" w:hAnsi="Verdana"/>
          <w:sz w:val="20"/>
        </w:rPr>
        <w:t>Contiene il corpo della richiesta.</w:t>
      </w:r>
    </w:p>
    <w:p w:rsidR="007566EA" w:rsidRPr="00E21892" w:rsidRDefault="007566EA" w:rsidP="007566EA">
      <w:pPr>
        <w:pStyle w:val="BodyText"/>
        <w:rPr>
          <w:rFonts w:ascii="Verdana" w:hAnsi="Verdana"/>
          <w:sz w:val="20"/>
          <w:highlight w:val="yellow"/>
        </w:rPr>
      </w:pPr>
    </w:p>
    <w:p w:rsidR="007566EA" w:rsidRPr="00FA4D05" w:rsidRDefault="007566EA" w:rsidP="007566EA">
      <w:pPr>
        <w:pStyle w:val="BodyText"/>
        <w:rPr>
          <w:rFonts w:ascii="Verdana" w:hAnsi="Verdana"/>
          <w:sz w:val="20"/>
        </w:rPr>
      </w:pPr>
      <w:r w:rsidRPr="00FA4D05">
        <w:rPr>
          <w:rFonts w:ascii="Verdana" w:hAnsi="Verdana"/>
          <w:sz w:val="20"/>
        </w:rPr>
        <w:t>Esempio:</w:t>
      </w:r>
    </w:p>
    <w:p w:rsidR="007566EA" w:rsidRPr="00FA4D05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eastAsia="it-IT"/>
        </w:rPr>
      </w:pPr>
      <w:r w:rsidRPr="00FA4D05">
        <w:rPr>
          <w:rFonts w:ascii="Courier New" w:hAnsi="Courier New" w:cs="Courier New"/>
          <w:color w:val="008080"/>
          <w:lang w:eastAsia="it-IT"/>
        </w:rPr>
        <w:t>&lt;?</w:t>
      </w:r>
      <w:r w:rsidRPr="00FA4D05">
        <w:rPr>
          <w:rFonts w:ascii="Courier New" w:hAnsi="Courier New" w:cs="Courier New"/>
          <w:color w:val="3F7F7F"/>
          <w:lang w:eastAsia="it-IT"/>
        </w:rPr>
        <w:t xml:space="preserve">xml </w:t>
      </w:r>
      <w:r w:rsidRPr="00FA4D05">
        <w:rPr>
          <w:rFonts w:ascii="Courier New" w:hAnsi="Courier New" w:cs="Courier New"/>
          <w:color w:val="7F007F"/>
          <w:lang w:eastAsia="it-IT"/>
        </w:rPr>
        <w:t>version</w:t>
      </w:r>
      <w:r w:rsidRPr="00FA4D05">
        <w:rPr>
          <w:rFonts w:ascii="Courier New" w:hAnsi="Courier New" w:cs="Courier New"/>
          <w:color w:val="000000"/>
          <w:lang w:eastAsia="it-IT"/>
        </w:rPr>
        <w:t>=</w:t>
      </w:r>
      <w:r w:rsidRPr="00FA4D05">
        <w:rPr>
          <w:rFonts w:ascii="Courier New" w:hAnsi="Courier New" w:cs="Courier New"/>
          <w:color w:val="2A00FF"/>
          <w:lang w:eastAsia="it-IT"/>
        </w:rPr>
        <w:t xml:space="preserve">"1.0" </w:t>
      </w:r>
      <w:r w:rsidRPr="00FA4D05">
        <w:rPr>
          <w:rFonts w:ascii="Courier New" w:hAnsi="Courier New" w:cs="Courier New"/>
          <w:color w:val="7F007F"/>
          <w:lang w:eastAsia="it-IT"/>
        </w:rPr>
        <w:t>encoding</w:t>
      </w:r>
      <w:r w:rsidRPr="00FA4D05">
        <w:rPr>
          <w:rFonts w:ascii="Courier New" w:hAnsi="Courier New" w:cs="Courier New"/>
          <w:color w:val="000000"/>
          <w:lang w:eastAsia="it-IT"/>
        </w:rPr>
        <w:t>=</w:t>
      </w:r>
      <w:r w:rsidRPr="00FA4D05">
        <w:rPr>
          <w:rFonts w:ascii="Courier New" w:hAnsi="Courier New" w:cs="Courier New"/>
          <w:color w:val="2A00FF"/>
          <w:lang w:eastAsia="it-IT"/>
        </w:rPr>
        <w:t>"UTF-8"</w:t>
      </w:r>
      <w:r w:rsidRPr="00FA4D05">
        <w:rPr>
          <w:rFonts w:ascii="Courier New" w:hAnsi="Courier New" w:cs="Courier New"/>
          <w:color w:val="008080"/>
          <w:lang w:eastAsia="it-IT"/>
        </w:rPr>
        <w:t>?&gt;</w:t>
      </w:r>
    </w:p>
    <w:p w:rsidR="007566EA" w:rsidRPr="00FA4D05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eastAsia="it-IT"/>
        </w:rPr>
      </w:pPr>
      <w:r w:rsidRPr="00FA4D05">
        <w:rPr>
          <w:rFonts w:ascii="Courier New" w:hAnsi="Courier New" w:cs="Courier New"/>
          <w:color w:val="008080"/>
          <w:lang w:eastAsia="it-IT"/>
        </w:rPr>
        <w:t>&lt;</w:t>
      </w:r>
      <w:r w:rsidRPr="00FA4D05">
        <w:rPr>
          <w:rFonts w:ascii="Courier New" w:hAnsi="Courier New" w:cs="Courier New"/>
          <w:color w:val="3F7F7F"/>
          <w:lang w:eastAsia="it-IT"/>
        </w:rPr>
        <w:t>SOAP-ENV:Envelope</w:t>
      </w:r>
    </w:p>
    <w:p w:rsidR="007566EA" w:rsidRPr="00FA4D05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eastAsia="it-IT"/>
        </w:rPr>
      </w:pPr>
      <w:r w:rsidRPr="00FA4D05">
        <w:rPr>
          <w:rFonts w:ascii="Courier New" w:hAnsi="Courier New" w:cs="Courier New"/>
          <w:color w:val="3F7F7F"/>
          <w:lang w:eastAsia="it-IT"/>
        </w:rPr>
        <w:tab/>
      </w:r>
      <w:r w:rsidRPr="00FA4D05">
        <w:rPr>
          <w:rFonts w:ascii="Courier New" w:hAnsi="Courier New" w:cs="Courier New"/>
          <w:color w:val="7F007F"/>
          <w:lang w:eastAsia="it-IT"/>
        </w:rPr>
        <w:t>xmlns:SOAP-ENV</w:t>
      </w:r>
      <w:r w:rsidRPr="00FA4D05">
        <w:rPr>
          <w:rFonts w:ascii="Courier New" w:hAnsi="Courier New" w:cs="Courier New"/>
          <w:color w:val="000000"/>
          <w:lang w:eastAsia="it-IT"/>
        </w:rPr>
        <w:t>=</w:t>
      </w:r>
      <w:r w:rsidRPr="00FA4D05">
        <w:rPr>
          <w:rFonts w:ascii="Courier New" w:hAnsi="Courier New" w:cs="Courier New"/>
          <w:color w:val="2A00FF"/>
          <w:lang w:eastAsia="it-IT"/>
        </w:rPr>
        <w:t>"</w:t>
      </w:r>
      <w:hyperlink r:id="rId19" w:history="1">
        <w:r w:rsidRPr="00FA4D05">
          <w:rPr>
            <w:rStyle w:val="Collegamentoipertestuale"/>
            <w:rFonts w:ascii="Courier New" w:hAnsi="Courier New" w:cs="Courier New"/>
            <w:lang w:eastAsia="it-IT"/>
          </w:rPr>
          <w:t>http://schemas.xmlsoap.org/soap/envelope/</w:t>
        </w:r>
      </w:hyperlink>
      <w:r w:rsidRPr="00FA4D05">
        <w:rPr>
          <w:rFonts w:ascii="Courier New" w:hAnsi="Courier New" w:cs="Courier New"/>
          <w:color w:val="2A00FF"/>
          <w:lang w:eastAsia="it-IT"/>
        </w:rPr>
        <w:t>"</w:t>
      </w:r>
      <w:r w:rsidRPr="00FA4D05">
        <w:rPr>
          <w:rFonts w:ascii="Courier New" w:hAnsi="Courier New" w:cs="Courier New"/>
          <w:color w:val="008080"/>
          <w:lang w:eastAsia="it-IT"/>
        </w:rPr>
        <w:t>&gt;</w:t>
      </w:r>
    </w:p>
    <w:p w:rsidR="007566EA" w:rsidRPr="00FA4D05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eastAsia="it-IT"/>
        </w:rPr>
      </w:pPr>
      <w:r w:rsidRPr="00FA4D05">
        <w:rPr>
          <w:rFonts w:ascii="Courier New" w:hAnsi="Courier New" w:cs="Courier New"/>
          <w:color w:val="000000"/>
          <w:lang w:eastAsia="it-IT"/>
        </w:rPr>
        <w:tab/>
      </w:r>
      <w:r w:rsidRPr="00FA4D05">
        <w:rPr>
          <w:rFonts w:ascii="Courier New" w:hAnsi="Courier New" w:cs="Courier New"/>
          <w:color w:val="008080"/>
          <w:lang w:eastAsia="it-IT"/>
        </w:rPr>
        <w:t>&lt;</w:t>
      </w:r>
      <w:r w:rsidRPr="00FA4D05">
        <w:rPr>
          <w:rFonts w:ascii="Courier New" w:hAnsi="Courier New" w:cs="Courier New"/>
          <w:color w:val="3F7F7F"/>
          <w:lang w:eastAsia="it-IT"/>
        </w:rPr>
        <w:t>SOAP-ENV:Header</w:t>
      </w:r>
      <w:r w:rsidRPr="00FA4D05">
        <w:rPr>
          <w:rFonts w:ascii="Courier New" w:hAnsi="Courier New" w:cs="Courier New"/>
          <w:color w:val="008080"/>
          <w:lang w:eastAsia="it-IT"/>
        </w:rPr>
        <w:t>&gt;</w:t>
      </w:r>
    </w:p>
    <w:p w:rsidR="007566EA" w:rsidRPr="00FA4D05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eastAsia="it-IT"/>
        </w:rPr>
      </w:pPr>
      <w:r w:rsidRPr="00FA4D05">
        <w:rPr>
          <w:rFonts w:ascii="Courier New" w:hAnsi="Courier New" w:cs="Courier New"/>
          <w:color w:val="000000"/>
          <w:lang w:eastAsia="it-IT"/>
        </w:rPr>
        <w:tab/>
      </w:r>
      <w:r w:rsidRPr="00FA4D05">
        <w:rPr>
          <w:rFonts w:ascii="Courier New" w:hAnsi="Courier New" w:cs="Courier New"/>
          <w:color w:val="000000"/>
          <w:lang w:eastAsia="it-IT"/>
        </w:rPr>
        <w:tab/>
      </w:r>
      <w:r w:rsidRPr="00FA4D05">
        <w:rPr>
          <w:rFonts w:ascii="Courier New" w:hAnsi="Courier New" w:cs="Courier New"/>
          <w:color w:val="008080"/>
          <w:lang w:eastAsia="it-IT"/>
        </w:rPr>
        <w:t>&lt;</w:t>
      </w:r>
      <w:r w:rsidRPr="00FA4D05">
        <w:rPr>
          <w:rFonts w:ascii="Courier New" w:hAnsi="Courier New" w:cs="Courier New"/>
          <w:color w:val="3F7F7F"/>
          <w:lang w:eastAsia="it-IT"/>
        </w:rPr>
        <w:t>wsse:Security</w:t>
      </w:r>
    </w:p>
    <w:p w:rsidR="007566EA" w:rsidRPr="00FA4D05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eastAsia="it-IT"/>
        </w:rPr>
      </w:pPr>
      <w:r w:rsidRPr="00FA4D05">
        <w:rPr>
          <w:rFonts w:ascii="Courier New" w:hAnsi="Courier New" w:cs="Courier New"/>
          <w:color w:val="3F7F7F"/>
          <w:lang w:eastAsia="it-IT"/>
        </w:rPr>
        <w:tab/>
      </w:r>
      <w:r w:rsidRPr="00FA4D05">
        <w:rPr>
          <w:rFonts w:ascii="Courier New" w:hAnsi="Courier New" w:cs="Courier New"/>
          <w:color w:val="3F7F7F"/>
          <w:lang w:eastAsia="it-IT"/>
        </w:rPr>
        <w:tab/>
      </w:r>
      <w:r w:rsidRPr="00FA4D05">
        <w:rPr>
          <w:rFonts w:ascii="Courier New" w:hAnsi="Courier New" w:cs="Courier New"/>
          <w:color w:val="3F7F7F"/>
          <w:lang w:eastAsia="it-IT"/>
        </w:rPr>
        <w:tab/>
      </w:r>
      <w:r w:rsidRPr="00FA4D05">
        <w:rPr>
          <w:rFonts w:ascii="Courier New" w:hAnsi="Courier New" w:cs="Courier New"/>
          <w:color w:val="7F007F"/>
          <w:lang w:eastAsia="it-IT"/>
        </w:rPr>
        <w:t>xmlns:wsse</w:t>
      </w:r>
      <w:r w:rsidRPr="00FA4D05">
        <w:rPr>
          <w:rFonts w:ascii="Courier New" w:hAnsi="Courier New" w:cs="Courier New"/>
          <w:color w:val="000000"/>
          <w:lang w:eastAsia="it-IT"/>
        </w:rPr>
        <w:t>=</w:t>
      </w:r>
      <w:r w:rsidRPr="00FA4D05">
        <w:rPr>
          <w:rFonts w:ascii="Courier New" w:hAnsi="Courier New" w:cs="Courier New"/>
          <w:color w:val="2A00FF"/>
          <w:lang w:eastAsia="it-IT"/>
        </w:rPr>
        <w:t>"</w:t>
      </w:r>
      <w:hyperlink r:id="rId20" w:history="1">
        <w:r w:rsidRPr="00FA4D05">
          <w:rPr>
            <w:rStyle w:val="Collegamentoipertestuale"/>
            <w:rFonts w:ascii="Courier New" w:hAnsi="Courier New" w:cs="Courier New"/>
            <w:lang w:eastAsia="it-IT"/>
          </w:rPr>
          <w:t>http://docs.oasis-open.org/wss/2004/01/oasis-200401-wss-wssecurity-secext-1.0.xsd</w:t>
        </w:r>
      </w:hyperlink>
      <w:r w:rsidRPr="00FA4D05">
        <w:rPr>
          <w:rFonts w:ascii="Courier New" w:hAnsi="Courier New" w:cs="Courier New"/>
          <w:color w:val="2A00FF"/>
          <w:lang w:eastAsia="it-IT"/>
        </w:rPr>
        <w:t>"</w:t>
      </w:r>
    </w:p>
    <w:p w:rsidR="007566EA" w:rsidRPr="00FA4D05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eastAsia="it-IT"/>
        </w:rPr>
      </w:pPr>
      <w:r w:rsidRPr="00FA4D05">
        <w:rPr>
          <w:rFonts w:ascii="Courier New" w:hAnsi="Courier New" w:cs="Courier New"/>
          <w:color w:val="2A00FF"/>
          <w:lang w:eastAsia="it-IT"/>
        </w:rPr>
        <w:tab/>
      </w:r>
      <w:r w:rsidRPr="00FA4D05">
        <w:rPr>
          <w:rFonts w:ascii="Courier New" w:hAnsi="Courier New" w:cs="Courier New"/>
          <w:color w:val="2A00FF"/>
          <w:lang w:eastAsia="it-IT"/>
        </w:rPr>
        <w:tab/>
      </w:r>
      <w:r w:rsidRPr="00FA4D05">
        <w:rPr>
          <w:rFonts w:ascii="Courier New" w:hAnsi="Courier New" w:cs="Courier New"/>
          <w:color w:val="2A00FF"/>
          <w:lang w:eastAsia="it-IT"/>
        </w:rPr>
        <w:tab/>
      </w:r>
      <w:r w:rsidRPr="00FA4D05">
        <w:rPr>
          <w:rFonts w:ascii="Courier New" w:hAnsi="Courier New" w:cs="Courier New"/>
          <w:color w:val="7F007F"/>
          <w:lang w:eastAsia="it-IT"/>
        </w:rPr>
        <w:t>SOAP-ENV:mustUnderstand</w:t>
      </w:r>
      <w:r w:rsidRPr="00FA4D05">
        <w:rPr>
          <w:rFonts w:ascii="Courier New" w:hAnsi="Courier New" w:cs="Courier New"/>
          <w:color w:val="000000"/>
          <w:lang w:eastAsia="it-IT"/>
        </w:rPr>
        <w:t>=</w:t>
      </w:r>
      <w:r w:rsidRPr="00FA4D05">
        <w:rPr>
          <w:rFonts w:ascii="Courier New" w:hAnsi="Courier New" w:cs="Courier New"/>
          <w:color w:val="2A00FF"/>
          <w:lang w:eastAsia="it-IT"/>
        </w:rPr>
        <w:t>"1"</w:t>
      </w:r>
      <w:r w:rsidRPr="00FA4D05">
        <w:rPr>
          <w:rFonts w:ascii="Courier New" w:hAnsi="Courier New" w:cs="Courier New"/>
          <w:color w:val="008080"/>
          <w:lang w:eastAsia="it-IT"/>
        </w:rPr>
        <w:t>&gt;</w:t>
      </w:r>
    </w:p>
    <w:p w:rsidR="007566EA" w:rsidRPr="00FA4D05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eastAsia="it-IT"/>
        </w:rPr>
      </w:pPr>
      <w:r w:rsidRPr="00FA4D05">
        <w:rPr>
          <w:rFonts w:ascii="Courier New" w:hAnsi="Courier New" w:cs="Courier New"/>
          <w:color w:val="000000"/>
          <w:lang w:eastAsia="it-IT"/>
        </w:rPr>
        <w:tab/>
      </w:r>
      <w:r w:rsidRPr="00FA4D05">
        <w:rPr>
          <w:rFonts w:ascii="Courier New" w:hAnsi="Courier New" w:cs="Courier New"/>
          <w:color w:val="000000"/>
          <w:lang w:eastAsia="it-IT"/>
        </w:rPr>
        <w:tab/>
      </w:r>
      <w:r w:rsidRPr="00FA4D05">
        <w:rPr>
          <w:rFonts w:ascii="Courier New" w:hAnsi="Courier New" w:cs="Courier New"/>
          <w:color w:val="000000"/>
          <w:lang w:eastAsia="it-IT"/>
        </w:rPr>
        <w:tab/>
      </w:r>
      <w:r w:rsidRPr="00FA4D05">
        <w:rPr>
          <w:rFonts w:ascii="Courier New" w:hAnsi="Courier New" w:cs="Courier New"/>
          <w:color w:val="008080"/>
          <w:lang w:eastAsia="it-IT"/>
        </w:rPr>
        <w:t>&lt;</w:t>
      </w:r>
      <w:r w:rsidRPr="00FA4D05">
        <w:rPr>
          <w:rFonts w:ascii="Courier New" w:hAnsi="Courier New" w:cs="Courier New"/>
          <w:color w:val="3F7F7F"/>
          <w:lang w:eastAsia="it-IT"/>
        </w:rPr>
        <w:t>wsse:UsernameToken</w:t>
      </w:r>
    </w:p>
    <w:p w:rsidR="007566EA" w:rsidRPr="00FA4D05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eastAsia="it-IT"/>
        </w:rPr>
      </w:pPr>
      <w:r w:rsidRPr="00FA4D05">
        <w:rPr>
          <w:rFonts w:ascii="Courier New" w:hAnsi="Courier New" w:cs="Courier New"/>
          <w:color w:val="3F7F7F"/>
          <w:lang w:eastAsia="it-IT"/>
        </w:rPr>
        <w:lastRenderedPageBreak/>
        <w:tab/>
      </w:r>
      <w:r w:rsidRPr="00FA4D05">
        <w:rPr>
          <w:rFonts w:ascii="Courier New" w:hAnsi="Courier New" w:cs="Courier New"/>
          <w:color w:val="3F7F7F"/>
          <w:lang w:eastAsia="it-IT"/>
        </w:rPr>
        <w:tab/>
      </w:r>
      <w:r w:rsidRPr="00FA4D05">
        <w:rPr>
          <w:rFonts w:ascii="Courier New" w:hAnsi="Courier New" w:cs="Courier New"/>
          <w:color w:val="3F7F7F"/>
          <w:lang w:eastAsia="it-IT"/>
        </w:rPr>
        <w:tab/>
      </w:r>
      <w:r w:rsidRPr="00FA4D05">
        <w:rPr>
          <w:rFonts w:ascii="Courier New" w:hAnsi="Courier New" w:cs="Courier New"/>
          <w:color w:val="3F7F7F"/>
          <w:lang w:eastAsia="it-IT"/>
        </w:rPr>
        <w:tab/>
      </w:r>
      <w:r w:rsidRPr="00FA4D05">
        <w:rPr>
          <w:rFonts w:ascii="Courier New" w:hAnsi="Courier New" w:cs="Courier New"/>
          <w:color w:val="7F007F"/>
          <w:lang w:eastAsia="it-IT"/>
        </w:rPr>
        <w:t>xmlns:wsu</w:t>
      </w:r>
      <w:r w:rsidRPr="00FA4D05">
        <w:rPr>
          <w:rFonts w:ascii="Courier New" w:hAnsi="Courier New" w:cs="Courier New"/>
          <w:color w:val="000000"/>
          <w:lang w:eastAsia="it-IT"/>
        </w:rPr>
        <w:t>=</w:t>
      </w:r>
      <w:r w:rsidRPr="00FA4D05">
        <w:rPr>
          <w:rFonts w:ascii="Courier New" w:hAnsi="Courier New" w:cs="Courier New"/>
          <w:color w:val="2A00FF"/>
          <w:lang w:eastAsia="it-IT"/>
        </w:rPr>
        <w:t>"</w:t>
      </w:r>
      <w:hyperlink r:id="rId21" w:history="1">
        <w:r w:rsidRPr="00FA4D05">
          <w:rPr>
            <w:rStyle w:val="Collegamentoipertestuale"/>
            <w:rFonts w:ascii="Courier New" w:hAnsi="Courier New" w:cs="Courier New"/>
            <w:lang w:eastAsia="it-IT"/>
          </w:rPr>
          <w:t>http://docs.oasis-open.org/wss/2004/01/oasis-200401-wss-wssecurity-utility-1.0.xsd</w:t>
        </w:r>
      </w:hyperlink>
      <w:r w:rsidRPr="00FA4D05">
        <w:rPr>
          <w:rFonts w:ascii="Courier New" w:hAnsi="Courier New" w:cs="Courier New"/>
          <w:color w:val="2A00FF"/>
          <w:lang w:eastAsia="it-IT"/>
        </w:rPr>
        <w:t>"</w:t>
      </w:r>
    </w:p>
    <w:p w:rsidR="007566EA" w:rsidRPr="00A73466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val="en-GB" w:eastAsia="it-IT"/>
        </w:rPr>
      </w:pPr>
      <w:r w:rsidRPr="00FA4D05">
        <w:rPr>
          <w:rFonts w:ascii="Courier New" w:hAnsi="Courier New" w:cs="Courier New"/>
          <w:color w:val="2A00FF"/>
          <w:lang w:eastAsia="it-IT"/>
        </w:rPr>
        <w:tab/>
      </w:r>
      <w:r w:rsidRPr="00FA4D05">
        <w:rPr>
          <w:rFonts w:ascii="Courier New" w:hAnsi="Courier New" w:cs="Courier New"/>
          <w:color w:val="2A00FF"/>
          <w:lang w:eastAsia="it-IT"/>
        </w:rPr>
        <w:tab/>
      </w:r>
      <w:r w:rsidRPr="00FA4D05">
        <w:rPr>
          <w:rFonts w:ascii="Courier New" w:hAnsi="Courier New" w:cs="Courier New"/>
          <w:color w:val="2A00FF"/>
          <w:lang w:eastAsia="it-IT"/>
        </w:rPr>
        <w:tab/>
      </w:r>
      <w:r w:rsidRPr="00FA4D05">
        <w:rPr>
          <w:rFonts w:ascii="Courier New" w:hAnsi="Courier New" w:cs="Courier New"/>
          <w:color w:val="2A00FF"/>
          <w:lang w:eastAsia="it-IT"/>
        </w:rPr>
        <w:tab/>
      </w:r>
      <w:r w:rsidRPr="00A73466">
        <w:rPr>
          <w:rFonts w:ascii="Courier New" w:hAnsi="Courier New" w:cs="Courier New"/>
          <w:color w:val="7F007F"/>
          <w:lang w:val="en-GB" w:eastAsia="it-IT"/>
        </w:rPr>
        <w:t>wsu:Id</w:t>
      </w:r>
      <w:r w:rsidRPr="00A73466">
        <w:rPr>
          <w:rFonts w:ascii="Courier New" w:hAnsi="Courier New" w:cs="Courier New"/>
          <w:color w:val="000000"/>
          <w:lang w:val="en-GB" w:eastAsia="it-IT"/>
        </w:rPr>
        <w:t>=</w:t>
      </w:r>
      <w:r w:rsidRPr="00A73466">
        <w:rPr>
          <w:rFonts w:ascii="Courier New" w:hAnsi="Courier New" w:cs="Courier New"/>
          <w:color w:val="2A00FF"/>
          <w:lang w:val="en-GB" w:eastAsia="it-IT"/>
        </w:rPr>
        <w:t>"XWSSGID-1253605895203984534550"</w:t>
      </w:r>
      <w:r w:rsidRPr="00A73466">
        <w:rPr>
          <w:rFonts w:ascii="Courier New" w:hAnsi="Courier New" w:cs="Courier New"/>
          <w:color w:val="008080"/>
          <w:lang w:val="en-GB" w:eastAsia="it-IT"/>
        </w:rPr>
        <w:t>&gt;</w:t>
      </w:r>
    </w:p>
    <w:p w:rsidR="007566EA" w:rsidRPr="00A73466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val="en-GB" w:eastAsia="it-IT"/>
        </w:rPr>
      </w:pPr>
      <w:r w:rsidRPr="00A73466">
        <w:rPr>
          <w:rFonts w:ascii="Courier New" w:hAnsi="Courier New" w:cs="Courier New"/>
          <w:color w:val="000000"/>
          <w:lang w:val="en-GB" w:eastAsia="it-IT"/>
        </w:rPr>
        <w:tab/>
      </w:r>
      <w:r w:rsidRPr="00A73466">
        <w:rPr>
          <w:rFonts w:ascii="Courier New" w:hAnsi="Courier New" w:cs="Courier New"/>
          <w:color w:val="000000"/>
          <w:lang w:val="en-GB" w:eastAsia="it-IT"/>
        </w:rPr>
        <w:tab/>
      </w:r>
      <w:r w:rsidRPr="00A73466">
        <w:rPr>
          <w:rFonts w:ascii="Courier New" w:hAnsi="Courier New" w:cs="Courier New"/>
          <w:color w:val="000000"/>
          <w:lang w:val="en-GB" w:eastAsia="it-IT"/>
        </w:rPr>
        <w:tab/>
      </w:r>
      <w:r w:rsidRPr="00A73466">
        <w:rPr>
          <w:rFonts w:ascii="Courier New" w:hAnsi="Courier New" w:cs="Courier New"/>
          <w:color w:val="000000"/>
          <w:lang w:val="en-GB" w:eastAsia="it-IT"/>
        </w:rPr>
        <w:tab/>
      </w:r>
      <w:r w:rsidRPr="00A73466">
        <w:rPr>
          <w:rFonts w:ascii="Courier New" w:hAnsi="Courier New" w:cs="Courier New"/>
          <w:color w:val="008080"/>
          <w:lang w:val="en-GB" w:eastAsia="it-IT"/>
        </w:rPr>
        <w:t>&lt;</w:t>
      </w:r>
      <w:r w:rsidRPr="00A73466">
        <w:rPr>
          <w:rFonts w:ascii="Courier New" w:hAnsi="Courier New" w:cs="Courier New"/>
          <w:color w:val="3F7F7F"/>
          <w:lang w:val="en-GB" w:eastAsia="it-IT"/>
        </w:rPr>
        <w:t>wsse:Username</w:t>
      </w:r>
      <w:r w:rsidRPr="00A73466">
        <w:rPr>
          <w:rFonts w:ascii="Courier New" w:hAnsi="Courier New" w:cs="Courier New"/>
          <w:color w:val="008080"/>
          <w:lang w:val="en-GB" w:eastAsia="it-IT"/>
        </w:rPr>
        <w:t>&gt;</w:t>
      </w:r>
      <w:r w:rsidRPr="00A73466">
        <w:rPr>
          <w:rFonts w:ascii="Courier New" w:hAnsi="Courier New" w:cs="Courier New"/>
          <w:color w:val="000000"/>
          <w:lang w:val="en-GB" w:eastAsia="it-IT"/>
        </w:rPr>
        <w:t>OFBGAB1001</w:t>
      </w:r>
      <w:r w:rsidRPr="00A73466">
        <w:rPr>
          <w:rFonts w:ascii="Courier New" w:hAnsi="Courier New" w:cs="Courier New"/>
          <w:color w:val="008080"/>
          <w:lang w:val="en-GB" w:eastAsia="it-IT"/>
        </w:rPr>
        <w:t>&lt;/</w:t>
      </w:r>
      <w:r w:rsidRPr="00A73466">
        <w:rPr>
          <w:rFonts w:ascii="Courier New" w:hAnsi="Courier New" w:cs="Courier New"/>
          <w:color w:val="3F7F7F"/>
          <w:lang w:val="en-GB" w:eastAsia="it-IT"/>
        </w:rPr>
        <w:t>wsse:Username</w:t>
      </w:r>
      <w:r w:rsidRPr="00A73466">
        <w:rPr>
          <w:rFonts w:ascii="Courier New" w:hAnsi="Courier New" w:cs="Courier New"/>
          <w:color w:val="008080"/>
          <w:lang w:val="en-GB" w:eastAsia="it-IT"/>
        </w:rPr>
        <w:t>&gt;</w:t>
      </w:r>
    </w:p>
    <w:p w:rsidR="007566EA" w:rsidRPr="00A73466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val="en-GB" w:eastAsia="it-IT"/>
        </w:rPr>
      </w:pPr>
      <w:r w:rsidRPr="00A73466">
        <w:rPr>
          <w:rFonts w:ascii="Courier New" w:hAnsi="Courier New" w:cs="Courier New"/>
          <w:color w:val="000000"/>
          <w:lang w:val="en-GB" w:eastAsia="it-IT"/>
        </w:rPr>
        <w:tab/>
      </w:r>
      <w:r w:rsidRPr="00A73466">
        <w:rPr>
          <w:rFonts w:ascii="Courier New" w:hAnsi="Courier New" w:cs="Courier New"/>
          <w:color w:val="000000"/>
          <w:lang w:val="en-GB" w:eastAsia="it-IT"/>
        </w:rPr>
        <w:tab/>
      </w:r>
      <w:r w:rsidRPr="00A73466">
        <w:rPr>
          <w:rFonts w:ascii="Courier New" w:hAnsi="Courier New" w:cs="Courier New"/>
          <w:color w:val="000000"/>
          <w:lang w:val="en-GB" w:eastAsia="it-IT"/>
        </w:rPr>
        <w:tab/>
      </w:r>
      <w:r w:rsidRPr="00A73466">
        <w:rPr>
          <w:rFonts w:ascii="Courier New" w:hAnsi="Courier New" w:cs="Courier New"/>
          <w:color w:val="000000"/>
          <w:lang w:val="en-GB" w:eastAsia="it-IT"/>
        </w:rPr>
        <w:tab/>
      </w:r>
      <w:r w:rsidRPr="00A73466">
        <w:rPr>
          <w:rFonts w:ascii="Courier New" w:hAnsi="Courier New" w:cs="Courier New"/>
          <w:color w:val="008080"/>
          <w:lang w:val="en-GB" w:eastAsia="it-IT"/>
        </w:rPr>
        <w:t>&lt;</w:t>
      </w:r>
      <w:r w:rsidRPr="00A73466">
        <w:rPr>
          <w:rFonts w:ascii="Courier New" w:hAnsi="Courier New" w:cs="Courier New"/>
          <w:color w:val="3F7F7F"/>
          <w:lang w:val="en-GB" w:eastAsia="it-IT"/>
        </w:rPr>
        <w:t>wsse:Password</w:t>
      </w:r>
    </w:p>
    <w:p w:rsidR="007566EA" w:rsidRPr="00A73466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val="en-GB" w:eastAsia="it-IT"/>
        </w:rPr>
      </w:pPr>
      <w:r w:rsidRPr="00A73466">
        <w:rPr>
          <w:rFonts w:ascii="Courier New" w:hAnsi="Courier New" w:cs="Courier New"/>
          <w:color w:val="3F7F7F"/>
          <w:lang w:val="en-GB" w:eastAsia="it-IT"/>
        </w:rPr>
        <w:tab/>
      </w:r>
      <w:r w:rsidRPr="00A73466">
        <w:rPr>
          <w:rFonts w:ascii="Courier New" w:hAnsi="Courier New" w:cs="Courier New"/>
          <w:color w:val="3F7F7F"/>
          <w:lang w:val="en-GB" w:eastAsia="it-IT"/>
        </w:rPr>
        <w:tab/>
      </w:r>
      <w:r w:rsidRPr="00A73466">
        <w:rPr>
          <w:rFonts w:ascii="Courier New" w:hAnsi="Courier New" w:cs="Courier New"/>
          <w:color w:val="3F7F7F"/>
          <w:lang w:val="en-GB" w:eastAsia="it-IT"/>
        </w:rPr>
        <w:tab/>
      </w:r>
      <w:r w:rsidRPr="00A73466">
        <w:rPr>
          <w:rFonts w:ascii="Courier New" w:hAnsi="Courier New" w:cs="Courier New"/>
          <w:color w:val="3F7F7F"/>
          <w:lang w:val="en-GB" w:eastAsia="it-IT"/>
        </w:rPr>
        <w:tab/>
      </w:r>
      <w:r w:rsidRPr="00A73466">
        <w:rPr>
          <w:rFonts w:ascii="Courier New" w:hAnsi="Courier New" w:cs="Courier New"/>
          <w:color w:val="3F7F7F"/>
          <w:lang w:val="en-GB" w:eastAsia="it-IT"/>
        </w:rPr>
        <w:tab/>
      </w:r>
      <w:r w:rsidRPr="00A73466">
        <w:rPr>
          <w:rFonts w:ascii="Courier New" w:hAnsi="Courier New" w:cs="Courier New"/>
          <w:color w:val="7F007F"/>
          <w:lang w:val="en-GB" w:eastAsia="it-IT"/>
        </w:rPr>
        <w:t>Type</w:t>
      </w:r>
      <w:r w:rsidRPr="00A73466">
        <w:rPr>
          <w:rFonts w:ascii="Courier New" w:hAnsi="Courier New" w:cs="Courier New"/>
          <w:color w:val="000000"/>
          <w:lang w:val="en-GB" w:eastAsia="it-IT"/>
        </w:rPr>
        <w:t>=</w:t>
      </w:r>
      <w:r w:rsidRPr="00A73466">
        <w:rPr>
          <w:rFonts w:ascii="Courier New" w:hAnsi="Courier New" w:cs="Courier New"/>
          <w:color w:val="2A00FF"/>
          <w:lang w:val="en-GB" w:eastAsia="it-IT"/>
        </w:rPr>
        <w:t>"</w:t>
      </w:r>
      <w:hyperlink r:id="rId22" w:anchor="PasswordText" w:history="1">
        <w:r w:rsidRPr="00A73466">
          <w:rPr>
            <w:rStyle w:val="Collegamentoipertestuale"/>
            <w:rFonts w:ascii="Courier New" w:hAnsi="Courier New" w:cs="Courier New"/>
            <w:lang w:val="en-GB" w:eastAsia="it-IT"/>
          </w:rPr>
          <w:t>http://docs.oasis-open.org/wss/2004/01/oasis-200401-wss-username-token-profile-1.0#PasswordText</w:t>
        </w:r>
      </w:hyperlink>
      <w:r w:rsidRPr="00A73466">
        <w:rPr>
          <w:rFonts w:ascii="Courier New" w:hAnsi="Courier New" w:cs="Courier New"/>
          <w:color w:val="2A00FF"/>
          <w:lang w:val="en-GB" w:eastAsia="it-IT"/>
        </w:rPr>
        <w:t>"</w:t>
      </w:r>
      <w:r w:rsidRPr="00A73466">
        <w:rPr>
          <w:rFonts w:ascii="Courier New" w:hAnsi="Courier New" w:cs="Courier New"/>
          <w:color w:val="008080"/>
          <w:lang w:val="en-GB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val="en-US" w:eastAsia="it-IT"/>
        </w:rPr>
      </w:pPr>
      <w:r w:rsidRPr="00A73466">
        <w:rPr>
          <w:rFonts w:ascii="Courier New" w:hAnsi="Courier New" w:cs="Courier New"/>
          <w:color w:val="000000"/>
          <w:lang w:val="en-GB" w:eastAsia="it-IT"/>
        </w:rPr>
        <w:tab/>
      </w:r>
      <w:r w:rsidRPr="00A73466">
        <w:rPr>
          <w:rFonts w:ascii="Courier New" w:hAnsi="Courier New" w:cs="Courier New"/>
          <w:color w:val="000000"/>
          <w:lang w:val="en-GB" w:eastAsia="it-IT"/>
        </w:rPr>
        <w:tab/>
      </w:r>
      <w:r w:rsidRPr="00A73466">
        <w:rPr>
          <w:rFonts w:ascii="Courier New" w:hAnsi="Courier New" w:cs="Courier New"/>
          <w:color w:val="000000"/>
          <w:lang w:val="en-GB" w:eastAsia="it-IT"/>
        </w:rPr>
        <w:tab/>
      </w:r>
      <w:r w:rsidRPr="00A73466">
        <w:rPr>
          <w:rFonts w:ascii="Courier New" w:hAnsi="Courier New" w:cs="Courier New"/>
          <w:color w:val="000000"/>
          <w:lang w:val="en-GB" w:eastAsia="it-IT"/>
        </w:rPr>
        <w:tab/>
      </w:r>
      <w:r w:rsidRPr="00A73466">
        <w:rPr>
          <w:rFonts w:ascii="Courier New" w:hAnsi="Courier New" w:cs="Courier New"/>
          <w:color w:val="000000"/>
          <w:lang w:val="en-GB" w:eastAsia="it-IT"/>
        </w:rPr>
        <w:tab/>
      </w:r>
      <w:r w:rsidRPr="007566EA">
        <w:rPr>
          <w:rFonts w:ascii="Courier New" w:hAnsi="Courier New" w:cs="Courier New"/>
          <w:color w:val="000000"/>
          <w:lang w:val="en-US" w:eastAsia="it-IT"/>
        </w:rPr>
        <w:t>****</w:t>
      </w:r>
    </w:p>
    <w:p w:rsidR="007566EA" w:rsidRPr="007566EA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val="en-US" w:eastAsia="it-IT"/>
        </w:rPr>
      </w:pPr>
      <w:r w:rsidRPr="007566EA">
        <w:rPr>
          <w:rFonts w:ascii="Courier New" w:hAnsi="Courier New" w:cs="Courier New"/>
          <w:color w:val="000000"/>
          <w:lang w:val="en-US" w:eastAsia="it-IT"/>
        </w:rPr>
        <w:tab/>
      </w:r>
      <w:r w:rsidRPr="007566EA">
        <w:rPr>
          <w:rFonts w:ascii="Courier New" w:hAnsi="Courier New" w:cs="Courier New"/>
          <w:color w:val="000000"/>
          <w:lang w:val="en-US" w:eastAsia="it-IT"/>
        </w:rPr>
        <w:tab/>
      </w:r>
      <w:r w:rsidRPr="007566EA">
        <w:rPr>
          <w:rFonts w:ascii="Courier New" w:hAnsi="Courier New" w:cs="Courier New"/>
          <w:color w:val="000000"/>
          <w:lang w:val="en-US" w:eastAsia="it-IT"/>
        </w:rPr>
        <w:tab/>
      </w:r>
      <w:r w:rsidRPr="007566EA">
        <w:rPr>
          <w:rFonts w:ascii="Courier New" w:hAnsi="Courier New" w:cs="Courier New"/>
          <w:color w:val="000000"/>
          <w:lang w:val="en-US" w:eastAsia="it-IT"/>
        </w:rPr>
        <w:tab/>
      </w:r>
      <w:r w:rsidRPr="007566EA">
        <w:rPr>
          <w:rFonts w:ascii="Courier New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hAnsi="Courier New" w:cs="Courier New"/>
          <w:color w:val="3F7F7F"/>
          <w:lang w:val="en-US" w:eastAsia="it-IT"/>
        </w:rPr>
        <w:t>wsse:Password</w:t>
      </w:r>
      <w:r w:rsidRPr="007566EA">
        <w:rPr>
          <w:rFonts w:ascii="Courier New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val="en-US" w:eastAsia="it-IT"/>
        </w:rPr>
      </w:pPr>
      <w:r w:rsidRPr="007566EA">
        <w:rPr>
          <w:rFonts w:ascii="Courier New" w:hAnsi="Courier New" w:cs="Courier New"/>
          <w:color w:val="000000"/>
          <w:lang w:val="en-US" w:eastAsia="it-IT"/>
        </w:rPr>
        <w:tab/>
      </w:r>
      <w:r w:rsidRPr="007566EA">
        <w:rPr>
          <w:rFonts w:ascii="Courier New" w:hAnsi="Courier New" w:cs="Courier New"/>
          <w:color w:val="000000"/>
          <w:lang w:val="en-US" w:eastAsia="it-IT"/>
        </w:rPr>
        <w:tab/>
      </w:r>
      <w:r w:rsidRPr="007566EA">
        <w:rPr>
          <w:rFonts w:ascii="Courier New" w:hAnsi="Courier New" w:cs="Courier New"/>
          <w:color w:val="000000"/>
          <w:lang w:val="en-US" w:eastAsia="it-IT"/>
        </w:rPr>
        <w:tab/>
      </w:r>
      <w:r w:rsidRPr="007566EA">
        <w:rPr>
          <w:rFonts w:ascii="Courier New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hAnsi="Courier New" w:cs="Courier New"/>
          <w:color w:val="3F7F7F"/>
          <w:lang w:val="en-US" w:eastAsia="it-IT"/>
        </w:rPr>
        <w:t>wsse:UsernameToken</w:t>
      </w:r>
      <w:r w:rsidRPr="007566EA">
        <w:rPr>
          <w:rFonts w:ascii="Courier New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val="en-US" w:eastAsia="it-IT"/>
        </w:rPr>
      </w:pPr>
      <w:r w:rsidRPr="007566EA">
        <w:rPr>
          <w:rFonts w:ascii="Courier New" w:hAnsi="Courier New" w:cs="Courier New"/>
          <w:color w:val="000000"/>
          <w:lang w:val="en-US" w:eastAsia="it-IT"/>
        </w:rPr>
        <w:tab/>
      </w:r>
      <w:r w:rsidRPr="007566EA">
        <w:rPr>
          <w:rFonts w:ascii="Courier New" w:hAnsi="Courier New" w:cs="Courier New"/>
          <w:color w:val="000000"/>
          <w:lang w:val="en-US" w:eastAsia="it-IT"/>
        </w:rPr>
        <w:tab/>
      </w:r>
      <w:r w:rsidRPr="007566EA">
        <w:rPr>
          <w:rFonts w:ascii="Courier New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hAnsi="Courier New" w:cs="Courier New"/>
          <w:color w:val="3F7F7F"/>
          <w:lang w:val="en-US" w:eastAsia="it-IT"/>
        </w:rPr>
        <w:t>wsse:Security</w:t>
      </w:r>
      <w:r w:rsidRPr="007566EA">
        <w:rPr>
          <w:rFonts w:ascii="Courier New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val="en-US" w:eastAsia="it-IT"/>
        </w:rPr>
      </w:pPr>
      <w:r w:rsidRPr="007566EA">
        <w:rPr>
          <w:rFonts w:ascii="Courier New" w:hAnsi="Courier New" w:cs="Courier New"/>
          <w:color w:val="000000"/>
          <w:lang w:val="en-US" w:eastAsia="it-IT"/>
        </w:rPr>
        <w:tab/>
      </w:r>
      <w:r w:rsidRPr="007566EA">
        <w:rPr>
          <w:rFonts w:ascii="Courier New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hAnsi="Courier New" w:cs="Courier New"/>
          <w:color w:val="3F7F7F"/>
          <w:lang w:val="en-US" w:eastAsia="it-IT"/>
        </w:rPr>
        <w:t>SOAP-ENV:Header</w:t>
      </w:r>
      <w:r w:rsidRPr="007566EA">
        <w:rPr>
          <w:rFonts w:ascii="Courier New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val="en-US" w:eastAsia="it-IT"/>
        </w:rPr>
      </w:pPr>
      <w:r w:rsidRPr="007566EA">
        <w:rPr>
          <w:rFonts w:ascii="Courier New" w:hAnsi="Courier New" w:cs="Courier New"/>
          <w:color w:val="000000"/>
          <w:lang w:val="en-US" w:eastAsia="it-IT"/>
        </w:rPr>
        <w:tab/>
      </w:r>
      <w:r w:rsidRPr="007566EA">
        <w:rPr>
          <w:rFonts w:ascii="Courier New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hAnsi="Courier New" w:cs="Courier New"/>
          <w:color w:val="3F7F7F"/>
          <w:lang w:val="en-US" w:eastAsia="it-IT"/>
        </w:rPr>
        <w:t>SOAP-ENV:Body</w:t>
      </w:r>
      <w:r w:rsidRPr="007566EA">
        <w:rPr>
          <w:rFonts w:ascii="Courier New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color w:val="000000"/>
          <w:lang w:val="en-US" w:eastAsia="it-IT"/>
        </w:rPr>
      </w:pPr>
    </w:p>
    <w:p w:rsidR="007566EA" w:rsidRPr="003C0612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color w:val="000000"/>
          <w:u w:val="single"/>
          <w:lang w:eastAsia="it-IT"/>
        </w:rPr>
      </w:pPr>
      <w:r w:rsidRPr="003C0612">
        <w:rPr>
          <w:rFonts w:ascii="Courier New" w:hAnsi="Courier New" w:cs="Courier New"/>
          <w:color w:val="000000"/>
          <w:u w:val="single"/>
          <w:lang w:eastAsia="it-IT"/>
        </w:rPr>
        <w:t xml:space="preserve">Inserire qui il </w:t>
      </w:r>
      <w:r>
        <w:rPr>
          <w:rFonts w:ascii="Courier New" w:hAnsi="Courier New" w:cs="Courier New"/>
          <w:color w:val="000000"/>
          <w:u w:val="single"/>
          <w:lang w:eastAsia="it-IT"/>
        </w:rPr>
        <w:t xml:space="preserve">corpo di ogni </w:t>
      </w:r>
      <w:r w:rsidRPr="003C0612">
        <w:rPr>
          <w:rFonts w:ascii="Courier New" w:hAnsi="Courier New" w:cs="Courier New"/>
          <w:color w:val="000000"/>
          <w:u w:val="single"/>
          <w:lang w:eastAsia="it-IT"/>
        </w:rPr>
        <w:t>web service specifico come descritto nei capitol</w:t>
      </w:r>
      <w:r>
        <w:rPr>
          <w:rFonts w:ascii="Courier New" w:hAnsi="Courier New" w:cs="Courier New"/>
          <w:color w:val="000000"/>
          <w:u w:val="single"/>
          <w:lang w:eastAsia="it-IT"/>
        </w:rPr>
        <w:t>i</w:t>
      </w:r>
      <w:r w:rsidRPr="003C0612">
        <w:rPr>
          <w:rFonts w:ascii="Courier New" w:hAnsi="Courier New" w:cs="Courier New"/>
          <w:color w:val="000000"/>
          <w:u w:val="single"/>
          <w:lang w:eastAsia="it-IT"/>
        </w:rPr>
        <w:t xml:space="preserve"> seguenti</w:t>
      </w:r>
    </w:p>
    <w:p w:rsidR="007566EA" w:rsidRPr="003C0612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eastAsia="it-IT"/>
        </w:rPr>
      </w:pPr>
    </w:p>
    <w:p w:rsidR="007566EA" w:rsidRPr="007566EA" w:rsidRDefault="007566EA" w:rsidP="007566EA">
      <w:pPr>
        <w:autoSpaceDE w:val="0"/>
        <w:autoSpaceDN w:val="0"/>
        <w:adjustRightInd w:val="0"/>
        <w:ind w:left="360"/>
        <w:rPr>
          <w:rFonts w:ascii="Courier New" w:hAnsi="Courier New" w:cs="Courier New"/>
          <w:lang w:val="en-US" w:eastAsia="it-IT"/>
        </w:rPr>
      </w:pPr>
      <w:r w:rsidRPr="003C0612">
        <w:rPr>
          <w:rFonts w:ascii="Courier New" w:hAnsi="Courier New" w:cs="Courier New"/>
          <w:color w:val="000000"/>
          <w:lang w:eastAsia="it-IT"/>
        </w:rPr>
        <w:tab/>
      </w:r>
      <w:r w:rsidRPr="007566EA">
        <w:rPr>
          <w:rFonts w:ascii="Courier New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hAnsi="Courier New" w:cs="Courier New"/>
          <w:color w:val="3F7F7F"/>
          <w:lang w:val="en-US" w:eastAsia="it-IT"/>
        </w:rPr>
        <w:t>SOAP-ENV:Body</w:t>
      </w:r>
      <w:r w:rsidRPr="007566EA">
        <w:rPr>
          <w:rFonts w:ascii="Courier New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ind w:left="360"/>
        <w:rPr>
          <w:rFonts w:ascii="Calibri" w:hAnsi="Calibri" w:cs="Calibri"/>
          <w:sz w:val="22"/>
          <w:szCs w:val="22"/>
          <w:lang w:val="en-US" w:eastAsia="it-IT"/>
        </w:rPr>
      </w:pPr>
      <w:r w:rsidRPr="007566EA">
        <w:rPr>
          <w:rFonts w:ascii="Courier New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hAnsi="Courier New" w:cs="Courier New"/>
          <w:color w:val="3F7F7F"/>
          <w:lang w:val="en-US" w:eastAsia="it-IT"/>
        </w:rPr>
        <w:t>SOAP-ENV:Envelope</w:t>
      </w:r>
      <w:r w:rsidRPr="007566EA">
        <w:rPr>
          <w:rFonts w:ascii="Courier New" w:hAnsi="Courier New" w:cs="Courier New"/>
          <w:color w:val="008080"/>
          <w:lang w:val="en-US"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val="en-US" w:eastAsia="it-IT"/>
        </w:rPr>
      </w:pPr>
    </w:p>
    <w:p w:rsidR="001054DF" w:rsidRDefault="001054DF" w:rsidP="007566EA">
      <w:pPr>
        <w:autoSpaceDE w:val="0"/>
        <w:autoSpaceDN w:val="0"/>
        <w:adjustRightInd w:val="0"/>
        <w:rPr>
          <w:rFonts w:ascii="Courier New" w:hAnsi="Courier New" w:cs="Courier New"/>
          <w:lang w:val="en-US" w:eastAsia="it-IT"/>
        </w:rPr>
      </w:pPr>
    </w:p>
    <w:p w:rsidR="001054DF" w:rsidRPr="007566EA" w:rsidRDefault="001054DF" w:rsidP="001054DF">
      <w:pPr>
        <w:pStyle w:val="Titolo1"/>
        <w:rPr>
          <w:rFonts w:ascii="Courier New" w:hAnsi="Courier New" w:cs="Courier New"/>
          <w:lang w:eastAsia="it-IT"/>
        </w:rPr>
      </w:pPr>
      <w:bookmarkStart w:id="30" w:name="_Toc422731865"/>
      <w:bookmarkStart w:id="31" w:name="_Toc43549539"/>
      <w:r>
        <w:lastRenderedPageBreak/>
        <w:t>DOCUMENTAZIONE SERVIZI</w:t>
      </w:r>
      <w:bookmarkEnd w:id="30"/>
      <w:bookmarkEnd w:id="31"/>
    </w:p>
    <w:p w:rsidR="007566EA" w:rsidRPr="0076182D" w:rsidRDefault="007566EA" w:rsidP="007566EA">
      <w:pPr>
        <w:rPr>
          <w:noProof/>
          <w:lang w:val="en-GB"/>
        </w:rPr>
      </w:pPr>
    </w:p>
    <w:p w:rsidR="007566EA" w:rsidRPr="00A61B60" w:rsidRDefault="007566EA" w:rsidP="001054DF">
      <w:pPr>
        <w:pStyle w:val="Titolo2"/>
        <w:rPr>
          <w:noProof/>
          <w:lang w:val="it-IT"/>
        </w:rPr>
      </w:pPr>
      <w:bookmarkStart w:id="32" w:name="_Toc419121361"/>
      <w:bookmarkStart w:id="33" w:name="_Toc43549540"/>
      <w:r w:rsidRPr="001054DF">
        <w:rPr>
          <w:lang w:val="it-IT"/>
        </w:rPr>
        <w:t>Servizio di Richiesta elenco slot temporali per agenzia</w:t>
      </w:r>
      <w:bookmarkEnd w:id="32"/>
      <w:bookmarkEnd w:id="33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permette alle </w:t>
      </w:r>
      <w:r>
        <w:rPr>
          <w:rFonts w:ascii="Verdana" w:hAnsi="Verdana"/>
        </w:rPr>
        <w:t>Agenzie di visualizzare gli Slot temporali messi a disposizione dagli UMC per ospitare le prenotazioni revisioni</w:t>
      </w:r>
      <w:r w:rsidRPr="00782ACA">
        <w:rPr>
          <w:rFonts w:ascii="Verdana" w:hAnsi="Verdana"/>
        </w:rPr>
        <w:t xml:space="preserve">.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schemi </w:t>
      </w:r>
      <w:r>
        <w:rPr>
          <w:rFonts w:ascii="Verdana" w:hAnsi="Verdana"/>
          <w:sz w:val="20"/>
        </w:rPr>
        <w:t>ElencoSlotTemporali</w:t>
      </w:r>
      <w:r w:rsidRPr="00782ACA">
        <w:rPr>
          <w:rFonts w:ascii="Verdana" w:hAnsi="Verdana"/>
          <w:sz w:val="20"/>
        </w:rPr>
        <w:t xml:space="preserve">Input.xsd  e </w:t>
      </w:r>
      <w:r>
        <w:rPr>
          <w:rFonts w:ascii="Verdana" w:hAnsi="Verdana"/>
          <w:sz w:val="20"/>
        </w:rPr>
        <w:t>ElencoSlotTemporali</w:t>
      </w:r>
      <w:r w:rsidRPr="00782ACA">
        <w:rPr>
          <w:rFonts w:ascii="Verdana" w:hAnsi="Verdana"/>
          <w:sz w:val="20"/>
        </w:rPr>
        <w:t>Output.xsd sono in allegato al documento.</w:t>
      </w:r>
    </w:p>
    <w:p w:rsidR="007566EA" w:rsidRPr="00F81334" w:rsidRDefault="007566EA" w:rsidP="001054DF">
      <w:pPr>
        <w:pStyle w:val="Titolo3"/>
      </w:pPr>
      <w:bookmarkStart w:id="34" w:name="_Toc199655531"/>
      <w:bookmarkStart w:id="35" w:name="_Toc419121362"/>
      <w:bookmarkStart w:id="36" w:name="_Toc43549541"/>
      <w:r w:rsidRPr="00782ACA">
        <w:t>Definizione</w:t>
      </w:r>
      <w:bookmarkEnd w:id="34"/>
      <w:bookmarkEnd w:id="35"/>
      <w:bookmarkEnd w:id="36"/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3"/>
        <w:gridCol w:w="6376"/>
      </w:tblGrid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000" w:type="dxa"/>
          </w:tcPr>
          <w:p w:rsidR="007566EA" w:rsidRPr="00AE43FA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 w:rsidRPr="00AE43FA">
              <w:rPr>
                <w:rFonts w:ascii="Courier New" w:hAnsi="Courier New" w:cs="Courier New"/>
                <w:sz w:val="20"/>
                <w:lang w:eastAsia="it-IT"/>
              </w:rPr>
              <w:t>richiestaElencoSlotTemporale</w:t>
            </w:r>
          </w:p>
        </w:tc>
      </w:tr>
      <w:tr w:rsidR="007566EA" w:rsidRPr="00DD6FC3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000" w:type="dxa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5E795B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sz w:val="24"/>
                <w:lang w:val="it-IT" w:eastAsia="it-IT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http://e-servizicoll.apps.dtt/</w:t>
            </w:r>
            <w:r w:rsidRPr="00105447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 /services/</w:t>
            </w:r>
            <w:r w:rsidRPr="00105447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elencoSlotTemporali</w:t>
            </w:r>
          </w:p>
          <w:p w:rsidR="007566EA" w:rsidRPr="00DD6FC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 :</w:t>
            </w:r>
          </w:p>
          <w:p w:rsidR="007566EA" w:rsidRPr="005E795B" w:rsidRDefault="007566EA" w:rsidP="007566EA">
            <w:pPr>
              <w:pStyle w:val="Paragrafoelenco1"/>
              <w:ind w:left="432"/>
              <w:rPr>
                <w:rFonts w:ascii="Verdana" w:hAnsi="Verdana"/>
                <w:color w:val="3366FF"/>
                <w:sz w:val="24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/Revisioni-ws/services/</w:t>
            </w:r>
            <w:r w:rsidRPr="005E795B">
              <w:rPr>
                <w:rFonts w:ascii="Courier New" w:hAnsi="Courier New" w:cs="Courier New"/>
                <w:color w:val="3366FF"/>
                <w:lang w:val="it-IT" w:eastAsia="it-IT"/>
              </w:rPr>
              <w:t>elencoSlotTemporali</w:t>
            </w:r>
          </w:p>
          <w:p w:rsidR="007566EA" w:rsidRPr="00DD6FC3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0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DE4B77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0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>
              <w:rPr>
                <w:rFonts w:ascii="Verdana" w:hAnsi="Verdana"/>
                <w:sz w:val="20"/>
              </w:rPr>
              <w:t>ElencoSlotTemporali</w:t>
            </w:r>
            <w:r w:rsidRPr="00782ACA">
              <w:rPr>
                <w:rFonts w:ascii="Verdana" w:hAnsi="Verdana"/>
                <w:sz w:val="20"/>
              </w:rPr>
              <w:t>Input.xsd, contenente il tipo di richiesta desiderata, le credenziali di accesso al servizio ed i dati da trasmettere.</w:t>
            </w:r>
          </w:p>
        </w:tc>
      </w:tr>
      <w:tr w:rsidR="007566EA" w:rsidRPr="00DE4B77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0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>
              <w:rPr>
                <w:rFonts w:ascii="Verdana" w:hAnsi="Verdana"/>
                <w:sz w:val="20"/>
              </w:rPr>
              <w:t>ElencoSlotTemporali</w:t>
            </w:r>
            <w:r w:rsidRPr="00782ACA">
              <w:rPr>
                <w:rFonts w:ascii="Verdana" w:hAnsi="Verdana"/>
                <w:sz w:val="20"/>
              </w:rPr>
              <w:t>Output.xsd,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FD317B" w:rsidRDefault="007566EA" w:rsidP="001054DF">
      <w:pPr>
        <w:pStyle w:val="Titolo3"/>
        <w:rPr>
          <w:rFonts w:ascii="Verdana" w:hAnsi="Verdana"/>
          <w:sz w:val="20"/>
          <w:lang w:val="it-IT"/>
        </w:rPr>
      </w:pPr>
      <w:bookmarkStart w:id="37" w:name="_Toc199655532"/>
      <w:bookmarkStart w:id="38" w:name="_Toc419121363"/>
      <w:bookmarkStart w:id="39" w:name="_Toc43549542"/>
      <w:r w:rsidRPr="00B94430">
        <w:rPr>
          <w:lang w:val="it-IT"/>
        </w:rPr>
        <w:t>Specifiche dello schema XSD di Input</w:t>
      </w:r>
      <w:bookmarkEnd w:id="37"/>
      <w:bookmarkEnd w:id="38"/>
      <w:bookmarkEnd w:id="39"/>
    </w:p>
    <w:p w:rsidR="007566EA" w:rsidRPr="00782ACA" w:rsidRDefault="007566EA" w:rsidP="007566EA">
      <w:pPr>
        <w:pStyle w:val="BodyText"/>
      </w:pPr>
      <w:r w:rsidRPr="008F1421">
        <w:rPr>
          <w:noProof/>
          <w:lang w:eastAsia="it-IT"/>
        </w:rPr>
        <w:drawing>
          <wp:inline distT="0" distB="0" distL="0" distR="0" wp14:anchorId="3F471A96" wp14:editId="25D3BFBD">
            <wp:extent cx="4038600" cy="129540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La Richiesta </w:t>
      </w:r>
      <w:r>
        <w:rPr>
          <w:rFonts w:ascii="Verdana" w:hAnsi="Verdana"/>
          <w:sz w:val="20"/>
        </w:rPr>
        <w:t>elenco slot temporali</w:t>
      </w:r>
      <w:r w:rsidRPr="00782ACA">
        <w:rPr>
          <w:rFonts w:ascii="Verdana" w:hAnsi="Verdana"/>
          <w:sz w:val="20"/>
        </w:rPr>
        <w:t xml:space="preserve"> per </w:t>
      </w:r>
      <w:r>
        <w:rPr>
          <w:rFonts w:ascii="Verdana" w:hAnsi="Verdana"/>
          <w:sz w:val="20"/>
        </w:rPr>
        <w:t>agenzia</w:t>
      </w:r>
      <w:r w:rsidRPr="00782ACA">
        <w:rPr>
          <w:rFonts w:ascii="Verdana" w:hAnsi="Verdana"/>
          <w:b/>
          <w:sz w:val="20"/>
        </w:rPr>
        <w:t xml:space="preserve">  </w:t>
      </w:r>
      <w:r w:rsidRPr="00782ACA">
        <w:rPr>
          <w:rFonts w:ascii="Verdana" w:hAnsi="Verdana"/>
          <w:sz w:val="20"/>
        </w:rPr>
        <w:t>è composta dai seguenti elementi:</w:t>
      </w:r>
    </w:p>
    <w:p w:rsidR="007566EA" w:rsidRPr="00782AC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>login</w:t>
      </w:r>
    </w:p>
    <w:p w:rsidR="007566EA" w:rsidRPr="00782AC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UMC</w:t>
      </w:r>
    </w:p>
    <w:p w:rsidR="007566EA" w:rsidRPr="00782AC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>Numero pagina</w:t>
      </w: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  <w:r w:rsidRPr="00F507CE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&lt;?xml version="1.0" encoding="UTF-8"?&gt;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&lt;dtt:richiestaElencoSlotTemporale xmlns:dtt="http://www.dtt.it/xsd/NuovoSistemaRevisioni" xmlns:xsi="http://www.w3.org/2001/XMLSchema-instance" xsi:schemaLocation="http://www.dtt.it/xsd/NuovoSistemaRevisioni ../prenotazionerevisioni/EstrazioneElencoSlotTemporaliInput.xsd "&gt;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&lt;dtt:codiceUfficioMctc&gt;R1&lt;/dtt:codiceUfficioMctc&gt;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&lt;dtt:numeroPagina&gt;1&lt;/dtt:numeroPagina&gt;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&lt;/dtt:richiestaElencoSlotTemporale&gt;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C2410D" w:rsidRDefault="007566EA" w:rsidP="001054DF">
      <w:pPr>
        <w:pStyle w:val="Titolo3"/>
        <w:rPr>
          <w:rFonts w:ascii="Verdana" w:hAnsi="Verdana"/>
          <w:sz w:val="20"/>
          <w:lang w:val="it-IT"/>
        </w:rPr>
      </w:pPr>
      <w:bookmarkStart w:id="40" w:name="_Toc199655533"/>
      <w:bookmarkStart w:id="41" w:name="_Toc419121364"/>
      <w:bookmarkStart w:id="42" w:name="_Toc43549543"/>
      <w:r w:rsidRPr="001054DF">
        <w:t>Login</w:t>
      </w:r>
      <w:bookmarkEnd w:id="40"/>
      <w:bookmarkEnd w:id="41"/>
      <w:bookmarkEnd w:id="42"/>
    </w:p>
    <w:p w:rsidR="007566EA" w:rsidRPr="00C2410D" w:rsidRDefault="007566EA" w:rsidP="007566EA">
      <w:pPr>
        <w:pStyle w:val="BodyText"/>
      </w:pPr>
      <w:r w:rsidRPr="00C2410D">
        <w:t>Contiene i dati necessari per autenticare l’utente che richiede il servizio: PIN</w:t>
      </w:r>
    </w:p>
    <w:p w:rsidR="007566EA" w:rsidRPr="00782ACA" w:rsidRDefault="007566EA" w:rsidP="007566EA">
      <w:pPr>
        <w:pStyle w:val="BodyText"/>
      </w:pPr>
      <w:r w:rsidRPr="008F1421">
        <w:rPr>
          <w:noProof/>
          <w:lang w:eastAsia="it-IT"/>
        </w:rPr>
        <w:drawing>
          <wp:inline distT="0" distB="0" distL="0" distR="0" wp14:anchorId="476F87EE" wp14:editId="1CBEA03C">
            <wp:extent cx="3200400" cy="8382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782ACA" w:rsidRDefault="007566EA" w:rsidP="007566EA">
      <w:pPr>
        <w:pStyle w:val="BodyText"/>
      </w:pPr>
      <w:r w:rsidRPr="00782ACA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Pr="00782ACA" w:rsidRDefault="007566EA" w:rsidP="007566EA"/>
    <w:p w:rsidR="007566EA" w:rsidRPr="00C2410D" w:rsidRDefault="007566EA" w:rsidP="001054DF">
      <w:pPr>
        <w:pStyle w:val="Titolo3"/>
        <w:rPr>
          <w:rFonts w:ascii="Verdana" w:hAnsi="Verdana"/>
          <w:sz w:val="20"/>
          <w:lang w:val="it-IT"/>
        </w:rPr>
      </w:pPr>
      <w:bookmarkStart w:id="43" w:name="_Toc419121365"/>
      <w:bookmarkStart w:id="44" w:name="_Toc43549544"/>
      <w:r w:rsidRPr="001054DF">
        <w:t>UMC</w:t>
      </w:r>
      <w:bookmarkEnd w:id="43"/>
      <w:bookmarkEnd w:id="44"/>
    </w:p>
    <w:p w:rsidR="007566EA" w:rsidRPr="00C2410D" w:rsidRDefault="007566EA" w:rsidP="007566EA">
      <w:pPr>
        <w:pStyle w:val="BodyText"/>
      </w:pPr>
      <w:r w:rsidRPr="00C2410D">
        <w:t xml:space="preserve">Contiene i dati necessari per identificare </w:t>
      </w:r>
      <w:r>
        <w:t>l’Ufficio Motorizzazione Civile</w:t>
      </w:r>
      <w:r w:rsidRPr="00C2410D">
        <w:t>.</w:t>
      </w:r>
    </w:p>
    <w:p w:rsidR="007566EA" w:rsidRPr="00782ACA" w:rsidRDefault="007566EA" w:rsidP="007566EA">
      <w:pPr>
        <w:pStyle w:val="BodyText"/>
      </w:pPr>
      <w:r w:rsidRPr="008F1421">
        <w:rPr>
          <w:noProof/>
          <w:lang w:eastAsia="it-IT"/>
        </w:rPr>
        <w:drawing>
          <wp:inline distT="0" distB="0" distL="0" distR="0" wp14:anchorId="5815F16A" wp14:editId="5CDB649F">
            <wp:extent cx="1143000" cy="3810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782ACA" w:rsidRDefault="007566EA" w:rsidP="007566EA">
      <w:pPr>
        <w:pStyle w:val="BodyText"/>
      </w:pPr>
      <w:r w:rsidRPr="000A7909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&lt;dtt:codiceUfficioMctc&gt;R1&lt;/dtt:codiceUfficioMctc&gt;</w:t>
      </w:r>
    </w:p>
    <w:p w:rsidR="007566EA" w:rsidRPr="00C2410D" w:rsidRDefault="007566EA" w:rsidP="001054DF">
      <w:pPr>
        <w:pStyle w:val="Titolo3"/>
        <w:rPr>
          <w:rFonts w:ascii="Verdana" w:hAnsi="Verdana"/>
          <w:sz w:val="20"/>
          <w:lang w:val="it-IT"/>
        </w:rPr>
      </w:pPr>
      <w:bookmarkStart w:id="45" w:name="_Toc419121366"/>
      <w:bookmarkStart w:id="46" w:name="_Toc43549545"/>
      <w:r w:rsidRPr="001054DF">
        <w:t>Numero pagina</w:t>
      </w:r>
      <w:bookmarkEnd w:id="45"/>
      <w:bookmarkEnd w:id="46"/>
    </w:p>
    <w:p w:rsidR="007566EA" w:rsidRPr="00C2410D" w:rsidRDefault="007566EA" w:rsidP="007566EA">
      <w:pPr>
        <w:pStyle w:val="BodyText"/>
      </w:pPr>
      <w:r w:rsidRPr="00C2410D">
        <w:t xml:space="preserve">Contiene il </w:t>
      </w:r>
      <w:r>
        <w:t>numero di pagina che si vuole visualizzare</w:t>
      </w:r>
      <w:r w:rsidRPr="00C2410D">
        <w:t>.</w:t>
      </w:r>
    </w:p>
    <w:p w:rsidR="007566EA" w:rsidRPr="00782ACA" w:rsidRDefault="007566EA" w:rsidP="007566EA">
      <w:pPr>
        <w:pStyle w:val="BodyText"/>
      </w:pPr>
      <w:r w:rsidRPr="008F1421">
        <w:rPr>
          <w:noProof/>
          <w:lang w:eastAsia="it-IT"/>
        </w:rPr>
        <w:drawing>
          <wp:inline distT="0" distB="0" distL="0" distR="0" wp14:anchorId="67AFFDED" wp14:editId="65AD68F4">
            <wp:extent cx="990600" cy="38100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782ACA" w:rsidRDefault="007566EA" w:rsidP="007566EA">
      <w:pPr>
        <w:pStyle w:val="BodyText"/>
        <w:ind w:left="708" w:firstLine="708"/>
      </w:pPr>
    </w:p>
    <w:p w:rsidR="007566EA" w:rsidRPr="00782ACA" w:rsidRDefault="007566EA" w:rsidP="007566EA">
      <w:pPr>
        <w:pStyle w:val="BodyText"/>
      </w:pPr>
      <w:r w:rsidRPr="00931CBB">
        <w:lastRenderedPageBreak/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&lt;dtt:numeroPagina&gt;1&lt;/dtt:numeroPagina&gt;</w:t>
      </w:r>
    </w:p>
    <w:p w:rsidR="007566EA" w:rsidRPr="00782ACA" w:rsidRDefault="007566EA" w:rsidP="007566EA">
      <w:pPr>
        <w:autoSpaceDE w:val="0"/>
        <w:autoSpaceDN w:val="0"/>
        <w:adjustRightInd w:val="0"/>
        <w:rPr>
          <w:rFonts w:eastAsia="Calibri"/>
          <w:bCs/>
          <w:color w:val="008080"/>
          <w:lang w:eastAsia="it-IT"/>
        </w:rPr>
      </w:pPr>
    </w:p>
    <w:p w:rsidR="007566EA" w:rsidRPr="00782AC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Pr="00C2410D" w:rsidRDefault="007566EA" w:rsidP="001054DF">
      <w:pPr>
        <w:pStyle w:val="Titolo3"/>
        <w:rPr>
          <w:rFonts w:ascii="Verdana" w:hAnsi="Verdana"/>
          <w:sz w:val="20"/>
          <w:lang w:val="it-IT"/>
        </w:rPr>
      </w:pPr>
      <w:bookmarkStart w:id="47" w:name="_Toc199655535"/>
      <w:bookmarkStart w:id="48" w:name="_Toc419121367"/>
      <w:bookmarkStart w:id="49" w:name="_Toc43549546"/>
      <w:r w:rsidRPr="00B94430">
        <w:rPr>
          <w:lang w:val="it-IT"/>
        </w:rPr>
        <w:t>Specifiche dello schema XSD di Output</w:t>
      </w:r>
      <w:bookmarkEnd w:id="47"/>
      <w:bookmarkEnd w:id="48"/>
      <w:bookmarkEnd w:id="49"/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La Risposta a una richiesta di </w:t>
      </w:r>
      <w:r>
        <w:rPr>
          <w:rFonts w:ascii="Verdana" w:hAnsi="Verdana"/>
          <w:sz w:val="20"/>
        </w:rPr>
        <w:t>elenco slot temporali per agenzia</w:t>
      </w:r>
      <w:r w:rsidRPr="00782ACA">
        <w:rPr>
          <w:rFonts w:ascii="Verdana" w:hAnsi="Verdana"/>
          <w:b/>
          <w:sz w:val="20"/>
        </w:rPr>
        <w:t xml:space="preserve"> </w:t>
      </w:r>
      <w:r w:rsidRPr="00782ACA">
        <w:rPr>
          <w:rFonts w:ascii="Verdana" w:hAnsi="Verdana"/>
          <w:sz w:val="20"/>
        </w:rPr>
        <w:t>è così composta:</w:t>
      </w: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  <w:r w:rsidRPr="008F1421">
        <w:rPr>
          <w:rFonts w:ascii="Verdana" w:hAnsi="Verdana"/>
          <w:noProof/>
          <w:lang w:eastAsia="it-IT"/>
        </w:rPr>
        <w:drawing>
          <wp:inline distT="0" distB="0" distL="0" distR="0" wp14:anchorId="48A03C25" wp14:editId="463039AC">
            <wp:extent cx="5029200" cy="182880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&lt;dtt:rispostaElencoSlotTemporale xmlns:dtt="http://www.dtt.it/xsd/NuovoSistemaRevisioni"&gt;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>&lt;dtt:slotTemporale&gt;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>&lt;dtt:codiceUfficioMctc&gt;R1&lt;/dtt:codiceUfficioMctc&gt;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>&lt;dtt:dataRevisioneSlotTemporale&gt;2012-03-22&lt;/dtt:dataRevisioneSlotTemporale&gt;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&lt;dtt:indicatoreFasciaOrariaRevisione&gt;M&lt;/dtt:indicatoreFasciaOrariaRevisione&gt;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>&lt;dtt:codiceTipoRevisione&gt;04&lt;/dtt:codiceTipoRevisione&gt;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&lt;dtt:progressivoSlotTemporaleRevisioni&gt;1&lt;/dtt:progressivoSlotTemporaleRevisioni&gt;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>&lt;dtt:</w:t>
      </w:r>
      <w:r w:rsidR="002858BF">
        <w:rPr>
          <w:rFonts w:ascii="Courier New" w:hAnsi="Courier New" w:cs="Courier New"/>
          <w:lang w:eastAsia="it-IT"/>
        </w:rPr>
        <w:t>tempoResiduo</w:t>
      </w:r>
      <w:r w:rsidRPr="002721BF">
        <w:rPr>
          <w:rFonts w:ascii="Courier New" w:hAnsi="Courier New" w:cs="Courier New"/>
          <w:lang w:eastAsia="it-IT"/>
        </w:rPr>
        <w:t>&gt;12&lt;/dtt:</w:t>
      </w:r>
      <w:r w:rsidR="002858BF">
        <w:rPr>
          <w:rFonts w:ascii="Courier New" w:hAnsi="Courier New" w:cs="Courier New"/>
          <w:lang w:eastAsia="it-IT"/>
        </w:rPr>
        <w:t>tempoResiduo</w:t>
      </w:r>
      <w:r w:rsidRPr="002721BF">
        <w:rPr>
          <w:rFonts w:ascii="Courier New" w:hAnsi="Courier New" w:cs="Courier New"/>
          <w:lang w:eastAsia="it-IT"/>
        </w:rPr>
        <w:t>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&lt;dtt:descrizioneLineaRevisione&gt;LINEA1&lt;/dtt:descrizioneLineaRevisione&gt;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>&lt;dtt:dataLimitePrenotazioneRevisione&gt;2012-03-20&lt;/dtt:dataLimitePrenotazioneRevisione&gt;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>&lt;dtt:theSedeUmc&gt;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>&lt;dtt:descrizioneIndirizzoSedeUmcRevisione&gt;via Monterubbiano, 24&lt;/dtt:descrizioneIndirizzoSedeUmcRevisione&gt;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>&lt;dtt:descrizioneSedeUmcRevisione&gt;SEDE NUOVO SALARIO BUONA&lt;/dtt:descrizioneSedeUmcRevisione&gt;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&lt;dtt:progressivoSedeUmcRevisione&gt;11&lt;/dtt:progressivoSedeUmcRevisione&gt;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&lt;dtt:codiceUfficioMctc&gt;R1&lt;/dtt:codiceUfficioMctc&gt;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&lt;/dtt:theSedeUmc&gt;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&lt;dtt:tipoOperazione&gt;COLLAUDO&lt;/dtt:tipoOperazione&gt;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&lt;dtt:theGruppoCollaudo&gt;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lastRenderedPageBreak/>
        <w:t xml:space="preserve">               &lt;dtt:progressivoGruppoCollaudo&gt;1&lt;/dtt:progressivoGruppoCollaudo&gt;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&lt;dtt:descrizioneGruppoCollaudo&gt;TUTTI&lt;/dtt:descrizioneGruppoCollaudo&gt;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&lt;dtt:progressivoGruppoCollaudo&gt;1&lt;/dtt:progressivoGruppoCollaudo&gt;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&lt;dtt:codiceTipoCollaudo&gt;01&lt;/dtt:codiceTipoCollaudo&gt;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&lt;dtt:descrizioneTipoCollaudo&gt;MODIFICHE DATI OMOLOGAZIONE VEICOLO (CERTIFICATO D'APPROVAZIONE)&lt;/dtt:descrizioneTipoCollaudo&gt;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&lt;dtt:descrizioneGruppoCollaudo&gt;TUTTI&lt;/dtt:descrizioneGruppoCollaudo&gt;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&lt;dtt:codiceUfficioProvincia&gt;R1&lt;/dtt:codiceUfficioProvincia&gt;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&lt;/dtt:gruppoCollaudoPrenotabileList&gt;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&lt;dtt:progressivoGruppoCollaudo&gt;1&lt;/dtt:progressivoGruppoCollaudo&gt;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&lt;dtt:codiceTipoCollaudo&gt;02&lt;/dtt:codiceTipoCollaudo&gt;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&lt;dtt:descrizioneTipoCollaudo&gt;AGG. C.C. INSTALLAZIONE IMPIANTO GPL&lt;/dtt:descrizioneTipoCollaudo&gt;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&lt;dtt:descrizioneGruppoCollaudo&gt;TUTTI&lt;/dtt:descrizioneGruppoCollaudo&gt;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&lt;dtt:codiceUfficioProvincia&gt;R1&lt;/dtt:codiceUfficioProvincia&gt;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&lt;/dtt:gruppoCollaudoPrenotabileList&gt;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&lt;dtt:progressivoGruppoCollaudo&gt;1&lt;/dtt:progressivoGruppoCollaudo&gt;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&lt;dtt:codiceTipoCollaudo&gt;03&lt;/dtt:codiceTipoCollaudo&gt;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&lt;dtt:descrizioneTipoCollaudo&gt;AGG. C.C. INSTALLAZIONE IMPIANTO METANO&lt;/dtt:descrizioneTipoCollaudo&gt;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&lt;dtt:descrizioneGruppoCollaudo&gt;TUTTI&lt;/dtt:descrizioneGruppoCollaudo&gt;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&lt;dtt:codiceUfficioProvincia&gt;R1&lt;/dtt:codiceUfficioProvincia&gt;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&lt;/dtt:gruppoCollaudoPrenotabileList&gt;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&lt;dtt:progressivoGruppoCollaudo&gt;1&lt;/dtt:progressivoGruppoCollaudo&gt;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&lt;dtt:codiceTipoCollaudo&gt;04&lt;/dtt:codiceTipoCollaudo&gt;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&lt;dtt:descrizioneTipoCollaudo&gt;AGG. C.C. INSTALLAZIONE IMPIANTO FAP&lt;/dtt:descrizioneTipoCollaudo&gt;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&lt;dtt:descrizioneGruppoCollaudo&gt;TUTTI&lt;/dtt:descrizioneGruppoCollaudo&gt;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&lt;dtt:codiceUfficioProvincia&gt;R1&lt;/dtt:codiceUfficioProvincia&gt;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&lt;/dtt:gruppoCollaudoPrenotabileList&gt;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lastRenderedPageBreak/>
        <w:t xml:space="preserve">                  &lt;dtt:progressivoGruppoCollaudo&gt;1&lt;/dtt:progressivoGruppoCollaudo&gt;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&lt;dtt:codiceTipoCollaudo&gt;05&lt;/dtt:codiceTipoCollaudo&gt;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&lt;dtt:descrizioneTipoCollaudo&gt;AGG. C.C. INSTALLAZIONE GANCIO TRAINO&lt;/dtt:descrizioneTipoCollaudo&gt;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&lt;dtt:descrizioneGruppoCollaudo&gt;TUTTI&lt;/dtt:descrizioneGruppoCollaudo&gt;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&lt;dtt:codiceUfficioProvincia&gt;R1&lt;/dtt:codiceUfficioProvincia&gt;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&lt;/dtt:gruppoCollaudoPrenotabileList&gt;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&lt;dtt:progressivoGruppoCollaudo&gt;1&lt;/dtt:progressivoGruppoCollaudo&gt;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&lt;dtt:codiceTipoCollaudo&gt;06&lt;/dtt:codiceTipoCollaudo&gt;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&lt;dtt:descrizioneTipoCollaudo&gt;AGG. C.C. SOSTITUZIONE BOMBOLE VEICOLI A METANO&lt;/dtt:descrizioneTipoCollaudo&gt;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&lt;dtt:descrizioneGruppoCollaudo&gt;TUTTI&lt;/dtt:descrizioneGruppoCollaudo&gt;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&lt;dtt:codiceUfficioProvincia&gt;R1&lt;/dtt:codiceUfficioProvincia&gt;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&lt;/dtt:gruppoCollaudoPrenotabileList&gt;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&lt;dtt:progressivoGruppoCollaudo&gt;1&lt;/dtt:progressivoGruppoCollaudo&gt;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&lt;dtt:codiceTipoCollaudo&gt;07&lt;/dtt:codiceTipoCollaudo&gt;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&lt;dtt:descrizioneTipoCollaudo&gt;AGG. C.C. SOSTITUZIONE SERBATOIO VEICOLI A GPL&lt;/dtt:descrizioneTipoCollaudo&gt;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&lt;dtt:descrizioneGruppoCollaudo&gt;TUTTI&lt;/dtt:descrizioneGruppoCollaudo&gt;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&lt;dtt:codiceUfficioProvincia&gt;R1&lt;/dtt:codiceUfficioProvincia&gt;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&lt;/dtt:gruppoCollaudoPrenotabileList&gt;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&lt;dtt:progressivoGruppoCollaudo&gt;1&lt;/dtt:progressivoGruppoCollaudo&gt;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&lt;dtt:codiceTipoCollaudo&gt;08&lt;/dtt:codiceTipoCollaudo&gt;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&lt;dtt:descrizioneTipoCollaudo&gt;AGG. C.C. INSTALLAZIONE SPECCHI&lt;/dtt:descrizioneTipoCollaudo&gt;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&lt;dtt:descrizioneGruppoCollaudo&gt;TUTTI&lt;/dtt:descrizioneGruppoCollaudo&gt;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&lt;dtt:codiceUfficioProvincia&gt;R1&lt;/dtt:codiceUfficioProvincia&gt;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&lt;/dtt:gruppoCollaudoPrenotabileList&gt;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&lt;dtt:progressivoGruppoCollaudo&gt;1&lt;/dtt:progressivoGruppoCollaudo&gt;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&lt;dtt:codiceTipoCollaudo&gt;09&lt;/dtt:codiceTipoCollaudo&gt;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&lt;dtt:descrizioneTipoCollaudo&gt;AGG. C.C. INTEGRAZIONE RIGHE DESCRITTIVE&lt;/dtt:descrizioneTipoCollaudo&gt;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lastRenderedPageBreak/>
        <w:t xml:space="preserve">                  &lt;dtt:descrizioneGruppoCollaudo&gt;TUTTI&lt;/dtt:descrizioneGruppoCollaudo&gt;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&lt;dtt:codiceUfficioProvincia&gt;R1&lt;/dtt:codiceUfficioProvincia&gt;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&lt;/dtt:gruppoCollaudoPrenotabileList&gt;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&lt;dtt:progressivoGruppoCollaudo&gt;1&lt;/dtt:progressivoGruppoCollaudo&gt;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&lt;dtt:codiceTipoCollaudo&gt;10&lt;/dtt:codiceTipoCollaudo&gt;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&lt;dtt:descrizioneTipoCollaudo&gt;AGG. C.C. INTEGRAZIONE PNEUMATICI&lt;/dtt:descrizioneTipoCollaudo&gt;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&lt;dtt:descrizioneGruppoCollaudo&gt;TUTTI&lt;/dtt:descrizioneGruppoCollaudo&gt;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&lt;dtt:codiceUfficioProvincia&gt;R1&lt;/dtt:codiceUfficioProvincia&gt;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&lt;/dtt:gruppoCollaudoPrenotabileList&gt;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&lt;dtt:progressivoGruppoCollaudo&gt;1&lt;/dtt:progressivoGruppoCollaudo&gt;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&lt;dtt:codiceTipoCollaudo&gt;11&lt;/dtt:codiceTipoCollaudo&gt;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&lt;dtt:descrizioneTipoCollaudo&gt;AGG. C.C. INSTALLAZIONE IMPIANTO GPL CON PROVA IDRAULICA&lt;/dtt:descrizioneTipoCollaudo&gt;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&lt;dtt:descrizioneGruppoCollaudo&gt;TUTTI&lt;/dtt:descrizioneGruppoCollaudo&gt;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&lt;dtt:codiceUfficioProvincia&gt;R1&lt;/dtt:codiceUfficioProvincia&gt;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&lt;/dtt:gruppoCollaudoPrenotabileList&gt;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&lt;dtt:progressivoGruppoCollaudo&gt;1&lt;/dtt:progressivoGruppoCollaudo&gt;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&lt;dtt:codiceTipoCollaudo&gt;12&lt;/dtt:codiceTipoCollaudo&gt;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&lt;dtt:descrizioneTipoCollaudo&gt;AGG. C.C. INSTALLAZIONE IMPIANTO METANO CON PROVA IDRAULICA&lt;/dtt:descrizioneTipoCollaudo&gt;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&lt;dtt:descrizioneGruppoCollaudo&gt;TUTTI&lt;/dtt:descrizioneGruppoCollaudo&gt;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&lt;dtt:codiceUfficioProvincia&gt;R1&lt;/dtt:codiceUfficioProvincia&gt;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&lt;/dtt:gruppoCollaudoPrenotabileList&gt;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&lt;dtt:progressivoGruppoCollaudo&gt;1&lt;/dtt:progressivoGruppoCollaudo&gt;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&lt;dtt:codiceTipoCollaudo&gt;13&lt;/dtt:codiceTipoCollaudo&gt;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&lt;dtt:descrizioneTipoCollaudo&gt;ALTRI COLLAUDI (ART. 78) CON EMISSIONE CARTA&lt;/dtt:descrizioneTipoCollaudo&gt;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&lt;dtt:descrizioneGruppoCollaudo&gt;TUTTI&lt;/dtt:descrizioneGruppoCollaudo&gt;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&lt;dtt:codiceUfficioProvincia&gt;R1&lt;/dtt:codiceUfficioProvincia&gt;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&lt;/dtt:gruppoCollaudoPrenotabileList&gt;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lastRenderedPageBreak/>
        <w:t xml:space="preserve">                  &lt;dtt:progressivoGruppoCollaudo&gt;1&lt;/dtt:progressivoGruppoCollaudo&gt;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&lt;dtt:codiceTipoCollaudo&gt;14&lt;/dtt:codiceTipoCollaudo&gt;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&lt;dtt:descrizioneTipoCollaudo&gt;ALTRI COLLAUDI (ART. 75) CON EMISSIONE CARTA&lt;/dtt:descrizioneTipoCollaudo&gt;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&lt;dtt:descrizioneGruppoCollaudo&gt;TUTTI&lt;/dtt:descrizioneGruppoCollaudo&gt;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   &lt;dtt:codiceUfficioProvincia&gt;R1&lt;/dtt:codiceUfficioProvincia&gt;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   &lt;/dtt:gruppoCollaudoPrenotabileList&gt;</w:t>
      </w:r>
    </w:p>
    <w:p w:rsidR="007566EA" w:rsidRPr="002721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           &lt;/dtt:theGruppoCollaudo&gt;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721BF">
        <w:rPr>
          <w:rFonts w:ascii="Courier New" w:hAnsi="Courier New" w:cs="Courier New"/>
          <w:lang w:eastAsia="it-IT"/>
        </w:rPr>
        <w:t xml:space="preserve"> &lt;/dtt:slotTemporale&gt;</w:t>
      </w:r>
      <w:r>
        <w:rPr>
          <w:rFonts w:ascii="Courier New" w:hAnsi="Courier New" w:cs="Courier New"/>
          <w:lang w:eastAsia="it-IT"/>
        </w:rPr>
        <w:t xml:space="preserve">  &lt;dtt:risultatiTotali&gt;9&lt;/dtt:risultatiTotali&gt;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&lt;/dtt:rispostaElencoSlotTemporale&gt;</w:t>
      </w:r>
    </w:p>
    <w:p w:rsidR="007566EA" w:rsidRPr="005F0E66" w:rsidRDefault="007566EA" w:rsidP="007566EA">
      <w:pPr>
        <w:autoSpaceDE w:val="0"/>
        <w:autoSpaceDN w:val="0"/>
        <w:adjustRightInd w:val="0"/>
        <w:rPr>
          <w:rFonts w:eastAsia="Calibri"/>
          <w:bCs/>
          <w:color w:val="008080"/>
          <w:lang w:eastAsia="it-IT"/>
        </w:rPr>
      </w:pPr>
    </w:p>
    <w:p w:rsidR="007566EA" w:rsidRPr="008E2590" w:rsidRDefault="007566EA" w:rsidP="001054DF">
      <w:pPr>
        <w:pStyle w:val="Titolo3"/>
        <w:rPr>
          <w:rFonts w:ascii="Verdana" w:hAnsi="Verdana"/>
          <w:sz w:val="20"/>
          <w:lang w:val="it-IT"/>
        </w:rPr>
      </w:pPr>
      <w:bookmarkStart w:id="50" w:name="_Toc291143336"/>
      <w:bookmarkStart w:id="51" w:name="_Toc419121368"/>
      <w:bookmarkStart w:id="52" w:name="_Toc43549547"/>
      <w:r w:rsidRPr="001054DF">
        <w:t>Slot temporale</w:t>
      </w:r>
      <w:bookmarkEnd w:id="50"/>
      <w:bookmarkEnd w:id="51"/>
      <w:bookmarkEnd w:id="52"/>
    </w:p>
    <w:p w:rsidR="007566EA" w:rsidRDefault="007566EA" w:rsidP="007566EA">
      <w:pPr>
        <w:pStyle w:val="Normale2"/>
        <w:ind w:left="0"/>
      </w:pPr>
      <w:r w:rsidRPr="00C05C5B">
        <w:t xml:space="preserve">Contiene i dati necessari per identificare </w:t>
      </w:r>
      <w:r>
        <w:t>lo slot</w:t>
      </w:r>
      <w:r w:rsidRPr="00C05C5B">
        <w:t>:</w:t>
      </w:r>
    </w:p>
    <w:p w:rsidR="007566EA" w:rsidRDefault="007566EA" w:rsidP="007566EA">
      <w:pPr>
        <w:pStyle w:val="Normale2"/>
        <w:ind w:left="0"/>
      </w:pPr>
      <w:r>
        <w:rPr>
          <w:noProof/>
        </w:rPr>
        <w:drawing>
          <wp:inline distT="0" distB="0" distL="0" distR="0" wp14:anchorId="43215A58" wp14:editId="7193BA28">
            <wp:extent cx="6096000" cy="372005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otTemporal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2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  <w:r>
        <w:t xml:space="preserve">Il campo codiceTipoRevisione contiene il codice che identifica il tipo revisione: </w:t>
      </w:r>
    </w:p>
    <w:p w:rsidR="007566EA" w:rsidRDefault="007566EA" w:rsidP="000C233F">
      <w:pPr>
        <w:pStyle w:val="BodyText"/>
        <w:numPr>
          <w:ilvl w:val="1"/>
          <w:numId w:val="23"/>
        </w:numPr>
        <w:suppressAutoHyphens w:val="0"/>
      </w:pPr>
      <w:r>
        <w:t xml:space="preserve">‘01’ se </w:t>
      </w:r>
      <w:r w:rsidRPr="007C39A6">
        <w:t>AUTOBUS</w:t>
      </w:r>
    </w:p>
    <w:p w:rsidR="007566EA" w:rsidRDefault="007566EA" w:rsidP="000C233F">
      <w:pPr>
        <w:pStyle w:val="BodyText"/>
        <w:numPr>
          <w:ilvl w:val="1"/>
          <w:numId w:val="23"/>
        </w:numPr>
        <w:suppressAutoHyphens w:val="0"/>
      </w:pPr>
      <w:r>
        <w:t xml:space="preserve">’02’ se </w:t>
      </w:r>
      <w:r w:rsidRPr="007C39A6">
        <w:t>VEICOLI &gt; 3,5 TON</w:t>
      </w:r>
    </w:p>
    <w:p w:rsidR="007566EA" w:rsidRDefault="007566EA" w:rsidP="000C233F">
      <w:pPr>
        <w:pStyle w:val="BodyText"/>
        <w:numPr>
          <w:ilvl w:val="1"/>
          <w:numId w:val="23"/>
        </w:numPr>
        <w:suppressAutoHyphens w:val="0"/>
      </w:pPr>
      <w:r>
        <w:t xml:space="preserve">‘03’ se </w:t>
      </w:r>
      <w:r w:rsidRPr="007C39A6">
        <w:t>AUTO E ALTRI TIPI DI VEICOLO</w:t>
      </w:r>
    </w:p>
    <w:p w:rsidR="007566EA" w:rsidRDefault="007566EA" w:rsidP="000C233F">
      <w:pPr>
        <w:pStyle w:val="BodyText"/>
        <w:numPr>
          <w:ilvl w:val="1"/>
          <w:numId w:val="23"/>
        </w:numPr>
        <w:suppressAutoHyphens w:val="0"/>
      </w:pPr>
      <w:r>
        <w:t xml:space="preserve">‘04’ se </w:t>
      </w:r>
      <w:r w:rsidRPr="007C39A6">
        <w:t>MISTA</w:t>
      </w:r>
    </w:p>
    <w:p w:rsidR="00466FFF" w:rsidRDefault="00466FFF" w:rsidP="000C233F">
      <w:pPr>
        <w:pStyle w:val="BodyText"/>
        <w:numPr>
          <w:ilvl w:val="1"/>
          <w:numId w:val="23"/>
        </w:numPr>
        <w:suppressAutoHyphens w:val="0"/>
      </w:pPr>
      <w:r>
        <w:t xml:space="preserve">‘05’ se </w:t>
      </w:r>
      <w:r w:rsidRPr="00466FFF">
        <w:t>MISTA SENZA AUTOBUS</w:t>
      </w:r>
    </w:p>
    <w:p w:rsidR="00466FFF" w:rsidRDefault="00466FFF" w:rsidP="000C233F">
      <w:pPr>
        <w:pStyle w:val="BodyText"/>
        <w:numPr>
          <w:ilvl w:val="1"/>
          <w:numId w:val="23"/>
        </w:numPr>
        <w:suppressAutoHyphens w:val="0"/>
      </w:pPr>
      <w:r>
        <w:t xml:space="preserve">‘09’ se </w:t>
      </w:r>
      <w:r w:rsidRPr="00466FFF">
        <w:t>RIMORCHI MINORE UGUALE 3,5 TON</w:t>
      </w:r>
    </w:p>
    <w:p w:rsidR="00466FFF" w:rsidRDefault="00466FFF" w:rsidP="000C233F">
      <w:pPr>
        <w:pStyle w:val="BodyText"/>
        <w:numPr>
          <w:ilvl w:val="1"/>
          <w:numId w:val="23"/>
        </w:numPr>
        <w:suppressAutoHyphens w:val="0"/>
      </w:pPr>
      <w:r>
        <w:lastRenderedPageBreak/>
        <w:t xml:space="preserve">‘10’ se </w:t>
      </w:r>
      <w:r w:rsidRPr="00466FFF">
        <w:t>RIMORCHI MISTI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4B6DC8" w:rsidRDefault="006A48B0" w:rsidP="007566EA">
      <w:pPr>
        <w:ind w:hanging="480"/>
        <w:rPr>
          <w:rFonts w:ascii="Courier New" w:hAnsi="Courier New" w:cs="Courier New"/>
          <w:lang w:eastAsia="it-IT"/>
        </w:rPr>
      </w:pPr>
      <w:hyperlink r:id="rId29" w:anchor="#" w:history="1">
        <w:r w:rsidR="007566EA" w:rsidRPr="004B6DC8">
          <w:rPr>
            <w:lang w:eastAsia="it-IT"/>
          </w:rPr>
          <w:t>-</w:t>
        </w:r>
      </w:hyperlink>
      <w:r w:rsidR="007566EA" w:rsidRPr="004B6DC8">
        <w:rPr>
          <w:rFonts w:ascii="Courier New" w:hAnsi="Courier New" w:cs="Courier New"/>
          <w:lang w:eastAsia="it-IT"/>
        </w:rPr>
        <w:t xml:space="preserve"> &lt;dtt:slotTemporale&gt;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&lt;dtt:codiceUfficioMctc&gt;</w:t>
      </w:r>
      <w:r w:rsidRPr="004B6DC8">
        <w:rPr>
          <w:rFonts w:ascii="Courier New" w:hAnsi="Courier New" w:cs="Courier New"/>
          <w:b/>
          <w:bCs/>
          <w:lang w:eastAsia="it-IT"/>
        </w:rPr>
        <w:t>R1</w:t>
      </w:r>
      <w:r w:rsidRPr="004B6DC8">
        <w:rPr>
          <w:rFonts w:ascii="Courier New" w:hAnsi="Courier New" w:cs="Courier New"/>
          <w:lang w:eastAsia="it-IT"/>
        </w:rPr>
        <w:t xml:space="preserve">&lt;/dtt:codiceUfficioMctc&gt;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&lt;dtt:dataRevisioneSlotTemporale&gt;</w:t>
      </w:r>
      <w:r w:rsidRPr="004B6DC8">
        <w:rPr>
          <w:rFonts w:ascii="Courier New" w:hAnsi="Courier New" w:cs="Courier New"/>
          <w:b/>
          <w:bCs/>
          <w:lang w:eastAsia="it-IT"/>
        </w:rPr>
        <w:t>2010-10-29</w:t>
      </w:r>
      <w:r w:rsidRPr="004B6DC8">
        <w:rPr>
          <w:rFonts w:ascii="Courier New" w:hAnsi="Courier New" w:cs="Courier New"/>
          <w:lang w:eastAsia="it-IT"/>
        </w:rPr>
        <w:t xml:space="preserve">&lt;/dtt:dataRevisioneSlotTemporale&gt;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&lt;dtt:indicatoreFasciaOrariaRevisione&gt;</w:t>
      </w:r>
      <w:r w:rsidRPr="004B6DC8">
        <w:rPr>
          <w:rFonts w:ascii="Courier New" w:hAnsi="Courier New" w:cs="Courier New"/>
          <w:b/>
          <w:bCs/>
          <w:lang w:eastAsia="it-IT"/>
        </w:rPr>
        <w:t>M</w:t>
      </w:r>
      <w:r w:rsidRPr="004B6DC8">
        <w:rPr>
          <w:rFonts w:ascii="Courier New" w:hAnsi="Courier New" w:cs="Courier New"/>
          <w:lang w:eastAsia="it-IT"/>
        </w:rPr>
        <w:t xml:space="preserve">&lt;/dtt:indicatoreFasciaOrariaRevisione&gt;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&lt;dtt:codiceTipoRevisione&gt;</w:t>
      </w:r>
      <w:r w:rsidRPr="004B6DC8">
        <w:rPr>
          <w:rFonts w:ascii="Courier New" w:hAnsi="Courier New" w:cs="Courier New"/>
          <w:b/>
          <w:bCs/>
          <w:lang w:eastAsia="it-IT"/>
        </w:rPr>
        <w:t>04</w:t>
      </w:r>
      <w:r w:rsidRPr="004B6DC8">
        <w:rPr>
          <w:rFonts w:ascii="Courier New" w:hAnsi="Courier New" w:cs="Courier New"/>
          <w:lang w:eastAsia="it-IT"/>
        </w:rPr>
        <w:t xml:space="preserve">&lt;/dtt:codiceTipoRevisione&gt;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&lt;dtt:progressivoSlotTemporaleRevisioni&gt;</w:t>
      </w:r>
      <w:r w:rsidRPr="004B6DC8">
        <w:rPr>
          <w:rFonts w:ascii="Courier New" w:hAnsi="Courier New" w:cs="Courier New"/>
          <w:b/>
          <w:bCs/>
          <w:lang w:eastAsia="it-IT"/>
        </w:rPr>
        <w:t>1</w:t>
      </w:r>
      <w:r w:rsidRPr="004B6DC8">
        <w:rPr>
          <w:rFonts w:ascii="Courier New" w:hAnsi="Courier New" w:cs="Courier New"/>
          <w:lang w:eastAsia="it-IT"/>
        </w:rPr>
        <w:t xml:space="preserve">&lt;/dtt:progressivoSlotTemporaleRevisioni&gt;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</w:t>
      </w:r>
      <w:r w:rsidR="002858BF">
        <w:rPr>
          <w:rFonts w:ascii="Courier New" w:hAnsi="Courier New" w:cs="Courier New"/>
          <w:lang w:eastAsia="it-IT"/>
        </w:rPr>
        <w:t>tempoResiduo</w:t>
      </w:r>
      <w:r w:rsidRPr="004B6DC8">
        <w:rPr>
          <w:rFonts w:ascii="Courier New" w:hAnsi="Courier New" w:cs="Courier New"/>
          <w:lang w:eastAsia="it-IT"/>
        </w:rPr>
        <w:t>&gt;</w:t>
      </w:r>
      <w:r w:rsidRPr="004B6DC8">
        <w:rPr>
          <w:rFonts w:ascii="Courier New" w:hAnsi="Courier New" w:cs="Courier New"/>
          <w:b/>
          <w:bCs/>
          <w:lang w:eastAsia="it-IT"/>
        </w:rPr>
        <w:t>15</w:t>
      </w:r>
      <w:r w:rsidRPr="004B6DC8">
        <w:rPr>
          <w:rFonts w:ascii="Courier New" w:hAnsi="Courier New" w:cs="Courier New"/>
          <w:lang w:eastAsia="it-IT"/>
        </w:rPr>
        <w:t>&lt;/dtt:</w:t>
      </w:r>
      <w:r w:rsidR="002858BF">
        <w:rPr>
          <w:rFonts w:ascii="Courier New" w:hAnsi="Courier New" w:cs="Courier New"/>
          <w:lang w:eastAsia="it-IT"/>
        </w:rPr>
        <w:t>tempoResiduo</w:t>
      </w:r>
      <w:r w:rsidRPr="004B6DC8">
        <w:rPr>
          <w:rFonts w:ascii="Courier New" w:hAnsi="Courier New" w:cs="Courier New"/>
          <w:lang w:eastAsia="it-IT"/>
        </w:rPr>
        <w:t xml:space="preserve">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&lt;dtt:descrizioneLineaRevisione&gt;</w:t>
      </w:r>
      <w:r w:rsidRPr="004B6DC8">
        <w:rPr>
          <w:rFonts w:ascii="Courier New" w:hAnsi="Courier New" w:cs="Courier New"/>
          <w:b/>
          <w:bCs/>
          <w:lang w:eastAsia="it-IT"/>
        </w:rPr>
        <w:t>LINEA1</w:t>
      </w:r>
      <w:r w:rsidRPr="004B6DC8">
        <w:rPr>
          <w:rFonts w:ascii="Courier New" w:hAnsi="Courier New" w:cs="Courier New"/>
          <w:lang w:eastAsia="it-IT"/>
        </w:rPr>
        <w:t xml:space="preserve">&lt;/dtt:descrizioneLineaRevisione&gt;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&lt;dtt:dataLimitePrenotazioneRevisione&gt;</w:t>
      </w:r>
      <w:r w:rsidRPr="004B6DC8">
        <w:rPr>
          <w:rFonts w:ascii="Courier New" w:hAnsi="Courier New" w:cs="Courier New"/>
          <w:b/>
          <w:bCs/>
          <w:lang w:eastAsia="it-IT"/>
        </w:rPr>
        <w:t>2010-10-28</w:t>
      </w:r>
      <w:r w:rsidRPr="004B6DC8">
        <w:rPr>
          <w:rFonts w:ascii="Courier New" w:hAnsi="Courier New" w:cs="Courier New"/>
          <w:lang w:eastAsia="it-IT"/>
        </w:rPr>
        <w:t xml:space="preserve">&lt;/dtt:dataLimitePrenotazioneRevisione&gt; </w:t>
      </w:r>
    </w:p>
    <w:p w:rsidR="007566EA" w:rsidRPr="004B6DC8" w:rsidRDefault="006A48B0" w:rsidP="007566EA">
      <w:pPr>
        <w:ind w:hanging="480"/>
        <w:rPr>
          <w:rFonts w:ascii="Courier New" w:hAnsi="Courier New" w:cs="Courier New"/>
          <w:lang w:eastAsia="it-IT"/>
        </w:rPr>
      </w:pPr>
      <w:hyperlink r:id="rId30" w:anchor="#" w:history="1">
        <w:r w:rsidR="007566EA" w:rsidRPr="004B6DC8">
          <w:rPr>
            <w:lang w:eastAsia="it-IT"/>
          </w:rPr>
          <w:t>-</w:t>
        </w:r>
      </w:hyperlink>
      <w:r w:rsidR="007566EA" w:rsidRPr="004B6DC8">
        <w:rPr>
          <w:rFonts w:ascii="Courier New" w:hAnsi="Courier New" w:cs="Courier New"/>
          <w:lang w:eastAsia="it-IT"/>
        </w:rPr>
        <w:t xml:space="preserve"> &lt;dtt:theSedeUmc&gt;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&lt;dtt:dataUltimoAggiornamento&gt;</w:t>
      </w:r>
      <w:r w:rsidRPr="004B6DC8">
        <w:rPr>
          <w:rFonts w:ascii="Courier New" w:hAnsi="Courier New" w:cs="Courier New"/>
          <w:b/>
          <w:bCs/>
          <w:lang w:eastAsia="it-IT"/>
        </w:rPr>
        <w:t>2010-09-23</w:t>
      </w:r>
      <w:r w:rsidRPr="004B6DC8">
        <w:rPr>
          <w:rFonts w:ascii="Courier New" w:hAnsi="Courier New" w:cs="Courier New"/>
          <w:lang w:eastAsia="it-IT"/>
        </w:rPr>
        <w:t xml:space="preserve">&lt;/dtt:dataUltimoAggiornamento&gt;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&lt;dtt:descrizioneIndirizzoSedeUmcRevisione&gt;</w:t>
      </w:r>
      <w:r w:rsidRPr="004B6DC8">
        <w:rPr>
          <w:rFonts w:ascii="Courier New" w:hAnsi="Courier New" w:cs="Courier New"/>
          <w:b/>
          <w:bCs/>
          <w:lang w:eastAsia="it-IT"/>
        </w:rPr>
        <w:t>via salaria, 450</w:t>
      </w:r>
      <w:r w:rsidRPr="004B6DC8">
        <w:rPr>
          <w:rFonts w:ascii="Courier New" w:hAnsi="Courier New" w:cs="Courier New"/>
          <w:lang w:eastAsia="it-IT"/>
        </w:rPr>
        <w:t xml:space="preserve">&lt;/dtt:descrizioneIndirizzoSedeUmcRevisione&gt;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&lt;dtt:descrizioneSedeUmcRevisione&gt;</w:t>
      </w:r>
      <w:r w:rsidRPr="004B6DC8">
        <w:rPr>
          <w:rFonts w:ascii="Courier New" w:hAnsi="Courier New" w:cs="Courier New"/>
          <w:b/>
          <w:bCs/>
          <w:lang w:eastAsia="it-IT"/>
        </w:rPr>
        <w:t>SEDE ROMA NORD</w:t>
      </w:r>
      <w:r w:rsidRPr="004B6DC8">
        <w:rPr>
          <w:rFonts w:ascii="Courier New" w:hAnsi="Courier New" w:cs="Courier New"/>
          <w:lang w:eastAsia="it-IT"/>
        </w:rPr>
        <w:t xml:space="preserve">&lt;/dtt:descrizioneSedeUmcRevisione&gt;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&lt;dtt:progressivoSedeUmcRevisione&gt;</w:t>
      </w:r>
      <w:r w:rsidRPr="004B6DC8">
        <w:rPr>
          <w:rFonts w:ascii="Courier New" w:hAnsi="Courier New" w:cs="Courier New"/>
          <w:b/>
          <w:bCs/>
          <w:lang w:eastAsia="it-IT"/>
        </w:rPr>
        <w:t>8</w:t>
      </w:r>
      <w:r w:rsidRPr="004B6DC8">
        <w:rPr>
          <w:rFonts w:ascii="Courier New" w:hAnsi="Courier New" w:cs="Courier New"/>
          <w:lang w:eastAsia="it-IT"/>
        </w:rPr>
        <w:t xml:space="preserve">&lt;/dtt:progressivoSedeUmcRevisione&gt;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&lt;dtt:codiceBadgeUltimoAggiornamento&gt;</w:t>
      </w:r>
      <w:r w:rsidRPr="004B6DC8">
        <w:rPr>
          <w:rFonts w:ascii="Courier New" w:hAnsi="Courier New" w:cs="Courier New"/>
          <w:b/>
          <w:bCs/>
          <w:lang w:eastAsia="it-IT"/>
        </w:rPr>
        <w:t>991533</w:t>
      </w:r>
      <w:r w:rsidRPr="004B6DC8">
        <w:rPr>
          <w:rFonts w:ascii="Courier New" w:hAnsi="Courier New" w:cs="Courier New"/>
          <w:lang w:eastAsia="it-IT"/>
        </w:rPr>
        <w:t xml:space="preserve">&lt;/dtt:codiceBadgeUltimoAggiornamento&gt;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&lt;dtt:codiceUfficioMctc&gt;</w:t>
      </w:r>
      <w:r w:rsidRPr="004B6DC8">
        <w:rPr>
          <w:rFonts w:ascii="Courier New" w:hAnsi="Courier New" w:cs="Courier New"/>
          <w:b/>
          <w:bCs/>
          <w:lang w:eastAsia="it-IT"/>
        </w:rPr>
        <w:t>R1</w:t>
      </w:r>
      <w:r w:rsidRPr="004B6DC8">
        <w:rPr>
          <w:rFonts w:ascii="Courier New" w:hAnsi="Courier New" w:cs="Courier New"/>
          <w:lang w:eastAsia="it-IT"/>
        </w:rPr>
        <w:t xml:space="preserve">&lt;/dtt:codiceUfficioMctc&gt; </w:t>
      </w:r>
    </w:p>
    <w:p w:rsidR="007566EA" w:rsidRPr="004B6DC8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&lt;/dtt:theSedeUmc&gt;</w:t>
      </w:r>
    </w:p>
    <w:p w:rsidR="007566E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&lt;/dtt:slotTemporale&gt;</w:t>
      </w:r>
    </w:p>
    <w:p w:rsidR="007566EA" w:rsidRDefault="007566EA" w:rsidP="007566EA">
      <w:pPr>
        <w:ind w:hanging="24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ind w:hanging="240"/>
        <w:rPr>
          <w:rFonts w:ascii="Courier New" w:hAnsi="Courier New" w:cs="Courier New"/>
          <w:lang w:eastAsia="it-IT"/>
        </w:rPr>
      </w:pPr>
    </w:p>
    <w:p w:rsidR="007566EA" w:rsidRDefault="007566EA" w:rsidP="00B95C86">
      <w:pPr>
        <w:pStyle w:val="Titolo3"/>
        <w:rPr>
          <w:rFonts w:ascii="Verdana" w:hAnsi="Verdana"/>
          <w:sz w:val="20"/>
          <w:lang w:val="it-IT"/>
        </w:rPr>
      </w:pPr>
      <w:bookmarkStart w:id="53" w:name="_Toc291143337"/>
      <w:bookmarkStart w:id="54" w:name="_Toc419121369"/>
      <w:bookmarkStart w:id="55" w:name="_Toc43549548"/>
      <w:r w:rsidRPr="00B95C86">
        <w:t>theSedeUMC</w:t>
      </w:r>
      <w:bookmarkEnd w:id="53"/>
      <w:bookmarkEnd w:id="54"/>
      <w:bookmarkEnd w:id="55"/>
    </w:p>
    <w:p w:rsidR="007566EA" w:rsidRDefault="007566EA" w:rsidP="007566EA">
      <w:pPr>
        <w:pStyle w:val="BodyText"/>
      </w:pPr>
    </w:p>
    <w:p w:rsidR="007566EA" w:rsidRDefault="007566EA" w:rsidP="007566EA">
      <w:pPr>
        <w:pStyle w:val="Normale2"/>
        <w:ind w:left="0"/>
      </w:pPr>
      <w:r w:rsidRPr="00C05C5B">
        <w:t xml:space="preserve">Contiene i dati necessari per identificare </w:t>
      </w:r>
      <w:r>
        <w:t>la sede dell’UMC:</w:t>
      </w:r>
    </w:p>
    <w:p w:rsidR="007566EA" w:rsidRDefault="007566EA" w:rsidP="007566EA">
      <w:pPr>
        <w:pStyle w:val="Normale2"/>
        <w:ind w:left="0"/>
      </w:pPr>
    </w:p>
    <w:p w:rsidR="007566EA" w:rsidRDefault="007566EA" w:rsidP="007566EA">
      <w:pPr>
        <w:pStyle w:val="Normale2"/>
        <w:ind w:left="0"/>
      </w:pPr>
      <w:r w:rsidRPr="00561FA8">
        <w:rPr>
          <w:noProof/>
        </w:rPr>
        <w:drawing>
          <wp:inline distT="0" distB="0" distL="0" distR="0" wp14:anchorId="73FF9938" wp14:editId="2FA5E0AC">
            <wp:extent cx="3581400" cy="129540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Normale2"/>
        <w:ind w:left="0"/>
      </w:pPr>
    </w:p>
    <w:p w:rsidR="007566EA" w:rsidRPr="00782ACA" w:rsidRDefault="007566EA" w:rsidP="007566EA">
      <w:pPr>
        <w:pStyle w:val="Normale2"/>
        <w:ind w:left="0"/>
      </w:pPr>
      <w:r w:rsidRPr="00931CBB">
        <w:t>Esempio:</w:t>
      </w:r>
    </w:p>
    <w:p w:rsidR="007566EA" w:rsidRPr="004B6DC8" w:rsidRDefault="006A48B0" w:rsidP="007566EA">
      <w:pPr>
        <w:ind w:hanging="480"/>
        <w:rPr>
          <w:rFonts w:ascii="Courier New" w:hAnsi="Courier New" w:cs="Courier New"/>
          <w:lang w:eastAsia="it-IT"/>
        </w:rPr>
      </w:pPr>
      <w:hyperlink r:id="rId32" w:anchor="#" w:history="1">
        <w:r w:rsidR="007566EA" w:rsidRPr="004B6DC8">
          <w:rPr>
            <w:lang w:eastAsia="it-IT"/>
          </w:rPr>
          <w:t>-</w:t>
        </w:r>
      </w:hyperlink>
      <w:r w:rsidR="007566EA" w:rsidRPr="004B6DC8">
        <w:rPr>
          <w:rFonts w:ascii="Courier New" w:hAnsi="Courier New" w:cs="Courier New"/>
          <w:lang w:eastAsia="it-IT"/>
        </w:rPr>
        <w:t xml:space="preserve"> &lt;dtt:theSedeUmc&gt;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&lt;dtt:dataUltimoAggiornamento&gt;</w:t>
      </w:r>
      <w:r w:rsidRPr="004B6DC8">
        <w:rPr>
          <w:rFonts w:ascii="Courier New" w:hAnsi="Courier New" w:cs="Courier New"/>
          <w:b/>
          <w:bCs/>
          <w:lang w:eastAsia="it-IT"/>
        </w:rPr>
        <w:t>2010-09-23</w:t>
      </w:r>
      <w:r w:rsidRPr="004B6DC8">
        <w:rPr>
          <w:rFonts w:ascii="Courier New" w:hAnsi="Courier New" w:cs="Courier New"/>
          <w:lang w:eastAsia="it-IT"/>
        </w:rPr>
        <w:t xml:space="preserve">&lt;/dtt:dataUltimoAggiornamento&gt;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lastRenderedPageBreak/>
        <w:t> </w:t>
      </w:r>
      <w:r w:rsidRPr="004B6DC8">
        <w:rPr>
          <w:rFonts w:ascii="Courier New" w:hAnsi="Courier New" w:cs="Courier New"/>
          <w:lang w:eastAsia="it-IT"/>
        </w:rPr>
        <w:t xml:space="preserve"> &lt;dtt:descrizioneIndirizzoSedeUmcRevisione&gt;</w:t>
      </w:r>
      <w:r w:rsidRPr="004B6DC8">
        <w:rPr>
          <w:rFonts w:ascii="Courier New" w:hAnsi="Courier New" w:cs="Courier New"/>
          <w:b/>
          <w:bCs/>
          <w:lang w:eastAsia="it-IT"/>
        </w:rPr>
        <w:t>via salaria, 450</w:t>
      </w:r>
      <w:r w:rsidRPr="004B6DC8">
        <w:rPr>
          <w:rFonts w:ascii="Courier New" w:hAnsi="Courier New" w:cs="Courier New"/>
          <w:lang w:eastAsia="it-IT"/>
        </w:rPr>
        <w:t xml:space="preserve">&lt;/dtt:descrizioneIndirizzoSedeUmcRevisione&gt;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&lt;dtt:descrizioneSedeUmcRevisione&gt;</w:t>
      </w:r>
      <w:r w:rsidRPr="004B6DC8">
        <w:rPr>
          <w:rFonts w:ascii="Courier New" w:hAnsi="Courier New" w:cs="Courier New"/>
          <w:b/>
          <w:bCs/>
          <w:lang w:eastAsia="it-IT"/>
        </w:rPr>
        <w:t>SEDE ROMA NORD</w:t>
      </w:r>
      <w:r w:rsidRPr="004B6DC8">
        <w:rPr>
          <w:rFonts w:ascii="Courier New" w:hAnsi="Courier New" w:cs="Courier New"/>
          <w:lang w:eastAsia="it-IT"/>
        </w:rPr>
        <w:t xml:space="preserve">&lt;/dtt:descrizioneSedeUmcRevisione&gt;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&lt;dtt:progressivoSedeUmcRevisione&gt;</w:t>
      </w:r>
      <w:r w:rsidRPr="004B6DC8">
        <w:rPr>
          <w:rFonts w:ascii="Courier New" w:hAnsi="Courier New" w:cs="Courier New"/>
          <w:b/>
          <w:bCs/>
          <w:lang w:eastAsia="it-IT"/>
        </w:rPr>
        <w:t>8</w:t>
      </w:r>
      <w:r w:rsidRPr="004B6DC8">
        <w:rPr>
          <w:rFonts w:ascii="Courier New" w:hAnsi="Courier New" w:cs="Courier New"/>
          <w:lang w:eastAsia="it-IT"/>
        </w:rPr>
        <w:t xml:space="preserve">&lt;/dtt:progressivoSedeUmcRevisione&gt;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&lt;dtt:codiceBadgeUltimoAggiornamento&gt;</w:t>
      </w:r>
      <w:r w:rsidRPr="004B6DC8">
        <w:rPr>
          <w:rFonts w:ascii="Courier New" w:hAnsi="Courier New" w:cs="Courier New"/>
          <w:b/>
          <w:bCs/>
          <w:lang w:eastAsia="it-IT"/>
        </w:rPr>
        <w:t>991533</w:t>
      </w:r>
      <w:r w:rsidRPr="004B6DC8">
        <w:rPr>
          <w:rFonts w:ascii="Courier New" w:hAnsi="Courier New" w:cs="Courier New"/>
          <w:lang w:eastAsia="it-IT"/>
        </w:rPr>
        <w:t xml:space="preserve">&lt;/dtt:codiceBadgeUltimoAggiornamento&gt; </w:t>
      </w:r>
    </w:p>
    <w:p w:rsidR="007566EA" w:rsidRPr="004B6DC8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&lt;dtt:codiceUfficioMctc&gt;</w:t>
      </w:r>
      <w:r w:rsidRPr="004B6DC8">
        <w:rPr>
          <w:rFonts w:ascii="Courier New" w:hAnsi="Courier New" w:cs="Courier New"/>
          <w:b/>
          <w:bCs/>
          <w:lang w:eastAsia="it-IT"/>
        </w:rPr>
        <w:t>R1</w:t>
      </w:r>
      <w:r w:rsidRPr="004B6DC8">
        <w:rPr>
          <w:rFonts w:ascii="Courier New" w:hAnsi="Courier New" w:cs="Courier New"/>
          <w:lang w:eastAsia="it-IT"/>
        </w:rPr>
        <w:t xml:space="preserve">&lt;/dtt:codiceUfficioMctc&gt; </w:t>
      </w:r>
    </w:p>
    <w:p w:rsidR="007566E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4B6DC8">
        <w:rPr>
          <w:b/>
          <w:bCs/>
          <w:lang w:eastAsia="it-IT"/>
        </w:rPr>
        <w:t> </w:t>
      </w:r>
      <w:r w:rsidRPr="004B6DC8">
        <w:rPr>
          <w:rFonts w:ascii="Courier New" w:hAnsi="Courier New" w:cs="Courier New"/>
          <w:lang w:eastAsia="it-IT"/>
        </w:rPr>
        <w:t xml:space="preserve"> &lt;/dtt:theSedeUmc&gt;</w:t>
      </w:r>
    </w:p>
    <w:p w:rsidR="007566EA" w:rsidRPr="004B6DC8" w:rsidRDefault="007566EA" w:rsidP="007566EA">
      <w:pPr>
        <w:ind w:hanging="240"/>
        <w:rPr>
          <w:rFonts w:ascii="Courier New" w:hAnsi="Courier New" w:cs="Courier New"/>
          <w:lang w:eastAsia="it-IT"/>
        </w:rPr>
      </w:pPr>
    </w:p>
    <w:p w:rsidR="007566EA" w:rsidRDefault="007566EA" w:rsidP="00B95C86">
      <w:pPr>
        <w:pStyle w:val="Titolo3"/>
        <w:rPr>
          <w:rFonts w:ascii="Verdana" w:hAnsi="Verdana"/>
          <w:sz w:val="20"/>
          <w:lang w:val="it-IT"/>
        </w:rPr>
      </w:pPr>
      <w:bookmarkStart w:id="56" w:name="_Toc419121370"/>
      <w:bookmarkStart w:id="57" w:name="_Toc43549549"/>
      <w:r w:rsidRPr="00B95C86">
        <w:t>tipoOperazione</w:t>
      </w:r>
      <w:bookmarkEnd w:id="56"/>
      <w:bookmarkEnd w:id="57"/>
    </w:p>
    <w:p w:rsidR="007566EA" w:rsidRDefault="007566EA" w:rsidP="007566EA">
      <w:pPr>
        <w:pStyle w:val="BodyText"/>
      </w:pPr>
      <w:r>
        <w:t>Può assumere uno dei seguenti valori:</w:t>
      </w:r>
    </w:p>
    <w:p w:rsidR="007566EA" w:rsidRDefault="007566EA" w:rsidP="000C233F">
      <w:pPr>
        <w:pStyle w:val="BodyText"/>
        <w:numPr>
          <w:ilvl w:val="0"/>
          <w:numId w:val="24"/>
        </w:numPr>
        <w:suppressAutoHyphens w:val="0"/>
      </w:pPr>
      <w:r>
        <w:t>COLLAUDO</w:t>
      </w:r>
    </w:p>
    <w:p w:rsidR="007566EA" w:rsidRPr="00F81334" w:rsidRDefault="007566EA" w:rsidP="000C233F">
      <w:pPr>
        <w:pStyle w:val="BodyText"/>
        <w:numPr>
          <w:ilvl w:val="0"/>
          <w:numId w:val="24"/>
        </w:numPr>
        <w:suppressAutoHyphens w:val="0"/>
      </w:pPr>
      <w:r>
        <w:t>REVISIONE</w:t>
      </w:r>
    </w:p>
    <w:p w:rsidR="007566EA" w:rsidRDefault="007566EA" w:rsidP="00B95C86">
      <w:pPr>
        <w:pStyle w:val="Titolo3"/>
        <w:rPr>
          <w:rFonts w:ascii="Verdana" w:hAnsi="Verdana"/>
          <w:sz w:val="20"/>
          <w:lang w:val="it-IT"/>
        </w:rPr>
      </w:pPr>
      <w:bookmarkStart w:id="58" w:name="_Toc419121371"/>
      <w:bookmarkStart w:id="59" w:name="_Toc43549550"/>
      <w:r w:rsidRPr="00B95C86">
        <w:t>theGruppoCollaudo</w:t>
      </w:r>
      <w:bookmarkEnd w:id="58"/>
      <w:bookmarkEnd w:id="59"/>
    </w:p>
    <w:p w:rsidR="007566EA" w:rsidRDefault="007566EA" w:rsidP="007566EA">
      <w:pPr>
        <w:pStyle w:val="BodyText"/>
      </w:pPr>
    </w:p>
    <w:p w:rsidR="007566EA" w:rsidRDefault="007566EA" w:rsidP="007566EA">
      <w:pPr>
        <w:pStyle w:val="Normale2"/>
        <w:ind w:left="0"/>
      </w:pPr>
      <w:r w:rsidRPr="00C05C5B">
        <w:t xml:space="preserve">Contiene i dati necessari per identificare </w:t>
      </w:r>
      <w:r>
        <w:t>il Gruppo Collaudo solo nel caso di tipo Operazione 'COLLAUDO':</w:t>
      </w:r>
    </w:p>
    <w:p w:rsidR="007566EA" w:rsidRPr="00454656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  <w:r>
        <w:rPr>
          <w:noProof/>
          <w:lang w:eastAsia="it-IT"/>
        </w:rPr>
        <w:drawing>
          <wp:inline distT="0" distB="0" distL="0" distR="0" wp14:anchorId="1DD2C0AC" wp14:editId="39364B32">
            <wp:extent cx="5410200" cy="1905000"/>
            <wp:effectExtent l="0" t="0" r="0" b="0"/>
            <wp:docPr id="173" name="Picture 173" descr="gruppoColla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uppoCollaud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  <w:r>
        <w:t>esempio :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&lt;dtt:theGruppoCollaudo&gt;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&lt;dtt:progressivoGruppoCollaudo&gt;1&lt;/dtt:progressivoGruppoCollaudo&gt;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&lt;dtt:descrizioneGruppoCollaudo&gt;TUTTI&lt;/dtt:descrizioneGruppoCollaudo&gt;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&lt;dtt:progressivoGruppoCollaudo&gt;1&lt;/dtt:progressivoGruppoCollaudo&gt;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&lt;dtt:codiceTipoCollaudo&gt;01&lt;/dtt:codiceTipoCollaudo&gt;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lastRenderedPageBreak/>
        <w:t xml:space="preserve">                  &lt;dtt:descrizioneTipoCollaudo&gt;MODIFICHE DATI OMOLOGAZIONE VEICOLO (CERTIFICATO D'APPROVAZIONE)&lt;/dtt:descrizioneTipoCollaudo&gt;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&lt;dtt:descrizioneGruppoCollaudo&gt;TUTTI&lt;/dtt:descrizioneGruppoCollaudo&gt;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&lt;dtt:codiceUfficioProvincia&gt;R1&lt;/dtt:codiceUfficioProvincia&gt;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&lt;/dtt:gruppoCollaudoPrenotabileList&gt;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&lt;dtt:progressivoGruppoCollaudo&gt;1&lt;/dtt:progressivoGruppoCollaudo&gt;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&lt;dtt:codiceTipoCollaudo&gt;02&lt;/dtt:codiceTipoCollaudo&gt;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&lt;dtt:descrizioneTipoCollaudo&gt;AGG. C.C. INSTALLAZIONE IMPIANTO GPL&lt;/dtt:descrizioneTipoCollaudo&gt;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&lt;dtt:descrizioneGruppoCollaudo&gt;TUTTI&lt;/dtt:descrizioneGruppoCollaudo&gt;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&lt;dtt:codiceUfficioProvincia&gt;R1&lt;/dtt:codiceUfficioProvincia&gt;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&lt;/dtt:gruppoCollaudoPrenotabileList&gt;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&lt;dtt:progressivoGruppoCollaudo&gt;1&lt;/dtt:progressivoGruppoCollaudo&gt;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&lt;dtt:codiceTipoCollaudo&gt;03&lt;/dtt:codiceTipoCollaudo&gt;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&lt;dtt:descrizioneTipoCollaudo&gt;AGG. C.C. INSTALLAZIONE IMPIANTO METANO&lt;/dtt:descrizioneTipoCollaudo&gt;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&lt;dtt:descrizioneGruppoCollaudo&gt;TUTTI&lt;/dtt:descrizioneGruppoCollaudo&gt;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&lt;dtt:codiceUfficioProvincia&gt;R1&lt;/dtt:codiceUfficioProvincia&gt;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&lt;/dtt:gruppoCollaudoPrenotabileList&gt;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&lt;dtt:progressivoGruppoCollaudo&gt;1&lt;/dtt:progressivoGruppoCollaudo&gt;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&lt;dtt:codiceTipoCollaudo&gt;04&lt;/dtt:codiceTipoCollaudo&gt;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&lt;dtt:descrizioneTipoCollaudo&gt;AGG. C.C. INSTALLAZIONE IMPIANTO FAP&lt;/dtt:descrizioneTipoCollaudo&gt;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&lt;dtt:descrizioneGruppoCollaudo&gt;TUTTI&lt;/dtt:descrizioneGruppoCollaudo&gt;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&lt;dtt:codiceUfficioProvincia&gt;R1&lt;/dtt:codiceUfficioProvincia&gt;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&lt;/dtt:gruppoCollaudoPrenotabileList&gt;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&lt;dtt:progressivoGruppoCollaudo&gt;1&lt;/dtt:progressivoGruppoCollaudo&gt;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&lt;dtt:codiceTipoCollaudo&gt;05&lt;/dtt:codiceTipoCollaudo&gt;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lastRenderedPageBreak/>
        <w:t xml:space="preserve">                  &lt;dtt:descrizioneTipoCollaudo&gt;AGG. C.C. INSTALLAZIONE GANCIO TRAINO&lt;/dtt:descrizioneTipoCollaudo&gt;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&lt;dtt:descrizioneGruppoCollaudo&gt;TUTTI&lt;/dtt:descrizioneGruppoCollaudo&gt;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&lt;dtt:codiceUfficioProvincia&gt;R1&lt;/dtt:codiceUfficioProvincia&gt;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&lt;/dtt:gruppoCollaudoPrenotabileList&gt;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&lt;dtt:progressivoGruppoCollaudo&gt;1&lt;/dtt:progressivoGruppoCollaudo&gt;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&lt;dtt:codiceTipoCollaudo&gt;06&lt;/dtt:codiceTipoCollaudo&gt;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&lt;dtt:descrizioneTipoCollaudo&gt;AGG. C.C. SOSTITUZIONE BOMBOLE VEICOLI A METANO&lt;/dtt:descrizioneTipoCollaudo&gt;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&lt;dtt:descrizioneGruppoCollaudo&gt;TUTTI&lt;/dtt:descrizioneGruppoCollaudo&gt;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&lt;dtt:codiceUfficioProvincia&gt;R1&lt;/dtt:codiceUfficioProvincia&gt;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&lt;/dtt:gruppoCollaudoPrenotabileList&gt;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&lt;dtt:progressivoGruppoCollaudo&gt;1&lt;/dtt:progressivoGruppoCollaudo&gt;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&lt;dtt:codiceTipoCollaudo&gt;07&lt;/dtt:codiceTipoCollaudo&gt;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&lt;dtt:descrizioneTipoCollaudo&gt;AGG. C.C. SOSTITUZIONE SERBATOIO VEICOLI A GPL&lt;/dtt:descrizioneTipoCollaudo&gt;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&lt;dtt:descrizioneGruppoCollaudo&gt;TUTTI&lt;/dtt:descrizioneGruppoCollaudo&gt;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&lt;dtt:codiceUfficioProvincia&gt;R1&lt;/dtt:codiceUfficioProvincia&gt;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&lt;/dtt:gruppoCollaudoPrenotabileList&gt;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&lt;dtt:progressivoGruppoCollaudo&gt;1&lt;/dtt:progressivoGruppoCollaudo&gt;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&lt;dtt:codiceTipoCollaudo&gt;08&lt;/dtt:codiceTipoCollaudo&gt;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&lt;dtt:descrizioneTipoCollaudo&gt;AGG. C.C. INSTALLAZIONE SPECCHI&lt;/dtt:descrizioneTipoCollaudo&gt;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&lt;dtt:descrizioneGruppoCollaudo&gt;TUTTI&lt;/dtt:descrizioneGruppoCollaudo&gt;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&lt;dtt:codiceUfficioProvincia&gt;R1&lt;/dtt:codiceUfficioProvincia&gt;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&lt;/dtt:gruppoCollaudoPrenotabileList&gt;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&lt;dtt:progressivoGruppoCollaudo&gt;1&lt;/dtt:progressivoGruppoCollaudo&gt;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&lt;dtt:codiceTipoCollaudo&gt;09&lt;/dtt:codiceTipoCollaudo&gt;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&lt;dtt:descrizioneTipoCollaudo&gt;AGG. C.C. INTEGRAZIONE RIGHE DESCRITTIVE&lt;/dtt:descrizioneTipoCollaudo&gt;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lastRenderedPageBreak/>
        <w:t xml:space="preserve">                  &lt;dtt:descrizioneGruppoCollaudo&gt;TUTTI&lt;/dtt:descrizioneGruppoCollaudo&gt;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&lt;dtt:codiceUfficioProvincia&gt;R1&lt;/dtt:codiceUfficioProvincia&gt;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&lt;/dtt:gruppoCollaudoPrenotabileList&gt;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&lt;dtt:progressivoGruppoCollaudo&gt;1&lt;/dtt:progressivoGruppoCollaudo&gt;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&lt;dtt:codiceTipoCollaudo&gt;10&lt;/dtt:codiceTipoCollaudo&gt;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&lt;dtt:descrizioneTipoCollaudo&gt;AGG. C.C. INTEGRAZIONE PNEUMATICI&lt;/dtt:descrizioneTipoCollaudo&gt;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&lt;dtt:descrizioneGruppoCollaudo&gt;TUTTI&lt;/dtt:descrizioneGruppoCollaudo&gt;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&lt;dtt:codiceUfficioProvincia&gt;R1&lt;/dtt:codiceUfficioProvincia&gt;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&lt;/dtt:gruppoCollaudoPrenotabileList&gt;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&lt;dtt:progressivoGruppoCollaudo&gt;1&lt;/dtt:progressivoGruppoCollaudo&gt;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&lt;dtt:codiceTipoCollaudo&gt;11&lt;/dtt:codiceTipoCollaudo&gt;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&lt;dtt:descrizioneTipoCollaudo&gt;AGG. C.C. INSTALLAZIONE IMPIANTO GPL CON PROVA IDRAULICA&lt;/dtt:descrizioneTipoCollaudo&gt;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&lt;dtt:descrizioneGruppoCollaudo&gt;TUTTI&lt;/dtt:descrizioneGruppoCollaudo&gt;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&lt;dtt:codiceUfficioProvincia&gt;R1&lt;/dtt:codiceUfficioProvincia&gt;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&lt;/dtt:gruppoCollaudoPrenotabileList&gt;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&lt;dtt:progressivoGruppoCollaudo&gt;1&lt;/dtt:progressivoGruppoCollaudo&gt;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&lt;dtt:codiceTipoCollaudo&gt;12&lt;/dtt:codiceTipoCollaudo&gt;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&lt;dtt:descrizioneTipoCollaudo&gt;AGG. C.C. INSTALLAZIONE IMPIANTO METANO CON PROVA IDRAULICA&lt;/dtt:descrizioneTipoCollaudo&gt;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&lt;dtt:descrizioneGruppoCollaudo&gt;TUTTI&lt;/dtt:descrizioneGruppoCollaudo&gt;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&lt;dtt:codiceUfficioProvincia&gt;R1&lt;/dtt:codiceUfficioProvincia&gt;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&lt;/dtt:gruppoCollaudoPrenotabileList&gt;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&lt;dtt:progressivoGruppoCollaudo&gt;1&lt;/dtt:progressivoGruppoCollaudo&gt;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&lt;dtt:codiceTipoCollaudo&gt;13&lt;/dtt:codiceTipoCollaudo&gt;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&lt;dtt:descrizioneTipoCollaudo&gt;ALTRI COLLAUDI (ART. 78) CON EMISSIONE CARTA&lt;/dtt:descrizioneTipoCollaudo&gt;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lastRenderedPageBreak/>
        <w:t xml:space="preserve">                  &lt;dtt:descrizioneGruppoCollaudo&gt;TUTTI&lt;/dtt:descrizioneGruppoCollaudo&gt;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&lt;dtt:codiceUfficioProvincia&gt;R1&lt;/dtt:codiceUfficioProvincia&gt;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&lt;/dtt:gruppoCollaudoPrenotabileList&gt;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&lt;dtt:progressivoGruppoCollaudo&gt;1&lt;/dtt:progressivoGruppoCollaudo&gt;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&lt;dtt:codiceTipoCollaudo&gt;14&lt;/dtt:codiceTipoCollaudo&gt;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&lt;dtt:descrizioneTipoCollaudo&gt;ALTRI COLLAUDI (ART. 75) CON EMISSIONE CARTA&lt;/dtt:descrizioneTipoCollaudo&gt;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&lt;dtt:descrizioneGruppoCollaudo&gt;TUTTI&lt;/dtt:descrizioneGruppoCollaudo&gt;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   &lt;dtt:codiceUfficioProvincia&gt;R1&lt;/dtt:codiceUfficioProvincia&gt;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   &lt;/dtt:gruppoCollaudoPrenotabileList&gt;</w:t>
      </w:r>
    </w:p>
    <w:p w:rsidR="007566EA" w:rsidRPr="00217F25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217F25">
        <w:rPr>
          <w:rFonts w:ascii="Courier New" w:hAnsi="Courier New" w:cs="Courier New"/>
          <w:sz w:val="20"/>
          <w:lang w:eastAsia="it-IT"/>
        </w:rPr>
        <w:t xml:space="preserve">            &lt;/dtt:theGruppoCollaudo&gt;</w:t>
      </w:r>
    </w:p>
    <w:p w:rsidR="007566EA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60" w:name="_Toc419121372"/>
      <w:bookmarkStart w:id="61" w:name="_Toc43549551"/>
      <w:r w:rsidRPr="00D211FC">
        <w:t>gruppoCollaudoPrenotabileList</w:t>
      </w:r>
      <w:bookmarkEnd w:id="60"/>
      <w:bookmarkEnd w:id="61"/>
      <w:r>
        <w:rPr>
          <w:rFonts w:ascii="Verdana" w:hAnsi="Verdana"/>
          <w:sz w:val="20"/>
          <w:lang w:val="it-IT"/>
        </w:rPr>
        <w:t xml:space="preserve"> 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Normale2"/>
        <w:ind w:left="0"/>
      </w:pPr>
      <w:r w:rsidRPr="00C05C5B">
        <w:t xml:space="preserve">Contiene i dati necessari per identificare </w:t>
      </w:r>
      <w:r>
        <w:t>il Gruppo Collaudo Prenotabile : Solo nel caso di Tipo Operazione di tipo 'COLLAUDO'</w:t>
      </w:r>
    </w:p>
    <w:p w:rsidR="007566EA" w:rsidRPr="00217F25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Pr="00454656" w:rsidRDefault="007566EA" w:rsidP="007566EA">
      <w:pPr>
        <w:pStyle w:val="BodyText"/>
      </w:pPr>
      <w:r>
        <w:rPr>
          <w:noProof/>
          <w:lang w:eastAsia="it-IT"/>
        </w:rPr>
        <w:drawing>
          <wp:inline distT="0" distB="0" distL="0" distR="0" wp14:anchorId="72EF864B" wp14:editId="69FFCFDF">
            <wp:extent cx="5105400" cy="2743200"/>
            <wp:effectExtent l="0" t="0" r="0" b="0"/>
            <wp:docPr id="172" name="Picture 172" descr="gruppoCollaudoPrenota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ruppoCollaudoPrenotabil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7C57F8" w:rsidRDefault="007566EA" w:rsidP="007566EA">
      <w:pPr>
        <w:pStyle w:val="Normale2"/>
        <w:ind w:left="0"/>
      </w:pPr>
    </w:p>
    <w:p w:rsidR="007566EA" w:rsidRDefault="007566EA" w:rsidP="007566EA">
      <w:pPr>
        <w:pStyle w:val="Normale2"/>
        <w:ind w:left="0"/>
      </w:pPr>
      <w:r>
        <w:t>esempio :</w:t>
      </w:r>
    </w:p>
    <w:p w:rsidR="007566EA" w:rsidRPr="00217F25" w:rsidRDefault="007566EA" w:rsidP="007566EA">
      <w:pPr>
        <w:pStyle w:val="Normale2"/>
        <w:rPr>
          <w:rFonts w:ascii="Courier New" w:hAnsi="Courier New" w:cs="Courier New"/>
          <w:sz w:val="20"/>
        </w:rPr>
      </w:pPr>
      <w:r w:rsidRPr="00217F25">
        <w:rPr>
          <w:rFonts w:ascii="Courier New" w:hAnsi="Courier New" w:cs="Courier New"/>
          <w:sz w:val="20"/>
        </w:rPr>
        <w:t>&lt;dtt:gruppoCollaudoPrenotabileList&gt;</w:t>
      </w:r>
    </w:p>
    <w:p w:rsidR="007566EA" w:rsidRPr="00217F25" w:rsidRDefault="007566EA" w:rsidP="007566EA">
      <w:pPr>
        <w:pStyle w:val="Normale2"/>
        <w:rPr>
          <w:rFonts w:ascii="Courier New" w:hAnsi="Courier New" w:cs="Courier New"/>
          <w:sz w:val="20"/>
        </w:rPr>
      </w:pPr>
      <w:r w:rsidRPr="00217F25">
        <w:rPr>
          <w:rFonts w:ascii="Courier New" w:hAnsi="Courier New" w:cs="Courier New"/>
          <w:sz w:val="20"/>
        </w:rPr>
        <w:t>&lt;dtt:progressivoGruppoCollaudo&gt;1&lt;/dtt:progressivoGruppoCollaudo&gt;</w:t>
      </w:r>
    </w:p>
    <w:p w:rsidR="007566EA" w:rsidRPr="00217F25" w:rsidRDefault="007566EA" w:rsidP="007566EA">
      <w:pPr>
        <w:pStyle w:val="Normale2"/>
        <w:rPr>
          <w:rFonts w:ascii="Courier New" w:hAnsi="Courier New" w:cs="Courier New"/>
          <w:sz w:val="20"/>
        </w:rPr>
      </w:pPr>
      <w:r w:rsidRPr="00217F25">
        <w:rPr>
          <w:rFonts w:ascii="Courier New" w:hAnsi="Courier New" w:cs="Courier New"/>
          <w:sz w:val="20"/>
        </w:rPr>
        <w:t>&lt;dtt:codiceTipoCollaudo&gt;13&lt;/dtt:codiceTipoCollaudo&gt;</w:t>
      </w:r>
    </w:p>
    <w:p w:rsidR="007566EA" w:rsidRPr="00217F25" w:rsidRDefault="007566EA" w:rsidP="007566EA">
      <w:pPr>
        <w:pStyle w:val="Normale2"/>
        <w:rPr>
          <w:rFonts w:ascii="Courier New" w:hAnsi="Courier New" w:cs="Courier New"/>
          <w:sz w:val="20"/>
        </w:rPr>
      </w:pPr>
      <w:r w:rsidRPr="00217F25">
        <w:rPr>
          <w:rFonts w:ascii="Courier New" w:hAnsi="Courier New" w:cs="Courier New"/>
          <w:sz w:val="20"/>
        </w:rPr>
        <w:lastRenderedPageBreak/>
        <w:t>&lt;dtt:descrizioneTipoCollaudo&gt;ALTRI COLLAUDI (ART. 78) CON EMISSIONE CARTA&lt;/dtt:descrizioneTipoCollaudo&gt;</w:t>
      </w:r>
    </w:p>
    <w:p w:rsidR="007566EA" w:rsidRPr="00217F25" w:rsidRDefault="007566EA" w:rsidP="007566EA">
      <w:pPr>
        <w:pStyle w:val="Normale2"/>
        <w:rPr>
          <w:rFonts w:ascii="Courier New" w:hAnsi="Courier New" w:cs="Courier New"/>
          <w:sz w:val="20"/>
        </w:rPr>
      </w:pPr>
      <w:r w:rsidRPr="00217F25">
        <w:rPr>
          <w:rFonts w:ascii="Courier New" w:hAnsi="Courier New" w:cs="Courier New"/>
          <w:sz w:val="20"/>
        </w:rPr>
        <w:t>&lt;dtt:descrizioneGruppoCollaudo&gt;TUTTI&lt;/dtt:descrizioneGruppoCollaudo&gt;</w:t>
      </w:r>
    </w:p>
    <w:p w:rsidR="007566EA" w:rsidRPr="00217F25" w:rsidRDefault="007566EA" w:rsidP="007566EA">
      <w:pPr>
        <w:pStyle w:val="Normale2"/>
        <w:rPr>
          <w:rFonts w:ascii="Courier New" w:hAnsi="Courier New" w:cs="Courier New"/>
          <w:sz w:val="20"/>
        </w:rPr>
      </w:pPr>
      <w:r w:rsidRPr="00217F25">
        <w:rPr>
          <w:rFonts w:ascii="Courier New" w:hAnsi="Courier New" w:cs="Courier New"/>
          <w:sz w:val="20"/>
        </w:rPr>
        <w:t>&lt;dtt:codiceUfficioProvincia&gt;R1&lt;/dtt:codiceUfficioProvincia&gt;</w:t>
      </w:r>
    </w:p>
    <w:p w:rsidR="007566EA" w:rsidRPr="00217F25" w:rsidRDefault="007566EA" w:rsidP="007566EA">
      <w:pPr>
        <w:pStyle w:val="Normale2"/>
        <w:ind w:left="0"/>
        <w:rPr>
          <w:rFonts w:ascii="Courier New" w:hAnsi="Courier New" w:cs="Courier New"/>
          <w:sz w:val="20"/>
        </w:rPr>
      </w:pPr>
      <w:r w:rsidRPr="00217F25">
        <w:rPr>
          <w:rFonts w:ascii="Courier New" w:hAnsi="Courier New" w:cs="Courier New"/>
          <w:sz w:val="20"/>
        </w:rPr>
        <w:t xml:space="preserve">  &lt;/dtt:gruppoCollaudoPrenotabileList&gt;</w:t>
      </w:r>
    </w:p>
    <w:p w:rsidR="007566EA" w:rsidRPr="009F0BD8" w:rsidRDefault="007566EA" w:rsidP="00B95C86">
      <w:pPr>
        <w:pStyle w:val="Titolo3"/>
        <w:rPr>
          <w:rFonts w:ascii="Verdana" w:hAnsi="Verdana"/>
          <w:sz w:val="20"/>
          <w:lang w:val="it-IT"/>
        </w:rPr>
      </w:pPr>
      <w:bookmarkStart w:id="62" w:name="_Toc419121373"/>
      <w:bookmarkStart w:id="63" w:name="_Toc43549552"/>
      <w:r w:rsidRPr="00B95C86">
        <w:t>Messaggio</w:t>
      </w:r>
      <w:bookmarkEnd w:id="62"/>
      <w:bookmarkEnd w:id="63"/>
    </w:p>
    <w:p w:rsidR="007566EA" w:rsidRPr="00782ACA" w:rsidRDefault="007566EA" w:rsidP="007566EA">
      <w:pPr>
        <w:pStyle w:val="BodyText"/>
      </w:pPr>
      <w:r w:rsidRPr="00782ACA">
        <w:t>Contiene i dati necessari per identificare un messaggio nel caso esiste una risposta: il codice Messaggio, la descrizione Messaggio.</w:t>
      </w:r>
    </w:p>
    <w:p w:rsidR="007566EA" w:rsidRPr="00782ACA" w:rsidRDefault="007566EA" w:rsidP="007566EA">
      <w:pPr>
        <w:pStyle w:val="BodyText"/>
      </w:pPr>
      <w:r w:rsidRPr="008F1421">
        <w:rPr>
          <w:noProof/>
          <w:lang w:eastAsia="it-IT"/>
        </w:rPr>
        <w:drawing>
          <wp:inline distT="0" distB="0" distL="0" distR="0" wp14:anchorId="15D69C1E" wp14:editId="652FF946">
            <wp:extent cx="3962400" cy="12954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&lt;rispostaElencoSlotTemporale xmlns="http://www.dtt.it/xsd/NuovoSistemaRevisioni"&gt;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&lt;codiceErrore&gt;01&lt;/codiceErrore&gt;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&lt;descrizioneErrore&gt;Il codice PIN inserito Ã¨ errato.&lt;/descrizioneErrore&gt;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&lt;/rispostaElencoSlotTemporale</w:t>
      </w:r>
    </w:p>
    <w:p w:rsidR="007566EA" w:rsidRPr="00C05C5B" w:rsidRDefault="007566EA" w:rsidP="00B95C86">
      <w:pPr>
        <w:pStyle w:val="Titolo3"/>
        <w:rPr>
          <w:rFonts w:ascii="Verdana" w:hAnsi="Verdana"/>
          <w:sz w:val="20"/>
          <w:lang w:val="it-IT"/>
        </w:rPr>
      </w:pPr>
      <w:bookmarkStart w:id="64" w:name="_Toc419121374"/>
      <w:bookmarkStart w:id="65" w:name="_Toc43549553"/>
      <w:r w:rsidRPr="00B95C86">
        <w:t>Errore</w:t>
      </w:r>
      <w:bookmarkEnd w:id="64"/>
      <w:bookmarkEnd w:id="65"/>
    </w:p>
    <w:p w:rsidR="007566EA" w:rsidRPr="00C05C5B" w:rsidRDefault="007566EA" w:rsidP="007566EA">
      <w:pPr>
        <w:pStyle w:val="BodyText"/>
      </w:pPr>
      <w:r w:rsidRPr="00C05C5B">
        <w:t>Contiene i dati necessari per identificare un errore nel caso in cui la risposta va in errore: il codice Errore, la descrizione Errore.</w:t>
      </w:r>
    </w:p>
    <w:p w:rsidR="007566EA" w:rsidRPr="00782ACA" w:rsidRDefault="007566EA" w:rsidP="007566EA">
      <w:pPr>
        <w:pStyle w:val="BodyText"/>
      </w:pPr>
    </w:p>
    <w:p w:rsidR="007566EA" w:rsidRPr="00782ACA" w:rsidRDefault="007566EA" w:rsidP="007566EA">
      <w:pPr>
        <w:pStyle w:val="BodyText"/>
      </w:pPr>
      <w:r w:rsidRPr="00C53C9F">
        <w:rPr>
          <w:noProof/>
          <w:lang w:eastAsia="it-IT"/>
        </w:rPr>
        <w:drawing>
          <wp:inline distT="0" distB="0" distL="0" distR="0" wp14:anchorId="7C7ACC1E" wp14:editId="0DF58500">
            <wp:extent cx="3581400" cy="12954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&lt;rispostaElencoSlotTemporale xmlns="http://www.dtt.it/xsd/NuovoSistemaRevisioni"&gt;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&lt;codiceErrore&gt;01&lt;/codiceErrore&gt;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&lt;descrizioneErrore&gt;Il codice PIN inserito Ã¨ errato.&lt;/descrizioneErrore&gt;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&lt;/rispostaElencoSlotTemporale</w:t>
      </w:r>
    </w:p>
    <w:p w:rsidR="007566EA" w:rsidRDefault="007566EA" w:rsidP="007566EA">
      <w:pPr>
        <w:pStyle w:val="BodyText"/>
        <w:ind w:left="432"/>
      </w:pPr>
    </w:p>
    <w:p w:rsidR="007566EA" w:rsidRPr="00C05C5B" w:rsidRDefault="007566EA" w:rsidP="00B95C86">
      <w:pPr>
        <w:pStyle w:val="Titolo3"/>
        <w:rPr>
          <w:rFonts w:ascii="Verdana" w:hAnsi="Verdana"/>
          <w:sz w:val="20"/>
          <w:lang w:val="it-IT"/>
        </w:rPr>
      </w:pPr>
      <w:bookmarkStart w:id="66" w:name="_Toc419121375"/>
      <w:bookmarkStart w:id="67" w:name="_Toc43549554"/>
      <w:r w:rsidRPr="00B95C86">
        <w:lastRenderedPageBreak/>
        <w:t>Risultati totali</w:t>
      </w:r>
      <w:bookmarkEnd w:id="66"/>
      <w:bookmarkEnd w:id="67"/>
    </w:p>
    <w:p w:rsidR="007566EA" w:rsidRDefault="007566EA" w:rsidP="007566EA">
      <w:pPr>
        <w:pStyle w:val="BodyText"/>
      </w:pPr>
      <w:r>
        <w:t>Contiene il numero del totale delle  occorrenze.</w:t>
      </w:r>
    </w:p>
    <w:p w:rsidR="007566EA" w:rsidRDefault="007566EA" w:rsidP="007566EA">
      <w:pPr>
        <w:pStyle w:val="BodyText"/>
      </w:pPr>
      <w:r w:rsidRPr="00931F68">
        <w:rPr>
          <w:noProof/>
          <w:lang w:eastAsia="it-IT"/>
        </w:rPr>
        <w:drawing>
          <wp:inline distT="0" distB="0" distL="0" distR="0" wp14:anchorId="1EFC0C45" wp14:editId="466F808B">
            <wp:extent cx="990600" cy="38100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C05C5B">
        <w:t>.</w:t>
      </w:r>
      <w:r>
        <w:rPr>
          <w:rFonts w:ascii="Courier New" w:hAnsi="Courier New" w:cs="Courier New"/>
          <w:lang w:eastAsia="it-IT"/>
        </w:rPr>
        <w:t xml:space="preserve">  &lt;dtt:risultatiTotali&gt;9&lt;/dtt:risultatiTotali&gt;</w:t>
      </w:r>
    </w:p>
    <w:p w:rsidR="007566EA" w:rsidRPr="00C05C5B" w:rsidRDefault="007566EA" w:rsidP="007566EA">
      <w:pPr>
        <w:pStyle w:val="BodyText"/>
      </w:pPr>
    </w:p>
    <w:p w:rsidR="007566EA" w:rsidRPr="00782ACA" w:rsidRDefault="007566EA" w:rsidP="007566EA">
      <w:pPr>
        <w:pStyle w:val="BodyText"/>
        <w:ind w:left="432"/>
      </w:pPr>
    </w:p>
    <w:p w:rsidR="007566EA" w:rsidRPr="00782AC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A61B60" w:rsidRDefault="007566EA" w:rsidP="00B95C86">
      <w:pPr>
        <w:pStyle w:val="Titolo2"/>
        <w:rPr>
          <w:noProof/>
          <w:lang w:val="it-IT"/>
        </w:rPr>
      </w:pPr>
      <w:bookmarkStart w:id="68" w:name="_Toc291143341"/>
      <w:bookmarkStart w:id="69" w:name="_Toc419121376"/>
      <w:bookmarkStart w:id="70" w:name="_Toc43549555"/>
      <w:r w:rsidRPr="00A61B60">
        <w:rPr>
          <w:lang w:val="it-IT"/>
        </w:rPr>
        <w:t>Servizio di Richiesta inserimento prenotazione revisione per agenzia</w:t>
      </w:r>
      <w:bookmarkEnd w:id="68"/>
      <w:bookmarkEnd w:id="69"/>
      <w:bookmarkEnd w:id="70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permette alle </w:t>
      </w:r>
      <w:r>
        <w:rPr>
          <w:rFonts w:ascii="Verdana" w:hAnsi="Verdana"/>
        </w:rPr>
        <w:t>Agenzie di inserire la prenotazione revisione presso l’UMC</w:t>
      </w:r>
      <w:r w:rsidRPr="00782ACA">
        <w:rPr>
          <w:rFonts w:ascii="Verdana" w:hAnsi="Verdana"/>
        </w:rPr>
        <w:t xml:space="preserve">.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schemi </w:t>
      </w:r>
      <w:r>
        <w:rPr>
          <w:rFonts w:ascii="Verdana" w:hAnsi="Verdana"/>
          <w:sz w:val="20"/>
        </w:rPr>
        <w:t>I</w:t>
      </w:r>
      <w:r w:rsidRPr="00971E13">
        <w:rPr>
          <w:rFonts w:ascii="Verdana" w:hAnsi="Verdana"/>
          <w:sz w:val="20"/>
        </w:rPr>
        <w:t>nserimentoPrenotazioneRevision</w:t>
      </w:r>
      <w:r>
        <w:rPr>
          <w:rFonts w:ascii="Verdana" w:hAnsi="Verdana"/>
          <w:sz w:val="20"/>
        </w:rPr>
        <w:t>i</w:t>
      </w:r>
      <w:r w:rsidRPr="00971E13">
        <w:rPr>
          <w:rFonts w:ascii="Verdana" w:hAnsi="Verdana"/>
          <w:sz w:val="20"/>
        </w:rPr>
        <w:t>Agenzia</w:t>
      </w:r>
      <w:r>
        <w:rPr>
          <w:rFonts w:ascii="Verdana" w:hAnsi="Verdana"/>
          <w:sz w:val="20"/>
        </w:rPr>
        <w:t>Input</w:t>
      </w:r>
      <w:r w:rsidRPr="00782ACA">
        <w:rPr>
          <w:rFonts w:ascii="Verdana" w:hAnsi="Verdana"/>
          <w:sz w:val="20"/>
        </w:rPr>
        <w:t xml:space="preserve">.xsd  e </w:t>
      </w:r>
      <w:r>
        <w:rPr>
          <w:rFonts w:ascii="Verdana" w:hAnsi="Verdana"/>
          <w:sz w:val="20"/>
        </w:rPr>
        <w:t>I</w:t>
      </w:r>
      <w:r w:rsidRPr="00971E13">
        <w:rPr>
          <w:rFonts w:ascii="Verdana" w:hAnsi="Verdana"/>
          <w:sz w:val="20"/>
        </w:rPr>
        <w:t>nserimentoPrenotazioneRevision</w:t>
      </w:r>
      <w:r>
        <w:rPr>
          <w:rFonts w:ascii="Verdana" w:hAnsi="Verdana"/>
          <w:sz w:val="20"/>
        </w:rPr>
        <w:t>i</w:t>
      </w:r>
      <w:r w:rsidRPr="00971E13">
        <w:rPr>
          <w:rFonts w:ascii="Verdana" w:hAnsi="Verdana"/>
          <w:sz w:val="20"/>
        </w:rPr>
        <w:t>Agenzia</w:t>
      </w:r>
      <w:r w:rsidRPr="00782ACA">
        <w:rPr>
          <w:rFonts w:ascii="Verdana" w:hAnsi="Verdana"/>
          <w:sz w:val="20"/>
        </w:rPr>
        <w:t>Output.xsd sono in allegato al documento.</w:t>
      </w:r>
    </w:p>
    <w:p w:rsidR="007566EA" w:rsidRPr="00782ACA" w:rsidRDefault="007566EA" w:rsidP="00B95C86">
      <w:pPr>
        <w:pStyle w:val="Titolo3"/>
        <w:rPr>
          <w:rFonts w:ascii="Verdana" w:hAnsi="Verdana"/>
          <w:sz w:val="20"/>
          <w:lang w:val="it-IT"/>
        </w:rPr>
      </w:pPr>
      <w:bookmarkStart w:id="71" w:name="_Toc291143342"/>
      <w:bookmarkStart w:id="72" w:name="_Toc419121377"/>
      <w:bookmarkStart w:id="73" w:name="_Toc43549556"/>
      <w:r w:rsidRPr="00B95C86">
        <w:t>Definizione</w:t>
      </w:r>
      <w:bookmarkEnd w:id="71"/>
      <w:bookmarkEnd w:id="72"/>
      <w:bookmarkEnd w:id="73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3"/>
        <w:gridCol w:w="6376"/>
      </w:tblGrid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000" w:type="dxa"/>
          </w:tcPr>
          <w:p w:rsidR="007566EA" w:rsidRPr="00971E13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 w:rsidRPr="00971E13">
              <w:rPr>
                <w:rFonts w:ascii="Courier New" w:hAnsi="Courier New" w:cs="Courier New"/>
                <w:sz w:val="20"/>
                <w:lang w:eastAsia="it-IT"/>
              </w:rPr>
              <w:t>richiestaInserimentoPrenotazioneRevisioniAgenzia</w:t>
            </w:r>
          </w:p>
        </w:tc>
      </w:tr>
      <w:tr w:rsidR="007566EA" w:rsidRPr="00863AF5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000" w:type="dxa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C05276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sz w:val="24"/>
                <w:lang w:val="it-IT" w:eastAsia="it-IT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/services/</w:t>
            </w:r>
            <w:r w:rsidRPr="00C05276">
              <w:rPr>
                <w:rFonts w:ascii="Courier New" w:hAnsi="Courier New" w:cs="Courier New"/>
                <w:color w:val="3366FF"/>
                <w:lang w:val="it-IT" w:eastAsia="it-IT"/>
              </w:rPr>
              <w:t>inserimentoPrenotazioneRevisioniAgenzia</w:t>
            </w:r>
          </w:p>
          <w:p w:rsidR="007566EA" w:rsidRPr="00DD6FC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 :</w:t>
            </w:r>
          </w:p>
          <w:p w:rsidR="007566EA" w:rsidRPr="005E795B" w:rsidRDefault="007566EA" w:rsidP="007566EA">
            <w:pPr>
              <w:pStyle w:val="Paragrafoelenco1"/>
              <w:ind w:left="432"/>
              <w:rPr>
                <w:rFonts w:ascii="Verdana" w:hAnsi="Verdana"/>
                <w:color w:val="3366FF"/>
                <w:sz w:val="24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/Revisioni-ws/services/</w:t>
            </w:r>
            <w:r>
              <w:rPr>
                <w:rFonts w:ascii="Courier New" w:hAnsi="Courier New" w:cs="Courier New"/>
                <w:lang w:val="it-IT" w:eastAsia="it-IT"/>
              </w:rPr>
              <w:t xml:space="preserve"> </w:t>
            </w:r>
            <w:r w:rsidRPr="00C05276">
              <w:rPr>
                <w:rFonts w:ascii="Courier New" w:hAnsi="Courier New" w:cs="Courier New"/>
                <w:color w:val="3366FF"/>
                <w:lang w:val="it-IT" w:eastAsia="it-IT"/>
              </w:rPr>
              <w:t>inserimentoPrenotazioneRevisioniAgenzia</w:t>
            </w:r>
          </w:p>
          <w:p w:rsidR="007566EA" w:rsidRPr="00863AF5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0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DE4B77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0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>
              <w:rPr>
                <w:rFonts w:ascii="Verdana" w:hAnsi="Verdana"/>
                <w:sz w:val="20"/>
              </w:rPr>
              <w:t>I</w:t>
            </w:r>
            <w:r w:rsidRPr="00971E13">
              <w:rPr>
                <w:rFonts w:ascii="Verdana" w:hAnsi="Verdana"/>
                <w:sz w:val="20"/>
              </w:rPr>
              <w:t>nserimentoPrenotazioneRevision</w:t>
            </w:r>
            <w:r>
              <w:rPr>
                <w:rFonts w:ascii="Verdana" w:hAnsi="Verdana"/>
                <w:sz w:val="20"/>
              </w:rPr>
              <w:t>i</w:t>
            </w:r>
            <w:r w:rsidRPr="00971E13">
              <w:rPr>
                <w:rFonts w:ascii="Verdana" w:hAnsi="Verdana"/>
                <w:sz w:val="20"/>
              </w:rPr>
              <w:t>Agenzia</w:t>
            </w:r>
            <w:r>
              <w:rPr>
                <w:rFonts w:ascii="Verdana" w:hAnsi="Verdana"/>
                <w:sz w:val="20"/>
              </w:rPr>
              <w:t>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DE4B77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0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>
              <w:rPr>
                <w:rFonts w:ascii="Verdana" w:hAnsi="Verdana"/>
                <w:sz w:val="20"/>
              </w:rPr>
              <w:t>I</w:t>
            </w:r>
            <w:r w:rsidRPr="00971E13">
              <w:rPr>
                <w:rFonts w:ascii="Verdana" w:hAnsi="Verdana"/>
                <w:sz w:val="20"/>
              </w:rPr>
              <w:t>nserimentoPrenotazioneRevision</w:t>
            </w:r>
            <w:r>
              <w:rPr>
                <w:rFonts w:ascii="Verdana" w:hAnsi="Verdana"/>
                <w:sz w:val="20"/>
              </w:rPr>
              <w:t>i</w:t>
            </w:r>
            <w:r w:rsidRPr="00971E13">
              <w:rPr>
                <w:rFonts w:ascii="Verdana" w:hAnsi="Verdana"/>
                <w:sz w:val="20"/>
              </w:rPr>
              <w:t>Agenzia</w:t>
            </w:r>
            <w:r w:rsidRPr="00782ACA">
              <w:rPr>
                <w:rFonts w:ascii="Verdana" w:hAnsi="Verdana"/>
                <w:sz w:val="20"/>
              </w:rPr>
              <w:t>Output.xsd,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7211E1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74" w:name="_Toc291143343"/>
      <w:bookmarkStart w:id="75" w:name="_Toc419121378"/>
      <w:bookmarkStart w:id="76" w:name="_Toc43549557"/>
      <w:r w:rsidRPr="0038187F">
        <w:rPr>
          <w:lang w:val="it-IT"/>
        </w:rPr>
        <w:lastRenderedPageBreak/>
        <w:t>Specifiche dello schema XSD di Input</w:t>
      </w:r>
      <w:bookmarkEnd w:id="74"/>
      <w:bookmarkEnd w:id="75"/>
      <w:bookmarkEnd w:id="76"/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EE6C89" w:rsidRDefault="007566EA" w:rsidP="007566EA">
      <w:pPr>
        <w:pStyle w:val="BodyText"/>
        <w:rPr>
          <w:rFonts w:ascii="Verdana" w:hAnsi="Verdana"/>
          <w:sz w:val="20"/>
        </w:rPr>
      </w:pPr>
      <w:r w:rsidRPr="00EE6C89">
        <w:rPr>
          <w:rFonts w:ascii="Verdana" w:hAnsi="Verdana"/>
          <w:sz w:val="20"/>
        </w:rPr>
        <w:t xml:space="preserve">La Richiesta di </w:t>
      </w:r>
      <w:r>
        <w:rPr>
          <w:rFonts w:ascii="Verdana" w:hAnsi="Verdana"/>
          <w:sz w:val="20"/>
        </w:rPr>
        <w:t>inserimento prenotazione revisioni agenzia</w:t>
      </w:r>
      <w:r w:rsidRPr="00EE6C89">
        <w:rPr>
          <w:rFonts w:ascii="Verdana" w:hAnsi="Verdana"/>
          <w:b/>
          <w:sz w:val="20"/>
        </w:rPr>
        <w:t xml:space="preserve">  </w:t>
      </w:r>
      <w:r w:rsidRPr="00EE6C89">
        <w:rPr>
          <w:rFonts w:ascii="Verdana" w:hAnsi="Verdana"/>
          <w:sz w:val="20"/>
        </w:rPr>
        <w:t>è composta dai seguenti elementi:</w:t>
      </w:r>
    </w:p>
    <w:p w:rsidR="007566EA" w:rsidRPr="00EE6C89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EE6C89">
        <w:rPr>
          <w:rFonts w:ascii="Verdana" w:hAnsi="Verdana"/>
          <w:sz w:val="20"/>
        </w:rPr>
        <w:t>login</w:t>
      </w:r>
    </w:p>
    <w:p w:rsidR="007566EA" w:rsidRPr="00EE6C89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prenotazione revisione agenzia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FA2A42">
        <w:rPr>
          <w:rFonts w:ascii="Verdana" w:hAnsi="Verdana"/>
          <w:sz w:val="20"/>
        </w:rPr>
        <w:t>bollettino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decurtazione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FA2A42" w:rsidRDefault="007566EA" w:rsidP="007566EA">
      <w:pPr>
        <w:pStyle w:val="BodyText"/>
        <w:rPr>
          <w:rFonts w:ascii="Verdana" w:hAnsi="Verdana"/>
          <w:sz w:val="20"/>
        </w:rPr>
      </w:pPr>
      <w:r w:rsidRPr="00246FA9">
        <w:rPr>
          <w:noProof/>
          <w:lang w:eastAsia="it-IT"/>
        </w:rPr>
        <w:drawing>
          <wp:inline distT="0" distB="0" distL="0" distR="0" wp14:anchorId="3EA3274B" wp14:editId="14273713">
            <wp:extent cx="5943600" cy="91440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  <w:r w:rsidRPr="007211E1">
        <w:rPr>
          <w:rFonts w:ascii="Verdana" w:hAnsi="Verdana"/>
          <w:sz w:val="20"/>
        </w:rPr>
        <w:t>Esempio: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>&lt;?xml version="1.0" encoding="UTF-8"?&gt;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>&lt;dtt:richiestaInserimentoPrenotazioneRevisioniAgenzia xmlns:dtt="http://www.dtt.it/xsd/NuovoSistemaRevisioni" xmlns:xsi="http://www.w3.org/2001/XMLSchema-instance" xsi:schemaLocation="http://www.dtt.it/xsd/NuovoSistemaRevisioni InserimentoPrenotazioneRevisioniAgenziaInput.xsd "&gt;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&lt;dtt:login/&gt;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&lt;dtt:prenotazioneRevisioniAgenzia&gt;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&lt;dtt:slotTemporale&gt;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  &lt;dtt:codiceUfficioMctc&gt;R1&lt;/dtt:codiceUfficioMctc&gt;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  &lt;dtt:dataRevisioneSlotTemporale&gt;2010-10-29&lt;/dtt:dataRevisioneSlotTemporale&gt;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  &lt;dtt:indicatoreFasciaOrariaRevisione&gt;M&lt;/dtt:indicatoreFasciaOrariaRevisione&gt;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  &lt;dtt:codiceTipoRevisione&gt;04&lt;/dtt:codiceTipoRevisione&gt;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  &lt;dtt:progressivoSlotTemporaleRevisioni&gt;1&lt;/dtt:progressivoSlotTemporaleRevisioni&gt;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  &lt;dtt:theSedeUmc&gt;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    &lt;dtt:progressivoSedeUmcRevisione&gt;8&lt;/dtt:progressivoSedeUmcRevisione&gt;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  &lt;/dtt:theSedeUmc&gt;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&lt;/dtt:slotTemporale&gt;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&lt;dtt:codiceTipoVeicolo&gt;A&lt;/dtt:codiceTipoVeicolo&gt;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&lt;dtt:codiceTelaioNormalizzato&gt;ZFA138A0007321607&lt;/dtt:codiceTelaioNormalizzato&gt;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&lt;dtt:codiceFiscale&gt;AGRM024401&lt;/dtt:codiceFiscale&gt;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&lt;dtt:codiceTargaVeicolo&gt;AG299051&lt;/dtt:codiceTargaVeicolo&gt;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&lt;/dtt:prenotazioneRevisioniAgenzia&gt;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lastRenderedPageBreak/>
        <w:t xml:space="preserve">  </w:t>
      </w:r>
    </w:p>
    <w:p w:rsidR="007566EA" w:rsidRPr="00484FE3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84FE3">
        <w:rPr>
          <w:rFonts w:ascii="Courier New" w:hAnsi="Courier New" w:cs="Courier New"/>
          <w:lang w:eastAsia="it-IT"/>
        </w:rPr>
        <w:t>&lt;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:gruppoCollaudoPrenotabile&gt;</w:t>
      </w:r>
    </w:p>
    <w:p w:rsidR="007566EA" w:rsidRPr="00484FE3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ab/>
      </w:r>
      <w:r w:rsidRPr="00484FE3">
        <w:rPr>
          <w:rFonts w:ascii="Courier New" w:hAnsi="Courier New" w:cs="Courier New"/>
          <w:lang w:eastAsia="it-IT"/>
        </w:rPr>
        <w:t>&lt;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:progressivoGruppoCollaudo&gt;</w:t>
      </w:r>
      <w:r>
        <w:rPr>
          <w:rFonts w:ascii="Courier New" w:hAnsi="Courier New" w:cs="Courier New"/>
          <w:lang w:eastAsia="it-IT"/>
        </w:rPr>
        <w:t>1</w:t>
      </w:r>
      <w:r w:rsidRPr="00484FE3">
        <w:rPr>
          <w:rFonts w:ascii="Courier New" w:hAnsi="Courier New" w:cs="Courier New"/>
          <w:lang w:eastAsia="it-IT"/>
        </w:rPr>
        <w:t>&lt;/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:progressivoGruppoCollaudo&gt;</w:t>
      </w:r>
    </w:p>
    <w:p w:rsidR="007566EA" w:rsidRPr="00484FE3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ab/>
      </w:r>
      <w:r w:rsidRPr="00484FE3">
        <w:rPr>
          <w:rFonts w:ascii="Courier New" w:hAnsi="Courier New" w:cs="Courier New"/>
          <w:lang w:eastAsia="it-IT"/>
        </w:rPr>
        <w:t>&lt;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:codiceTipoCollaudo&gt;</w:t>
      </w:r>
      <w:r>
        <w:rPr>
          <w:rFonts w:ascii="Courier New" w:hAnsi="Courier New" w:cs="Courier New"/>
          <w:lang w:eastAsia="it-IT"/>
        </w:rPr>
        <w:t>05</w:t>
      </w:r>
      <w:r w:rsidRPr="00484FE3">
        <w:rPr>
          <w:rFonts w:ascii="Courier New" w:hAnsi="Courier New" w:cs="Courier New"/>
          <w:lang w:eastAsia="it-IT"/>
        </w:rPr>
        <w:t>&lt;/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:codiceTipoCollaudo&gt;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84FE3">
        <w:rPr>
          <w:rFonts w:ascii="Courier New" w:hAnsi="Courier New" w:cs="Courier New"/>
          <w:lang w:eastAsia="it-IT"/>
        </w:rPr>
        <w:t>&lt;/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:gruppoCollaudoPrenotabile&gt;</w:t>
      </w:r>
      <w:r w:rsidRPr="00484FE3">
        <w:rPr>
          <w:rFonts w:ascii="Courier New" w:hAnsi="Courier New" w:cs="Courier New"/>
          <w:lang w:eastAsia="it-IT"/>
        </w:rPr>
        <w:cr/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>&lt;dtt:bollettino&gt;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&lt;dtt:numeroContoCorrente&gt;9001&lt;/dtt:numeroContoCorrente&gt;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&lt;dtt:codiceControllo&gt;016260220978&lt;/dtt:codiceControllo&gt;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&lt;dtt:quintoCampo&gt;073441185178593476&lt;/dtt:quintoCampo&gt;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&lt;/dtt:bollettino&gt;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>&lt;/dtt:richiestaInserimentoPrenotazioneRevisioniAgenzia&gt;</w:t>
      </w:r>
    </w:p>
    <w:p w:rsidR="007566EA" w:rsidRPr="00EE6C89" w:rsidRDefault="007566EA" w:rsidP="00D211FC">
      <w:pPr>
        <w:pStyle w:val="Titolo3"/>
        <w:rPr>
          <w:rFonts w:ascii="Verdana" w:hAnsi="Verdana"/>
          <w:sz w:val="20"/>
          <w:lang w:val="it-IT"/>
        </w:rPr>
      </w:pPr>
      <w:r w:rsidRPr="00EE6C89">
        <w:rPr>
          <w:rFonts w:ascii="Verdana" w:hAnsi="Verdana"/>
          <w:sz w:val="20"/>
          <w:lang w:val="it-IT"/>
        </w:rPr>
        <w:t xml:space="preserve"> </w:t>
      </w:r>
      <w:bookmarkStart w:id="77" w:name="_Toc291143344"/>
      <w:bookmarkStart w:id="78" w:name="_Toc419121379"/>
      <w:bookmarkStart w:id="79" w:name="_Toc43549558"/>
      <w:r w:rsidRPr="00D211FC">
        <w:t>Login</w:t>
      </w:r>
      <w:bookmarkEnd w:id="77"/>
      <w:bookmarkEnd w:id="78"/>
      <w:bookmarkEnd w:id="79"/>
    </w:p>
    <w:p w:rsidR="007566EA" w:rsidRPr="00EE6C89" w:rsidRDefault="007566EA" w:rsidP="007566EA">
      <w:pPr>
        <w:pStyle w:val="BodyText"/>
      </w:pPr>
      <w:r w:rsidRPr="00EE6C89">
        <w:t>Contiene i dati necessari per autenticare l’utente che richiede il servizio: PIN.</w:t>
      </w:r>
    </w:p>
    <w:p w:rsidR="007566EA" w:rsidRPr="00782ACA" w:rsidRDefault="007566EA" w:rsidP="007566EA">
      <w:pPr>
        <w:pStyle w:val="BodyText"/>
      </w:pPr>
      <w:r>
        <w:rPr>
          <w:noProof/>
          <w:lang w:eastAsia="it-IT"/>
        </w:rPr>
        <w:drawing>
          <wp:anchor distT="0" distB="0" distL="114300" distR="114300" simplePos="0" relativeHeight="251638784" behindDoc="0" locked="0" layoutInCell="1" allowOverlap="1" wp14:anchorId="3F788AAD" wp14:editId="0E6CE039">
            <wp:simplePos x="0" y="0"/>
            <wp:positionH relativeFrom="column">
              <wp:posOffset>22860</wp:posOffset>
            </wp:positionH>
            <wp:positionV relativeFrom="paragraph">
              <wp:posOffset>5080</wp:posOffset>
            </wp:positionV>
            <wp:extent cx="3162300" cy="819150"/>
            <wp:effectExtent l="0" t="0" r="0" b="0"/>
            <wp:wrapTopAndBottom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782ACA" w:rsidRDefault="007566EA" w:rsidP="007566EA">
      <w:pPr>
        <w:pStyle w:val="BodyText"/>
      </w:pPr>
      <w:r w:rsidRPr="00782ACA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C05463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80" w:name="_Toc291143345"/>
      <w:bookmarkStart w:id="81" w:name="_Toc419121380"/>
      <w:bookmarkStart w:id="82" w:name="_Toc43549559"/>
      <w:r w:rsidRPr="00D211FC">
        <w:t>Prenotazione revisione agenzia</w:t>
      </w:r>
      <w:bookmarkEnd w:id="80"/>
      <w:bookmarkEnd w:id="81"/>
      <w:bookmarkEnd w:id="82"/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  <w:r w:rsidRPr="00FA2A42">
        <w:t>Contiene i dati necessari per identificare la prenotazione revisione effettuata dall’agenzia.</w:t>
      </w:r>
    </w:p>
    <w:p w:rsidR="007566EA" w:rsidRPr="001E1991" w:rsidRDefault="007566EA" w:rsidP="007566EA">
      <w:pPr>
        <w:pStyle w:val="BodyText"/>
      </w:pPr>
      <w:r w:rsidRPr="001E1991">
        <w:t>I valori del campo codice Tipologia Pagamento possono essere:</w:t>
      </w:r>
    </w:p>
    <w:p w:rsidR="007566EA" w:rsidRDefault="007566EA" w:rsidP="007566EA">
      <w:pPr>
        <w:pStyle w:val="BodyText"/>
        <w:spacing w:before="80" w:after="80"/>
        <w:ind w:left="709"/>
      </w:pPr>
      <w:r w:rsidRPr="001E1991">
        <w:t>- N = Non Specificato che nella nostra base dati significa tipo pagamentio 'A' senza Estremi pagamento</w:t>
      </w:r>
    </w:p>
    <w:p w:rsidR="007566EA" w:rsidRDefault="007566EA" w:rsidP="007566EA">
      <w:pPr>
        <w:pStyle w:val="BodyText"/>
        <w:spacing w:before="80" w:after="80"/>
        <w:ind w:left="709"/>
      </w:pPr>
      <w:r w:rsidRPr="001E1991">
        <w:t>- B = Pagamento con Bollettino nella nostra base dati significa tipo pagamentio 'B' indipendentemente dall'estremo pagamento</w:t>
      </w:r>
    </w:p>
    <w:p w:rsidR="007566EA" w:rsidRDefault="007566EA" w:rsidP="007566EA">
      <w:pPr>
        <w:pStyle w:val="BodyText"/>
        <w:spacing w:before="80" w:after="80"/>
        <w:ind w:left="709"/>
      </w:pPr>
      <w:r w:rsidRPr="001E1991">
        <w:t>- C = Pagamento con Carrello che nella nostra base dati significa tipo pagamentio 'A' con estremi pagamento valorizzati</w:t>
      </w:r>
    </w:p>
    <w:p w:rsidR="007566EA" w:rsidRDefault="007566EA" w:rsidP="007566EA">
      <w:pPr>
        <w:pStyle w:val="BodyText"/>
        <w:spacing w:before="80" w:after="80"/>
        <w:ind w:left="709"/>
      </w:pPr>
      <w:r>
        <w:t>- D</w:t>
      </w:r>
      <w:r w:rsidRPr="001E1991">
        <w:t xml:space="preserve"> = Pagamento con </w:t>
      </w:r>
      <w:r>
        <w:t>Decurtazione credito</w:t>
      </w:r>
      <w:r w:rsidRPr="001E1991">
        <w:t xml:space="preserve"> che nella nostra base d</w:t>
      </w:r>
      <w:r>
        <w:t>ati significa tipo pagamentio 'D</w:t>
      </w:r>
      <w:r w:rsidRPr="001E1991">
        <w:t>' con estremi pagamento valorizzati</w:t>
      </w:r>
    </w:p>
    <w:p w:rsidR="007566EA" w:rsidRDefault="009E30B6" w:rsidP="007566EA">
      <w:pPr>
        <w:pStyle w:val="BodyText"/>
      </w:pPr>
      <w:r>
        <w:rPr>
          <w:noProof/>
          <w:lang w:eastAsia="it-IT"/>
        </w:rPr>
        <w:lastRenderedPageBreak/>
        <w:drawing>
          <wp:inline distT="0" distB="0" distL="0" distR="0" wp14:anchorId="01E2A83A" wp14:editId="6F5C716A">
            <wp:extent cx="5276215" cy="2925060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782ACA" w:rsidRDefault="007566EA" w:rsidP="007566EA">
      <w:pPr>
        <w:pStyle w:val="BodyText"/>
      </w:pPr>
      <w:r w:rsidRPr="00782ACA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&lt;dtt:prenotazioneRevisioniAgenzia&gt;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&lt;dtt:slotTemporale&gt;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  &lt;dtt:codiceUfficioMctc&gt;R1&lt;/dtt:codiceUfficioMctc&gt;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  &lt;dtt:dataRevisioneSlotTemporale&gt;2010-10-29&lt;/dtt:dataRevisioneSlotTemporale&gt;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  &lt;dtt:indicatoreFasciaOrariaRevisione&gt;M&lt;/dtt:indicatoreFasciaOrariaRevisione&gt;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  &lt;dtt:codiceTipoRevisione&gt;04&lt;/dtt:codiceTipoRevisione&gt;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  &lt;dtt:progressivoSlotTemporaleRevisioni&gt;1&lt;/dtt:progressivoSlotTemporaleRevisioni&gt;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  &lt;dtt:theSedeUmc&gt;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    &lt;dtt:progressivoSedeUmcRevisione&gt;8&lt;/dtt:progressivoSedeUmcRevisione&gt;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  &lt;/dtt:theSedeUmc&gt;</w:t>
      </w:r>
    </w:p>
    <w:p w:rsidR="007566EA" w:rsidRPr="00582E4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>&lt;dtt:theGruppoCollaudo&gt;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   &lt;dtt:progressivoGruppoCollaudo&gt;1&lt;/dtt:progressivoGruppoCollaudo&gt;</w:t>
      </w:r>
    </w:p>
    <w:p w:rsidR="007566EA" w:rsidRPr="00582E4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>&lt;</w:t>
      </w:r>
      <w:r>
        <w:rPr>
          <w:rFonts w:ascii="Courier New" w:hAnsi="Courier New" w:cs="Courier New"/>
          <w:lang w:eastAsia="it-IT"/>
        </w:rPr>
        <w:t>/</w:t>
      </w:r>
      <w:r w:rsidRPr="00582E4A">
        <w:rPr>
          <w:rFonts w:ascii="Courier New" w:hAnsi="Courier New" w:cs="Courier New"/>
          <w:lang w:eastAsia="it-IT"/>
        </w:rPr>
        <w:t>dtt:theGruppoCollaudo&gt;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>&lt;/dtt:slotTemporale&gt;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&lt;dtt:codiceTipoVeicolo&gt;A&lt;/dtt:codiceTipoVeicolo&gt;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&lt;dtt:codiceTelaioNormalizzato&gt;ZFA138A0007321607&lt;/dtt:codiceTelaioNormalizzato&gt;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&lt;dtt:codiceFiscale&gt;AGRM024401&lt;/dtt:codiceFiscale&gt;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  &lt;dtt:codiceTargaVeicolo&gt;AG299051&lt;/dtt:codiceTargaVeicolo&gt;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&lt;dtt:marcaOperativa&gt;</w:t>
      </w:r>
      <w:r>
        <w:rPr>
          <w:rFonts w:ascii="Courier New" w:hAnsi="Courier New" w:cs="Courier New"/>
          <w:lang w:eastAsia="it-IT"/>
        </w:rPr>
        <w:br/>
        <w:t xml:space="preserve">  </w:t>
      </w:r>
      <w:r w:rsidRPr="00266D20">
        <w:rPr>
          <w:rFonts w:ascii="Courier New" w:hAnsi="Courier New" w:cs="Courier New"/>
          <w:lang w:eastAsia="it-IT"/>
        </w:rPr>
        <w:t xml:space="preserve"> &lt;dtt:codiceUnitaContabile&gt;88&lt;/dtt:codiceUnitaContabile&gt;</w:t>
      </w:r>
      <w:r w:rsidRPr="00266D20">
        <w:rPr>
          <w:rFonts w:ascii="Courier New" w:hAnsi="Courier New" w:cs="Courier New"/>
          <w:lang w:eastAsia="it-IT"/>
        </w:rPr>
        <w:br/>
      </w:r>
      <w:r>
        <w:rPr>
          <w:rFonts w:ascii="Courier New" w:hAnsi="Courier New" w:cs="Courier New"/>
          <w:lang w:eastAsia="it-IT"/>
        </w:rPr>
        <w:t xml:space="preserve">  </w:t>
      </w:r>
      <w:r w:rsidRPr="00266D20">
        <w:rPr>
          <w:rFonts w:ascii="Courier New" w:hAnsi="Courier New" w:cs="Courier New"/>
          <w:lang w:eastAsia="it-IT"/>
        </w:rPr>
        <w:t xml:space="preserve"> &lt;dtt:codiceUfficioMct</w:t>
      </w:r>
      <w:r>
        <w:rPr>
          <w:rFonts w:ascii="Courier New" w:hAnsi="Courier New" w:cs="Courier New"/>
          <w:lang w:eastAsia="it-IT"/>
        </w:rPr>
        <w:t>c&gt;R1&lt;/dtt:codiceUfficioMctc&gt;</w:t>
      </w:r>
      <w:r>
        <w:rPr>
          <w:rFonts w:ascii="Courier New" w:hAnsi="Courier New" w:cs="Courier New"/>
          <w:lang w:eastAsia="it-IT"/>
        </w:rPr>
        <w:br/>
        <w:t xml:space="preserve">  </w:t>
      </w:r>
      <w:r w:rsidRPr="00266D20">
        <w:rPr>
          <w:rFonts w:ascii="Courier New" w:hAnsi="Courier New" w:cs="Courier New"/>
          <w:lang w:eastAsia="it-IT"/>
        </w:rPr>
        <w:t xml:space="preserve"> &lt;dtt:progressivoMarcaOperativa&gt;000871&lt;/dt</w:t>
      </w:r>
      <w:r>
        <w:rPr>
          <w:rFonts w:ascii="Courier New" w:hAnsi="Courier New" w:cs="Courier New"/>
          <w:lang w:eastAsia="it-IT"/>
        </w:rPr>
        <w:t>t:progressivoMarcaOperativa&gt;</w:t>
      </w:r>
      <w:r>
        <w:rPr>
          <w:rFonts w:ascii="Courier New" w:hAnsi="Courier New" w:cs="Courier New"/>
          <w:lang w:eastAsia="it-IT"/>
        </w:rPr>
        <w:br/>
        <w:t xml:space="preserve">  </w:t>
      </w:r>
      <w:r w:rsidRPr="00266D20">
        <w:rPr>
          <w:rFonts w:ascii="Courier New" w:hAnsi="Courier New" w:cs="Courier New"/>
          <w:lang w:eastAsia="it-IT"/>
        </w:rPr>
        <w:t xml:space="preserve"> &lt;dtt:dataRilascioMarcaOperativa&gt;2011-03-</w:t>
      </w:r>
      <w:r w:rsidRPr="00266D20">
        <w:rPr>
          <w:rFonts w:ascii="Courier New" w:hAnsi="Courier New" w:cs="Courier New"/>
          <w:lang w:eastAsia="it-IT"/>
        </w:rPr>
        <w:lastRenderedPageBreak/>
        <w:t>21&lt;/dtt:dataRilascioMarcaOperativa&gt;</w:t>
      </w:r>
      <w:r w:rsidRPr="00266D20">
        <w:rPr>
          <w:rFonts w:ascii="Courier New" w:hAnsi="Courier New" w:cs="Courier New"/>
          <w:lang w:eastAsia="it-IT"/>
        </w:rPr>
        <w:br/>
        <w:t>&lt;/dtt:marcaOperativa&gt;</w:t>
      </w:r>
      <w:r w:rsidRPr="00266D20">
        <w:rPr>
          <w:rFonts w:ascii="Courier New" w:hAnsi="Courier New" w:cs="Courier New"/>
          <w:lang w:eastAsia="it-IT"/>
        </w:rPr>
        <w:br/>
        <w:t>&lt;dtt:codiceStatoPrenotazione&gt;A&lt;/dtt:codiceStatoPrenotazione&gt;</w:t>
      </w:r>
      <w:r w:rsidRPr="00266D20">
        <w:rPr>
          <w:rFonts w:ascii="Courier New" w:hAnsi="Courier New" w:cs="Courier New"/>
          <w:lang w:eastAsia="it-IT"/>
        </w:rPr>
        <w:br/>
        <w:t>&lt;dtt:codiceTipologiaPagamento&gt;B&lt;/dtt:codiceTipologiaPag</w:t>
      </w:r>
      <w:r>
        <w:rPr>
          <w:rFonts w:ascii="Courier New" w:hAnsi="Courier New" w:cs="Courier New"/>
          <w:lang w:eastAsia="it-IT"/>
        </w:rPr>
        <w:t>amento&gt;</w:t>
      </w:r>
      <w:r>
        <w:rPr>
          <w:rFonts w:ascii="Courier New" w:hAnsi="Courier New" w:cs="Courier New"/>
          <w:lang w:eastAsia="it-IT"/>
        </w:rPr>
        <w:br/>
      </w:r>
      <w:r w:rsidRPr="00FA7A45">
        <w:rPr>
          <w:rFonts w:ascii="Courier New" w:hAnsi="Courier New" w:cs="Courier New"/>
          <w:lang w:eastAsia="it-IT"/>
        </w:rPr>
        <w:t xml:space="preserve">  &lt;/dtt:prenotazioneRevisioniAgenzia&gt;</w:t>
      </w:r>
    </w:p>
    <w:p w:rsidR="007566EA" w:rsidRPr="00EE6C89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83" w:name="_Toc291143346"/>
      <w:bookmarkStart w:id="84" w:name="_Toc419121381"/>
      <w:bookmarkStart w:id="85" w:name="_Toc43549560"/>
      <w:r w:rsidRPr="00D211FC">
        <w:t>Bollettino</w:t>
      </w:r>
      <w:bookmarkEnd w:id="83"/>
      <w:bookmarkEnd w:id="84"/>
      <w:bookmarkEnd w:id="85"/>
    </w:p>
    <w:p w:rsidR="007566EA" w:rsidRPr="00EE6C89" w:rsidRDefault="007566EA" w:rsidP="007566EA">
      <w:pPr>
        <w:pStyle w:val="BodyText"/>
      </w:pPr>
      <w:r w:rsidRPr="00EE6C89">
        <w:t xml:space="preserve">Contiene i campi </w:t>
      </w:r>
      <w:r>
        <w:t>identificativi del bollettino di pagamento della revisione.</w:t>
      </w:r>
    </w:p>
    <w:p w:rsidR="007566EA" w:rsidRDefault="007566EA" w:rsidP="007566EA">
      <w:pPr>
        <w:pStyle w:val="BodyText"/>
      </w:pPr>
    </w:p>
    <w:p w:rsidR="007566EA" w:rsidRDefault="00825BCE" w:rsidP="00B9506E">
      <w:pPr>
        <w:pStyle w:val="BodyText"/>
        <w:jc w:val="center"/>
      </w:pPr>
      <w:r>
        <w:rPr>
          <w:noProof/>
          <w:lang w:eastAsia="it-IT"/>
        </w:rPr>
        <w:drawing>
          <wp:inline distT="0" distB="0" distL="0" distR="0" wp14:anchorId="4877E021" wp14:editId="39DE1CB1">
            <wp:extent cx="5276215" cy="203122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3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EA" w:rsidRPr="00782ACA" w:rsidRDefault="007566EA" w:rsidP="007566EA">
      <w:pPr>
        <w:pStyle w:val="BodyText"/>
      </w:pPr>
      <w:r w:rsidRPr="00782ACA">
        <w:t>Esempio:</w:t>
      </w:r>
    </w:p>
    <w:p w:rsidR="007A5199" w:rsidRPr="007A5199" w:rsidRDefault="007566EA" w:rsidP="007A5199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t xml:space="preserve">  </w:t>
      </w:r>
      <w:r w:rsidR="007A5199" w:rsidRPr="007A5199">
        <w:rPr>
          <w:rFonts w:ascii="Courier New" w:hAnsi="Courier New" w:cs="Courier New"/>
          <w:lang w:eastAsia="it-IT"/>
        </w:rPr>
        <w:t xml:space="preserve"> &lt;nuov:bollettino&gt;</w:t>
      </w:r>
    </w:p>
    <w:p w:rsidR="007A5199" w:rsidRPr="007A5199" w:rsidRDefault="007A5199" w:rsidP="007A5199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   &lt;nuov:numeroContoCorrente&gt;9001&lt;/nuov:numeroContoCorrente&gt;</w:t>
      </w:r>
    </w:p>
    <w:p w:rsidR="007A5199" w:rsidRPr="007A5199" w:rsidRDefault="007A5199" w:rsidP="007A5199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   &lt;nuov:codiceControllo&gt;659524597740&lt;/nuov:codiceControllo&gt;</w:t>
      </w:r>
    </w:p>
    <w:p w:rsidR="007A5199" w:rsidRPr="007A5199" w:rsidRDefault="007A5199" w:rsidP="007A5199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   &lt;nuov:quintoCampo&gt;654082387331352583&lt;/nuov:quintoCampo&gt;</w:t>
      </w:r>
    </w:p>
    <w:p w:rsidR="007A5199" w:rsidRPr="007A5199" w:rsidRDefault="007A5199" w:rsidP="007A5199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   &lt;nuov:timbro&gt;</w:t>
      </w:r>
    </w:p>
    <w:p w:rsidR="007A5199" w:rsidRPr="007A5199" w:rsidRDefault="007A5199" w:rsidP="007A5199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      &lt;nuov:frazionarioA&gt;07&lt;/nuov:frazionarioA&gt;</w:t>
      </w:r>
    </w:p>
    <w:p w:rsidR="007A5199" w:rsidRPr="007A5199" w:rsidRDefault="007A5199" w:rsidP="007A5199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      &lt;nuov:frazionarioB&gt;054&lt;/nuov:frazionarioB&gt;</w:t>
      </w:r>
    </w:p>
    <w:p w:rsidR="007A5199" w:rsidRPr="007A5199" w:rsidRDefault="007A5199" w:rsidP="007A5199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      &lt;nuov:sezione&gt;91&lt;/nuov:sezione&gt;</w:t>
      </w:r>
    </w:p>
    <w:p w:rsidR="007A5199" w:rsidRPr="007A5199" w:rsidRDefault="007A5199" w:rsidP="007A5199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      &lt;nuov:progressivo&gt;0017&lt;/nuov:progressivo&gt;</w:t>
      </w:r>
    </w:p>
    <w:p w:rsidR="007A5199" w:rsidRPr="007A5199" w:rsidRDefault="007A5199" w:rsidP="007A5199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      &lt;nuov:data&gt;2014-05-20&lt;/nuov:data&gt;</w:t>
      </w:r>
    </w:p>
    <w:p w:rsidR="007A5199" w:rsidRPr="007A5199" w:rsidRDefault="007A5199" w:rsidP="007A5199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   &lt;/nuov:timbro&gt;</w:t>
      </w:r>
    </w:p>
    <w:p w:rsidR="007566EA" w:rsidRPr="00FA7A45" w:rsidRDefault="007A5199" w:rsidP="007A5199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&lt;/nuov:bollettino&gt;</w:t>
      </w:r>
    </w:p>
    <w:p w:rsidR="007566EA" w:rsidRDefault="00444C12" w:rsidP="00444C12">
      <w:pPr>
        <w:pStyle w:val="Titolo3"/>
        <w:rPr>
          <w:rFonts w:ascii="Verdana" w:eastAsia="Calibri" w:hAnsi="Verdana" w:cs="Courier New"/>
          <w:sz w:val="20"/>
          <w:szCs w:val="20"/>
          <w:lang w:eastAsia="it-IT"/>
        </w:rPr>
      </w:pPr>
      <w:bookmarkStart w:id="86" w:name="_Toc43549561"/>
      <w:r>
        <w:rPr>
          <w:rFonts w:ascii="Verdana" w:eastAsia="Calibri" w:hAnsi="Verdana" w:cs="Courier New"/>
          <w:sz w:val="20"/>
          <w:szCs w:val="20"/>
          <w:lang w:eastAsia="it-IT"/>
        </w:rPr>
        <w:t>Timbro</w:t>
      </w:r>
      <w:bookmarkEnd w:id="86"/>
    </w:p>
    <w:p w:rsidR="00444C12" w:rsidRDefault="00444C12" w:rsidP="00444C12">
      <w:pPr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444C12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Contiene </w:t>
      </w:r>
      <w:r w:rsidR="00A55D66">
        <w:rPr>
          <w:rFonts w:ascii="Times New Roman" w:eastAsia="Calibri" w:hAnsi="Times New Roman" w:cs="Times New Roman"/>
          <w:sz w:val="24"/>
          <w:szCs w:val="24"/>
          <w:lang w:eastAsia="it-IT"/>
        </w:rPr>
        <w:t>i</w:t>
      </w:r>
      <w:r w:rsidRPr="00444C12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 campi che compongono il </w:t>
      </w:r>
      <w:r w:rsidR="00A55D66">
        <w:rPr>
          <w:rFonts w:ascii="Times New Roman" w:eastAsia="Calibri" w:hAnsi="Times New Roman" w:cs="Times New Roman"/>
          <w:sz w:val="24"/>
          <w:szCs w:val="24"/>
          <w:lang w:eastAsia="it-IT"/>
        </w:rPr>
        <w:t>timbro</w:t>
      </w:r>
      <w:r w:rsidRPr="00444C12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 di un singolo bollettino.</w:t>
      </w:r>
    </w:p>
    <w:p w:rsidR="00A55D66" w:rsidRDefault="001655FB" w:rsidP="001655FB">
      <w:pPr>
        <w:jc w:val="center"/>
        <w:rPr>
          <w:rFonts w:ascii="Times New Roman" w:eastAsia="Calibri" w:hAnsi="Times New Roman" w:cs="Times New Roman"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18FF8FD0" wp14:editId="1F3CEC6A">
            <wp:extent cx="4505325" cy="1724025"/>
            <wp:effectExtent l="0" t="0" r="9525" b="9525"/>
            <wp:docPr id="210" name="Immagin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D66" w:rsidRDefault="00A55D66" w:rsidP="00A55D66">
      <w:pPr>
        <w:pStyle w:val="BodyText"/>
      </w:pPr>
      <w:r>
        <w:lastRenderedPageBreak/>
        <w:t>Esempio:</w:t>
      </w:r>
    </w:p>
    <w:p w:rsidR="00A55D66" w:rsidRPr="007A5199" w:rsidRDefault="00A55D66" w:rsidP="00A55D66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>&lt;nuov:timbro&gt;</w:t>
      </w:r>
    </w:p>
    <w:p w:rsidR="00A55D66" w:rsidRPr="007A5199" w:rsidRDefault="00A55D66" w:rsidP="00A55D66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      &lt;nuov:frazionarioA&gt;07&lt;/nuov:frazionarioA&gt;</w:t>
      </w:r>
    </w:p>
    <w:p w:rsidR="00A55D66" w:rsidRPr="007A5199" w:rsidRDefault="00A55D66" w:rsidP="00A55D66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      &lt;nuov:frazionarioB&gt;054&lt;/nuov:frazionarioB&gt;</w:t>
      </w:r>
    </w:p>
    <w:p w:rsidR="00A55D66" w:rsidRPr="007A5199" w:rsidRDefault="00A55D66" w:rsidP="00A55D66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      &lt;nuov:sezione&gt;91&lt;/nuov:sezione&gt;</w:t>
      </w:r>
    </w:p>
    <w:p w:rsidR="00A55D66" w:rsidRPr="007A5199" w:rsidRDefault="00A55D66" w:rsidP="00A55D66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      &lt;nuov:progressivo&gt;0017&lt;/nuov:progressivo&gt;</w:t>
      </w:r>
    </w:p>
    <w:p w:rsidR="00A55D66" w:rsidRDefault="00A55D66" w:rsidP="00A55D66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      &lt;n</w:t>
      </w:r>
      <w:r>
        <w:rPr>
          <w:rFonts w:ascii="Courier New" w:hAnsi="Courier New" w:cs="Courier New"/>
          <w:lang w:eastAsia="it-IT"/>
        </w:rPr>
        <w:t>uov:data&gt;2014-05-20&lt;/nuov:data&gt;</w:t>
      </w:r>
    </w:p>
    <w:p w:rsidR="00A55D66" w:rsidRPr="00A55D66" w:rsidRDefault="00A55D66" w:rsidP="00A55D66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A5199">
        <w:rPr>
          <w:rFonts w:ascii="Courier New" w:hAnsi="Courier New" w:cs="Courier New"/>
          <w:lang w:eastAsia="it-IT"/>
        </w:rPr>
        <w:t>&lt;/nuov:timbro&gt;</w:t>
      </w:r>
    </w:p>
    <w:p w:rsidR="00A55D66" w:rsidRPr="007A5199" w:rsidRDefault="00A55D66" w:rsidP="00A55D66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A55D66" w:rsidRPr="00444C12" w:rsidRDefault="00A55D66" w:rsidP="00A55D66">
      <w:pPr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7A5199">
        <w:rPr>
          <w:rFonts w:ascii="Courier New" w:hAnsi="Courier New" w:cs="Courier New"/>
          <w:lang w:eastAsia="it-IT"/>
        </w:rPr>
        <w:t xml:space="preserve">         </w:t>
      </w:r>
    </w:p>
    <w:p w:rsidR="007566EA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87" w:name="_Toc419121382"/>
      <w:bookmarkStart w:id="88" w:name="_Toc43549562"/>
      <w:r w:rsidRPr="00D211FC">
        <w:t>Gruppo Collaudo Prenotabile</w:t>
      </w:r>
      <w:bookmarkEnd w:id="87"/>
      <w:bookmarkEnd w:id="88"/>
    </w:p>
    <w:p w:rsidR="007566EA" w:rsidRDefault="007566EA" w:rsidP="007566EA">
      <w:pPr>
        <w:pStyle w:val="BodyText"/>
      </w:pPr>
    </w:p>
    <w:p w:rsidR="007566EA" w:rsidRDefault="007566EA" w:rsidP="007566EA">
      <w:pPr>
        <w:pStyle w:val="Normale2"/>
        <w:ind w:left="0"/>
      </w:pPr>
      <w:r w:rsidRPr="00C05C5B">
        <w:t xml:space="preserve">Contiene i dati necessari per identificare </w:t>
      </w:r>
      <w:r>
        <w:t xml:space="preserve">il Gruppo Collaudo </w:t>
      </w:r>
      <w:r>
        <w:rPr>
          <w:rFonts w:ascii="Verdana" w:hAnsi="Verdana"/>
          <w:sz w:val="20"/>
        </w:rPr>
        <w:t>Prenotabile</w:t>
      </w:r>
      <w:r>
        <w:t xml:space="preserve"> solo nel caso di tipo Operazione 'COLLAUDO':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  <w:r>
        <w:rPr>
          <w:noProof/>
          <w:lang w:eastAsia="it-IT"/>
        </w:rPr>
        <w:drawing>
          <wp:inline distT="0" distB="0" distL="0" distR="0" wp14:anchorId="7F466DC7" wp14:editId="4BEE723D">
            <wp:extent cx="5029200" cy="2743200"/>
            <wp:effectExtent l="0" t="0" r="0" b="0"/>
            <wp:docPr id="166" name="Picture 166" descr="gpInser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pInseriment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  <w:r>
        <w:t>Esempio :</w:t>
      </w:r>
    </w:p>
    <w:p w:rsidR="007566EA" w:rsidRPr="00E92D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E92DAC">
        <w:rPr>
          <w:rFonts w:ascii="Courier New" w:hAnsi="Courier New" w:cs="Courier New"/>
          <w:lang w:eastAsia="it-IT"/>
        </w:rPr>
        <w:t>&lt;dtt:gruppoCollaudoPrenotabile&gt;</w:t>
      </w:r>
    </w:p>
    <w:p w:rsidR="007566EA" w:rsidRPr="00E92D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E92DAC">
        <w:rPr>
          <w:rFonts w:ascii="Courier New" w:hAnsi="Courier New" w:cs="Courier New"/>
          <w:lang w:eastAsia="it-IT"/>
        </w:rPr>
        <w:t xml:space="preserve">    </w:t>
      </w:r>
      <w:r w:rsidRPr="00E92DAC">
        <w:rPr>
          <w:rFonts w:ascii="Courier New" w:hAnsi="Courier New" w:cs="Courier New"/>
          <w:lang w:eastAsia="it-IT"/>
        </w:rPr>
        <w:tab/>
        <w:t>&lt;dtt:progressivoGruppoCollaudo&gt;1&lt;/dtt:progressivoGruppoCollaudo&gt;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E92DAC">
        <w:rPr>
          <w:rFonts w:ascii="Courier New" w:hAnsi="Courier New" w:cs="Courier New"/>
          <w:lang w:eastAsia="it-IT"/>
        </w:rPr>
        <w:t xml:space="preserve">    </w:t>
      </w:r>
      <w:r w:rsidRPr="00E92DAC">
        <w:rPr>
          <w:rFonts w:ascii="Courier New" w:hAnsi="Courier New" w:cs="Courier New"/>
          <w:lang w:eastAsia="it-IT"/>
        </w:rPr>
        <w:tab/>
        <w:t>&lt;dtt:codiceTipoCollaudo&gt;01&lt;/dtt:codiceTipoCollaudo&gt;</w:t>
      </w:r>
    </w:p>
    <w:p w:rsidR="007566EA" w:rsidRPr="00E92DAC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E92DAC">
        <w:rPr>
          <w:rFonts w:ascii="Courier New" w:hAnsi="Courier New" w:cs="Courier New"/>
          <w:sz w:val="20"/>
          <w:lang w:eastAsia="it-IT"/>
        </w:rPr>
        <w:t>&lt;/dtt:gruppoCollaudoPrenotabile&gt;</w:t>
      </w:r>
    </w:p>
    <w:p w:rsidR="007566EA" w:rsidRPr="00782AC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6E16C5" w:rsidRDefault="006E16C5">
      <w:pPr>
        <w:pStyle w:val="Titolo3"/>
      </w:pPr>
      <w:bookmarkStart w:id="89" w:name="_Toc43549563"/>
      <w:bookmarkStart w:id="90" w:name="_Toc291143347"/>
      <w:bookmarkStart w:id="91" w:name="_Toc419121383"/>
      <w:r>
        <w:t>TipologiaRevisioneAdr</w:t>
      </w:r>
      <w:bookmarkEnd w:id="89"/>
    </w:p>
    <w:p w:rsidR="006E16C5" w:rsidRDefault="006E16C5" w:rsidP="006E16C5">
      <w:pPr>
        <w:rPr>
          <w:lang w:val="en-US"/>
        </w:rPr>
      </w:pPr>
    </w:p>
    <w:p w:rsidR="006E16C5" w:rsidRDefault="006E16C5" w:rsidP="006E16C5">
      <w:pPr>
        <w:pStyle w:val="Normale2"/>
        <w:ind w:left="0"/>
      </w:pPr>
      <w:r w:rsidRPr="006E16C5">
        <w:lastRenderedPageBreak/>
        <w:t>Contiene i dat</w:t>
      </w:r>
      <w:r>
        <w:t xml:space="preserve">i necessari per identificare la Tipologia di Revisione ADR </w:t>
      </w:r>
      <w:r w:rsidRPr="006E16C5">
        <w:t>solo nel caso di tipo Operazione '</w:t>
      </w:r>
      <w:r>
        <w:t>REVISIONE</w:t>
      </w:r>
      <w:r w:rsidRPr="006E16C5">
        <w:t>'</w:t>
      </w:r>
      <w:r>
        <w:t xml:space="preserve"> con ADR e può assumere uno tra i seguenti valori</w:t>
      </w:r>
      <w:r w:rsidRPr="006E16C5">
        <w:t>:</w:t>
      </w:r>
    </w:p>
    <w:p w:rsidR="00BF3D5B" w:rsidRDefault="00BF3D5B" w:rsidP="006E16C5">
      <w:pPr>
        <w:pStyle w:val="Normale2"/>
        <w:ind w:left="0"/>
      </w:pPr>
    </w:p>
    <w:p w:rsidR="00BF3D5B" w:rsidRDefault="00BF3D5B" w:rsidP="006E16C5">
      <w:pPr>
        <w:pStyle w:val="Normale2"/>
        <w:ind w:left="0"/>
      </w:pPr>
      <w:r>
        <w:rPr>
          <w:noProof/>
        </w:rPr>
        <w:drawing>
          <wp:inline distT="0" distB="0" distL="0" distR="0" wp14:anchorId="15A16D3F" wp14:editId="6CE8D09E">
            <wp:extent cx="4181475" cy="676275"/>
            <wp:effectExtent l="0" t="0" r="9525" b="9525"/>
            <wp:docPr id="217" name="Immagin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B6" w:rsidRPr="009E30B6" w:rsidRDefault="009E30B6" w:rsidP="009E30B6">
      <w:pPr>
        <w:pStyle w:val="Titolo3"/>
        <w:rPr>
          <w:lang w:val="it-IT"/>
        </w:rPr>
      </w:pPr>
      <w:bookmarkStart w:id="92" w:name="_Toc43549564"/>
      <w:r>
        <w:rPr>
          <w:lang w:val="it-IT"/>
        </w:rPr>
        <w:t>Dati Aggiuntivi Collaudo Veicolo</w:t>
      </w:r>
      <w:bookmarkEnd w:id="92"/>
      <w:r>
        <w:rPr>
          <w:lang w:val="it-IT"/>
        </w:rPr>
        <w:t xml:space="preserve"> </w:t>
      </w:r>
    </w:p>
    <w:p w:rsidR="009E30B6" w:rsidRDefault="009E30B6" w:rsidP="009E3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Contiene i dati del veicolo da </w:t>
      </w:r>
      <w:r w:rsidR="00585DA2">
        <w:rPr>
          <w:rFonts w:ascii="Times New Roman" w:hAnsi="Times New Roman" w:cs="Times New Roman"/>
          <w:sz w:val="24"/>
          <w:szCs w:val="24"/>
        </w:rPr>
        <w:t>aggiungere alla prenotazione di uno dei</w:t>
      </w:r>
      <w:r>
        <w:rPr>
          <w:rFonts w:ascii="Times New Roman" w:hAnsi="Times New Roman" w:cs="Times New Roman"/>
          <w:sz w:val="24"/>
          <w:szCs w:val="24"/>
        </w:rPr>
        <w:t xml:space="preserve"> seguenti collaudi:</w:t>
      </w:r>
    </w:p>
    <w:p w:rsidR="009E30B6" w:rsidRPr="009E30B6" w:rsidRDefault="009E30B6" w:rsidP="009E30B6">
      <w:pPr>
        <w:rPr>
          <w:rFonts w:ascii="Times New Roman" w:hAnsi="Times New Roman" w:cs="Times New Roman"/>
          <w:sz w:val="24"/>
          <w:szCs w:val="24"/>
        </w:rPr>
      </w:pPr>
      <w:r w:rsidRPr="009E30B6">
        <w:rPr>
          <w:rFonts w:ascii="Times New Roman" w:hAnsi="Times New Roman" w:cs="Times New Roman"/>
          <w:sz w:val="24"/>
          <w:szCs w:val="24"/>
        </w:rPr>
        <w:t>- Agg. c.c. Installazione Impianto gpl</w:t>
      </w:r>
    </w:p>
    <w:p w:rsidR="009E30B6" w:rsidRPr="009E30B6" w:rsidRDefault="009E30B6" w:rsidP="009E30B6">
      <w:pPr>
        <w:rPr>
          <w:rFonts w:ascii="Times New Roman" w:hAnsi="Times New Roman" w:cs="Times New Roman"/>
          <w:sz w:val="24"/>
          <w:szCs w:val="24"/>
        </w:rPr>
      </w:pPr>
      <w:r w:rsidRPr="009E30B6">
        <w:rPr>
          <w:rFonts w:ascii="Times New Roman" w:hAnsi="Times New Roman" w:cs="Times New Roman"/>
          <w:sz w:val="24"/>
          <w:szCs w:val="24"/>
        </w:rPr>
        <w:t>- Agg. c.c. Installazione Impianto Metano</w:t>
      </w:r>
    </w:p>
    <w:p w:rsidR="009E30B6" w:rsidRPr="009E30B6" w:rsidRDefault="009E30B6" w:rsidP="009E30B6">
      <w:pPr>
        <w:rPr>
          <w:rFonts w:ascii="Times New Roman" w:hAnsi="Times New Roman" w:cs="Times New Roman"/>
          <w:sz w:val="24"/>
          <w:szCs w:val="24"/>
        </w:rPr>
      </w:pPr>
      <w:r w:rsidRPr="009E30B6">
        <w:rPr>
          <w:rFonts w:ascii="Times New Roman" w:hAnsi="Times New Roman" w:cs="Times New Roman"/>
          <w:sz w:val="24"/>
          <w:szCs w:val="24"/>
        </w:rPr>
        <w:t>- Agg. c.c. Installazione Impianto FAP</w:t>
      </w:r>
    </w:p>
    <w:p w:rsidR="009E30B6" w:rsidRPr="009E30B6" w:rsidRDefault="009E30B6" w:rsidP="009E30B6">
      <w:pPr>
        <w:rPr>
          <w:rFonts w:ascii="Times New Roman" w:hAnsi="Times New Roman" w:cs="Times New Roman"/>
          <w:sz w:val="24"/>
          <w:szCs w:val="24"/>
        </w:rPr>
      </w:pPr>
      <w:r w:rsidRPr="009E30B6">
        <w:rPr>
          <w:rFonts w:ascii="Times New Roman" w:hAnsi="Times New Roman" w:cs="Times New Roman"/>
          <w:sz w:val="24"/>
          <w:szCs w:val="24"/>
        </w:rPr>
        <w:t>- Agg. c.c. Installazione Gancio traino</w:t>
      </w:r>
    </w:p>
    <w:p w:rsidR="009E30B6" w:rsidRPr="009E30B6" w:rsidRDefault="009E30B6" w:rsidP="009E30B6">
      <w:pPr>
        <w:rPr>
          <w:rFonts w:ascii="Times New Roman" w:hAnsi="Times New Roman" w:cs="Times New Roman"/>
          <w:sz w:val="24"/>
          <w:szCs w:val="24"/>
        </w:rPr>
      </w:pPr>
      <w:r w:rsidRPr="009E30B6">
        <w:rPr>
          <w:rFonts w:ascii="Times New Roman" w:hAnsi="Times New Roman" w:cs="Times New Roman"/>
          <w:sz w:val="24"/>
          <w:szCs w:val="24"/>
        </w:rPr>
        <w:t>- Agg. c.c. Sostituzione Bombole veicoli a metano</w:t>
      </w:r>
    </w:p>
    <w:p w:rsidR="009E30B6" w:rsidRDefault="009E30B6" w:rsidP="009E30B6">
      <w:pPr>
        <w:rPr>
          <w:rFonts w:ascii="Times New Roman" w:hAnsi="Times New Roman" w:cs="Times New Roman"/>
          <w:sz w:val="24"/>
          <w:szCs w:val="24"/>
        </w:rPr>
      </w:pPr>
      <w:r w:rsidRPr="009E30B6">
        <w:rPr>
          <w:rFonts w:ascii="Times New Roman" w:hAnsi="Times New Roman" w:cs="Times New Roman"/>
          <w:sz w:val="24"/>
          <w:szCs w:val="24"/>
        </w:rPr>
        <w:t>- Agg. c.c. Sostituzione Serbatoio veicoli a gpl</w:t>
      </w:r>
    </w:p>
    <w:p w:rsidR="009E30B6" w:rsidRPr="009E30B6" w:rsidRDefault="009E30B6" w:rsidP="009E30B6">
      <w:pPr>
        <w:rPr>
          <w:rFonts w:ascii="Times New Roman" w:hAnsi="Times New Roman" w:cs="Times New Roman"/>
          <w:sz w:val="24"/>
          <w:szCs w:val="24"/>
        </w:rPr>
      </w:pPr>
      <w:r w:rsidRPr="009E30B6">
        <w:rPr>
          <w:rFonts w:ascii="Times New Roman" w:hAnsi="Times New Roman" w:cs="Times New Roman"/>
          <w:sz w:val="24"/>
          <w:szCs w:val="24"/>
        </w:rPr>
        <w:t>- Agg. c.c. Integrazione Righe descrittive</w:t>
      </w:r>
    </w:p>
    <w:p w:rsidR="009E30B6" w:rsidRPr="009E30B6" w:rsidRDefault="009E30B6" w:rsidP="009E30B6">
      <w:pPr>
        <w:rPr>
          <w:rFonts w:ascii="Times New Roman" w:hAnsi="Times New Roman" w:cs="Times New Roman"/>
          <w:sz w:val="24"/>
          <w:szCs w:val="24"/>
        </w:rPr>
      </w:pPr>
      <w:r w:rsidRPr="009E30B6">
        <w:rPr>
          <w:rFonts w:ascii="Times New Roman" w:hAnsi="Times New Roman" w:cs="Times New Roman"/>
          <w:sz w:val="24"/>
          <w:szCs w:val="24"/>
        </w:rPr>
        <w:t>- Agg. c.c. Integrazione Pneumatici</w:t>
      </w:r>
    </w:p>
    <w:p w:rsidR="009E30B6" w:rsidRPr="009E30B6" w:rsidRDefault="009E30B6" w:rsidP="009E30B6">
      <w:pPr>
        <w:rPr>
          <w:rFonts w:ascii="Times New Roman" w:hAnsi="Times New Roman" w:cs="Times New Roman"/>
          <w:sz w:val="24"/>
          <w:szCs w:val="24"/>
        </w:rPr>
      </w:pPr>
      <w:r w:rsidRPr="009E30B6">
        <w:rPr>
          <w:rFonts w:ascii="Times New Roman" w:hAnsi="Times New Roman" w:cs="Times New Roman"/>
          <w:sz w:val="24"/>
          <w:szCs w:val="24"/>
        </w:rPr>
        <w:t>- Agg. c.c. Installazione Impianto gpl con prova idraulica</w:t>
      </w:r>
    </w:p>
    <w:p w:rsidR="009E30B6" w:rsidRPr="009E30B6" w:rsidRDefault="009E30B6" w:rsidP="009E30B6">
      <w:pPr>
        <w:rPr>
          <w:rFonts w:ascii="Times New Roman" w:hAnsi="Times New Roman" w:cs="Times New Roman"/>
          <w:sz w:val="24"/>
          <w:szCs w:val="24"/>
        </w:rPr>
      </w:pPr>
      <w:r w:rsidRPr="009E30B6">
        <w:rPr>
          <w:rFonts w:ascii="Times New Roman" w:hAnsi="Times New Roman" w:cs="Times New Roman"/>
          <w:sz w:val="24"/>
          <w:szCs w:val="24"/>
        </w:rPr>
        <w:t>- Agg. c.c. Installazione Impianto Metano con prova idraulica</w:t>
      </w:r>
    </w:p>
    <w:p w:rsidR="009E30B6" w:rsidRDefault="009E30B6" w:rsidP="009E30B6">
      <w:pPr>
        <w:rPr>
          <w:rFonts w:ascii="Times New Roman" w:hAnsi="Times New Roman" w:cs="Times New Roman"/>
          <w:sz w:val="24"/>
          <w:szCs w:val="24"/>
        </w:rPr>
      </w:pPr>
      <w:r w:rsidRPr="009E30B6">
        <w:rPr>
          <w:rFonts w:ascii="Times New Roman" w:hAnsi="Times New Roman" w:cs="Times New Roman"/>
          <w:sz w:val="24"/>
          <w:szCs w:val="24"/>
        </w:rPr>
        <w:t>- Agg. c.c. Sistemi Ruote</w:t>
      </w:r>
    </w:p>
    <w:p w:rsidR="009E30B6" w:rsidRDefault="009E30B6" w:rsidP="009E30B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3A982939" wp14:editId="7A7231DE">
            <wp:extent cx="3905250" cy="3867150"/>
            <wp:effectExtent l="0" t="0" r="0" b="0"/>
            <wp:docPr id="152" name="Immagin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DA2" w:rsidRDefault="00585DA2" w:rsidP="009E30B6">
      <w:pPr>
        <w:rPr>
          <w:rFonts w:ascii="Times New Roman" w:hAnsi="Times New Roman" w:cs="Times New Roman"/>
          <w:sz w:val="24"/>
          <w:szCs w:val="24"/>
        </w:rPr>
      </w:pPr>
    </w:p>
    <w:p w:rsidR="009E30B6" w:rsidRDefault="009E30B6" w:rsidP="009E3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Naturalmente andranno riempiti in base al tipo collaudo</w:t>
      </w:r>
      <w:r w:rsidR="00585DA2">
        <w:rPr>
          <w:rFonts w:ascii="Times New Roman" w:hAnsi="Times New Roman" w:cs="Times New Roman"/>
          <w:sz w:val="24"/>
          <w:szCs w:val="24"/>
        </w:rPr>
        <w:t>, esempio per un collaudo</w:t>
      </w:r>
      <w:r w:rsidR="00585DA2" w:rsidRPr="00585DA2">
        <w:rPr>
          <w:rFonts w:ascii="Times New Roman" w:hAnsi="Times New Roman" w:cs="Times New Roman"/>
          <w:sz w:val="24"/>
          <w:szCs w:val="24"/>
        </w:rPr>
        <w:t xml:space="preserve"> </w:t>
      </w:r>
      <w:r w:rsidR="00585DA2" w:rsidRPr="009E30B6">
        <w:rPr>
          <w:rFonts w:ascii="Times New Roman" w:hAnsi="Times New Roman" w:cs="Times New Roman"/>
          <w:sz w:val="24"/>
          <w:szCs w:val="24"/>
        </w:rPr>
        <w:t>Agg. c.c. Installazione Impianto gpl</w:t>
      </w:r>
      <w:r w:rsidR="00585DA2">
        <w:rPr>
          <w:rFonts w:ascii="Times New Roman" w:hAnsi="Times New Roman" w:cs="Times New Roman"/>
          <w:sz w:val="24"/>
          <w:szCs w:val="24"/>
        </w:rPr>
        <w:t xml:space="preserve"> verrano riempiti i seguenti campi:</w:t>
      </w:r>
    </w:p>
    <w:p w:rsidR="00585DA2" w:rsidRDefault="00585DA2" w:rsidP="00585DA2">
      <w:pPr>
        <w:rPr>
          <w:rFonts w:ascii="Times New Roman" w:hAnsi="Times New Roman" w:cs="Times New Roman"/>
          <w:sz w:val="22"/>
          <w:szCs w:val="22"/>
        </w:rPr>
      </w:pPr>
      <w:r w:rsidRPr="00585DA2">
        <w:rPr>
          <w:rFonts w:ascii="Times New Roman" w:hAnsi="Times New Roman" w:cs="Times New Roman"/>
          <w:sz w:val="22"/>
          <w:szCs w:val="22"/>
        </w:rPr>
        <w:t>&lt;nuov</w:t>
      </w:r>
      <w:r>
        <w:rPr>
          <w:rFonts w:ascii="Times New Roman" w:hAnsi="Times New Roman" w:cs="Times New Roman"/>
          <w:sz w:val="22"/>
          <w:szCs w:val="22"/>
        </w:rPr>
        <w:t>:datiAggiuntiviCollaudoVeicolo&gt;</w:t>
      </w:r>
    </w:p>
    <w:p w:rsidR="00585DA2" w:rsidRPr="00585DA2" w:rsidRDefault="00585DA2" w:rsidP="00585DA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Pr="00585DA2">
        <w:rPr>
          <w:rFonts w:ascii="Times New Roman" w:hAnsi="Times New Roman" w:cs="Times New Roman"/>
          <w:sz w:val="22"/>
          <w:szCs w:val="22"/>
        </w:rPr>
        <w:t>&lt;nuov:dataInstallazioneImpianto&gt;2020-06-04&lt;/</w:t>
      </w:r>
      <w:r>
        <w:rPr>
          <w:rFonts w:ascii="Times New Roman" w:hAnsi="Times New Roman" w:cs="Times New Roman"/>
          <w:sz w:val="22"/>
          <w:szCs w:val="22"/>
        </w:rPr>
        <w:t>nuov:dataInstallazioneImpianto&gt;</w:t>
      </w:r>
      <w:r w:rsidRPr="00585DA2">
        <w:rPr>
          <w:rFonts w:ascii="Times New Roman" w:hAnsi="Times New Roman" w:cs="Times New Roman"/>
          <w:sz w:val="22"/>
          <w:szCs w:val="22"/>
        </w:rPr>
        <w:t xml:space="preserve">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585DA2">
        <w:rPr>
          <w:rFonts w:ascii="Times New Roman" w:hAnsi="Times New Roman" w:cs="Times New Roman"/>
          <w:sz w:val="22"/>
          <w:szCs w:val="22"/>
        </w:rPr>
        <w:t>&lt;nuov:numeroLitriImpiantoGPL&gt;2</w:t>
      </w:r>
      <w:r>
        <w:rPr>
          <w:rFonts w:ascii="Times New Roman" w:hAnsi="Times New Roman" w:cs="Times New Roman"/>
          <w:sz w:val="22"/>
          <w:szCs w:val="22"/>
        </w:rPr>
        <w:t>1&lt;/nuov:numeroLitriImpiantoGPL&gt;</w:t>
      </w:r>
      <w:r w:rsidRPr="00585DA2">
        <w:rPr>
          <w:rFonts w:ascii="Times New Roman" w:hAnsi="Times New Roman" w:cs="Times New Roman"/>
          <w:sz w:val="22"/>
          <w:szCs w:val="22"/>
        </w:rPr>
        <w:t xml:space="preserve">           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85DA2">
        <w:rPr>
          <w:rFonts w:ascii="Times New Roman" w:hAnsi="Times New Roman" w:cs="Times New Roman"/>
          <w:sz w:val="22"/>
          <w:szCs w:val="22"/>
        </w:rPr>
        <w:t>&lt;nuov:codiceMat</w:t>
      </w:r>
      <w:r>
        <w:rPr>
          <w:rFonts w:ascii="Times New Roman" w:hAnsi="Times New Roman" w:cs="Times New Roman"/>
          <w:sz w:val="22"/>
          <w:szCs w:val="22"/>
        </w:rPr>
        <w:t>ricolaSerbatoioImpiantoGPL&gt;ABCD1234</w:t>
      </w:r>
      <w:r w:rsidRPr="00585DA2">
        <w:rPr>
          <w:rFonts w:ascii="Times New Roman" w:hAnsi="Times New Roman" w:cs="Times New Roman"/>
          <w:sz w:val="22"/>
          <w:szCs w:val="22"/>
        </w:rPr>
        <w:t>&lt;/nuov:codiceMatricolaSerbatoioIm</w:t>
      </w:r>
      <w:r>
        <w:rPr>
          <w:rFonts w:ascii="Times New Roman" w:hAnsi="Times New Roman" w:cs="Times New Roman"/>
          <w:sz w:val="22"/>
          <w:szCs w:val="22"/>
        </w:rPr>
        <w:t>pia</w:t>
      </w:r>
      <w:r w:rsidRPr="00585DA2">
        <w:rPr>
          <w:rFonts w:ascii="Times New Roman" w:hAnsi="Times New Roman" w:cs="Times New Roman"/>
          <w:sz w:val="22"/>
          <w:szCs w:val="22"/>
        </w:rPr>
        <w:t>ntoGPL&gt;               &lt;nuov:indicatoreSicurezzaImpiantoGPL&gt;S&lt;/nuov:indicatoreSicurezzaImpiantoGPL&gt;</w:t>
      </w:r>
    </w:p>
    <w:p w:rsidR="00585DA2" w:rsidRPr="00585DA2" w:rsidRDefault="00585DA2" w:rsidP="00585DA2">
      <w:pPr>
        <w:rPr>
          <w:rFonts w:ascii="Times New Roman" w:hAnsi="Times New Roman" w:cs="Times New Roman"/>
          <w:sz w:val="22"/>
          <w:szCs w:val="22"/>
        </w:rPr>
      </w:pPr>
      <w:r w:rsidRPr="00585DA2">
        <w:rPr>
          <w:rFonts w:ascii="Times New Roman" w:hAnsi="Times New Roman" w:cs="Times New Roman"/>
          <w:sz w:val="22"/>
          <w:szCs w:val="22"/>
        </w:rPr>
        <w:t>&lt;/nuov:datiAggiuntiviCollaudoVeicolo&gt;</w:t>
      </w:r>
      <w:r w:rsidRPr="00585DA2">
        <w:rPr>
          <w:rFonts w:ascii="Times New Roman" w:hAnsi="Times New Roman" w:cs="Times New Roman"/>
          <w:sz w:val="22"/>
          <w:szCs w:val="22"/>
        </w:rPr>
        <w:cr/>
      </w:r>
    </w:p>
    <w:p w:rsidR="00585DA2" w:rsidRDefault="00585DA2" w:rsidP="009E30B6">
      <w:pPr>
        <w:rPr>
          <w:rFonts w:ascii="Times New Roman" w:hAnsi="Times New Roman" w:cs="Times New Roman"/>
          <w:sz w:val="24"/>
          <w:szCs w:val="24"/>
        </w:rPr>
      </w:pPr>
    </w:p>
    <w:p w:rsidR="009E30B6" w:rsidRPr="009E30B6" w:rsidRDefault="009E30B6" w:rsidP="009E30B6">
      <w:pPr>
        <w:rPr>
          <w:rFonts w:ascii="Times New Roman" w:hAnsi="Times New Roman" w:cs="Times New Roman"/>
          <w:sz w:val="24"/>
          <w:szCs w:val="24"/>
        </w:rPr>
      </w:pPr>
    </w:p>
    <w:p w:rsidR="009E30B6" w:rsidRPr="006E16C5" w:rsidRDefault="009E30B6" w:rsidP="006E16C5">
      <w:pPr>
        <w:pStyle w:val="Normale2"/>
        <w:ind w:left="0"/>
      </w:pPr>
    </w:p>
    <w:p w:rsidR="007566EA" w:rsidRPr="00FD33E0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93" w:name="_Toc43549565"/>
      <w:r w:rsidRPr="0038187F">
        <w:rPr>
          <w:lang w:val="it-IT"/>
        </w:rPr>
        <w:t>Specifiche dello schema XSD di Output</w:t>
      </w:r>
      <w:bookmarkEnd w:id="90"/>
      <w:bookmarkEnd w:id="91"/>
      <w:bookmarkEnd w:id="93"/>
    </w:p>
    <w:p w:rsidR="007566EA" w:rsidRPr="00FD33E0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FD33E0" w:rsidRDefault="007566EA" w:rsidP="007566EA">
      <w:pPr>
        <w:pStyle w:val="BodyText"/>
        <w:rPr>
          <w:rFonts w:ascii="Verdana" w:hAnsi="Verdana"/>
          <w:sz w:val="20"/>
        </w:rPr>
      </w:pPr>
      <w:r w:rsidRPr="00FD33E0">
        <w:rPr>
          <w:rFonts w:ascii="Verdana" w:hAnsi="Verdana"/>
          <w:sz w:val="20"/>
        </w:rPr>
        <w:t xml:space="preserve">La Risposta a una richiesta di Inserimento </w:t>
      </w:r>
      <w:r>
        <w:rPr>
          <w:rFonts w:ascii="Verdana" w:hAnsi="Verdana"/>
          <w:sz w:val="20"/>
        </w:rPr>
        <w:t>prenotazione revisione da agenzia</w:t>
      </w:r>
      <w:r w:rsidRPr="00FD33E0">
        <w:rPr>
          <w:rFonts w:ascii="Verdana" w:hAnsi="Verdana"/>
          <w:b/>
          <w:sz w:val="20"/>
        </w:rPr>
        <w:t xml:space="preserve">  </w:t>
      </w:r>
      <w:r w:rsidRPr="00FD33E0">
        <w:rPr>
          <w:rFonts w:ascii="Verdana" w:hAnsi="Verdana"/>
          <w:sz w:val="20"/>
        </w:rPr>
        <w:t>è composta da:</w:t>
      </w: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it-IT"/>
        </w:rPr>
        <w:lastRenderedPageBreak/>
        <w:drawing>
          <wp:anchor distT="0" distB="0" distL="114300" distR="114300" simplePos="0" relativeHeight="251644928" behindDoc="0" locked="0" layoutInCell="1" allowOverlap="1" wp14:anchorId="09EFFA67" wp14:editId="5665F27F">
            <wp:simplePos x="0" y="0"/>
            <wp:positionH relativeFrom="column">
              <wp:posOffset>22860</wp:posOffset>
            </wp:positionH>
            <wp:positionV relativeFrom="paragraph">
              <wp:posOffset>-4445</wp:posOffset>
            </wp:positionV>
            <wp:extent cx="6115050" cy="1314450"/>
            <wp:effectExtent l="0" t="0" r="0" b="0"/>
            <wp:wrapTopAndBottom/>
            <wp:docPr id="207" name="Picture 207" descr="rispostaInserimentoPrenot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" descr="rispostaInserimentoPrenotazion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  <w:r w:rsidRPr="000720F6">
        <w:rPr>
          <w:rFonts w:ascii="Verdana" w:hAnsi="Verdana"/>
          <w:sz w:val="20"/>
        </w:rPr>
        <w:t>Esempio:</w:t>
      </w:r>
    </w:p>
    <w:p w:rsidR="007566EA" w:rsidRPr="00FA7A45" w:rsidRDefault="006A48B0" w:rsidP="007566EA">
      <w:pPr>
        <w:ind w:hanging="480"/>
        <w:rPr>
          <w:rFonts w:ascii="Courier New" w:hAnsi="Courier New" w:cs="Courier New"/>
          <w:lang w:eastAsia="it-IT"/>
        </w:rPr>
      </w:pPr>
      <w:hyperlink r:id="rId47" w:anchor="#" w:history="1">
        <w:r w:rsidR="007566EA" w:rsidRPr="00FA7A45">
          <w:rPr>
            <w:lang w:eastAsia="it-IT"/>
          </w:rPr>
          <w:t>-</w:t>
        </w:r>
      </w:hyperlink>
      <w:r w:rsidR="007566EA" w:rsidRPr="00FA7A45">
        <w:rPr>
          <w:rFonts w:ascii="Courier New" w:hAnsi="Courier New" w:cs="Courier New"/>
          <w:lang w:eastAsia="it-IT"/>
        </w:rPr>
        <w:t xml:space="preserve"> &lt;dtt:rispostaInserimentoPrenotazioneRevisioniAgenzia xmlns:dtt="http://www.dtt.it/xsd/NuovoSistemaRevisioni"&gt;</w:t>
      </w:r>
    </w:p>
    <w:p w:rsidR="007566EA" w:rsidRPr="00FA7A45" w:rsidRDefault="006A48B0" w:rsidP="007566EA">
      <w:pPr>
        <w:ind w:hanging="480"/>
        <w:rPr>
          <w:rFonts w:ascii="Courier New" w:hAnsi="Courier New" w:cs="Courier New"/>
          <w:lang w:eastAsia="it-IT"/>
        </w:rPr>
      </w:pPr>
      <w:hyperlink r:id="rId48" w:anchor="#" w:history="1">
        <w:r w:rsidR="007566EA" w:rsidRPr="00FA7A45">
          <w:rPr>
            <w:lang w:eastAsia="it-IT"/>
          </w:rPr>
          <w:t>-</w:t>
        </w:r>
      </w:hyperlink>
      <w:r w:rsidR="007566EA" w:rsidRPr="00FA7A45">
        <w:rPr>
          <w:rFonts w:ascii="Courier New" w:hAnsi="Courier New" w:cs="Courier New"/>
          <w:lang w:eastAsia="it-IT"/>
        </w:rPr>
        <w:t xml:space="preserve"> &lt;dtt:prenotazioneRevisioniAgenzia&gt;</w:t>
      </w:r>
    </w:p>
    <w:p w:rsidR="007566EA" w:rsidRPr="00FA7A45" w:rsidRDefault="006A48B0" w:rsidP="007566EA">
      <w:pPr>
        <w:ind w:hanging="480"/>
        <w:rPr>
          <w:rFonts w:ascii="Courier New" w:hAnsi="Courier New" w:cs="Courier New"/>
          <w:lang w:eastAsia="it-IT"/>
        </w:rPr>
      </w:pPr>
      <w:hyperlink r:id="rId49" w:anchor="#" w:history="1">
        <w:r w:rsidR="007566EA" w:rsidRPr="00FA7A45">
          <w:rPr>
            <w:lang w:eastAsia="it-IT"/>
          </w:rPr>
          <w:t>-</w:t>
        </w:r>
      </w:hyperlink>
      <w:r w:rsidR="007566EA" w:rsidRPr="00FA7A45">
        <w:rPr>
          <w:rFonts w:ascii="Courier New" w:hAnsi="Courier New" w:cs="Courier New"/>
          <w:lang w:eastAsia="it-IT"/>
        </w:rPr>
        <w:t xml:space="preserve"> &lt;dtt:slotTemporale&gt;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&lt;dtt:codiceUfficioMctc&gt;</w:t>
      </w:r>
      <w:r w:rsidRPr="00FA7A45">
        <w:rPr>
          <w:rFonts w:ascii="Courier New" w:hAnsi="Courier New" w:cs="Courier New"/>
          <w:b/>
          <w:bCs/>
          <w:lang w:eastAsia="it-IT"/>
        </w:rPr>
        <w:t>R1</w:t>
      </w:r>
      <w:r w:rsidRPr="00FA7A45">
        <w:rPr>
          <w:rFonts w:ascii="Courier New" w:hAnsi="Courier New" w:cs="Courier New"/>
          <w:lang w:eastAsia="it-IT"/>
        </w:rPr>
        <w:t xml:space="preserve">&lt;/dtt:codiceUfficioMctc&gt;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&lt;dtt:dataRevisioneSlotTemporale&gt;</w:t>
      </w:r>
      <w:r w:rsidRPr="00FA7A45">
        <w:rPr>
          <w:rFonts w:ascii="Courier New" w:hAnsi="Courier New" w:cs="Courier New"/>
          <w:b/>
          <w:bCs/>
          <w:lang w:eastAsia="it-IT"/>
        </w:rPr>
        <w:t>2010-10-29</w:t>
      </w:r>
      <w:r w:rsidRPr="00FA7A45">
        <w:rPr>
          <w:rFonts w:ascii="Courier New" w:hAnsi="Courier New" w:cs="Courier New"/>
          <w:lang w:eastAsia="it-IT"/>
        </w:rPr>
        <w:t xml:space="preserve">&lt;/dtt:dataRevisioneSlotTemporale&gt;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&lt;dtt:indicatoreFasciaOrariaRevisione&gt;</w:t>
      </w:r>
      <w:r w:rsidRPr="00FA7A45">
        <w:rPr>
          <w:rFonts w:ascii="Courier New" w:hAnsi="Courier New" w:cs="Courier New"/>
          <w:b/>
          <w:bCs/>
          <w:lang w:eastAsia="it-IT"/>
        </w:rPr>
        <w:t>M</w:t>
      </w:r>
      <w:r w:rsidRPr="00FA7A45">
        <w:rPr>
          <w:rFonts w:ascii="Courier New" w:hAnsi="Courier New" w:cs="Courier New"/>
          <w:lang w:eastAsia="it-IT"/>
        </w:rPr>
        <w:t xml:space="preserve">&lt;/dtt:indicatoreFasciaOrariaRevisione&gt;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&lt;dtt:codiceTipoRevisione&gt;</w:t>
      </w:r>
      <w:r w:rsidRPr="00FA7A45">
        <w:rPr>
          <w:rFonts w:ascii="Courier New" w:hAnsi="Courier New" w:cs="Courier New"/>
          <w:b/>
          <w:bCs/>
          <w:lang w:eastAsia="it-IT"/>
        </w:rPr>
        <w:t>04</w:t>
      </w:r>
      <w:r w:rsidRPr="00FA7A45">
        <w:rPr>
          <w:rFonts w:ascii="Courier New" w:hAnsi="Courier New" w:cs="Courier New"/>
          <w:lang w:eastAsia="it-IT"/>
        </w:rPr>
        <w:t xml:space="preserve">&lt;/dtt:codiceTipoRevisione&gt;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&lt;dtt:progressivoSlotTemporaleRevisioni&gt;</w:t>
      </w:r>
      <w:r w:rsidRPr="00FA7A45">
        <w:rPr>
          <w:rFonts w:ascii="Courier New" w:hAnsi="Courier New" w:cs="Courier New"/>
          <w:b/>
          <w:bCs/>
          <w:lang w:eastAsia="it-IT"/>
        </w:rPr>
        <w:t>1</w:t>
      </w:r>
      <w:r w:rsidRPr="00FA7A45">
        <w:rPr>
          <w:rFonts w:ascii="Courier New" w:hAnsi="Courier New" w:cs="Courier New"/>
          <w:lang w:eastAsia="it-IT"/>
        </w:rPr>
        <w:t xml:space="preserve">&lt;/dtt:progressivoSlotTemporaleRevisioni&gt;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&lt;dtt:descrizioneLineaRevisione&gt;</w:t>
      </w:r>
      <w:r w:rsidRPr="00FA7A45">
        <w:rPr>
          <w:rFonts w:ascii="Courier New" w:hAnsi="Courier New" w:cs="Courier New"/>
          <w:b/>
          <w:bCs/>
          <w:lang w:eastAsia="it-IT"/>
        </w:rPr>
        <w:t>LINEA1</w:t>
      </w:r>
      <w:r w:rsidRPr="00FA7A45">
        <w:rPr>
          <w:rFonts w:ascii="Courier New" w:hAnsi="Courier New" w:cs="Courier New"/>
          <w:lang w:eastAsia="it-IT"/>
        </w:rPr>
        <w:t xml:space="preserve">&lt;/dtt:descrizioneLineaRevisione&gt;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&lt;dtt:dataLimitePrenotazioneRevisione&gt;</w:t>
      </w:r>
      <w:r w:rsidRPr="00FA7A45">
        <w:rPr>
          <w:rFonts w:ascii="Courier New" w:hAnsi="Courier New" w:cs="Courier New"/>
          <w:b/>
          <w:bCs/>
          <w:lang w:eastAsia="it-IT"/>
        </w:rPr>
        <w:t>2010-10-28</w:t>
      </w:r>
      <w:r w:rsidRPr="00FA7A45">
        <w:rPr>
          <w:rFonts w:ascii="Courier New" w:hAnsi="Courier New" w:cs="Courier New"/>
          <w:lang w:eastAsia="it-IT"/>
        </w:rPr>
        <w:t xml:space="preserve">&lt;/dtt:dataLimitePrenotazioneRevisione&gt; </w:t>
      </w:r>
    </w:p>
    <w:p w:rsidR="007566EA" w:rsidRPr="00FA7A45" w:rsidRDefault="006A48B0" w:rsidP="007566EA">
      <w:pPr>
        <w:ind w:hanging="480"/>
        <w:rPr>
          <w:rFonts w:ascii="Courier New" w:hAnsi="Courier New" w:cs="Courier New"/>
          <w:lang w:eastAsia="it-IT"/>
        </w:rPr>
      </w:pPr>
      <w:hyperlink r:id="rId50" w:anchor="#" w:history="1">
        <w:r w:rsidR="007566EA" w:rsidRPr="00FA7A45">
          <w:rPr>
            <w:lang w:eastAsia="it-IT"/>
          </w:rPr>
          <w:t>-</w:t>
        </w:r>
      </w:hyperlink>
      <w:r w:rsidR="007566EA" w:rsidRPr="00FA7A45">
        <w:rPr>
          <w:rFonts w:ascii="Courier New" w:hAnsi="Courier New" w:cs="Courier New"/>
          <w:lang w:eastAsia="it-IT"/>
        </w:rPr>
        <w:t xml:space="preserve"> &lt;dtt:theSedeUmc&gt;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&lt;dtt:dataUltimoAggiornamento&gt;</w:t>
      </w:r>
      <w:r w:rsidRPr="00FA7A45">
        <w:rPr>
          <w:rFonts w:ascii="Courier New" w:hAnsi="Courier New" w:cs="Courier New"/>
          <w:b/>
          <w:bCs/>
          <w:lang w:eastAsia="it-IT"/>
        </w:rPr>
        <w:t>2010-09-23</w:t>
      </w:r>
      <w:r w:rsidRPr="00FA7A45">
        <w:rPr>
          <w:rFonts w:ascii="Courier New" w:hAnsi="Courier New" w:cs="Courier New"/>
          <w:lang w:eastAsia="it-IT"/>
        </w:rPr>
        <w:t xml:space="preserve">&lt;/dtt:dataUltimoAggiornamento&gt;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&lt;dtt:descrizioneIndirizzoSedeUmcRevisione&gt;</w:t>
      </w:r>
      <w:r w:rsidRPr="00FA7A45">
        <w:rPr>
          <w:rFonts w:ascii="Courier New" w:hAnsi="Courier New" w:cs="Courier New"/>
          <w:b/>
          <w:bCs/>
          <w:lang w:eastAsia="it-IT"/>
        </w:rPr>
        <w:t>via salaria, 450</w:t>
      </w:r>
      <w:r w:rsidRPr="00FA7A45">
        <w:rPr>
          <w:rFonts w:ascii="Courier New" w:hAnsi="Courier New" w:cs="Courier New"/>
          <w:lang w:eastAsia="it-IT"/>
        </w:rPr>
        <w:t xml:space="preserve">&lt;/dtt:descrizioneIndirizzoSedeUmcRevisione&gt;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&lt;dtt:descrizioneSedeUmcRevisione&gt;</w:t>
      </w:r>
      <w:r w:rsidRPr="00FA7A45">
        <w:rPr>
          <w:rFonts w:ascii="Courier New" w:hAnsi="Courier New" w:cs="Courier New"/>
          <w:b/>
          <w:bCs/>
          <w:lang w:eastAsia="it-IT"/>
        </w:rPr>
        <w:t>SEDE ROMA NORD</w:t>
      </w:r>
      <w:r w:rsidRPr="00FA7A45">
        <w:rPr>
          <w:rFonts w:ascii="Courier New" w:hAnsi="Courier New" w:cs="Courier New"/>
          <w:lang w:eastAsia="it-IT"/>
        </w:rPr>
        <w:t xml:space="preserve">&lt;/dtt:descrizioneSedeUmcRevisione&gt;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&lt;dtt:progressivoSedeUmcRevisione&gt;</w:t>
      </w:r>
      <w:r w:rsidRPr="00FA7A45">
        <w:rPr>
          <w:rFonts w:ascii="Courier New" w:hAnsi="Courier New" w:cs="Courier New"/>
          <w:b/>
          <w:bCs/>
          <w:lang w:eastAsia="it-IT"/>
        </w:rPr>
        <w:t>8</w:t>
      </w:r>
      <w:r w:rsidRPr="00FA7A45">
        <w:rPr>
          <w:rFonts w:ascii="Courier New" w:hAnsi="Courier New" w:cs="Courier New"/>
          <w:lang w:eastAsia="it-IT"/>
        </w:rPr>
        <w:t xml:space="preserve">&lt;/dtt:progressivoSedeUmcRevisione&gt;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&lt;dtt:codiceBadgeUltimoAggiornamento&gt;</w:t>
      </w:r>
      <w:r w:rsidRPr="00FA7A45">
        <w:rPr>
          <w:rFonts w:ascii="Courier New" w:hAnsi="Courier New" w:cs="Courier New"/>
          <w:b/>
          <w:bCs/>
          <w:lang w:eastAsia="it-IT"/>
        </w:rPr>
        <w:t>991533</w:t>
      </w:r>
      <w:r w:rsidRPr="00FA7A45">
        <w:rPr>
          <w:rFonts w:ascii="Courier New" w:hAnsi="Courier New" w:cs="Courier New"/>
          <w:lang w:eastAsia="it-IT"/>
        </w:rPr>
        <w:t xml:space="preserve">&lt;/dtt:codiceBadgeUltimoAggiornamento&gt;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&lt;dtt:codiceUfficioMctc&gt;</w:t>
      </w:r>
      <w:r w:rsidRPr="00FA7A45">
        <w:rPr>
          <w:rFonts w:ascii="Courier New" w:hAnsi="Courier New" w:cs="Courier New"/>
          <w:b/>
          <w:bCs/>
          <w:lang w:eastAsia="it-IT"/>
        </w:rPr>
        <w:t>R1</w:t>
      </w:r>
      <w:r w:rsidRPr="00FA7A45">
        <w:rPr>
          <w:rFonts w:ascii="Courier New" w:hAnsi="Courier New" w:cs="Courier New"/>
          <w:lang w:eastAsia="it-IT"/>
        </w:rPr>
        <w:t xml:space="preserve">&lt;/dtt:codiceUfficioMctc&gt; </w:t>
      </w:r>
    </w:p>
    <w:p w:rsidR="007566E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&lt;/dtt:theSedeUmc&gt;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&lt;dtt:theGruppoCollaudo&gt;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&lt;dtt:progressivoGruppoCollaudo&gt;1&lt;/dtt:progressivoGruppoCollaudo&gt;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&lt;dtt:descrizioneGruppoCollaudo&gt;TUTTI&lt;/dtt:descrizioneGruppoCollaudo&gt;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&lt;dtt:gruppoCollaudoPrenotabileList&gt;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    &lt;dtt:progressivoGruppoCollaudo&gt;1&lt;/dtt:progressivoGruppoCollaudo&gt;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    &lt;dtt:codiceTipoCollaudo&gt;01&lt;/dtt:codiceTipoCollaudo&gt;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    &lt;dtt:descrizioneTipoCollaudo&gt;MODIFICHE DATI OMOLOGAZIONE VEICOLO </w:t>
      </w:r>
      <w:r>
        <w:rPr>
          <w:rFonts w:ascii="Courier New" w:hAnsi="Courier New" w:cs="Courier New"/>
          <w:lang w:eastAsia="it-IT"/>
        </w:rPr>
        <w:t xml:space="preserve">                                                </w:t>
      </w:r>
      <w:r>
        <w:rPr>
          <w:rFonts w:ascii="Courier New" w:hAnsi="Courier New" w:cs="Courier New"/>
          <w:lang w:eastAsia="it-IT"/>
        </w:rPr>
        <w:tab/>
      </w:r>
      <w:r w:rsidRPr="00582E4A">
        <w:rPr>
          <w:rFonts w:ascii="Courier New" w:hAnsi="Courier New" w:cs="Courier New"/>
          <w:lang w:eastAsia="it-IT"/>
        </w:rPr>
        <w:t>(CERTIFICATO D'APPROVAZIONE)&lt;/dtt:descrizioneTipoCollaudo&gt;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   </w:t>
      </w:r>
      <w:r>
        <w:rPr>
          <w:rFonts w:ascii="Courier New" w:hAnsi="Courier New" w:cs="Courier New"/>
          <w:lang w:eastAsia="it-IT"/>
        </w:rPr>
        <w:t xml:space="preserve"> </w:t>
      </w:r>
      <w:r w:rsidRPr="00582E4A">
        <w:rPr>
          <w:rFonts w:ascii="Courier New" w:hAnsi="Courier New" w:cs="Courier New"/>
          <w:lang w:eastAsia="it-IT"/>
        </w:rPr>
        <w:t>&lt;dtt:descrizioneGruppoCollaudo&gt;TUTTI&lt;/dtt:descrizioneGruppoCollaudo&gt;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    &lt;dtt:codiceUfficioProvincia&gt;R1&lt;/dtt:codiceUfficioProvincia&gt;</w:t>
      </w:r>
    </w:p>
    <w:p w:rsidR="007566E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&lt;/dtt:gruppoCollaudoPrenotabileList&gt;</w:t>
      </w:r>
    </w:p>
    <w:p w:rsidR="007566EA" w:rsidRPr="00FA7A45" w:rsidRDefault="007566EA" w:rsidP="007566EA">
      <w:pPr>
        <w:ind w:hanging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</w:t>
      </w:r>
      <w:r w:rsidRPr="00582E4A">
        <w:rPr>
          <w:rFonts w:ascii="Courier New" w:hAnsi="Courier New" w:cs="Courier New"/>
          <w:lang w:eastAsia="it-IT"/>
        </w:rPr>
        <w:t>&lt;</w:t>
      </w:r>
      <w:r>
        <w:rPr>
          <w:rFonts w:ascii="Courier New" w:hAnsi="Courier New" w:cs="Courier New"/>
          <w:lang w:eastAsia="it-IT"/>
        </w:rPr>
        <w:t>/</w:t>
      </w:r>
      <w:r w:rsidRPr="00582E4A">
        <w:rPr>
          <w:rFonts w:ascii="Courier New" w:hAnsi="Courier New" w:cs="Courier New"/>
          <w:lang w:eastAsia="it-IT"/>
        </w:rPr>
        <w:t>dtt:theGruppoCollaudo&gt;</w:t>
      </w:r>
    </w:p>
    <w:p w:rsidR="007566EA" w:rsidRPr="00FA7A45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FA7A45">
        <w:rPr>
          <w:rFonts w:ascii="Courier New" w:hAnsi="Courier New" w:cs="Courier New"/>
          <w:lang w:eastAsia="it-IT"/>
        </w:rPr>
        <w:lastRenderedPageBreak/>
        <w:t>&lt;/dtt:slotTemporale&gt;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&lt;dtt:progressivoPrenotazioneRevisione&gt;</w:t>
      </w:r>
      <w:r w:rsidRPr="00FA7A45">
        <w:rPr>
          <w:rFonts w:ascii="Courier New" w:hAnsi="Courier New" w:cs="Courier New"/>
          <w:b/>
          <w:bCs/>
          <w:lang w:eastAsia="it-IT"/>
        </w:rPr>
        <w:t>2</w:t>
      </w:r>
      <w:r w:rsidRPr="00FA7A45">
        <w:rPr>
          <w:rFonts w:ascii="Courier New" w:hAnsi="Courier New" w:cs="Courier New"/>
          <w:lang w:eastAsia="it-IT"/>
        </w:rPr>
        <w:t xml:space="preserve">&lt;/dtt:progressivoPrenotazioneRevisione&gt;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&lt;dtt:codiceTipoVeicolo&gt;</w:t>
      </w:r>
      <w:r w:rsidRPr="00FA7A45">
        <w:rPr>
          <w:rFonts w:ascii="Courier New" w:hAnsi="Courier New" w:cs="Courier New"/>
          <w:b/>
          <w:bCs/>
          <w:lang w:eastAsia="it-IT"/>
        </w:rPr>
        <w:t>A</w:t>
      </w:r>
      <w:r w:rsidRPr="00FA7A45">
        <w:rPr>
          <w:rFonts w:ascii="Courier New" w:hAnsi="Courier New" w:cs="Courier New"/>
          <w:lang w:eastAsia="it-IT"/>
        </w:rPr>
        <w:t xml:space="preserve">&lt;/dtt:codiceTipoVeicolo&gt;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&lt;dtt:codiceTelaioNormalizzato&gt;</w:t>
      </w:r>
      <w:r w:rsidRPr="00FA7A45">
        <w:rPr>
          <w:rFonts w:ascii="Courier New" w:hAnsi="Courier New" w:cs="Courier New"/>
          <w:b/>
          <w:bCs/>
          <w:lang w:eastAsia="it-IT"/>
        </w:rPr>
        <w:t>ZFA138A0007321607</w:t>
      </w:r>
      <w:r w:rsidRPr="00FA7A45">
        <w:rPr>
          <w:rFonts w:ascii="Courier New" w:hAnsi="Courier New" w:cs="Courier New"/>
          <w:lang w:eastAsia="it-IT"/>
        </w:rPr>
        <w:t xml:space="preserve">&lt;/dtt:codiceTelaioNormalizzato&gt;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&lt;dtt:codiceFiscale&gt;</w:t>
      </w:r>
      <w:r w:rsidRPr="00FA7A45">
        <w:rPr>
          <w:rFonts w:ascii="Courier New" w:hAnsi="Courier New" w:cs="Courier New"/>
          <w:b/>
          <w:bCs/>
          <w:lang w:eastAsia="it-IT"/>
        </w:rPr>
        <w:t>AGRM024401</w:t>
      </w:r>
      <w:r w:rsidRPr="00FA7A45">
        <w:rPr>
          <w:rFonts w:ascii="Courier New" w:hAnsi="Courier New" w:cs="Courier New"/>
          <w:lang w:eastAsia="it-IT"/>
        </w:rPr>
        <w:t xml:space="preserve">&lt;/dtt:codiceFiscale&gt; </w:t>
      </w:r>
    </w:p>
    <w:p w:rsidR="007566EA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&lt;dtt:codiceTargaVeicolo&gt;</w:t>
      </w:r>
      <w:r w:rsidRPr="00FA7A45">
        <w:rPr>
          <w:rFonts w:ascii="Courier New" w:hAnsi="Courier New" w:cs="Courier New"/>
          <w:b/>
          <w:bCs/>
          <w:lang w:eastAsia="it-IT"/>
        </w:rPr>
        <w:t>AG299051</w:t>
      </w:r>
      <w:r w:rsidRPr="00FA7A45">
        <w:rPr>
          <w:rFonts w:ascii="Courier New" w:hAnsi="Courier New" w:cs="Courier New"/>
          <w:lang w:eastAsia="it-IT"/>
        </w:rPr>
        <w:t>&lt;/dtt:codiceTargaVeicolo&gt;</w:t>
      </w:r>
    </w:p>
    <w:p w:rsidR="007566EA" w:rsidRPr="00484FE3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84FE3">
        <w:rPr>
          <w:rFonts w:ascii="Courier New" w:hAnsi="Courier New" w:cs="Courier New"/>
          <w:lang w:eastAsia="it-IT"/>
        </w:rPr>
        <w:t>&lt;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:gruppoCollaudoPrenotabile&gt;</w:t>
      </w:r>
    </w:p>
    <w:p w:rsidR="007566EA" w:rsidRPr="00484FE3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ab/>
      </w:r>
      <w:r w:rsidRPr="00484FE3">
        <w:rPr>
          <w:rFonts w:ascii="Courier New" w:hAnsi="Courier New" w:cs="Courier New"/>
          <w:lang w:eastAsia="it-IT"/>
        </w:rPr>
        <w:t>&lt;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:progressivoGruppoCollaudo&gt;</w:t>
      </w:r>
      <w:r>
        <w:rPr>
          <w:rFonts w:ascii="Courier New" w:hAnsi="Courier New" w:cs="Courier New"/>
          <w:lang w:eastAsia="it-IT"/>
        </w:rPr>
        <w:t>1</w:t>
      </w:r>
      <w:r w:rsidRPr="00484FE3">
        <w:rPr>
          <w:rFonts w:ascii="Courier New" w:hAnsi="Courier New" w:cs="Courier New"/>
          <w:lang w:eastAsia="it-IT"/>
        </w:rPr>
        <w:t>&lt;/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:progressivoGruppoCollaudo&gt;</w:t>
      </w:r>
    </w:p>
    <w:p w:rsidR="007566EA" w:rsidRPr="00484FE3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ab/>
      </w:r>
      <w:r w:rsidRPr="00484FE3">
        <w:rPr>
          <w:rFonts w:ascii="Courier New" w:hAnsi="Courier New" w:cs="Courier New"/>
          <w:lang w:eastAsia="it-IT"/>
        </w:rPr>
        <w:t>&lt;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:codiceTipoCollaudo&gt;</w:t>
      </w:r>
      <w:r>
        <w:rPr>
          <w:rFonts w:ascii="Courier New" w:hAnsi="Courier New" w:cs="Courier New"/>
          <w:lang w:eastAsia="it-IT"/>
        </w:rPr>
        <w:t>05</w:t>
      </w:r>
      <w:r w:rsidRPr="00484FE3">
        <w:rPr>
          <w:rFonts w:ascii="Courier New" w:hAnsi="Courier New" w:cs="Courier New"/>
          <w:lang w:eastAsia="it-IT"/>
        </w:rPr>
        <w:t>&lt;/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:codiceTipoCollaudo&gt;</w:t>
      </w:r>
    </w:p>
    <w:p w:rsidR="007566EA" w:rsidRPr="00FA7A4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84FE3">
        <w:rPr>
          <w:rFonts w:ascii="Courier New" w:hAnsi="Courier New" w:cs="Courier New"/>
          <w:lang w:eastAsia="it-IT"/>
        </w:rPr>
        <w:t>&lt;/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:gruppoCollaudoPrenotabile&gt;</w:t>
      </w:r>
      <w:r w:rsidRPr="00484FE3">
        <w:rPr>
          <w:rFonts w:ascii="Courier New" w:hAnsi="Courier New" w:cs="Courier New"/>
          <w:lang w:eastAsia="it-IT"/>
        </w:rPr>
        <w:cr/>
      </w: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&lt;/dtt:prenotazioneRevisioniAgenzia&gt;</w:t>
      </w:r>
    </w:p>
    <w:p w:rsidR="007566EA" w:rsidRPr="00FA7A45" w:rsidRDefault="006A48B0" w:rsidP="007566EA">
      <w:pPr>
        <w:ind w:hanging="480"/>
        <w:rPr>
          <w:rFonts w:ascii="Courier New" w:hAnsi="Courier New" w:cs="Courier New"/>
          <w:lang w:eastAsia="it-IT"/>
        </w:rPr>
      </w:pPr>
      <w:hyperlink r:id="rId51" w:anchor="#" w:history="1">
        <w:r w:rsidR="007566EA" w:rsidRPr="00FA7A45">
          <w:rPr>
            <w:lang w:eastAsia="it-IT"/>
          </w:rPr>
          <w:t>-</w:t>
        </w:r>
      </w:hyperlink>
      <w:r w:rsidR="007566EA" w:rsidRPr="00FA7A45">
        <w:rPr>
          <w:rFonts w:ascii="Courier New" w:hAnsi="Courier New" w:cs="Courier New"/>
          <w:lang w:eastAsia="it-IT"/>
        </w:rPr>
        <w:t xml:space="preserve"> &lt;dtt:messaggio&gt;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&lt;dtt:codiceMessaggio&gt;</w:t>
      </w:r>
      <w:r w:rsidRPr="00FA7A45">
        <w:rPr>
          <w:rFonts w:ascii="Courier New" w:hAnsi="Courier New" w:cs="Courier New"/>
          <w:b/>
          <w:bCs/>
          <w:lang w:eastAsia="it-IT"/>
        </w:rPr>
        <w:t>02</w:t>
      </w:r>
      <w:r w:rsidRPr="00FA7A45">
        <w:rPr>
          <w:rFonts w:ascii="Courier New" w:hAnsi="Courier New" w:cs="Courier New"/>
          <w:lang w:eastAsia="it-IT"/>
        </w:rPr>
        <w:t xml:space="preserve">&lt;/dtt:codiceMessaggio&gt;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&lt;dtt:descrizioneMessaggio&gt;</w:t>
      </w:r>
      <w:r w:rsidRPr="00FA7A45">
        <w:rPr>
          <w:rFonts w:ascii="Courier New" w:hAnsi="Courier New" w:cs="Courier New"/>
          <w:b/>
          <w:bCs/>
          <w:lang w:eastAsia="it-IT"/>
        </w:rPr>
        <w:t>Inserimento effettuato con successo</w:t>
      </w:r>
      <w:r w:rsidRPr="00FA7A45">
        <w:rPr>
          <w:rFonts w:ascii="Courier New" w:hAnsi="Courier New" w:cs="Courier New"/>
          <w:lang w:eastAsia="it-IT"/>
        </w:rPr>
        <w:t xml:space="preserve">&lt;/dtt:descrizioneMessaggio&gt; </w:t>
      </w:r>
    </w:p>
    <w:p w:rsidR="007566EA" w:rsidRPr="00FA7A45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&lt;/dtt:messaggio&gt;</w:t>
      </w:r>
    </w:p>
    <w:p w:rsidR="007566EA" w:rsidRPr="00FA7A45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&lt;/dtt:rispostaInserimentoPrenotazioneRevisioniAgenzia&gt;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782AC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581D38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94" w:name="_Toc291143348"/>
      <w:bookmarkStart w:id="95" w:name="_Toc419121384"/>
      <w:bookmarkStart w:id="96" w:name="_Toc43549566"/>
      <w:r w:rsidRPr="00D211FC">
        <w:t>Prenotazione revisione agenzia</w:t>
      </w:r>
      <w:bookmarkEnd w:id="94"/>
      <w:bookmarkEnd w:id="95"/>
      <w:bookmarkEnd w:id="96"/>
    </w:p>
    <w:p w:rsidR="007566EA" w:rsidRPr="00FD33E0" w:rsidRDefault="007566EA" w:rsidP="007566EA">
      <w:pPr>
        <w:pStyle w:val="Normale2"/>
        <w:ind w:left="0"/>
      </w:pPr>
      <w:r w:rsidRPr="00FD33E0">
        <w:t xml:space="preserve">Contiene i dati necessari per identificare </w:t>
      </w:r>
      <w:r>
        <w:t>la prenotazione revisione effettuata da agenzia</w:t>
      </w:r>
      <w:r w:rsidRPr="00FD33E0">
        <w:t>.</w:t>
      </w:r>
    </w:p>
    <w:p w:rsidR="007566EA" w:rsidRDefault="007566EA" w:rsidP="007566EA">
      <w:pPr>
        <w:pStyle w:val="BodyText"/>
      </w:pPr>
    </w:p>
    <w:p w:rsidR="007566EA" w:rsidRDefault="00585DA2" w:rsidP="007566EA">
      <w:pPr>
        <w:pStyle w:val="BodyText"/>
      </w:pPr>
      <w:r>
        <w:rPr>
          <w:noProof/>
          <w:lang w:eastAsia="it-IT"/>
        </w:rPr>
        <w:drawing>
          <wp:inline distT="0" distB="0" distL="0" distR="0" wp14:anchorId="78337DAA" wp14:editId="6A68EB15">
            <wp:extent cx="5276215" cy="3103114"/>
            <wp:effectExtent l="0" t="0" r="0" b="0"/>
            <wp:docPr id="165" name="Immagin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10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782ACA" w:rsidRDefault="007566EA" w:rsidP="007566EA">
      <w:pPr>
        <w:pStyle w:val="BodyText"/>
      </w:pPr>
      <w:r w:rsidRPr="000720F6">
        <w:lastRenderedPageBreak/>
        <w:t>Esempio:</w:t>
      </w:r>
    </w:p>
    <w:p w:rsidR="007566EA" w:rsidRPr="00FA7A45" w:rsidRDefault="006A48B0" w:rsidP="007566EA">
      <w:pPr>
        <w:ind w:hanging="480"/>
        <w:rPr>
          <w:rFonts w:ascii="Courier New" w:hAnsi="Courier New" w:cs="Courier New"/>
          <w:lang w:eastAsia="it-IT"/>
        </w:rPr>
      </w:pPr>
      <w:hyperlink r:id="rId53" w:anchor="#" w:history="1">
        <w:r w:rsidR="007566EA" w:rsidRPr="00FA7A45">
          <w:rPr>
            <w:lang w:eastAsia="it-IT"/>
          </w:rPr>
          <w:t>-</w:t>
        </w:r>
      </w:hyperlink>
      <w:r w:rsidR="007566EA" w:rsidRPr="00FA7A45">
        <w:rPr>
          <w:rFonts w:ascii="Courier New" w:hAnsi="Courier New" w:cs="Courier New"/>
          <w:lang w:eastAsia="it-IT"/>
        </w:rPr>
        <w:t xml:space="preserve"> &lt;dtt:prenotazioneRevisioniAgenzia&gt;</w:t>
      </w:r>
    </w:p>
    <w:p w:rsidR="007566EA" w:rsidRPr="00FA7A45" w:rsidRDefault="006A48B0" w:rsidP="007566EA">
      <w:pPr>
        <w:ind w:hanging="480"/>
        <w:rPr>
          <w:rFonts w:ascii="Courier New" w:hAnsi="Courier New" w:cs="Courier New"/>
          <w:lang w:eastAsia="it-IT"/>
        </w:rPr>
      </w:pPr>
      <w:hyperlink r:id="rId54" w:anchor="#" w:history="1">
        <w:r w:rsidR="007566EA" w:rsidRPr="00FA7A45">
          <w:rPr>
            <w:lang w:eastAsia="it-IT"/>
          </w:rPr>
          <w:t>-</w:t>
        </w:r>
      </w:hyperlink>
      <w:r w:rsidR="007566EA" w:rsidRPr="00FA7A45">
        <w:rPr>
          <w:rFonts w:ascii="Courier New" w:hAnsi="Courier New" w:cs="Courier New"/>
          <w:lang w:eastAsia="it-IT"/>
        </w:rPr>
        <w:t xml:space="preserve"> &lt;dtt:slotTemporale&gt;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&lt;dtt:codiceUfficioMctc&gt;</w:t>
      </w:r>
      <w:r w:rsidRPr="00FA7A45">
        <w:rPr>
          <w:rFonts w:ascii="Courier New" w:hAnsi="Courier New" w:cs="Courier New"/>
          <w:b/>
          <w:bCs/>
          <w:lang w:eastAsia="it-IT"/>
        </w:rPr>
        <w:t>R1</w:t>
      </w:r>
      <w:r w:rsidRPr="00FA7A45">
        <w:rPr>
          <w:rFonts w:ascii="Courier New" w:hAnsi="Courier New" w:cs="Courier New"/>
          <w:lang w:eastAsia="it-IT"/>
        </w:rPr>
        <w:t xml:space="preserve">&lt;/dtt:codiceUfficioMctc&gt;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&lt;dtt:dataRevisioneSlotTemporale&gt;</w:t>
      </w:r>
      <w:r w:rsidRPr="00FA7A45">
        <w:rPr>
          <w:rFonts w:ascii="Courier New" w:hAnsi="Courier New" w:cs="Courier New"/>
          <w:b/>
          <w:bCs/>
          <w:lang w:eastAsia="it-IT"/>
        </w:rPr>
        <w:t>2010-10-29</w:t>
      </w:r>
      <w:r w:rsidRPr="00FA7A45">
        <w:rPr>
          <w:rFonts w:ascii="Courier New" w:hAnsi="Courier New" w:cs="Courier New"/>
          <w:lang w:eastAsia="it-IT"/>
        </w:rPr>
        <w:t xml:space="preserve">&lt;/dtt:dataRevisioneSlotTemporale&gt;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&lt;dtt:indicatoreFasciaOrariaRevisione&gt;</w:t>
      </w:r>
      <w:r w:rsidRPr="00FA7A45">
        <w:rPr>
          <w:rFonts w:ascii="Courier New" w:hAnsi="Courier New" w:cs="Courier New"/>
          <w:b/>
          <w:bCs/>
          <w:lang w:eastAsia="it-IT"/>
        </w:rPr>
        <w:t>M</w:t>
      </w:r>
      <w:r w:rsidRPr="00FA7A45">
        <w:rPr>
          <w:rFonts w:ascii="Courier New" w:hAnsi="Courier New" w:cs="Courier New"/>
          <w:lang w:eastAsia="it-IT"/>
        </w:rPr>
        <w:t xml:space="preserve">&lt;/dtt:indicatoreFasciaOrariaRevisione&gt;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&lt;dtt:codiceTipoRevisione&gt;</w:t>
      </w:r>
      <w:r w:rsidRPr="00FA7A45">
        <w:rPr>
          <w:rFonts w:ascii="Courier New" w:hAnsi="Courier New" w:cs="Courier New"/>
          <w:b/>
          <w:bCs/>
          <w:lang w:eastAsia="it-IT"/>
        </w:rPr>
        <w:t>04</w:t>
      </w:r>
      <w:r w:rsidRPr="00FA7A45">
        <w:rPr>
          <w:rFonts w:ascii="Courier New" w:hAnsi="Courier New" w:cs="Courier New"/>
          <w:lang w:eastAsia="it-IT"/>
        </w:rPr>
        <w:t xml:space="preserve">&lt;/dtt:codiceTipoRevisione&gt;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&lt;dtt:progressivoSlotTemporaleRevisioni&gt;</w:t>
      </w:r>
      <w:r w:rsidRPr="00FA7A45">
        <w:rPr>
          <w:rFonts w:ascii="Courier New" w:hAnsi="Courier New" w:cs="Courier New"/>
          <w:b/>
          <w:bCs/>
          <w:lang w:eastAsia="it-IT"/>
        </w:rPr>
        <w:t>1</w:t>
      </w:r>
      <w:r w:rsidRPr="00FA7A45">
        <w:rPr>
          <w:rFonts w:ascii="Courier New" w:hAnsi="Courier New" w:cs="Courier New"/>
          <w:lang w:eastAsia="it-IT"/>
        </w:rPr>
        <w:t xml:space="preserve">&lt;/dtt:progressivoSlotTemporaleRevisioni&gt;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&lt;dtt:descrizioneLineaRevisione&gt;</w:t>
      </w:r>
      <w:r w:rsidRPr="00FA7A45">
        <w:rPr>
          <w:rFonts w:ascii="Courier New" w:hAnsi="Courier New" w:cs="Courier New"/>
          <w:b/>
          <w:bCs/>
          <w:lang w:eastAsia="it-IT"/>
        </w:rPr>
        <w:t>LINEA1</w:t>
      </w:r>
      <w:r w:rsidRPr="00FA7A45">
        <w:rPr>
          <w:rFonts w:ascii="Courier New" w:hAnsi="Courier New" w:cs="Courier New"/>
          <w:lang w:eastAsia="it-IT"/>
        </w:rPr>
        <w:t xml:space="preserve">&lt;/dtt:descrizioneLineaRevisione&gt;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&lt;dtt:dataLimitePrenotazioneRevisione&gt;</w:t>
      </w:r>
      <w:r w:rsidRPr="00FA7A45">
        <w:rPr>
          <w:rFonts w:ascii="Courier New" w:hAnsi="Courier New" w:cs="Courier New"/>
          <w:b/>
          <w:bCs/>
          <w:lang w:eastAsia="it-IT"/>
        </w:rPr>
        <w:t>2010-10-28</w:t>
      </w:r>
      <w:r w:rsidRPr="00FA7A45">
        <w:rPr>
          <w:rFonts w:ascii="Courier New" w:hAnsi="Courier New" w:cs="Courier New"/>
          <w:lang w:eastAsia="it-IT"/>
        </w:rPr>
        <w:t xml:space="preserve">&lt;/dtt:dataLimitePrenotazioneRevisione&gt; </w:t>
      </w:r>
    </w:p>
    <w:p w:rsidR="007566EA" w:rsidRPr="00FA7A45" w:rsidRDefault="006A48B0" w:rsidP="007566EA">
      <w:pPr>
        <w:ind w:hanging="480"/>
        <w:rPr>
          <w:rFonts w:ascii="Courier New" w:hAnsi="Courier New" w:cs="Courier New"/>
          <w:lang w:eastAsia="it-IT"/>
        </w:rPr>
      </w:pPr>
      <w:hyperlink r:id="rId55" w:anchor="#" w:history="1">
        <w:r w:rsidR="007566EA" w:rsidRPr="00FA7A45">
          <w:rPr>
            <w:lang w:eastAsia="it-IT"/>
          </w:rPr>
          <w:t>-</w:t>
        </w:r>
      </w:hyperlink>
      <w:r w:rsidR="007566EA" w:rsidRPr="00FA7A45">
        <w:rPr>
          <w:rFonts w:ascii="Courier New" w:hAnsi="Courier New" w:cs="Courier New"/>
          <w:lang w:eastAsia="it-IT"/>
        </w:rPr>
        <w:t xml:space="preserve"> &lt;dtt:theSedeUmc&gt;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&lt;dtt:dataUltimoAggiornamento&gt;</w:t>
      </w:r>
      <w:r w:rsidRPr="00FA7A45">
        <w:rPr>
          <w:rFonts w:ascii="Courier New" w:hAnsi="Courier New" w:cs="Courier New"/>
          <w:b/>
          <w:bCs/>
          <w:lang w:eastAsia="it-IT"/>
        </w:rPr>
        <w:t>2010-09-23</w:t>
      </w:r>
      <w:r w:rsidRPr="00FA7A45">
        <w:rPr>
          <w:rFonts w:ascii="Courier New" w:hAnsi="Courier New" w:cs="Courier New"/>
          <w:lang w:eastAsia="it-IT"/>
        </w:rPr>
        <w:t xml:space="preserve">&lt;/dtt:dataUltimoAggiornamento&gt;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&lt;dtt:descrizioneIndirizzoSedeUmcRevisione&gt;</w:t>
      </w:r>
      <w:r w:rsidRPr="00FA7A45">
        <w:rPr>
          <w:rFonts w:ascii="Courier New" w:hAnsi="Courier New" w:cs="Courier New"/>
          <w:b/>
          <w:bCs/>
          <w:lang w:eastAsia="it-IT"/>
        </w:rPr>
        <w:t>via salaria, 450</w:t>
      </w:r>
      <w:r w:rsidRPr="00FA7A45">
        <w:rPr>
          <w:rFonts w:ascii="Courier New" w:hAnsi="Courier New" w:cs="Courier New"/>
          <w:lang w:eastAsia="it-IT"/>
        </w:rPr>
        <w:t xml:space="preserve">&lt;/dtt:descrizioneIndirizzoSedeUmcRevisione&gt;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&lt;dtt:descrizioneSedeUmcRevisione&gt;</w:t>
      </w:r>
      <w:r w:rsidRPr="00FA7A45">
        <w:rPr>
          <w:rFonts w:ascii="Courier New" w:hAnsi="Courier New" w:cs="Courier New"/>
          <w:b/>
          <w:bCs/>
          <w:lang w:eastAsia="it-IT"/>
        </w:rPr>
        <w:t>SEDE ROMA NORD</w:t>
      </w:r>
      <w:r w:rsidRPr="00FA7A45">
        <w:rPr>
          <w:rFonts w:ascii="Courier New" w:hAnsi="Courier New" w:cs="Courier New"/>
          <w:lang w:eastAsia="it-IT"/>
        </w:rPr>
        <w:t xml:space="preserve">&lt;/dtt:descrizioneSedeUmcRevisione&gt;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&lt;dtt:progressivoSedeUmcRevisione&gt;</w:t>
      </w:r>
      <w:r w:rsidRPr="00FA7A45">
        <w:rPr>
          <w:rFonts w:ascii="Courier New" w:hAnsi="Courier New" w:cs="Courier New"/>
          <w:b/>
          <w:bCs/>
          <w:lang w:eastAsia="it-IT"/>
        </w:rPr>
        <w:t>8</w:t>
      </w:r>
      <w:r w:rsidRPr="00FA7A45">
        <w:rPr>
          <w:rFonts w:ascii="Courier New" w:hAnsi="Courier New" w:cs="Courier New"/>
          <w:lang w:eastAsia="it-IT"/>
        </w:rPr>
        <w:t xml:space="preserve">&lt;/dtt:progressivoSedeUmcRevisione&gt;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&lt;dtt:codiceBadgeUltimoAggiornamento&gt;</w:t>
      </w:r>
      <w:r w:rsidRPr="00FA7A45">
        <w:rPr>
          <w:rFonts w:ascii="Courier New" w:hAnsi="Courier New" w:cs="Courier New"/>
          <w:b/>
          <w:bCs/>
          <w:lang w:eastAsia="it-IT"/>
        </w:rPr>
        <w:t>991533</w:t>
      </w:r>
      <w:r w:rsidRPr="00FA7A45">
        <w:rPr>
          <w:rFonts w:ascii="Courier New" w:hAnsi="Courier New" w:cs="Courier New"/>
          <w:lang w:eastAsia="it-IT"/>
        </w:rPr>
        <w:t xml:space="preserve">&lt;/dtt:codiceBadgeUltimoAggiornamento&gt;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&lt;dtt:codiceUfficioMctc&gt;</w:t>
      </w:r>
      <w:r w:rsidRPr="00FA7A45">
        <w:rPr>
          <w:rFonts w:ascii="Courier New" w:hAnsi="Courier New" w:cs="Courier New"/>
          <w:b/>
          <w:bCs/>
          <w:lang w:eastAsia="it-IT"/>
        </w:rPr>
        <w:t>R1</w:t>
      </w:r>
      <w:r w:rsidRPr="00FA7A45">
        <w:rPr>
          <w:rFonts w:ascii="Courier New" w:hAnsi="Courier New" w:cs="Courier New"/>
          <w:lang w:eastAsia="it-IT"/>
        </w:rPr>
        <w:t xml:space="preserve">&lt;/dtt:codiceUfficioMctc&gt; </w:t>
      </w:r>
    </w:p>
    <w:p w:rsidR="007566E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&lt;/dtt:theSedeUmc&gt;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>&lt;dtt:theGruppoCollaudo&gt;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&lt;dtt:progressivoGruppoCollaudo&gt;1&lt;/dtt:progressivoGruppoCollaudo&gt;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&lt;dtt:descrizioneGruppoCollaudo&gt;TUTTI&lt;/dtt:descrizioneGruppoCollaudo&gt;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&lt;dtt:gruppoCollaudoPrenotabileList&gt;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    &lt;dtt:progressivoGruppoCollaudo&gt;1&lt;/dtt:progressivoGruppoCollaudo&gt;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    &lt;dtt:codiceTipoCollaudo&gt;01&lt;/dtt:codiceTipoCollaudo&gt;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    &lt;dtt:descrizioneTipoCollaudo&gt;MODIFICHE DATI OMOLOGAZIONE VEICOLO </w:t>
      </w:r>
      <w:r>
        <w:rPr>
          <w:rFonts w:ascii="Courier New" w:hAnsi="Courier New" w:cs="Courier New"/>
          <w:lang w:eastAsia="it-IT"/>
        </w:rPr>
        <w:t xml:space="preserve">                                                </w:t>
      </w:r>
      <w:r>
        <w:rPr>
          <w:rFonts w:ascii="Courier New" w:hAnsi="Courier New" w:cs="Courier New"/>
          <w:lang w:eastAsia="it-IT"/>
        </w:rPr>
        <w:tab/>
      </w:r>
      <w:r w:rsidRPr="00582E4A">
        <w:rPr>
          <w:rFonts w:ascii="Courier New" w:hAnsi="Courier New" w:cs="Courier New"/>
          <w:lang w:eastAsia="it-IT"/>
        </w:rPr>
        <w:t>(CERTIFICATO D'APPROVAZIONE)&lt;/dtt:descrizioneTipoCollaudo&gt;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   </w:t>
      </w:r>
      <w:r>
        <w:rPr>
          <w:rFonts w:ascii="Courier New" w:hAnsi="Courier New" w:cs="Courier New"/>
          <w:lang w:eastAsia="it-IT"/>
        </w:rPr>
        <w:t xml:space="preserve"> </w:t>
      </w:r>
      <w:r w:rsidRPr="00582E4A">
        <w:rPr>
          <w:rFonts w:ascii="Courier New" w:hAnsi="Courier New" w:cs="Courier New"/>
          <w:lang w:eastAsia="it-IT"/>
        </w:rPr>
        <w:t>&lt;dtt:descrizioneGruppoCollaudo&gt;TUTTI&lt;/dtt:descrizioneGruppoCollaudo&gt;</w:t>
      </w:r>
    </w:p>
    <w:p w:rsidR="007566EA" w:rsidRPr="00582E4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     &lt;dtt:codiceUfficioProvincia&gt;R1&lt;/dtt:codiceUfficioProvincia&gt;</w:t>
      </w:r>
    </w:p>
    <w:p w:rsidR="007566E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82E4A">
        <w:rPr>
          <w:rFonts w:ascii="Courier New" w:hAnsi="Courier New" w:cs="Courier New"/>
          <w:lang w:eastAsia="it-IT"/>
        </w:rPr>
        <w:t xml:space="preserve">  &lt;/dtt:gruppoCollaudoPrenotabileList&gt;</w:t>
      </w:r>
    </w:p>
    <w:p w:rsidR="007566EA" w:rsidRPr="00FA7A45" w:rsidRDefault="007566EA" w:rsidP="007566EA">
      <w:pPr>
        <w:ind w:hanging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</w:t>
      </w:r>
      <w:r w:rsidRPr="00582E4A">
        <w:rPr>
          <w:rFonts w:ascii="Courier New" w:hAnsi="Courier New" w:cs="Courier New"/>
          <w:lang w:eastAsia="it-IT"/>
        </w:rPr>
        <w:t>&lt;</w:t>
      </w:r>
      <w:r>
        <w:rPr>
          <w:rFonts w:ascii="Courier New" w:hAnsi="Courier New" w:cs="Courier New"/>
          <w:lang w:eastAsia="it-IT"/>
        </w:rPr>
        <w:t>/</w:t>
      </w:r>
      <w:r w:rsidRPr="00582E4A">
        <w:rPr>
          <w:rFonts w:ascii="Courier New" w:hAnsi="Courier New" w:cs="Courier New"/>
          <w:lang w:eastAsia="it-IT"/>
        </w:rPr>
        <w:t>dtt:theGruppoCollaudo&gt;</w:t>
      </w:r>
    </w:p>
    <w:p w:rsidR="007566EA" w:rsidRPr="00FA7A45" w:rsidRDefault="007566EA" w:rsidP="007566EA">
      <w:pPr>
        <w:ind w:hanging="240"/>
        <w:rPr>
          <w:rFonts w:ascii="Courier New" w:hAnsi="Courier New" w:cs="Courier New"/>
          <w:lang w:eastAsia="it-IT"/>
        </w:rPr>
      </w:pPr>
    </w:p>
    <w:p w:rsidR="007566EA" w:rsidRPr="00FA7A45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&lt;/dtt:slotTemporale&gt;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&lt;dtt:progressivoPrenotazioneRevisione&gt;</w:t>
      </w:r>
      <w:r w:rsidRPr="00FA7A45">
        <w:rPr>
          <w:rFonts w:ascii="Courier New" w:hAnsi="Courier New" w:cs="Courier New"/>
          <w:b/>
          <w:bCs/>
          <w:lang w:eastAsia="it-IT"/>
        </w:rPr>
        <w:t>2</w:t>
      </w:r>
      <w:r w:rsidRPr="00FA7A45">
        <w:rPr>
          <w:rFonts w:ascii="Courier New" w:hAnsi="Courier New" w:cs="Courier New"/>
          <w:lang w:eastAsia="it-IT"/>
        </w:rPr>
        <w:t xml:space="preserve">&lt;/dtt:progressivoPrenotazioneRevisione&gt;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&lt;dtt:codiceTipoVeicolo&gt;</w:t>
      </w:r>
      <w:r w:rsidRPr="00FA7A45">
        <w:rPr>
          <w:rFonts w:ascii="Courier New" w:hAnsi="Courier New" w:cs="Courier New"/>
          <w:b/>
          <w:bCs/>
          <w:lang w:eastAsia="it-IT"/>
        </w:rPr>
        <w:t>A</w:t>
      </w:r>
      <w:r w:rsidRPr="00FA7A45">
        <w:rPr>
          <w:rFonts w:ascii="Courier New" w:hAnsi="Courier New" w:cs="Courier New"/>
          <w:lang w:eastAsia="it-IT"/>
        </w:rPr>
        <w:t xml:space="preserve">&lt;/dtt:codiceTipoVeicolo&gt;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&lt;dtt:codiceTelaioNormalizzato&gt;</w:t>
      </w:r>
      <w:r w:rsidRPr="00FA7A45">
        <w:rPr>
          <w:rFonts w:ascii="Courier New" w:hAnsi="Courier New" w:cs="Courier New"/>
          <w:b/>
          <w:bCs/>
          <w:lang w:eastAsia="it-IT"/>
        </w:rPr>
        <w:t>ZFA138A0007321607</w:t>
      </w:r>
      <w:r w:rsidRPr="00FA7A45">
        <w:rPr>
          <w:rFonts w:ascii="Courier New" w:hAnsi="Courier New" w:cs="Courier New"/>
          <w:lang w:eastAsia="it-IT"/>
        </w:rPr>
        <w:t xml:space="preserve">&lt;/dtt:codiceTelaioNormalizzato&gt; </w:t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&lt;dtt:codiceFiscale&gt;</w:t>
      </w:r>
      <w:r w:rsidRPr="00FA7A45">
        <w:rPr>
          <w:rFonts w:ascii="Courier New" w:hAnsi="Courier New" w:cs="Courier New"/>
          <w:b/>
          <w:bCs/>
          <w:lang w:eastAsia="it-IT"/>
        </w:rPr>
        <w:t>AGRM024401</w:t>
      </w:r>
      <w:r w:rsidRPr="00FA7A45">
        <w:rPr>
          <w:rFonts w:ascii="Courier New" w:hAnsi="Courier New" w:cs="Courier New"/>
          <w:lang w:eastAsia="it-IT"/>
        </w:rPr>
        <w:t xml:space="preserve">&lt;/dtt:codiceFiscale&gt; </w:t>
      </w:r>
    </w:p>
    <w:p w:rsidR="007566EA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&lt;dtt:codiceTargaVeicolo&gt;</w:t>
      </w:r>
      <w:r w:rsidRPr="00FA7A45">
        <w:rPr>
          <w:rFonts w:ascii="Courier New" w:hAnsi="Courier New" w:cs="Courier New"/>
          <w:b/>
          <w:bCs/>
          <w:lang w:eastAsia="it-IT"/>
        </w:rPr>
        <w:t>AG299051</w:t>
      </w:r>
      <w:r w:rsidRPr="00FA7A45">
        <w:rPr>
          <w:rFonts w:ascii="Courier New" w:hAnsi="Courier New" w:cs="Courier New"/>
          <w:lang w:eastAsia="it-IT"/>
        </w:rPr>
        <w:t xml:space="preserve">&lt;/dtt:codiceTargaVeicolo&gt; </w:t>
      </w:r>
    </w:p>
    <w:p w:rsidR="007566EA" w:rsidRPr="00484FE3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&lt;dtt:marcaOperativa&gt;</w:t>
      </w:r>
      <w:r>
        <w:rPr>
          <w:rFonts w:ascii="Courier New" w:hAnsi="Courier New" w:cs="Courier New"/>
          <w:lang w:eastAsia="it-IT"/>
        </w:rPr>
        <w:br/>
        <w:t xml:space="preserve">  </w:t>
      </w:r>
      <w:r w:rsidRPr="00266D20">
        <w:rPr>
          <w:rFonts w:ascii="Courier New" w:hAnsi="Courier New" w:cs="Courier New"/>
          <w:lang w:eastAsia="it-IT"/>
        </w:rPr>
        <w:t xml:space="preserve"> &lt;dtt:codiceUnitaContabile&gt;88&lt;/dtt:codiceUnitaContabile&gt;</w:t>
      </w:r>
      <w:r w:rsidRPr="00266D20">
        <w:rPr>
          <w:rFonts w:ascii="Courier New" w:hAnsi="Courier New" w:cs="Courier New"/>
          <w:lang w:eastAsia="it-IT"/>
        </w:rPr>
        <w:br/>
      </w:r>
      <w:r>
        <w:rPr>
          <w:rFonts w:ascii="Courier New" w:hAnsi="Courier New" w:cs="Courier New"/>
          <w:lang w:eastAsia="it-IT"/>
        </w:rPr>
        <w:t xml:space="preserve">  </w:t>
      </w:r>
      <w:r w:rsidRPr="00266D20">
        <w:rPr>
          <w:rFonts w:ascii="Courier New" w:hAnsi="Courier New" w:cs="Courier New"/>
          <w:lang w:eastAsia="it-IT"/>
        </w:rPr>
        <w:t xml:space="preserve"> &lt;dtt:codiceUfficioMct</w:t>
      </w:r>
      <w:r>
        <w:rPr>
          <w:rFonts w:ascii="Courier New" w:hAnsi="Courier New" w:cs="Courier New"/>
          <w:lang w:eastAsia="it-IT"/>
        </w:rPr>
        <w:t>c&gt;R1&lt;/dtt:codiceUfficioMctc&gt;</w:t>
      </w:r>
      <w:r>
        <w:rPr>
          <w:rFonts w:ascii="Courier New" w:hAnsi="Courier New" w:cs="Courier New"/>
          <w:lang w:eastAsia="it-IT"/>
        </w:rPr>
        <w:br/>
      </w:r>
      <w:r>
        <w:rPr>
          <w:rFonts w:ascii="Courier New" w:hAnsi="Courier New" w:cs="Courier New"/>
          <w:lang w:eastAsia="it-IT"/>
        </w:rPr>
        <w:lastRenderedPageBreak/>
        <w:t xml:space="preserve">  </w:t>
      </w:r>
      <w:r w:rsidRPr="00266D20">
        <w:rPr>
          <w:rFonts w:ascii="Courier New" w:hAnsi="Courier New" w:cs="Courier New"/>
          <w:lang w:eastAsia="it-IT"/>
        </w:rPr>
        <w:t xml:space="preserve"> &lt;dtt:progressivoMarcaOperativa&gt;000871&lt;/dt</w:t>
      </w:r>
      <w:r>
        <w:rPr>
          <w:rFonts w:ascii="Courier New" w:hAnsi="Courier New" w:cs="Courier New"/>
          <w:lang w:eastAsia="it-IT"/>
        </w:rPr>
        <w:t>t:progressivoMarcaOperativa&gt;</w:t>
      </w:r>
      <w:r>
        <w:rPr>
          <w:rFonts w:ascii="Courier New" w:hAnsi="Courier New" w:cs="Courier New"/>
          <w:lang w:eastAsia="it-IT"/>
        </w:rPr>
        <w:br/>
        <w:t xml:space="preserve">  </w:t>
      </w:r>
      <w:r w:rsidRPr="00266D20">
        <w:rPr>
          <w:rFonts w:ascii="Courier New" w:hAnsi="Courier New" w:cs="Courier New"/>
          <w:lang w:eastAsia="it-IT"/>
        </w:rPr>
        <w:t xml:space="preserve"> &lt;dtt:dataRilascioMarcaOperativa&gt;2011-03-21&lt;/dtt:dataRilascioMarcaOperativa&gt;</w:t>
      </w:r>
      <w:r w:rsidRPr="00266D20">
        <w:rPr>
          <w:rFonts w:ascii="Courier New" w:hAnsi="Courier New" w:cs="Courier New"/>
          <w:lang w:eastAsia="it-IT"/>
        </w:rPr>
        <w:br/>
        <w:t>&lt;/dtt:marcaOperativa&gt;</w:t>
      </w:r>
      <w:r w:rsidRPr="00266D20">
        <w:rPr>
          <w:rFonts w:ascii="Courier New" w:hAnsi="Courier New" w:cs="Courier New"/>
          <w:lang w:eastAsia="it-IT"/>
        </w:rPr>
        <w:br/>
        <w:t>&lt;dtt:codiceStatoPrenotazione&gt;A&lt;/dtt:codiceStatoPrenotazione&gt;</w:t>
      </w:r>
      <w:r w:rsidRPr="00266D20">
        <w:rPr>
          <w:rFonts w:ascii="Courier New" w:hAnsi="Courier New" w:cs="Courier New"/>
          <w:lang w:eastAsia="it-IT"/>
        </w:rPr>
        <w:br/>
        <w:t>&lt;dtt:codiceTipologiaPagamento&gt;B&lt;/dtt:codiceTipologiaPag</w:t>
      </w:r>
      <w:r>
        <w:rPr>
          <w:rFonts w:ascii="Courier New" w:hAnsi="Courier New" w:cs="Courier New"/>
          <w:lang w:eastAsia="it-IT"/>
        </w:rPr>
        <w:t>amento&gt;</w:t>
      </w:r>
      <w:r>
        <w:rPr>
          <w:rFonts w:ascii="Courier New" w:hAnsi="Courier New" w:cs="Courier New"/>
          <w:lang w:eastAsia="it-IT"/>
        </w:rPr>
        <w:br/>
      </w:r>
      <w:r w:rsidRPr="00484FE3">
        <w:rPr>
          <w:rFonts w:ascii="Courier New" w:hAnsi="Courier New" w:cs="Courier New"/>
          <w:lang w:eastAsia="it-IT"/>
        </w:rPr>
        <w:t>&lt;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:gruppoCollaudoPrenotabile&gt;</w:t>
      </w:r>
    </w:p>
    <w:p w:rsidR="007566EA" w:rsidRPr="00484FE3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ab/>
      </w:r>
      <w:r w:rsidRPr="00484FE3">
        <w:rPr>
          <w:rFonts w:ascii="Courier New" w:hAnsi="Courier New" w:cs="Courier New"/>
          <w:lang w:eastAsia="it-IT"/>
        </w:rPr>
        <w:t>&lt;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:progressivoGruppoCollaudo&gt;</w:t>
      </w:r>
      <w:r>
        <w:rPr>
          <w:rFonts w:ascii="Courier New" w:hAnsi="Courier New" w:cs="Courier New"/>
          <w:lang w:eastAsia="it-IT"/>
        </w:rPr>
        <w:t>1</w:t>
      </w:r>
      <w:r w:rsidRPr="00484FE3">
        <w:rPr>
          <w:rFonts w:ascii="Courier New" w:hAnsi="Courier New" w:cs="Courier New"/>
          <w:lang w:eastAsia="it-IT"/>
        </w:rPr>
        <w:t>&lt;/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:progressivoGruppoCollaudo&gt;</w:t>
      </w:r>
    </w:p>
    <w:p w:rsidR="007566EA" w:rsidRPr="00484FE3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ab/>
      </w:r>
      <w:r w:rsidRPr="00484FE3">
        <w:rPr>
          <w:rFonts w:ascii="Courier New" w:hAnsi="Courier New" w:cs="Courier New"/>
          <w:lang w:eastAsia="it-IT"/>
        </w:rPr>
        <w:t>&lt;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:codiceTipoCollaudo&gt;</w:t>
      </w:r>
      <w:r>
        <w:rPr>
          <w:rFonts w:ascii="Courier New" w:hAnsi="Courier New" w:cs="Courier New"/>
          <w:lang w:eastAsia="it-IT"/>
        </w:rPr>
        <w:t>05</w:t>
      </w:r>
      <w:r w:rsidRPr="00484FE3">
        <w:rPr>
          <w:rFonts w:ascii="Courier New" w:hAnsi="Courier New" w:cs="Courier New"/>
          <w:lang w:eastAsia="it-IT"/>
        </w:rPr>
        <w:t>&lt;/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:codiceTipoCollaudo&gt;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84FE3">
        <w:rPr>
          <w:rFonts w:ascii="Courier New" w:hAnsi="Courier New" w:cs="Courier New"/>
          <w:lang w:eastAsia="it-IT"/>
        </w:rPr>
        <w:t>&lt;/</w:t>
      </w:r>
      <w:r>
        <w:rPr>
          <w:rFonts w:ascii="Courier New" w:hAnsi="Courier New" w:cs="Courier New"/>
          <w:lang w:eastAsia="it-IT"/>
        </w:rPr>
        <w:t>dtt</w:t>
      </w:r>
      <w:r w:rsidRPr="00484FE3">
        <w:rPr>
          <w:rFonts w:ascii="Courier New" w:hAnsi="Courier New" w:cs="Courier New"/>
          <w:lang w:eastAsia="it-IT"/>
        </w:rPr>
        <w:t>:gruppoCollaudoPrenotabile&gt;</w:t>
      </w:r>
      <w:r w:rsidRPr="00484FE3">
        <w:rPr>
          <w:rFonts w:ascii="Courier New" w:hAnsi="Courier New" w:cs="Courier New"/>
          <w:lang w:eastAsia="it-IT"/>
        </w:rPr>
        <w:cr/>
      </w:r>
    </w:p>
    <w:p w:rsidR="007566EA" w:rsidRPr="00FA7A45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FA7A45">
        <w:rPr>
          <w:b/>
          <w:bCs/>
          <w:lang w:eastAsia="it-IT"/>
        </w:rPr>
        <w:t> </w:t>
      </w:r>
      <w:r w:rsidRPr="00FA7A45">
        <w:rPr>
          <w:rFonts w:ascii="Courier New" w:hAnsi="Courier New" w:cs="Courier New"/>
          <w:lang w:eastAsia="it-IT"/>
        </w:rPr>
        <w:t xml:space="preserve"> &lt;/dtt:prenotazioneRevisioniAgenzia&gt;</w:t>
      </w:r>
    </w:p>
    <w:p w:rsidR="007566EA" w:rsidRPr="00782AC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5C07F8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97" w:name="_Toc291143349"/>
      <w:bookmarkStart w:id="98" w:name="_Toc419121385"/>
      <w:bookmarkStart w:id="99" w:name="_Toc43549567"/>
      <w:r w:rsidRPr="00D211FC">
        <w:t>Messaggio</w:t>
      </w:r>
      <w:bookmarkEnd w:id="97"/>
      <w:bookmarkEnd w:id="98"/>
      <w:bookmarkEnd w:id="99"/>
    </w:p>
    <w:p w:rsidR="007566EA" w:rsidRPr="005C07F8" w:rsidRDefault="007566EA" w:rsidP="007566EA">
      <w:pPr>
        <w:pStyle w:val="BodyText"/>
      </w:pPr>
      <w:r w:rsidRPr="005C07F8">
        <w:t>Contiene i dati necessari per identificare un messaggio nel caso esiste una risposta: il codice Messaggio, la descrizione Messaggio.</w:t>
      </w:r>
    </w:p>
    <w:p w:rsidR="007566EA" w:rsidRPr="00782ACA" w:rsidRDefault="007566EA" w:rsidP="007566EA">
      <w:pPr>
        <w:pStyle w:val="BodyText"/>
      </w:pPr>
      <w:r w:rsidRPr="000720F6">
        <w:t>Esempio:</w:t>
      </w:r>
    </w:p>
    <w:p w:rsidR="007566EA" w:rsidRPr="004921F6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4921F6">
        <w:rPr>
          <w:rFonts w:ascii="Courier New" w:hAnsi="Courier New" w:cs="Courier New"/>
          <w:noProof/>
          <w:sz w:val="20"/>
          <w:lang w:eastAsia="it-IT"/>
        </w:rPr>
        <w:drawing>
          <wp:anchor distT="0" distB="0" distL="114300" distR="114300" simplePos="0" relativeHeight="251640832" behindDoc="0" locked="0" layoutInCell="1" allowOverlap="1" wp14:anchorId="4865102C" wp14:editId="682A4066">
            <wp:simplePos x="0" y="0"/>
            <wp:positionH relativeFrom="column">
              <wp:posOffset>22860</wp:posOffset>
            </wp:positionH>
            <wp:positionV relativeFrom="paragraph">
              <wp:posOffset>-4445</wp:posOffset>
            </wp:positionV>
            <wp:extent cx="3943350" cy="1295400"/>
            <wp:effectExtent l="0" t="0" r="0" b="0"/>
            <wp:wrapTopAndBottom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21F6">
        <w:rPr>
          <w:rFonts w:ascii="Courier New" w:hAnsi="Courier New" w:cs="Courier New"/>
          <w:sz w:val="20"/>
          <w:lang w:eastAsia="it-IT"/>
        </w:rPr>
        <w:t xml:space="preserve">  &lt;dtt:messaggio&gt;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&lt;dtt:codiceMessaggio&gt;02&lt;/dtt:codiceMessaggio&gt;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&lt;dtt:descrizioneMessaggio&gt;Inserimento effettuato con successo&lt;/dtt:descrizioneMessaggio&gt;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&lt;/dtt:messaggio&gt;</w:t>
      </w:r>
    </w:p>
    <w:p w:rsidR="007566EA" w:rsidRPr="006F201C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100" w:name="_Toc291143350"/>
      <w:bookmarkStart w:id="101" w:name="_Toc419121386"/>
      <w:bookmarkStart w:id="102" w:name="_Toc43549568"/>
      <w:r w:rsidRPr="00D211FC">
        <w:t>Errore</w:t>
      </w:r>
      <w:bookmarkEnd w:id="100"/>
      <w:bookmarkEnd w:id="101"/>
      <w:bookmarkEnd w:id="102"/>
    </w:p>
    <w:p w:rsidR="007566EA" w:rsidRPr="005C07F8" w:rsidRDefault="007566EA" w:rsidP="007566EA">
      <w:pPr>
        <w:pStyle w:val="BodyText"/>
      </w:pPr>
      <w:r>
        <w:rPr>
          <w:noProof/>
          <w:lang w:eastAsia="it-IT"/>
        </w:rPr>
        <w:drawing>
          <wp:anchor distT="0" distB="0" distL="114300" distR="114300" simplePos="0" relativeHeight="251642880" behindDoc="0" locked="0" layoutInCell="1" allowOverlap="1" wp14:anchorId="37F56FC8" wp14:editId="5DCE269E">
            <wp:simplePos x="0" y="0"/>
            <wp:positionH relativeFrom="column">
              <wp:posOffset>22860</wp:posOffset>
            </wp:positionH>
            <wp:positionV relativeFrom="paragraph">
              <wp:posOffset>551180</wp:posOffset>
            </wp:positionV>
            <wp:extent cx="3543300" cy="1295400"/>
            <wp:effectExtent l="0" t="0" r="0" b="0"/>
            <wp:wrapTopAndBottom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07F8">
        <w:t>Contiene i dati necessari per identificare un errore nel caso in cui la risposta va in errore: il codice Errore, la descrizione Errore.</w:t>
      </w:r>
    </w:p>
    <w:p w:rsidR="007566EA" w:rsidRPr="00782AC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Pr="00782ACA" w:rsidRDefault="007566EA" w:rsidP="007566EA">
      <w:pPr>
        <w:pStyle w:val="BodyText"/>
      </w:pPr>
      <w:r w:rsidRPr="000720F6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lastRenderedPageBreak/>
        <w:t>&lt;dtt:rispostaInserimentoPrenotazioneRevisioniAgenzia xmlns:dtt="http://www.dtt.it/xsd/NuovoSistemaRevisioni"&gt;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&lt;dtt:descrizioneErrore&gt;La prenotazione è già presente in archivio.&lt;/dtt:descrizioneErrore&gt;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&lt;/dtt:rispostaInserimentoPrenotazioneRevisioniAgenzi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782AC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BD2719" w:rsidRDefault="007566EA" w:rsidP="00D211FC">
      <w:pPr>
        <w:pStyle w:val="Titolo2"/>
        <w:rPr>
          <w:noProof/>
          <w:lang w:val="it-IT"/>
        </w:rPr>
      </w:pPr>
      <w:bookmarkStart w:id="103" w:name="_Toc291143351"/>
      <w:bookmarkStart w:id="104" w:name="_Toc419121387"/>
      <w:bookmarkStart w:id="105" w:name="_Toc43549569"/>
      <w:r w:rsidRPr="00BD2719">
        <w:rPr>
          <w:lang w:val="it-IT"/>
        </w:rPr>
        <w:t>Servizio di Richiesta inserimento prenotazione revisione per agenzia con carrello</w:t>
      </w:r>
      <w:bookmarkEnd w:id="103"/>
      <w:bookmarkEnd w:id="104"/>
      <w:bookmarkEnd w:id="105"/>
    </w:p>
    <w:p w:rsidR="007566E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permette alle </w:t>
      </w:r>
      <w:r>
        <w:rPr>
          <w:rFonts w:ascii="Verdana" w:hAnsi="Verdana"/>
        </w:rPr>
        <w:t xml:space="preserve">Agenzie di inserire n prenotazioni </w:t>
      </w:r>
      <w:r w:rsidRPr="005118D7">
        <w:rPr>
          <w:rFonts w:ascii="Verdana" w:hAnsi="Verdana"/>
        </w:rPr>
        <w:t>da pagare con il Carrello</w:t>
      </w:r>
      <w:r w:rsidRPr="00782ACA">
        <w:rPr>
          <w:rFonts w:ascii="Verdana" w:hAnsi="Verdana"/>
        </w:rPr>
        <w:t>.</w:t>
      </w:r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8A0A22">
        <w:rPr>
          <w:rFonts w:ascii="Verdana" w:hAnsi="Verdana"/>
        </w:rPr>
        <w:t>Le prenotazioni vengono soltanto inseri</w:t>
      </w:r>
      <w:r>
        <w:rPr>
          <w:rFonts w:ascii="Verdana" w:hAnsi="Verdana"/>
        </w:rPr>
        <w:t xml:space="preserve">te nella base dati di Revisioni con stato In Corso ed </w:t>
      </w:r>
      <w:r w:rsidRPr="008A0A22">
        <w:rPr>
          <w:rFonts w:ascii="Verdana" w:hAnsi="Verdana"/>
        </w:rPr>
        <w:t xml:space="preserve"> </w:t>
      </w:r>
      <w:r>
        <w:rPr>
          <w:rFonts w:ascii="Verdana" w:hAnsi="Verdana"/>
        </w:rPr>
        <w:t>il</w:t>
      </w:r>
      <w:r w:rsidRPr="008A0A22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successivo </w:t>
      </w:r>
      <w:r w:rsidRPr="008A0A22">
        <w:rPr>
          <w:rFonts w:ascii="Verdana" w:hAnsi="Verdana"/>
        </w:rPr>
        <w:t xml:space="preserve">pagamento </w:t>
      </w:r>
      <w:r>
        <w:rPr>
          <w:rFonts w:ascii="Verdana" w:hAnsi="Verdana"/>
        </w:rPr>
        <w:t xml:space="preserve">dovrà </w:t>
      </w:r>
      <w:r w:rsidRPr="008A0A22">
        <w:rPr>
          <w:rFonts w:ascii="Verdana" w:hAnsi="Verdana"/>
        </w:rPr>
        <w:t>essere</w:t>
      </w:r>
      <w:r>
        <w:rPr>
          <w:rFonts w:ascii="Verdana" w:hAnsi="Verdana"/>
        </w:rPr>
        <w:t xml:space="preserve"> effettuato tramite l’applicativo Carrello.</w:t>
      </w:r>
      <w:r w:rsidRPr="00782ACA">
        <w:rPr>
          <w:rFonts w:ascii="Verdana" w:hAnsi="Verdana"/>
        </w:rPr>
        <w:t xml:space="preserve">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>Il servizio prevede lo scambio di messaggi XML sia in I</w:t>
      </w:r>
      <w:r>
        <w:rPr>
          <w:rFonts w:ascii="Verdana" w:hAnsi="Verdana"/>
          <w:sz w:val="20"/>
        </w:rPr>
        <w:t xml:space="preserve">nput che in Output. I relativi </w:t>
      </w:r>
      <w:r w:rsidRPr="00782ACA">
        <w:rPr>
          <w:rFonts w:ascii="Verdana" w:hAnsi="Verdana"/>
          <w:sz w:val="20"/>
        </w:rPr>
        <w:t xml:space="preserve">schemi </w:t>
      </w:r>
      <w:r w:rsidRPr="00C16215">
        <w:rPr>
          <w:rFonts w:ascii="Verdana" w:hAnsi="Verdana"/>
          <w:sz w:val="20"/>
        </w:rPr>
        <w:t>InserimentoPrenotazioneRevisioniConCarrello</w:t>
      </w:r>
      <w:r w:rsidRPr="00782ACA">
        <w:rPr>
          <w:rFonts w:ascii="Verdana" w:hAnsi="Verdana"/>
          <w:sz w:val="20"/>
        </w:rPr>
        <w:t xml:space="preserve">Input.xsd  e </w:t>
      </w:r>
      <w:r w:rsidRPr="00C16215">
        <w:rPr>
          <w:rFonts w:ascii="Verdana" w:hAnsi="Verdana"/>
          <w:sz w:val="20"/>
        </w:rPr>
        <w:t>InserimentoPrenotazioneRevisioniConCarrello</w:t>
      </w:r>
      <w:r>
        <w:rPr>
          <w:rFonts w:ascii="Verdana" w:hAnsi="Verdana"/>
          <w:sz w:val="20"/>
        </w:rPr>
        <w:t>Out</w:t>
      </w:r>
      <w:r w:rsidRPr="00782ACA">
        <w:rPr>
          <w:rFonts w:ascii="Verdana" w:hAnsi="Verdana"/>
          <w:sz w:val="20"/>
        </w:rPr>
        <w:t>put.xsd sono in allegato al documento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</w:p>
    <w:p w:rsidR="007566EA" w:rsidRPr="00782ACA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106" w:name="_Toc291143352"/>
      <w:bookmarkStart w:id="107" w:name="_Toc419121388"/>
      <w:bookmarkStart w:id="108" w:name="_Toc43549570"/>
      <w:r w:rsidRPr="00D211FC">
        <w:t>Definizione</w:t>
      </w:r>
      <w:bookmarkEnd w:id="106"/>
      <w:bookmarkEnd w:id="107"/>
      <w:bookmarkEnd w:id="108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3"/>
        <w:gridCol w:w="6376"/>
      </w:tblGrid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001" w:type="dxa"/>
          </w:tcPr>
          <w:p w:rsidR="007566EA" w:rsidRPr="00602F85" w:rsidRDefault="007566EA" w:rsidP="007566EA">
            <w:pPr>
              <w:pStyle w:val="BodyText"/>
              <w:ind w:left="100"/>
              <w:rPr>
                <w:rFonts w:ascii="Courier New" w:hAnsi="Courier New" w:cs="Courier New"/>
                <w:sz w:val="20"/>
                <w:lang w:eastAsia="it-IT"/>
              </w:rPr>
            </w:pPr>
            <w:r w:rsidRPr="002C7363">
              <w:rPr>
                <w:rFonts w:ascii="Courier New" w:hAnsi="Courier New" w:cs="Courier New"/>
                <w:sz w:val="20"/>
                <w:lang w:eastAsia="it-IT"/>
              </w:rPr>
              <w:t>Richiesta</w:t>
            </w:r>
            <w:r w:rsidRPr="00602F85">
              <w:rPr>
                <w:rFonts w:ascii="Courier New" w:hAnsi="Courier New" w:cs="Courier New"/>
                <w:sz w:val="20"/>
                <w:lang w:eastAsia="it-IT"/>
              </w:rPr>
              <w:t>InserimentoPrenotazioneRevisioniConCarrello</w:t>
            </w:r>
          </w:p>
        </w:tc>
      </w:tr>
      <w:tr w:rsidR="007566EA" w:rsidRPr="000C2973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001" w:type="dxa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hAnsi="Courier New" w:cs="Courier New"/>
                <w:color w:val="2A00FF"/>
                <w:lang w:val="it-IT" w:eastAsia="it-IT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/services/</w:t>
            </w:r>
            <w:r>
              <w:rPr>
                <w:rFonts w:ascii="Courier New" w:hAnsi="Courier New" w:cs="Courier New"/>
                <w:color w:val="2A00FF"/>
                <w:highlight w:val="blue"/>
                <w:lang w:val="it-IT" w:eastAsia="it-IT"/>
              </w:rPr>
              <w:t xml:space="preserve"> </w:t>
            </w:r>
            <w:r w:rsidRPr="00C16215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InserimentoPrenotazioneRevisioniConCarrello</w:t>
            </w:r>
          </w:p>
          <w:p w:rsidR="007566EA" w:rsidRPr="00DD6FC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hAnsi="Courier New" w:cs="Courier New"/>
                <w:color w:val="2A00FF"/>
                <w:lang w:val="it-IT" w:eastAsia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/Revisioni-ws/services/</w:t>
            </w:r>
            <w:r>
              <w:rPr>
                <w:rFonts w:ascii="Courier New" w:hAnsi="Courier New" w:cs="Courier New"/>
                <w:color w:val="2A00FF"/>
                <w:highlight w:val="blue"/>
                <w:lang w:val="it-IT" w:eastAsia="it-IT"/>
              </w:rPr>
              <w:t xml:space="preserve"> </w:t>
            </w:r>
            <w:r w:rsidRPr="00C16215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InserimentoPrenotazioneRevisioniConCarrello</w:t>
            </w:r>
          </w:p>
          <w:p w:rsidR="007566EA" w:rsidRPr="000C29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001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DE4B77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001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>
              <w:rPr>
                <w:rFonts w:ascii="Verdana" w:hAnsi="Verdana"/>
                <w:sz w:val="20"/>
              </w:rPr>
              <w:t>I</w:t>
            </w:r>
            <w:r w:rsidRPr="00C16215">
              <w:rPr>
                <w:rFonts w:ascii="Verdana" w:hAnsi="Verdana"/>
                <w:sz w:val="20"/>
              </w:rPr>
              <w:t>nserimentoPrenotazioneRevisioniConCarrello</w:t>
            </w:r>
            <w:r w:rsidRPr="00782ACA">
              <w:rPr>
                <w:rFonts w:ascii="Verdana" w:hAnsi="Verdana"/>
                <w:sz w:val="20"/>
              </w:rPr>
              <w:t>Input.xsd, contenente il tipo di richiesta desiderata, le credenziali di accesso al servizio ed i dati da trasmettere.</w:t>
            </w:r>
          </w:p>
        </w:tc>
      </w:tr>
      <w:tr w:rsidR="007566EA" w:rsidRPr="00DE4B77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001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C16215">
              <w:rPr>
                <w:rFonts w:ascii="Verdana" w:hAnsi="Verdana"/>
                <w:sz w:val="20"/>
              </w:rPr>
              <w:t>InserimentoPrenotazioneRevisioniConCarrello</w:t>
            </w:r>
            <w:r w:rsidRPr="00782ACA">
              <w:rPr>
                <w:rFonts w:ascii="Verdana" w:hAnsi="Verdana"/>
                <w:sz w:val="20"/>
              </w:rPr>
              <w:t xml:space="preserve">Output.xsd, </w:t>
            </w:r>
            <w:r w:rsidRPr="00782ACA">
              <w:rPr>
                <w:rFonts w:ascii="Verdana" w:hAnsi="Verdana"/>
                <w:sz w:val="20"/>
              </w:rPr>
              <w:lastRenderedPageBreak/>
              <w:t>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7211E1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109" w:name="_Toc291143353"/>
      <w:bookmarkStart w:id="110" w:name="_Toc419121389"/>
      <w:bookmarkStart w:id="111" w:name="_Toc43549571"/>
      <w:r w:rsidRPr="0038187F">
        <w:rPr>
          <w:lang w:val="it-IT"/>
        </w:rPr>
        <w:t>Specifiche dello schema XSD di Input</w:t>
      </w:r>
      <w:bookmarkEnd w:id="109"/>
      <w:bookmarkEnd w:id="110"/>
      <w:bookmarkEnd w:id="111"/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EE6C89" w:rsidRDefault="007566EA" w:rsidP="007566EA">
      <w:pPr>
        <w:pStyle w:val="BodyText"/>
        <w:rPr>
          <w:rFonts w:ascii="Verdana" w:hAnsi="Verdana"/>
          <w:sz w:val="20"/>
        </w:rPr>
      </w:pPr>
      <w:r w:rsidRPr="00EE6C89">
        <w:rPr>
          <w:rFonts w:ascii="Verdana" w:hAnsi="Verdana"/>
          <w:sz w:val="20"/>
        </w:rPr>
        <w:t xml:space="preserve">La Richiesta di </w:t>
      </w:r>
      <w:r>
        <w:rPr>
          <w:rFonts w:ascii="Verdana" w:hAnsi="Verdana"/>
          <w:sz w:val="20"/>
        </w:rPr>
        <w:t>inserimento prenotazione revisioni agenzia</w:t>
      </w:r>
      <w:r w:rsidRPr="00EE6C89">
        <w:rPr>
          <w:rFonts w:ascii="Verdana" w:hAnsi="Verdana"/>
          <w:b/>
          <w:sz w:val="20"/>
        </w:rPr>
        <w:t xml:space="preserve"> </w:t>
      </w:r>
      <w:r>
        <w:rPr>
          <w:rFonts w:ascii="Verdana" w:hAnsi="Verdana"/>
          <w:sz w:val="20"/>
        </w:rPr>
        <w:t>con carrello</w:t>
      </w:r>
      <w:r w:rsidRPr="00EE6C89">
        <w:rPr>
          <w:rFonts w:ascii="Verdana" w:hAnsi="Verdana"/>
          <w:b/>
          <w:sz w:val="20"/>
        </w:rPr>
        <w:t xml:space="preserve"> </w:t>
      </w:r>
      <w:r w:rsidRPr="00EE6C89">
        <w:rPr>
          <w:rFonts w:ascii="Verdana" w:hAnsi="Verdana"/>
          <w:sz w:val="20"/>
        </w:rPr>
        <w:t>è composta dai seguenti elementi: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>
        <w:rPr>
          <w:noProof/>
          <w:lang w:eastAsia="it-IT"/>
        </w:rPr>
        <w:drawing>
          <wp:anchor distT="0" distB="0" distL="114300" distR="114300" simplePos="0" relativeHeight="251628544" behindDoc="0" locked="0" layoutInCell="1" allowOverlap="1" wp14:anchorId="48AC68DE" wp14:editId="193FF4F4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6029325" cy="1704975"/>
            <wp:effectExtent l="0" t="0" r="0" b="0"/>
            <wp:wrapTopAndBottom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  <w:r w:rsidRPr="00F507CE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>&lt;?xml version="1.0" encoding="UTF-8"?&gt;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&lt;dtt:richiestaInserimentoPrenotazioneRevisioniConCarrello 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ab/>
        <w:t xml:space="preserve">xmlns:dtt="http://www.dtt.it/xsd/NuovoSistemaRevisioni" 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ab/>
        <w:t xml:space="preserve">xmlns:xsi="http://www.w3.org/2001/XMLSchema-instance" 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ab/>
        <w:t>xsi:schemaLocation="http://www.dtt.it/xsd/NuovoSistemaRevisioni InserimentoPrenotazioneRevisioniConCarrelloInput.xsd "&gt;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ab/>
        <w:t>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</w:t>
      </w:r>
      <w:r>
        <w:rPr>
          <w:rFonts w:ascii="Courier New" w:eastAsia="Calibri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&lt;dtt:prenotazioneRevisioniAgenzia&gt;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&lt;dtt:slotTemporale&gt;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  &lt;dtt:codiceUfficioMctc&gt;R1&lt;/dtt:codiceUfficioMctc&gt;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  &lt;dtt:dataRevisioneSlotTemporale&gt;2011-04-15&lt;/dtt:dataRevisioneSlotTemporale&gt;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  &lt;dtt:indicatoreFasciaOrariaRevisione&gt;M&lt;/dtt:indicatoreFasciaOrariaRevisione&gt;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  &lt;dtt:codiceTipoRevisione&gt;04&lt;/dtt:codiceTipoRevisione&gt;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  &lt;dtt:progressivoSlotTemporaleRevisioni&gt;1&lt;/dtt:progressivoSlotTemporaleRevisioni&gt;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  &lt;dtt:theSedeUmc&gt;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    &lt;dtt:progressivoSedeUmcRevisione&gt;8&lt;/dtt:progressivoSedeUmcRevisione&gt;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  &lt;/dtt:theSedeUmc&gt;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&lt;/dtt:slotTemporale&gt;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lastRenderedPageBreak/>
        <w:t xml:space="preserve">    &lt;dtt:codiceTipoVeicolo&gt;A&lt;/dtt:codiceTipoVeicolo&gt;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&lt;dtt:codiceTelaioNormalizzato&gt;ZFA141A12000001223&lt;/dtt:codiceTelaioNormalizzato&gt;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&lt;dtt:codiceFiscale&gt;AGRM024401&lt;/dtt:codiceFiscale&gt;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&lt;dtt:codiceTargaVeicolo&gt;AG032259&lt;/dtt:codiceTargaVeicolo&gt;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&lt;/dtt:prenotazioneRevisioniAgenzia&gt;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>&lt;/dtt:richiestaInserimentoPrenotazioneRevisioniConCarrello&gt;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EE6C89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112" w:name="_Toc291143354"/>
      <w:bookmarkStart w:id="113" w:name="_Toc419121390"/>
      <w:bookmarkStart w:id="114" w:name="_Toc43549572"/>
      <w:r w:rsidRPr="00D211FC">
        <w:t>Login</w:t>
      </w:r>
      <w:bookmarkEnd w:id="112"/>
      <w:bookmarkEnd w:id="113"/>
      <w:bookmarkEnd w:id="114"/>
    </w:p>
    <w:p w:rsidR="007566EA" w:rsidRPr="00EE6C89" w:rsidRDefault="007566EA" w:rsidP="007566EA">
      <w:pPr>
        <w:pStyle w:val="BodyText"/>
      </w:pPr>
      <w:r w:rsidRPr="00EE6C89">
        <w:t>Contiene i dati necessari per autenticare l’utente che richiede il servizio: PIN.</w:t>
      </w:r>
    </w:p>
    <w:p w:rsidR="007566EA" w:rsidRPr="00782ACA" w:rsidRDefault="007566EA" w:rsidP="007566EA">
      <w:pPr>
        <w:pStyle w:val="BodyText"/>
      </w:pPr>
      <w:r>
        <w:rPr>
          <w:noProof/>
          <w:lang w:eastAsia="it-IT"/>
        </w:rPr>
        <w:drawing>
          <wp:anchor distT="0" distB="0" distL="114300" distR="114300" simplePos="0" relativeHeight="251630592" behindDoc="0" locked="0" layoutInCell="1" allowOverlap="1" wp14:anchorId="45A4E21F" wp14:editId="6183A2EA">
            <wp:simplePos x="0" y="0"/>
            <wp:positionH relativeFrom="column">
              <wp:posOffset>22860</wp:posOffset>
            </wp:positionH>
            <wp:positionV relativeFrom="paragraph">
              <wp:posOffset>5080</wp:posOffset>
            </wp:positionV>
            <wp:extent cx="3162300" cy="819150"/>
            <wp:effectExtent l="0" t="0" r="0" b="0"/>
            <wp:wrapTopAndBottom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782ACA" w:rsidRDefault="007566EA" w:rsidP="007566EA">
      <w:pPr>
        <w:pStyle w:val="BodyText"/>
      </w:pPr>
      <w:r w:rsidRPr="00782ACA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C05463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115" w:name="_Toc291143355"/>
      <w:bookmarkStart w:id="116" w:name="_Toc419121391"/>
      <w:bookmarkStart w:id="117" w:name="_Toc43549573"/>
      <w:r w:rsidRPr="00D211FC">
        <w:t>Prenotazione revisione agenzia</w:t>
      </w:r>
      <w:bookmarkEnd w:id="115"/>
      <w:bookmarkEnd w:id="116"/>
      <w:bookmarkEnd w:id="117"/>
    </w:p>
    <w:p w:rsidR="007566EA" w:rsidRDefault="007566EA" w:rsidP="007566EA">
      <w:pPr>
        <w:pStyle w:val="BodyText"/>
      </w:pPr>
    </w:p>
    <w:p w:rsidR="007566EA" w:rsidRPr="00EE6C89" w:rsidRDefault="007566EA" w:rsidP="007566EA">
      <w:pPr>
        <w:pStyle w:val="BodyText"/>
      </w:pPr>
      <w:r w:rsidRPr="00FA2A42">
        <w:t>Contiene i dati necessari per identificare la prenotazione revisione effettuata dall’agenzia.</w:t>
      </w:r>
    </w:p>
    <w:p w:rsidR="007566EA" w:rsidRDefault="007566EA" w:rsidP="007566EA">
      <w:pPr>
        <w:pStyle w:val="BodyText"/>
      </w:pPr>
    </w:p>
    <w:p w:rsidR="007566EA" w:rsidRDefault="001F033C" w:rsidP="007566EA">
      <w:pPr>
        <w:pStyle w:val="BodyText"/>
      </w:pPr>
      <w:r>
        <w:rPr>
          <w:noProof/>
          <w:lang w:eastAsia="it-IT"/>
        </w:rPr>
        <w:lastRenderedPageBreak/>
        <w:drawing>
          <wp:inline distT="0" distB="0" distL="0" distR="0" wp14:anchorId="120DDB2E" wp14:editId="389E23F7">
            <wp:extent cx="5276215" cy="2942505"/>
            <wp:effectExtent l="0" t="0" r="0" b="0"/>
            <wp:docPr id="215" name="Immagin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9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Pr="00782ACA" w:rsidRDefault="007566EA" w:rsidP="007566EA">
      <w:pPr>
        <w:pStyle w:val="BodyText"/>
      </w:pPr>
      <w:r w:rsidRPr="00782ACA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>&lt;dtt:prenotazioneRevisioniAgenzia&gt;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&lt;dtt:slotTemporale&gt;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&lt;dtt:codiceUfficioMctc&gt;R1&lt;/dtt:codiceUfficioMctc&gt;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&lt;dtt:dataRevisioneSlotTemporale&gt;2011-04-15&lt;/dtt:dataRevisioneSlotTemporale&gt;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&lt;dtt:indicatoreFasciaOrariaRevisione&gt;M&lt;/dtt:indicatoreFasciaOrariaRevisione&gt;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&lt;dtt:codiceTipoRevisione&gt;04&lt;/dtt:codiceTipoRevisione&gt;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  &lt;dtt:progressivoSlotTemporaleRevisioni&gt;1&lt;/dtt:progressivoSlotTemporaleRevisioni&gt;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  &lt;dtt:theSedeUmc&gt;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    &lt;dtt:progressivoSedeUmcRevisione&gt;8&lt;/dtt:progressivoSedeUmcRevisione&gt;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  &lt;/dtt:theSedeUmc&gt;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&lt;/dtt:slotTemporale&gt;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&lt;dtt:codiceTipoVeicolo&gt;A&lt;/dtt:codiceTipoVeicolo&gt;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&lt;dtt:codiceTelaioNormalizzato&gt;ZFA141A12000001223&lt;/dtt:codiceTelaioNormalizzato&gt;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&lt;dtt:codiceFiscale&gt;AGRM024401&lt;/dtt:codiceFiscale&gt;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&lt;dtt:codiceTargaVeicolo&gt;AG032259&lt;/dtt:codiceTargaVeicolo&gt;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&lt;/dtt:prenotazioneRevisioniAgenzia&gt;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7211E1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118" w:name="_Toc291143356"/>
      <w:bookmarkStart w:id="119" w:name="_Toc419121392"/>
      <w:bookmarkStart w:id="120" w:name="_Toc43549574"/>
      <w:r w:rsidRPr="0038187F">
        <w:rPr>
          <w:lang w:val="it-IT"/>
        </w:rPr>
        <w:lastRenderedPageBreak/>
        <w:t>Specifiche dello schema XSD di Output</w:t>
      </w:r>
      <w:bookmarkEnd w:id="118"/>
      <w:bookmarkEnd w:id="119"/>
      <w:bookmarkEnd w:id="120"/>
    </w:p>
    <w:p w:rsidR="007566EA" w:rsidRPr="003223D9" w:rsidRDefault="007566EA" w:rsidP="007566EA">
      <w:pPr>
        <w:pStyle w:val="BodyText"/>
        <w:rPr>
          <w:rFonts w:ascii="Verdana" w:hAnsi="Verdana"/>
          <w:sz w:val="20"/>
        </w:rPr>
      </w:pPr>
      <w:r w:rsidRPr="00FD33E0">
        <w:rPr>
          <w:rFonts w:ascii="Verdana" w:hAnsi="Verdana"/>
          <w:sz w:val="20"/>
        </w:rPr>
        <w:t xml:space="preserve">La Risposta a una richiesta di Inserimento </w:t>
      </w:r>
      <w:r>
        <w:rPr>
          <w:rFonts w:ascii="Verdana" w:hAnsi="Verdana"/>
          <w:sz w:val="20"/>
        </w:rPr>
        <w:t xml:space="preserve">prenotazione revisione da </w:t>
      </w:r>
      <w:r w:rsidRPr="003223D9">
        <w:rPr>
          <w:rFonts w:ascii="Verdana" w:hAnsi="Verdana"/>
          <w:sz w:val="20"/>
        </w:rPr>
        <w:t xml:space="preserve">agenzia con carrello è </w:t>
      </w:r>
      <w:r>
        <w:rPr>
          <w:rFonts w:ascii="Verdana" w:hAnsi="Verdana"/>
          <w:sz w:val="20"/>
        </w:rPr>
        <w:t xml:space="preserve">così </w:t>
      </w:r>
      <w:r w:rsidRPr="003223D9">
        <w:rPr>
          <w:rFonts w:ascii="Verdana" w:hAnsi="Verdana"/>
          <w:sz w:val="20"/>
        </w:rPr>
        <w:t xml:space="preserve">composta </w:t>
      </w:r>
      <w:r>
        <w:rPr>
          <w:rFonts w:ascii="Verdana" w:hAnsi="Verdana"/>
          <w:sz w:val="20"/>
        </w:rPr>
        <w:t>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>
        <w:rPr>
          <w:noProof/>
          <w:lang w:eastAsia="it-IT"/>
        </w:rPr>
        <w:drawing>
          <wp:anchor distT="0" distB="0" distL="114300" distR="114300" simplePos="0" relativeHeight="251636736" behindDoc="0" locked="0" layoutInCell="1" allowOverlap="1" wp14:anchorId="25D693AC" wp14:editId="33EBF844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5534025" cy="904875"/>
            <wp:effectExtent l="0" t="0" r="0" b="0"/>
            <wp:wrapTopAndBottom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  <w:r w:rsidRPr="00F507CE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>&lt;?xml version="1.0" encoding="UTF-8"?&gt;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&lt;dtt:rispostaInserimentoPrenotazioneRevisioniConCarrello 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ab/>
        <w:t xml:space="preserve">xmlns:dtt="http://www.dtt.it/xsd/NuovoSistemaRevisioni" 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ab/>
        <w:t xml:space="preserve">xmlns:xsi="http://www.w3.org/2001/XMLSchema-instance" 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ab/>
        <w:t>xsi:schemaLocation="http://www.dtt.it/xsd/NuovoSistemaRevisioni InserimentoPrenotazioneRevisioniConCarrelloOutput.xsd "&gt;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ab/>
        <w:t>&lt;dtt:messaggio&gt;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</w:t>
      </w:r>
      <w:r>
        <w:rPr>
          <w:rFonts w:ascii="Courier New" w:eastAsia="Calibri" w:hAnsi="Courier New" w:cs="Courier New"/>
          <w:lang w:eastAsia="it-IT"/>
        </w:rPr>
        <w:tab/>
        <w:t xml:space="preserve">&lt;dtt:codiceMessaggio&gt;02&lt;/dtt:codiceMessaggio&gt; 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</w:t>
      </w:r>
      <w:r>
        <w:rPr>
          <w:rFonts w:ascii="Courier New" w:eastAsia="Calibri" w:hAnsi="Courier New" w:cs="Courier New"/>
          <w:lang w:eastAsia="it-IT"/>
        </w:rPr>
        <w:tab/>
        <w:t xml:space="preserve">  &lt;dtt:descrizioneMessaggio&gt;Inserimento effettuato con successo&lt;/dtt:descrizioneMessaggio&gt; 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&lt;/dtt:messaggio&gt;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>&lt;/dtt:rispostaInserimentoPrenotazioneRevisioniConCarrello&gt;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5C07F8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121" w:name="_Toc291143357"/>
      <w:bookmarkStart w:id="122" w:name="_Toc419121393"/>
      <w:bookmarkStart w:id="123" w:name="_Toc43549575"/>
      <w:r w:rsidRPr="00D211FC">
        <w:t>Messaggio</w:t>
      </w:r>
      <w:bookmarkEnd w:id="121"/>
      <w:bookmarkEnd w:id="122"/>
      <w:bookmarkEnd w:id="123"/>
    </w:p>
    <w:p w:rsidR="007566EA" w:rsidRPr="005C07F8" w:rsidRDefault="007566EA" w:rsidP="007566EA">
      <w:pPr>
        <w:pStyle w:val="BodyText"/>
      </w:pPr>
      <w:r w:rsidRPr="005C07F8">
        <w:t>Contiene i dati necessari per identificare un messaggio nel caso esiste una risposta: il codice Messaggio, la descrizione Messaggio.</w:t>
      </w:r>
    </w:p>
    <w:p w:rsidR="007566EA" w:rsidRPr="00782ACA" w:rsidRDefault="007566EA" w:rsidP="007566EA">
      <w:pPr>
        <w:pStyle w:val="BodyText"/>
      </w:pPr>
      <w:r w:rsidRPr="000720F6">
        <w:t>Esempio:</w:t>
      </w:r>
    </w:p>
    <w:p w:rsidR="007566EA" w:rsidRPr="004921F6" w:rsidRDefault="007566EA" w:rsidP="007566EA">
      <w:pPr>
        <w:pStyle w:val="BodyText"/>
        <w:rPr>
          <w:rFonts w:ascii="Courier New" w:hAnsi="Courier New" w:cs="Courier New"/>
          <w:sz w:val="20"/>
          <w:lang w:eastAsia="it-IT"/>
        </w:rPr>
      </w:pPr>
      <w:r w:rsidRPr="004921F6">
        <w:rPr>
          <w:rFonts w:ascii="Courier New" w:hAnsi="Courier New" w:cs="Courier New"/>
          <w:noProof/>
          <w:sz w:val="20"/>
          <w:lang w:eastAsia="it-IT"/>
        </w:rPr>
        <w:drawing>
          <wp:anchor distT="0" distB="0" distL="114300" distR="114300" simplePos="0" relativeHeight="251632640" behindDoc="0" locked="0" layoutInCell="1" allowOverlap="1" wp14:anchorId="7EA006D1" wp14:editId="5C327004">
            <wp:simplePos x="0" y="0"/>
            <wp:positionH relativeFrom="column">
              <wp:posOffset>22860</wp:posOffset>
            </wp:positionH>
            <wp:positionV relativeFrom="paragraph">
              <wp:posOffset>-4445</wp:posOffset>
            </wp:positionV>
            <wp:extent cx="3943350" cy="1295400"/>
            <wp:effectExtent l="0" t="0" r="0" b="0"/>
            <wp:wrapTopAndBottom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21F6">
        <w:rPr>
          <w:rFonts w:ascii="Courier New" w:hAnsi="Courier New" w:cs="Courier New"/>
          <w:sz w:val="20"/>
          <w:lang w:eastAsia="it-IT"/>
        </w:rPr>
        <w:t xml:space="preserve">  &lt;dtt:messaggio&gt;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&lt;dtt:codiceMessaggio&gt;02&lt;/dtt:codiceMessaggio&gt;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&lt;dtt:descrizioneMessaggio&gt;Inserimento effettuato con successo&lt;/dtt:descrizioneMessaggio&gt;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&lt;/dtt:messaggio&gt;</w:t>
      </w:r>
    </w:p>
    <w:p w:rsidR="007566EA" w:rsidRPr="006F201C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124" w:name="_Toc291143358"/>
      <w:bookmarkStart w:id="125" w:name="_Toc419121394"/>
      <w:bookmarkStart w:id="126" w:name="_Toc43549576"/>
      <w:r w:rsidRPr="00D211FC">
        <w:lastRenderedPageBreak/>
        <w:t>Errore</w:t>
      </w:r>
      <w:bookmarkEnd w:id="124"/>
      <w:bookmarkEnd w:id="125"/>
      <w:bookmarkEnd w:id="126"/>
    </w:p>
    <w:p w:rsidR="007566EA" w:rsidRPr="005C07F8" w:rsidRDefault="007566EA" w:rsidP="007566EA">
      <w:pPr>
        <w:pStyle w:val="BodyText"/>
      </w:pPr>
      <w:r>
        <w:rPr>
          <w:noProof/>
          <w:lang w:eastAsia="it-IT"/>
        </w:rPr>
        <w:drawing>
          <wp:anchor distT="0" distB="0" distL="114300" distR="114300" simplePos="0" relativeHeight="251634688" behindDoc="0" locked="0" layoutInCell="1" allowOverlap="1" wp14:anchorId="16003F78" wp14:editId="228F954B">
            <wp:simplePos x="0" y="0"/>
            <wp:positionH relativeFrom="column">
              <wp:posOffset>22860</wp:posOffset>
            </wp:positionH>
            <wp:positionV relativeFrom="paragraph">
              <wp:posOffset>551180</wp:posOffset>
            </wp:positionV>
            <wp:extent cx="3543300" cy="1295400"/>
            <wp:effectExtent l="0" t="0" r="0" b="0"/>
            <wp:wrapTopAndBottom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07F8">
        <w:t>Contiene i dati necessari per identificare un errore nel caso in cui la risposta va in errore: il codice Errore, la descrizione Errore.</w:t>
      </w:r>
    </w:p>
    <w:p w:rsidR="007566EA" w:rsidRPr="00782ACA" w:rsidRDefault="007566EA" w:rsidP="007566EA">
      <w:pPr>
        <w:pStyle w:val="BodyText"/>
      </w:pPr>
    </w:p>
    <w:p w:rsidR="007566EA" w:rsidRPr="00782ACA" w:rsidRDefault="007566EA" w:rsidP="007566EA">
      <w:pPr>
        <w:pStyle w:val="BodyText"/>
      </w:pPr>
      <w:r w:rsidRPr="000720F6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&lt;dtt:rispostaInserimentoPrenotazioneRevisioniAgenzia xmlns:dtt="http://www.dtt.it/xsd/NuovoSistemaRevisioni"&gt;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&lt;dtt:descrizioneErrore&gt;La prenotazione è già presente in archivio.&lt;/dtt:descrizioneErrore&gt;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&lt;/dtt:rispostaInserimentoPrenotazioneRevisioniAgenzi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782AC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A61B60" w:rsidRDefault="007566EA" w:rsidP="00D211FC">
      <w:pPr>
        <w:pStyle w:val="Titolo2"/>
        <w:rPr>
          <w:noProof/>
          <w:lang w:val="it-IT"/>
        </w:rPr>
      </w:pPr>
      <w:bookmarkStart w:id="127" w:name="_Toc419121395"/>
      <w:bookmarkStart w:id="128" w:name="_Toc43549577"/>
      <w:r w:rsidRPr="00A61B60">
        <w:rPr>
          <w:lang w:val="it-IT"/>
        </w:rPr>
        <w:t>Servizio di Richiesta Stampa prenotazione revisione per agenzia</w:t>
      </w:r>
      <w:bookmarkEnd w:id="127"/>
      <w:bookmarkEnd w:id="128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permette alle </w:t>
      </w:r>
      <w:r>
        <w:rPr>
          <w:rFonts w:ascii="Verdana" w:hAnsi="Verdana"/>
        </w:rPr>
        <w:t>Agenzie</w:t>
      </w:r>
      <w:r w:rsidRPr="00782ACA">
        <w:rPr>
          <w:rFonts w:ascii="Verdana" w:hAnsi="Verdana"/>
        </w:rPr>
        <w:t xml:space="preserve"> di </w:t>
      </w:r>
      <w:r>
        <w:rPr>
          <w:rFonts w:ascii="Verdana" w:hAnsi="Verdana"/>
        </w:rPr>
        <w:t>stampare una prenotazione revisione.</w:t>
      </w:r>
      <w:r w:rsidRPr="00782ACA">
        <w:rPr>
          <w:rFonts w:ascii="Verdana" w:hAnsi="Verdana"/>
        </w:rPr>
        <w:t xml:space="preserve">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schemi </w:t>
      </w:r>
      <w:r>
        <w:rPr>
          <w:rFonts w:ascii="Verdana" w:hAnsi="Verdana"/>
          <w:sz w:val="20"/>
        </w:rPr>
        <w:t>StampaPrenotazioneRevisioniAgenziaInput</w:t>
      </w:r>
      <w:r w:rsidRPr="00782ACA">
        <w:rPr>
          <w:rFonts w:ascii="Verdana" w:hAnsi="Verdana"/>
          <w:sz w:val="20"/>
        </w:rPr>
        <w:t xml:space="preserve">.xsd  e </w:t>
      </w:r>
      <w:r>
        <w:rPr>
          <w:rFonts w:ascii="Verdana" w:hAnsi="Verdana"/>
          <w:sz w:val="20"/>
        </w:rPr>
        <w:t>StampaPrenotazioneRevisioniAgenzia</w:t>
      </w:r>
      <w:r w:rsidRPr="00782ACA">
        <w:rPr>
          <w:rFonts w:ascii="Verdana" w:hAnsi="Verdana"/>
          <w:sz w:val="20"/>
        </w:rPr>
        <w:t>Output.xsd sono in allegato al documento.</w:t>
      </w:r>
    </w:p>
    <w:p w:rsidR="007566EA" w:rsidRPr="00782ACA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129" w:name="_Toc419121396"/>
      <w:bookmarkStart w:id="130" w:name="_Toc43549578"/>
      <w:r w:rsidRPr="00D211FC">
        <w:t>Definizione</w:t>
      </w:r>
      <w:bookmarkEnd w:id="129"/>
      <w:bookmarkEnd w:id="130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3"/>
        <w:gridCol w:w="6376"/>
      </w:tblGrid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000" w:type="dxa"/>
          </w:tcPr>
          <w:p w:rsidR="007566EA" w:rsidRPr="00220D23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 w:rsidRPr="00220D23">
              <w:rPr>
                <w:rFonts w:ascii="Courier New" w:hAnsi="Courier New" w:cs="Courier New"/>
                <w:sz w:val="20"/>
                <w:lang w:eastAsia="it-IT"/>
              </w:rPr>
              <w:t>richiestaStampaPrenotazioneRevisioniAgenzia</w:t>
            </w:r>
          </w:p>
        </w:tc>
      </w:tr>
      <w:tr w:rsidR="007566EA" w:rsidRPr="00721A9D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000" w:type="dxa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C05276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sz w:val="24"/>
                <w:lang w:val="it-IT" w:eastAsia="it-IT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/services/</w:t>
            </w:r>
            <w:r>
              <w:rPr>
                <w:rFonts w:ascii="Courier New" w:hAnsi="Courier New" w:cs="Courier New"/>
                <w:highlight w:val="white"/>
                <w:lang w:val="it-IT" w:eastAsia="it-IT"/>
              </w:rPr>
              <w:t xml:space="preserve"> </w:t>
            </w:r>
            <w:r w:rsidRPr="00450D26">
              <w:rPr>
                <w:rFonts w:ascii="Courier New" w:hAnsi="Courier New" w:cs="Courier New"/>
                <w:color w:val="0000FF"/>
                <w:highlight w:val="white"/>
                <w:lang w:val="it-IT" w:eastAsia="it-IT"/>
              </w:rPr>
              <w:t>stampaPrenotazioneRevisioniAgenzia</w:t>
            </w:r>
          </w:p>
          <w:p w:rsidR="007566EA" w:rsidRPr="00DD6FC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 :</w:t>
            </w:r>
          </w:p>
          <w:p w:rsidR="007566EA" w:rsidRPr="005E795B" w:rsidRDefault="007566EA" w:rsidP="007566EA">
            <w:pPr>
              <w:pStyle w:val="Paragrafoelenco1"/>
              <w:ind w:left="432"/>
              <w:rPr>
                <w:rFonts w:ascii="Verdana" w:hAnsi="Verdana"/>
                <w:color w:val="3366FF"/>
                <w:sz w:val="24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/Revisioni-ws/services/</w:t>
            </w:r>
            <w:r>
              <w:rPr>
                <w:rFonts w:ascii="Courier New" w:hAnsi="Courier New" w:cs="Courier New"/>
                <w:lang w:val="it-IT" w:eastAsia="it-IT"/>
              </w:rPr>
              <w:t xml:space="preserve"> </w:t>
            </w:r>
            <w:r w:rsidRPr="00450D26">
              <w:rPr>
                <w:rFonts w:ascii="Courier New" w:hAnsi="Courier New" w:cs="Courier New"/>
                <w:color w:val="0000FF"/>
                <w:highlight w:val="white"/>
                <w:lang w:val="it-IT" w:eastAsia="it-IT"/>
              </w:rPr>
              <w:t>stampaPrenotazioneRevisioniAgenzia</w:t>
            </w:r>
          </w:p>
          <w:p w:rsidR="007566EA" w:rsidRPr="00450D26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lastRenderedPageBreak/>
              <w:t>Operazione</w:t>
            </w:r>
          </w:p>
        </w:tc>
        <w:tc>
          <w:tcPr>
            <w:tcW w:w="60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0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>
              <w:rPr>
                <w:rFonts w:ascii="Verdana" w:hAnsi="Verdana"/>
                <w:sz w:val="20"/>
              </w:rPr>
              <w:t>StampaPrenotazioneRevisioniAgenziaInput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DE4B77" w:rsidTr="007566EA">
        <w:trPr>
          <w:trHeight w:val="67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>
              <w:rPr>
                <w:rFonts w:ascii="Verdana" w:hAnsi="Verdana"/>
                <w:sz w:val="20"/>
              </w:rPr>
              <w:t>StampaPrenotazioneRevisioniAgenzia</w:t>
            </w:r>
            <w:r w:rsidRPr="00782ACA">
              <w:rPr>
                <w:rFonts w:ascii="Verdana" w:hAnsi="Verdana"/>
                <w:sz w:val="20"/>
              </w:rPr>
              <w:t>Output.xsd,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B964E2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131" w:name="_Toc419121397"/>
      <w:bookmarkStart w:id="132" w:name="_Toc43549579"/>
      <w:r w:rsidRPr="0038187F">
        <w:rPr>
          <w:lang w:val="it-IT"/>
        </w:rPr>
        <w:t>Specifiche dello schema XSD di Input</w:t>
      </w:r>
      <w:bookmarkEnd w:id="131"/>
      <w:bookmarkEnd w:id="132"/>
    </w:p>
    <w:p w:rsidR="007566EA" w:rsidRPr="00782ACA" w:rsidRDefault="007566EA" w:rsidP="007566EA">
      <w:pPr>
        <w:pStyle w:val="BodyText"/>
      </w:pPr>
      <w:r w:rsidRPr="008F1421">
        <w:rPr>
          <w:noProof/>
          <w:lang w:eastAsia="it-IT"/>
        </w:rPr>
        <w:drawing>
          <wp:inline distT="0" distB="0" distL="0" distR="0" wp14:anchorId="795F28A6" wp14:editId="52A7504E">
            <wp:extent cx="6096000" cy="8382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B964E2" w:rsidRDefault="007566EA" w:rsidP="007566EA">
      <w:pPr>
        <w:pStyle w:val="BodyText"/>
        <w:rPr>
          <w:rFonts w:ascii="Verdana" w:hAnsi="Verdana"/>
          <w:sz w:val="20"/>
        </w:rPr>
      </w:pPr>
      <w:r w:rsidRPr="00B964E2">
        <w:rPr>
          <w:rFonts w:ascii="Verdana" w:hAnsi="Verdana"/>
          <w:sz w:val="20"/>
        </w:rPr>
        <w:t>La Richiesta annullamento accettazione autoveicolo/motoveicolo da revisionare per officina</w:t>
      </w:r>
      <w:r w:rsidRPr="00B964E2">
        <w:rPr>
          <w:rFonts w:ascii="Verdana" w:hAnsi="Verdana"/>
          <w:b/>
          <w:sz w:val="20"/>
        </w:rPr>
        <w:t xml:space="preserve">  </w:t>
      </w:r>
      <w:r w:rsidRPr="00B964E2">
        <w:rPr>
          <w:rFonts w:ascii="Verdana" w:hAnsi="Verdana"/>
          <w:sz w:val="20"/>
        </w:rPr>
        <w:t>è composta dai seguenti elementi:</w:t>
      </w:r>
    </w:p>
    <w:p w:rsidR="007566EA" w:rsidRPr="00B964E2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B964E2">
        <w:rPr>
          <w:rFonts w:ascii="Verdana" w:hAnsi="Verdana"/>
          <w:sz w:val="20"/>
        </w:rPr>
        <w:t>login</w:t>
      </w:r>
    </w:p>
    <w:p w:rsidR="007566EA" w:rsidRPr="00B964E2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stampa prenotazione revisioni</w:t>
      </w: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&lt;?xml version="1.0" encoding="UTF-8"?&gt;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&lt;dtt:richiestaStampaPrenotazioneRevisioniAgenzia xmlns:dtt="http://www.dtt.it/xsd/NuovoSistemaRevisioni" xmlns:xsi="http://www.w3.org/2001/XMLSchema-instance" xsi:schemaLocation="http://www.dtt.it/xsd/NuovoSistemaRevisioni ../prenotazionerevisioni/StampaPrenotazioneRevisioniAgenziaInput.xsd "&gt;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&lt;dtt:stampaPrenotazioneRevisioniAgenzia&gt;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&lt;dtt:codiceUfficioMctc&gt;R1&lt;/dtt:codiceUfficioMctc&gt;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&lt;dtt:dataRevisioneSlotTemporale&gt;2009-10-27&lt;/dtt:dataRevisioneSlotTemporale&gt;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&lt;dtt:progressivoSlotTemporaleRevisioni&gt;1&lt;/dtt:progressivoSlotTemporaleRevisioni&gt;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&lt;dtt:progressivoPrenotazioneRevisione&gt;3&lt;/dtt:progressivoPrenotazioneRevisione&gt;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&lt;/dtt:stampaPrenotazioneRevisioniAgenzia&gt;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&lt;/dtt:richiestaStampaPrenotazioneRevisioniAgenzia&gt;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B964E2" w:rsidRDefault="007566EA" w:rsidP="00D211FC">
      <w:pPr>
        <w:pStyle w:val="Titolo3"/>
        <w:rPr>
          <w:rFonts w:ascii="Verdana" w:hAnsi="Verdana"/>
          <w:sz w:val="20"/>
          <w:lang w:val="it-IT"/>
        </w:rPr>
      </w:pPr>
      <w:r w:rsidRPr="00B964E2">
        <w:rPr>
          <w:rFonts w:ascii="Verdana" w:hAnsi="Verdana"/>
          <w:sz w:val="20"/>
          <w:lang w:val="it-IT"/>
        </w:rPr>
        <w:lastRenderedPageBreak/>
        <w:t xml:space="preserve"> </w:t>
      </w:r>
      <w:bookmarkStart w:id="133" w:name="_Toc419121398"/>
      <w:bookmarkStart w:id="134" w:name="_Toc43549580"/>
      <w:r w:rsidRPr="00D211FC">
        <w:t>Login</w:t>
      </w:r>
      <w:bookmarkEnd w:id="133"/>
      <w:bookmarkEnd w:id="134"/>
    </w:p>
    <w:p w:rsidR="007566EA" w:rsidRPr="00B964E2" w:rsidRDefault="007566EA" w:rsidP="007566EA">
      <w:pPr>
        <w:pStyle w:val="BodyText"/>
      </w:pPr>
      <w:r w:rsidRPr="00B964E2">
        <w:t>Contiene i dati necessari per autenticare l’utente che richiede il servizio: PIN.</w:t>
      </w:r>
    </w:p>
    <w:p w:rsidR="007566EA" w:rsidRPr="00782ACA" w:rsidRDefault="007566EA" w:rsidP="007566EA">
      <w:pPr>
        <w:pStyle w:val="BodyText"/>
      </w:pPr>
      <w:r w:rsidRPr="008F1421">
        <w:rPr>
          <w:noProof/>
          <w:lang w:eastAsia="it-IT"/>
        </w:rPr>
        <w:drawing>
          <wp:inline distT="0" distB="0" distL="0" distR="0" wp14:anchorId="77C09EAB" wp14:editId="3393FA43">
            <wp:extent cx="3200400" cy="8382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782ACA" w:rsidRDefault="007566EA" w:rsidP="007566EA">
      <w:pPr>
        <w:pStyle w:val="BodyText"/>
      </w:pPr>
      <w:r w:rsidRPr="00782ACA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Pr="00782ACA" w:rsidRDefault="007566EA" w:rsidP="007566EA"/>
    <w:p w:rsidR="007566EA" w:rsidRPr="00B964E2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135" w:name="_Toc419121399"/>
      <w:bookmarkStart w:id="136" w:name="_Toc43549581"/>
      <w:r w:rsidRPr="00D211FC">
        <w:t>Stampa prenotazione revisione</w:t>
      </w:r>
      <w:bookmarkEnd w:id="135"/>
      <w:bookmarkEnd w:id="136"/>
    </w:p>
    <w:p w:rsidR="007566EA" w:rsidRPr="00B964E2" w:rsidRDefault="007566EA" w:rsidP="007566EA">
      <w:pPr>
        <w:pStyle w:val="BodyText"/>
      </w:pPr>
      <w:r w:rsidRPr="00B964E2">
        <w:t xml:space="preserve">Contiene i dati necessari per identificare </w:t>
      </w:r>
      <w:r>
        <w:t>la prenotazione revisione</w:t>
      </w:r>
      <w:r w:rsidRPr="00B964E2">
        <w:t>.</w:t>
      </w:r>
    </w:p>
    <w:p w:rsidR="007566EA" w:rsidRPr="00782ACA" w:rsidRDefault="007566EA" w:rsidP="007566EA">
      <w:pPr>
        <w:pStyle w:val="BodyText"/>
      </w:pPr>
      <w:r w:rsidRPr="008F1421">
        <w:rPr>
          <w:noProof/>
          <w:lang w:eastAsia="it-IT"/>
        </w:rPr>
        <w:drawing>
          <wp:inline distT="0" distB="0" distL="0" distR="0" wp14:anchorId="4EF4A4CB" wp14:editId="1A62F264">
            <wp:extent cx="5638800" cy="20574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782ACA" w:rsidRDefault="007566EA" w:rsidP="007566EA">
      <w:pPr>
        <w:pStyle w:val="BodyText"/>
      </w:pPr>
      <w:r w:rsidRPr="00782ACA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&lt;dtt:stampaPrenotazioneRevisioniAgenzia&gt;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&lt;dtt:codiceUfficioMctc&gt;R1&lt;/dtt:codiceUfficioMctc&gt;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&lt;dtt:dataRevisioneSlotTemporale&gt;2009-10-27&lt;/dtt:dataRevisioneSlotTemporale&gt;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&lt;dtt:progressivoSlotTemporaleRevisioni&gt;1&lt;/dtt:progressivoSlotTemporaleRevisioni&gt;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&lt;dtt:progressivoPrenotazioneRevisione&gt;3&lt;/dtt:progressivoPrenotazioneRevisione&gt;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&lt;/dtt:stampaPrenotazioneRevisioniAgenzia&gt;</w:t>
      </w:r>
    </w:p>
    <w:p w:rsidR="007566EA" w:rsidRPr="00782AC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Pr="001B7149" w:rsidRDefault="007566EA" w:rsidP="00D211FC">
      <w:pPr>
        <w:pStyle w:val="Titolo3"/>
        <w:rPr>
          <w:rFonts w:ascii="Verdana" w:hAnsi="Verdana"/>
          <w:sz w:val="20"/>
          <w:lang w:val="it-IT"/>
        </w:rPr>
      </w:pPr>
      <w:bookmarkStart w:id="137" w:name="_Toc419121400"/>
      <w:bookmarkStart w:id="138" w:name="_Toc43549582"/>
      <w:r w:rsidRPr="0038187F">
        <w:rPr>
          <w:lang w:val="it-IT"/>
        </w:rPr>
        <w:t>Specifiche dello schema XSD di Output</w:t>
      </w:r>
      <w:bookmarkEnd w:id="137"/>
      <w:bookmarkEnd w:id="138"/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>La Risposta a una richiesta di Annullamento accettazione veicolo da revisionare per officina</w:t>
      </w:r>
      <w:r w:rsidRPr="00782ACA">
        <w:rPr>
          <w:rFonts w:ascii="Verdana" w:hAnsi="Verdana"/>
          <w:b/>
          <w:sz w:val="20"/>
        </w:rPr>
        <w:t xml:space="preserve">  </w:t>
      </w:r>
      <w:r w:rsidRPr="00782ACA">
        <w:rPr>
          <w:rFonts w:ascii="Verdana" w:hAnsi="Verdana"/>
          <w:sz w:val="20"/>
        </w:rPr>
        <w:t>è composta da un unico elemento.</w:t>
      </w: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  <w:r w:rsidRPr="008F1421">
        <w:rPr>
          <w:rFonts w:ascii="Verdana" w:hAnsi="Verdana"/>
          <w:noProof/>
          <w:lang w:eastAsia="it-IT"/>
        </w:rPr>
        <w:lastRenderedPageBreak/>
        <w:drawing>
          <wp:inline distT="0" distB="0" distL="0" distR="0" wp14:anchorId="60F9965B" wp14:editId="620A0B74">
            <wp:extent cx="6096000" cy="9144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  <w:r w:rsidRPr="00711904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&lt;dtt:rispostaStampaPrenotazioneRevisioniAgenzia xmlns:dtt="http://www.dtt.it/xsd/NuovoSistemaRevisioni"&gt;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&lt;dtt:stampaPrenotazioneRevisione&gt;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stampa&gt;JVBERi0xLjQKJeLjz9MKMSAwIG9iaiA8PC9GaWx0ZXIvRmxhdGVEZWNvZGUvVHlwZS9YT2JqZWN0L0xlbmd0aCAyMTMwL0JpdHNQZXJDb21wb25lbnQgOC9IZWlnaHQgMTU0L0NvbG9yU3BhY2VbL0luZGV4ZWQvRGV2aWNlUkdCIDI1NShBRlj///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</w:t>
      </w:r>
      <w:r>
        <w:rPr>
          <w:rFonts w:ascii="Courier New" w:hAnsi="Courier New" w:cs="Courier New"/>
          <w:lang w:eastAsia="it-IT"/>
        </w:rPr>
        <w:lastRenderedPageBreak/>
        <w:t>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&lt;/dtt:stamp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&lt;/dtt:stampaPrenotazioneRevisione&gt;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&lt;/dtt:rispostaStampaPrenotazioneRevisioniAgenzia&gt;</w:t>
      </w:r>
    </w:p>
    <w:p w:rsidR="007566EA" w:rsidRDefault="007566EA" w:rsidP="007566EA">
      <w:pPr>
        <w:autoSpaceDE w:val="0"/>
        <w:autoSpaceDN w:val="0"/>
        <w:adjustRightInd w:val="0"/>
        <w:rPr>
          <w:rFonts w:eastAsia="Calibri"/>
          <w:color w:val="008080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eastAsia="Calibri"/>
          <w:color w:val="008080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eastAsia="Calibri"/>
          <w:color w:val="008080"/>
          <w:lang w:eastAsia="it-IT"/>
        </w:rPr>
      </w:pPr>
      <w:r w:rsidRPr="00931F68">
        <w:rPr>
          <w:rFonts w:eastAsia="Calibri"/>
          <w:noProof/>
          <w:color w:val="008080"/>
          <w:lang w:eastAsia="it-IT"/>
        </w:rPr>
        <w:lastRenderedPageBreak/>
        <w:drawing>
          <wp:inline distT="0" distB="0" distL="0" distR="0" wp14:anchorId="36665EA5" wp14:editId="1049C34D">
            <wp:extent cx="6096000" cy="41910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5F0E66" w:rsidRDefault="007566EA" w:rsidP="007566EA">
      <w:pPr>
        <w:autoSpaceDE w:val="0"/>
        <w:autoSpaceDN w:val="0"/>
        <w:adjustRightInd w:val="0"/>
        <w:rPr>
          <w:rFonts w:eastAsia="Calibri"/>
          <w:color w:val="008080"/>
          <w:lang w:eastAsia="it-IT"/>
        </w:rPr>
      </w:pPr>
    </w:p>
    <w:p w:rsidR="007566EA" w:rsidRPr="00311A77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139" w:name="_Toc419121401"/>
      <w:bookmarkStart w:id="140" w:name="_Toc43549583"/>
      <w:r w:rsidRPr="0038187F">
        <w:rPr>
          <w:lang w:val="it-IT"/>
        </w:rPr>
        <w:t>Errore</w:t>
      </w:r>
      <w:bookmarkEnd w:id="139"/>
      <w:bookmarkEnd w:id="140"/>
    </w:p>
    <w:p w:rsidR="007566EA" w:rsidRPr="00311A77" w:rsidRDefault="007566EA" w:rsidP="007566EA">
      <w:pPr>
        <w:pStyle w:val="BodyText"/>
      </w:pPr>
      <w:r w:rsidRPr="00311A77">
        <w:t>Contiene i dati necessari per identificare un errore nel caso in cui la risposta va in errore: il codice Errore, la descrizione Errore.</w:t>
      </w:r>
    </w:p>
    <w:p w:rsidR="007566EA" w:rsidRDefault="007566EA" w:rsidP="007566EA">
      <w:pPr>
        <w:pStyle w:val="BodyText"/>
      </w:pPr>
      <w:r w:rsidRPr="008F1421">
        <w:rPr>
          <w:noProof/>
          <w:lang w:eastAsia="it-IT"/>
        </w:rPr>
        <w:drawing>
          <wp:inline distT="0" distB="0" distL="0" distR="0" wp14:anchorId="78D60EE7" wp14:editId="47069B05">
            <wp:extent cx="3505200" cy="12954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782ACA" w:rsidRDefault="007566EA" w:rsidP="007566EA">
      <w:pPr>
        <w:pStyle w:val="BodyText"/>
      </w:pPr>
      <w:r w:rsidRPr="00711904"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&lt;dtt:rispostaStampaPrenotazioneRevisioniAgenzia xmlns:dtt="http://www.dtt.it/xsd/NuovoSistemaRevisioni"&gt;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&lt;dtt:descrizioneErrore&gt;Nessuna stampa presente in archivio&lt;/dtt:descrizioneErrore&gt;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&lt;/dtt:rispostaStampaPrenotazioneRevisioniAgenzia&gt;</w:t>
      </w:r>
    </w:p>
    <w:p w:rsidR="007566EA" w:rsidRPr="00782ACA" w:rsidRDefault="007566EA" w:rsidP="007566EA">
      <w:pPr>
        <w:pStyle w:val="BodyText"/>
        <w:ind w:left="432"/>
      </w:pPr>
    </w:p>
    <w:p w:rsidR="007566EA" w:rsidRPr="00782ACA" w:rsidRDefault="007566EA" w:rsidP="007566EA">
      <w:pPr>
        <w:pStyle w:val="BodyText"/>
      </w:pPr>
    </w:p>
    <w:p w:rsidR="007566EA" w:rsidRPr="008F3EDC" w:rsidRDefault="007566EA" w:rsidP="00A438D6">
      <w:pPr>
        <w:pStyle w:val="Titolo2"/>
        <w:rPr>
          <w:noProof/>
          <w:lang w:val="it-IT"/>
        </w:rPr>
      </w:pPr>
      <w:bookmarkStart w:id="141" w:name="_Toc291143366"/>
      <w:bookmarkStart w:id="142" w:name="_Toc419121402"/>
      <w:bookmarkStart w:id="143" w:name="_Toc43549584"/>
      <w:r w:rsidRPr="008F3EDC">
        <w:rPr>
          <w:lang w:val="it-IT"/>
        </w:rPr>
        <w:t>Servizio di ricerca prenotazioni revisioni per agenzia</w:t>
      </w:r>
      <w:bookmarkEnd w:id="141"/>
      <w:bookmarkEnd w:id="142"/>
      <w:bookmarkEnd w:id="143"/>
    </w:p>
    <w:p w:rsidR="007566EA" w:rsidRPr="00B270BC" w:rsidRDefault="007566EA" w:rsidP="007566EA">
      <w:pPr>
        <w:ind w:left="432"/>
        <w:rPr>
          <w:rFonts w:ascii="Verdana" w:hAnsi="Verdana"/>
        </w:rPr>
      </w:pPr>
      <w:r w:rsidRPr="00B270BC">
        <w:rPr>
          <w:rFonts w:ascii="Verdana" w:hAnsi="Verdana"/>
        </w:rPr>
        <w:t xml:space="preserve">Il servizio permette all’Agenzia di effettuare la ricerca di prenotazioni revisioni presenti in archivio. </w:t>
      </w:r>
    </w:p>
    <w:p w:rsidR="007566EA" w:rsidRPr="00B270BC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B270BC">
        <w:rPr>
          <w:rFonts w:ascii="Verdana" w:hAnsi="Verdana"/>
          <w:sz w:val="20"/>
        </w:rPr>
        <w:t>Il servizio prevede lo scambio di messaggi XML sia in Input che in Output. I relativi  schemi RicercaPrenotazioneRevisioniAgenziaInput.xsd  e RicercaPrenotazioneRevisioniAgenziaOutput.xsd sono in allegato al documento.</w:t>
      </w:r>
    </w:p>
    <w:p w:rsidR="007566EA" w:rsidRPr="0020556C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144" w:name="_Toc291143367"/>
      <w:bookmarkStart w:id="145" w:name="_Toc419121403"/>
      <w:bookmarkStart w:id="146" w:name="_Toc43549585"/>
      <w:r w:rsidRPr="0038187F">
        <w:rPr>
          <w:lang w:val="it-IT"/>
        </w:rPr>
        <w:t>Definizione</w:t>
      </w:r>
      <w:bookmarkEnd w:id="144"/>
      <w:bookmarkEnd w:id="145"/>
      <w:bookmarkEnd w:id="146"/>
    </w:p>
    <w:p w:rsidR="007566EA" w:rsidRPr="0020556C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3"/>
        <w:gridCol w:w="6376"/>
      </w:tblGrid>
      <w:tr w:rsidR="007566EA" w:rsidRPr="0020556C" w:rsidTr="007566EA">
        <w:trPr>
          <w:trHeight w:val="675"/>
        </w:trPr>
        <w:tc>
          <w:tcPr>
            <w:tcW w:w="2100" w:type="dxa"/>
          </w:tcPr>
          <w:p w:rsidR="007566EA" w:rsidRPr="0020556C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20556C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000" w:type="dxa"/>
          </w:tcPr>
          <w:p w:rsidR="007566EA" w:rsidRPr="0020556C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 w:rsidRPr="0020556C">
              <w:rPr>
                <w:rFonts w:ascii="Courier New" w:hAnsi="Courier New" w:cs="Courier New"/>
                <w:sz w:val="20"/>
                <w:lang w:eastAsia="it-IT"/>
              </w:rPr>
              <w:t>richiestaRicercaPrenotazioneRevisioniAgenzia</w:t>
            </w:r>
          </w:p>
        </w:tc>
      </w:tr>
      <w:tr w:rsidR="007566EA" w:rsidRPr="00DE4B77" w:rsidTr="007566EA">
        <w:trPr>
          <w:trHeight w:val="675"/>
        </w:trPr>
        <w:tc>
          <w:tcPr>
            <w:tcW w:w="2100" w:type="dxa"/>
          </w:tcPr>
          <w:p w:rsidR="007566EA" w:rsidRPr="0020556C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20556C">
              <w:rPr>
                <w:rFonts w:ascii="Verdana" w:hAnsi="Verdana"/>
                <w:b/>
                <w:sz w:val="20"/>
              </w:rPr>
              <w:t>Url dei servizi</w:t>
            </w:r>
          </w:p>
        </w:tc>
        <w:tc>
          <w:tcPr>
            <w:tcW w:w="6000" w:type="dxa"/>
          </w:tcPr>
          <w:p w:rsidR="007566EA" w:rsidRPr="0020556C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20556C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20556C" w:rsidRDefault="007566EA" w:rsidP="007566EA">
            <w:pPr>
              <w:pStyle w:val="Paragrafoelenco1"/>
              <w:ind w:left="432"/>
              <w:rPr>
                <w:rFonts w:ascii="Courier New" w:hAnsi="Courier New" w:cs="Courier New"/>
                <w:color w:val="2A00FF"/>
                <w:lang w:val="it-IT" w:eastAsia="it-IT"/>
              </w:rPr>
            </w:pPr>
            <w:r w:rsidRPr="0020556C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Revisioni-ws-sh</w:t>
            </w:r>
            <w:r w:rsidRPr="0020556C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/services/</w:t>
            </w:r>
          </w:p>
          <w:p w:rsidR="007566EA" w:rsidRPr="00B270BC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sz w:val="24"/>
                <w:lang w:val="it-IT" w:eastAsia="it-IT"/>
              </w:rPr>
            </w:pPr>
            <w:r w:rsidRPr="00B270BC">
              <w:rPr>
                <w:rFonts w:ascii="Courier New" w:hAnsi="Courier New" w:cs="Courier New"/>
                <w:color w:val="2A00FF"/>
                <w:lang w:val="it-IT" w:eastAsia="it-IT"/>
              </w:rPr>
              <w:t>ricercaPrenotazioneRevisioniAgenzia</w:t>
            </w:r>
          </w:p>
          <w:p w:rsidR="007566EA" w:rsidRPr="00B270BC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</w:p>
          <w:p w:rsidR="007566EA" w:rsidRPr="00B270BC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B270BC">
              <w:rPr>
                <w:rFonts w:ascii="Verdana" w:hAnsi="Verdana"/>
                <w:lang w:val="it-IT"/>
              </w:rPr>
              <w:t>Esercizio :</w:t>
            </w:r>
          </w:p>
          <w:p w:rsidR="007566EA" w:rsidRPr="006379F9" w:rsidRDefault="007566EA" w:rsidP="007566EA">
            <w:pPr>
              <w:pStyle w:val="Paragrafoelenco1"/>
              <w:ind w:left="432"/>
              <w:rPr>
                <w:rFonts w:ascii="Courier New" w:hAnsi="Courier New" w:cs="Courier New"/>
                <w:color w:val="3366FF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B270BC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/Revisioni-ws/services/</w:t>
            </w:r>
            <w:r w:rsidRPr="00B270BC">
              <w:rPr>
                <w:rFonts w:ascii="Courier New" w:hAnsi="Courier New" w:cs="Courier New"/>
                <w:color w:val="2A00FF"/>
                <w:highlight w:val="blue"/>
                <w:lang w:val="it-IT" w:eastAsia="it-IT"/>
              </w:rPr>
              <w:t xml:space="preserve"> </w:t>
            </w:r>
            <w:r w:rsidRPr="00B270BC">
              <w:rPr>
                <w:rFonts w:ascii="Courier New" w:hAnsi="Courier New" w:cs="Courier New"/>
                <w:color w:val="2A00FF"/>
                <w:lang w:val="it-IT" w:eastAsia="it-IT"/>
              </w:rPr>
              <w:t>ric</w:t>
            </w:r>
            <w:r w:rsidRPr="00CC2CCA">
              <w:rPr>
                <w:rFonts w:ascii="Courier New" w:hAnsi="Courier New" w:cs="Courier New"/>
                <w:color w:val="2A00FF"/>
                <w:lang w:val="it-IT" w:eastAsia="it-IT"/>
              </w:rPr>
              <w:t>ercaPrenotazioneRevisioniAgenzia</w:t>
            </w:r>
          </w:p>
        </w:tc>
      </w:tr>
      <w:tr w:rsidR="007566EA" w:rsidRPr="00DE4B77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47136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000" w:type="dxa"/>
          </w:tcPr>
          <w:p w:rsidR="007566EA" w:rsidRPr="0047136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47136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DE4B77" w:rsidTr="007566EA">
        <w:trPr>
          <w:trHeight w:val="675"/>
        </w:trPr>
        <w:tc>
          <w:tcPr>
            <w:tcW w:w="2100" w:type="dxa"/>
          </w:tcPr>
          <w:p w:rsidR="007566EA" w:rsidRPr="0047136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47136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0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>
              <w:rPr>
                <w:rFonts w:ascii="Verdana" w:hAnsi="Verdana"/>
                <w:sz w:val="20"/>
              </w:rPr>
              <w:t>RicercaPrenotazioneRevisioniAgenzia</w:t>
            </w:r>
            <w:r w:rsidRPr="00782ACA">
              <w:rPr>
                <w:rFonts w:ascii="Verdana" w:hAnsi="Verdana"/>
                <w:sz w:val="20"/>
              </w:rPr>
              <w:t>Input.xsd, contenente il tipo di richiesta desiderata, le credenziali di accesso al servizio ed i dati da trasmettere.</w:t>
            </w:r>
          </w:p>
        </w:tc>
      </w:tr>
      <w:tr w:rsidR="007566EA" w:rsidRPr="00DE4B77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0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>
              <w:rPr>
                <w:rFonts w:ascii="Verdana" w:hAnsi="Verdana"/>
                <w:sz w:val="20"/>
              </w:rPr>
              <w:t>RicercaPrenotazioneRevisioniAgenzia</w:t>
            </w:r>
            <w:r w:rsidRPr="00782ACA">
              <w:rPr>
                <w:rFonts w:ascii="Verdana" w:hAnsi="Verdana"/>
                <w:sz w:val="20"/>
              </w:rPr>
              <w:t>Output.xsd,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4833DD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147" w:name="_Toc291143368"/>
      <w:bookmarkStart w:id="148" w:name="_Toc419121404"/>
      <w:bookmarkStart w:id="149" w:name="_Toc43549586"/>
      <w:r w:rsidRPr="0038187F">
        <w:rPr>
          <w:lang w:val="it-IT"/>
        </w:rPr>
        <w:t>Specifiche dello schema XSD di Input</w:t>
      </w:r>
      <w:bookmarkEnd w:id="147"/>
      <w:bookmarkEnd w:id="148"/>
      <w:bookmarkEnd w:id="149"/>
    </w:p>
    <w:p w:rsidR="007566EA" w:rsidRDefault="007566EA" w:rsidP="007566EA">
      <w:pPr>
        <w:pStyle w:val="BodyText"/>
      </w:pPr>
    </w:p>
    <w:p w:rsidR="007566EA" w:rsidRPr="001F4D96" w:rsidRDefault="007566EA" w:rsidP="007566EA">
      <w:pPr>
        <w:pStyle w:val="BodyText"/>
        <w:rPr>
          <w:rFonts w:ascii="Verdana" w:hAnsi="Verdana"/>
          <w:sz w:val="20"/>
        </w:rPr>
      </w:pPr>
      <w:r w:rsidRPr="001F4D96">
        <w:rPr>
          <w:rFonts w:ascii="Verdana" w:hAnsi="Verdana"/>
          <w:sz w:val="20"/>
        </w:rPr>
        <w:t xml:space="preserve">La </w:t>
      </w:r>
      <w:r>
        <w:rPr>
          <w:rFonts w:ascii="Verdana" w:hAnsi="Verdana"/>
          <w:sz w:val="20"/>
        </w:rPr>
        <w:t>ricerca di prenotazione revisione per agenzia</w:t>
      </w:r>
      <w:r w:rsidRPr="001F4D96">
        <w:rPr>
          <w:rFonts w:ascii="Verdana" w:hAnsi="Verdana"/>
          <w:b/>
          <w:sz w:val="20"/>
        </w:rPr>
        <w:t xml:space="preserve">  </w:t>
      </w:r>
      <w:r w:rsidRPr="001F4D96">
        <w:rPr>
          <w:rFonts w:ascii="Verdana" w:hAnsi="Verdana"/>
          <w:sz w:val="20"/>
        </w:rPr>
        <w:t>è composta dai seguenti elementi:</w:t>
      </w:r>
    </w:p>
    <w:p w:rsidR="007566EA" w:rsidRPr="001F4D96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1F4D96">
        <w:rPr>
          <w:rFonts w:ascii="Verdana" w:hAnsi="Verdana"/>
          <w:sz w:val="20"/>
        </w:rPr>
        <w:t>login</w:t>
      </w:r>
    </w:p>
    <w:p w:rsidR="007566EA" w:rsidRPr="001F4D96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prenotazione revisione (con diverse opzioni)</w:t>
      </w:r>
    </w:p>
    <w:p w:rsidR="007566EA" w:rsidRPr="001F4D96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numero pagina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 valori del campo codice Tipologia Pagamento possono essere:</w:t>
      </w:r>
    </w:p>
    <w:p w:rsidR="007566EA" w:rsidRDefault="007566EA" w:rsidP="007566EA">
      <w:pPr>
        <w:pStyle w:val="BodyText"/>
      </w:pPr>
      <w:r w:rsidRPr="00C243DE">
        <w:rPr>
          <w:rFonts w:ascii="Verdana" w:hAnsi="Verdana"/>
          <w:sz w:val="20"/>
        </w:rPr>
        <w:t>- N = Non Specificato che nella nostra base dati significa tipo pagamentio 'A' senza Estremi pagamento</w:t>
      </w:r>
      <w:r w:rsidRPr="00C243DE">
        <w:rPr>
          <w:rFonts w:ascii="Verdana" w:hAnsi="Verdana"/>
          <w:sz w:val="20"/>
        </w:rPr>
        <w:br/>
      </w:r>
      <w:r w:rsidRPr="00C243DE">
        <w:rPr>
          <w:rFonts w:ascii="Verdana" w:hAnsi="Verdana"/>
          <w:sz w:val="20"/>
        </w:rPr>
        <w:lastRenderedPageBreak/>
        <w:t>- B = Pagamento con Bollettino nella nostra base dati significa tipo pagamentio 'B' indipendentemente dall'estremo pagamento</w:t>
      </w:r>
      <w:r w:rsidRPr="00C243DE">
        <w:rPr>
          <w:rFonts w:ascii="Verdana" w:hAnsi="Verdana"/>
          <w:sz w:val="20"/>
        </w:rPr>
        <w:br/>
        <w:t>- C = Pagamento con Carrello che nella nostra base dati significa tipo pagamentio 'A' con estremi pagamento valorizzati</w:t>
      </w:r>
      <w:r w:rsidRPr="00C243DE">
        <w:rPr>
          <w:rFonts w:ascii="Verdana" w:hAnsi="Verdana"/>
          <w:sz w:val="20"/>
        </w:rPr>
        <w:br/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  <w:r>
        <w:rPr>
          <w:noProof/>
          <w:szCs w:val="24"/>
          <w:lang w:eastAsia="it-IT"/>
        </w:rPr>
        <w:drawing>
          <wp:anchor distT="0" distB="0" distL="114300" distR="114300" simplePos="0" relativeHeight="251669504" behindDoc="0" locked="0" layoutInCell="1" allowOverlap="1" wp14:anchorId="6375E642" wp14:editId="3D0F4AD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115050" cy="6372225"/>
            <wp:effectExtent l="0" t="0" r="0" b="0"/>
            <wp:wrapTopAndBottom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7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66EA" w:rsidRPr="00BE24B7" w:rsidRDefault="007566EA" w:rsidP="007566EA">
      <w:pPr>
        <w:pStyle w:val="BodyText"/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57216" behindDoc="0" locked="0" layoutInCell="1" allowOverlap="1" wp14:anchorId="0EB70448" wp14:editId="1E2C0065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6115050" cy="5943600"/>
            <wp:effectExtent l="0" t="0" r="0" b="0"/>
            <wp:wrapTopAndBottom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ind w:left="2832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it-IT"/>
        </w:rPr>
        <w:lastRenderedPageBreak/>
        <w:drawing>
          <wp:inline distT="0" distB="0" distL="0" distR="0" wp14:anchorId="1917EC0D" wp14:editId="45C75B88">
            <wp:extent cx="3657600" cy="56388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782ACA" w:rsidRDefault="007566EA" w:rsidP="007566EA">
      <w:pPr>
        <w:pStyle w:val="BodyText"/>
        <w:ind w:left="708"/>
        <w:rPr>
          <w:rFonts w:ascii="Verdana" w:hAnsi="Verdana"/>
          <w:sz w:val="20"/>
        </w:rPr>
      </w:pPr>
    </w:p>
    <w:p w:rsidR="007566EA" w:rsidRPr="00BE30A0" w:rsidRDefault="007566EA" w:rsidP="007566EA">
      <w:pPr>
        <w:pStyle w:val="BodyText"/>
        <w:rPr>
          <w:rFonts w:ascii="Verdana" w:hAnsi="Verdana"/>
          <w:sz w:val="20"/>
        </w:rPr>
      </w:pPr>
      <w:r w:rsidRPr="00BE30A0">
        <w:rPr>
          <w:rFonts w:ascii="Verdana" w:hAnsi="Verdana"/>
          <w:sz w:val="20"/>
        </w:rPr>
        <w:t>Esempio:</w:t>
      </w:r>
    </w:p>
    <w:p w:rsidR="007566EA" w:rsidRPr="00BE30A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BE30A0">
        <w:rPr>
          <w:rFonts w:ascii="Courier New" w:hAnsi="Courier New" w:cs="Courier New"/>
          <w:lang w:eastAsia="it-IT"/>
        </w:rPr>
        <w:t>&lt;?xml version="1.0" encoding="UTF-8"?&gt;</w:t>
      </w:r>
    </w:p>
    <w:p w:rsidR="007566EA" w:rsidRPr="00BE30A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BE30A0">
        <w:rPr>
          <w:rFonts w:ascii="Courier New" w:hAnsi="Courier New" w:cs="Courier New"/>
          <w:lang w:eastAsia="it-IT"/>
        </w:rPr>
        <w:t>&lt;dtt:richiestaRicercaPrenotazioneRevisioniAgenzia xmlns:dtt="http://www.dtt.it/xsd/NuovoSistemaRevisioni" xmlns:xsi="http://www.w3.org/2001/XMLSchema-instance" xsi:schemaLocation="http://www.dtt.it/xsd/NuovoSistemaRevisioni ../prenotazionerevisioni/RicercaPrenotazioneRevisioniAgenziaInput.xsd "&gt;</w:t>
      </w:r>
    </w:p>
    <w:p w:rsidR="007566EA" w:rsidRPr="00BE30A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BE30A0">
        <w:rPr>
          <w:rFonts w:ascii="Courier New" w:hAnsi="Courier New" w:cs="Courier New"/>
          <w:lang w:eastAsia="it-IT"/>
        </w:rPr>
        <w:t xml:space="preserve">  &lt;dtt:login&gt;</w:t>
      </w:r>
    </w:p>
    <w:p w:rsidR="007566EA" w:rsidRPr="00BE30A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BE30A0">
        <w:rPr>
          <w:rFonts w:ascii="Courier New" w:hAnsi="Courier New" w:cs="Courier New"/>
          <w:lang w:eastAsia="it-IT"/>
        </w:rPr>
        <w:t xml:space="preserve">  &lt;dtt:codicePin&gt;12341234&lt;/dtt:codicePin&gt;</w:t>
      </w:r>
    </w:p>
    <w:p w:rsidR="007566EA" w:rsidRPr="00BE30A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BE30A0">
        <w:rPr>
          <w:rFonts w:ascii="Courier New" w:hAnsi="Courier New" w:cs="Courier New"/>
          <w:lang w:eastAsia="it-IT"/>
        </w:rPr>
        <w:t xml:space="preserve">  &lt;/dtt:login&gt;</w:t>
      </w:r>
    </w:p>
    <w:p w:rsidR="007566EA" w:rsidRPr="00BE30A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BE30A0">
        <w:rPr>
          <w:rFonts w:ascii="Courier New" w:hAnsi="Courier New" w:cs="Courier New"/>
          <w:lang w:eastAsia="it-IT"/>
        </w:rPr>
        <w:t xml:space="preserve">  &lt;dtt:codiceUfficioMctc&gt;R1&lt;/dtt:codiceUfficioMctc&gt;</w:t>
      </w:r>
    </w:p>
    <w:p w:rsidR="007566EA" w:rsidRPr="00BE30A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BE30A0">
        <w:rPr>
          <w:rFonts w:ascii="Courier New" w:hAnsi="Courier New" w:cs="Courier New"/>
          <w:lang w:eastAsia="it-IT"/>
        </w:rPr>
        <w:t xml:space="preserve">  &lt;dtt:numeroPagina&gt;1&lt;/dtt:numeroPagina&gt;</w:t>
      </w:r>
    </w:p>
    <w:p w:rsidR="007566EA" w:rsidRPr="00BE30A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BE30A0">
        <w:rPr>
          <w:rFonts w:ascii="Courier New" w:hAnsi="Courier New" w:cs="Courier New"/>
          <w:lang w:eastAsia="it-IT"/>
        </w:rPr>
        <w:t>&lt;/dtt:richiestaRicercaPrenotazioneRevisioniAgenzia&gt;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1252D5" w:rsidRDefault="007566EA" w:rsidP="00A438D6">
      <w:pPr>
        <w:pStyle w:val="Titolo3"/>
        <w:rPr>
          <w:rFonts w:ascii="Verdana" w:hAnsi="Verdana"/>
          <w:sz w:val="20"/>
          <w:lang w:val="it-IT"/>
        </w:rPr>
      </w:pPr>
      <w:r w:rsidRPr="001252D5">
        <w:rPr>
          <w:rFonts w:ascii="Verdana" w:hAnsi="Verdana"/>
          <w:sz w:val="20"/>
          <w:lang w:val="it-IT"/>
        </w:rPr>
        <w:lastRenderedPageBreak/>
        <w:t xml:space="preserve"> </w:t>
      </w:r>
      <w:bookmarkStart w:id="150" w:name="_Toc291143369"/>
      <w:bookmarkStart w:id="151" w:name="_Toc419121405"/>
      <w:bookmarkStart w:id="152" w:name="_Toc43549587"/>
      <w:r w:rsidRPr="001252D5">
        <w:rPr>
          <w:rFonts w:ascii="Verdana" w:hAnsi="Verdana"/>
          <w:sz w:val="20"/>
          <w:lang w:val="it-IT"/>
        </w:rPr>
        <w:t>Login</w:t>
      </w:r>
      <w:bookmarkEnd w:id="150"/>
      <w:bookmarkEnd w:id="151"/>
      <w:bookmarkEnd w:id="152"/>
    </w:p>
    <w:p w:rsidR="007566EA" w:rsidRDefault="007566EA" w:rsidP="007566EA">
      <w:pPr>
        <w:pStyle w:val="BodyText"/>
      </w:pPr>
      <w:r w:rsidRPr="001252D5">
        <w:t>Contiene i dati necessari per autenticare l’utente che richiede il servizio: PIN.</w:t>
      </w:r>
    </w:p>
    <w:p w:rsidR="007566EA" w:rsidRDefault="007566EA" w:rsidP="007566EA">
      <w:pPr>
        <w:pStyle w:val="BodyText"/>
      </w:pPr>
      <w:r>
        <w:rPr>
          <w:noProof/>
          <w:lang w:eastAsia="it-IT"/>
        </w:rPr>
        <w:drawing>
          <wp:anchor distT="0" distB="0" distL="114300" distR="114300" simplePos="0" relativeHeight="251646976" behindDoc="0" locked="0" layoutInCell="1" allowOverlap="1" wp14:anchorId="0C0F3BB6" wp14:editId="3F727DA6">
            <wp:simplePos x="0" y="0"/>
            <wp:positionH relativeFrom="column">
              <wp:posOffset>32385</wp:posOffset>
            </wp:positionH>
            <wp:positionV relativeFrom="paragraph">
              <wp:posOffset>138430</wp:posOffset>
            </wp:positionV>
            <wp:extent cx="3162300" cy="819150"/>
            <wp:effectExtent l="0" t="0" r="0" b="0"/>
            <wp:wrapTopAndBottom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782ACA" w:rsidRDefault="007566EA" w:rsidP="007566EA">
      <w:pPr>
        <w:pStyle w:val="BodyText"/>
      </w:pPr>
      <w:r w:rsidRPr="00782ACA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Pr="00782ACA" w:rsidRDefault="007566EA" w:rsidP="007566EA"/>
    <w:p w:rsidR="007566EA" w:rsidRPr="001A24D4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153" w:name="_Toc291143370"/>
      <w:bookmarkStart w:id="154" w:name="_Toc419121406"/>
      <w:bookmarkStart w:id="155" w:name="_Toc43549588"/>
      <w:r w:rsidRPr="001A24D4">
        <w:rPr>
          <w:rFonts w:ascii="Verdana" w:hAnsi="Verdana"/>
          <w:sz w:val="20"/>
          <w:lang w:val="it-IT"/>
        </w:rPr>
        <w:t>Richiesta ricerca prenotazione revisione</w:t>
      </w:r>
      <w:bookmarkEnd w:id="153"/>
      <w:bookmarkEnd w:id="154"/>
      <w:bookmarkEnd w:id="155"/>
    </w:p>
    <w:p w:rsidR="007566EA" w:rsidRDefault="007566EA" w:rsidP="007566EA">
      <w:pPr>
        <w:pStyle w:val="BodyText"/>
      </w:pPr>
      <w:r w:rsidRPr="001252D5">
        <w:t xml:space="preserve">Contiene i dati necessari per identificare </w:t>
      </w:r>
      <w:r>
        <w:t>la prenotazione revisione</w:t>
      </w:r>
      <w:r w:rsidRPr="001252D5">
        <w:t>.</w:t>
      </w:r>
      <w:r>
        <w:t xml:space="preserve"> Ci sono diverse modalità di attivazione.</w:t>
      </w:r>
    </w:p>
    <w:p w:rsidR="007566EA" w:rsidRPr="00F27C3F" w:rsidRDefault="007566EA" w:rsidP="007566EA">
      <w:pPr>
        <w:pStyle w:val="BodyText"/>
        <w:rPr>
          <w:u w:val="single"/>
        </w:rPr>
      </w:pPr>
      <w:r w:rsidRPr="00F27C3F">
        <w:rPr>
          <w:u w:val="single"/>
        </w:rPr>
        <w:t>Per UMC: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  <w:r w:rsidRPr="007E391D">
        <w:rPr>
          <w:noProof/>
          <w:lang w:eastAsia="it-IT"/>
        </w:rPr>
        <w:drawing>
          <wp:inline distT="0" distB="0" distL="0" distR="0" wp14:anchorId="264B1C8D" wp14:editId="2A931F7F">
            <wp:extent cx="3124200" cy="34290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Pr="00F27C3F" w:rsidRDefault="007566EA" w:rsidP="007566EA">
      <w:pPr>
        <w:pStyle w:val="BodyText"/>
        <w:rPr>
          <w:u w:val="single"/>
        </w:rPr>
      </w:pPr>
      <w:r w:rsidRPr="00F27C3F">
        <w:rPr>
          <w:u w:val="single"/>
        </w:rPr>
        <w:t xml:space="preserve">Per </w:t>
      </w:r>
      <w:r>
        <w:rPr>
          <w:u w:val="single"/>
        </w:rPr>
        <w:t>data “Da”</w:t>
      </w:r>
      <w:r w:rsidRPr="00F27C3F">
        <w:rPr>
          <w:u w:val="single"/>
        </w:rPr>
        <w:t>: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692C0F8B" wp14:editId="5A5D417A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076575" cy="2990850"/>
            <wp:effectExtent l="0" t="0" r="0" b="0"/>
            <wp:wrapTopAndBottom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F27C3F" w:rsidRDefault="007566EA" w:rsidP="007566EA">
      <w:pPr>
        <w:pStyle w:val="BodyText"/>
        <w:rPr>
          <w:u w:val="single"/>
        </w:rPr>
      </w:pPr>
      <w:r w:rsidRPr="00F27C3F">
        <w:rPr>
          <w:u w:val="single"/>
        </w:rPr>
        <w:t xml:space="preserve">Per </w:t>
      </w:r>
      <w:r>
        <w:rPr>
          <w:u w:val="single"/>
        </w:rPr>
        <w:t>data “A”</w:t>
      </w:r>
      <w:r w:rsidRPr="00F27C3F">
        <w:rPr>
          <w:u w:val="single"/>
        </w:rPr>
        <w:t>: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46A5DA6F" wp14:editId="63B9AA7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867025" cy="2552700"/>
            <wp:effectExtent l="0" t="0" r="0" b="0"/>
            <wp:wrapTopAndBottom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F27C3F" w:rsidRDefault="007566EA" w:rsidP="007566EA">
      <w:pPr>
        <w:pStyle w:val="BodyText"/>
        <w:rPr>
          <w:u w:val="single"/>
        </w:rPr>
      </w:pPr>
      <w:r w:rsidRPr="00F27C3F">
        <w:rPr>
          <w:u w:val="single"/>
        </w:rPr>
        <w:t xml:space="preserve">Per </w:t>
      </w:r>
      <w:r>
        <w:rPr>
          <w:u w:val="single"/>
        </w:rPr>
        <w:t>tipo veicolo</w:t>
      </w:r>
      <w:r w:rsidRPr="00F27C3F">
        <w:rPr>
          <w:u w:val="single"/>
        </w:rPr>
        <w:t>:</w:t>
      </w:r>
    </w:p>
    <w:p w:rsidR="007566EA" w:rsidRDefault="007566EA" w:rsidP="007566EA">
      <w:pPr>
        <w:pStyle w:val="BodyText"/>
        <w:rPr>
          <w:noProof/>
          <w:lang w:eastAsia="it-IT"/>
        </w:rPr>
      </w:pPr>
    </w:p>
    <w:p w:rsidR="007566EA" w:rsidRDefault="007566EA" w:rsidP="007566EA">
      <w:pPr>
        <w:pStyle w:val="BodyText"/>
      </w:pPr>
      <w:r w:rsidRPr="00A075FF">
        <w:rPr>
          <w:noProof/>
          <w:lang w:eastAsia="it-IT"/>
        </w:rPr>
        <w:lastRenderedPageBreak/>
        <w:drawing>
          <wp:inline distT="0" distB="0" distL="0" distR="0" wp14:anchorId="64CE7944" wp14:editId="600F0935">
            <wp:extent cx="2895600" cy="21336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u w:val="single"/>
        </w:rPr>
      </w:pPr>
    </w:p>
    <w:p w:rsidR="007566EA" w:rsidRPr="008622F0" w:rsidRDefault="007566EA" w:rsidP="007566EA">
      <w:pPr>
        <w:pStyle w:val="BodyText"/>
        <w:rPr>
          <w:u w:val="single"/>
        </w:rPr>
      </w:pPr>
      <w:r w:rsidRPr="008622F0">
        <w:rPr>
          <w:u w:val="single"/>
        </w:rPr>
        <w:t>Per targa veicolo:</w:t>
      </w:r>
    </w:p>
    <w:p w:rsidR="007566EA" w:rsidRPr="009C037B" w:rsidRDefault="007566EA" w:rsidP="007566EA">
      <w:pPr>
        <w:pStyle w:val="BodyText"/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3BE1187C" wp14:editId="45752BE8">
            <wp:simplePos x="0" y="0"/>
            <wp:positionH relativeFrom="column">
              <wp:posOffset>342900</wp:posOffset>
            </wp:positionH>
            <wp:positionV relativeFrom="paragraph">
              <wp:posOffset>363855</wp:posOffset>
            </wp:positionV>
            <wp:extent cx="2857500" cy="1695450"/>
            <wp:effectExtent l="0" t="0" r="0" b="0"/>
            <wp:wrapTopAndBottom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Default="007566EA" w:rsidP="007566EA">
      <w:pPr>
        <w:pStyle w:val="BodyText"/>
        <w:rPr>
          <w:u w:val="single"/>
        </w:rPr>
      </w:pPr>
    </w:p>
    <w:p w:rsidR="007566EA" w:rsidRDefault="007566EA" w:rsidP="007566EA">
      <w:pPr>
        <w:pStyle w:val="BodyText"/>
      </w:pPr>
    </w:p>
    <w:p w:rsidR="007566EA" w:rsidRPr="00A41673" w:rsidRDefault="007566EA" w:rsidP="007566EA">
      <w:pPr>
        <w:pStyle w:val="BodyText"/>
        <w:rPr>
          <w:u w:val="single"/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3B223B79" wp14:editId="2B5062C8">
            <wp:simplePos x="0" y="0"/>
            <wp:positionH relativeFrom="column">
              <wp:posOffset>0</wp:posOffset>
            </wp:positionH>
            <wp:positionV relativeFrom="paragraph">
              <wp:posOffset>1002030</wp:posOffset>
            </wp:positionV>
            <wp:extent cx="2857500" cy="1295400"/>
            <wp:effectExtent l="0" t="0" r="0" b="0"/>
            <wp:wrapTopAndBottom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2E16">
        <w:rPr>
          <w:u w:val="single"/>
        </w:rPr>
        <w:t xml:space="preserve">Per </w:t>
      </w:r>
      <w:r>
        <w:rPr>
          <w:u w:val="single"/>
        </w:rPr>
        <w:t>CIC ciclomotore</w:t>
      </w:r>
      <w:r w:rsidRPr="00C12E16">
        <w:rPr>
          <w:u w:val="single"/>
        </w:rPr>
        <w:t>: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Pr="00A41673" w:rsidRDefault="007566EA" w:rsidP="007566EA">
      <w:pPr>
        <w:pStyle w:val="BodyText"/>
        <w:rPr>
          <w:u w:val="single"/>
        </w:rPr>
      </w:pPr>
      <w:r w:rsidRPr="00C12E16">
        <w:rPr>
          <w:u w:val="single"/>
        </w:rPr>
        <w:t xml:space="preserve">Per </w:t>
      </w:r>
      <w:r>
        <w:rPr>
          <w:u w:val="single"/>
        </w:rPr>
        <w:t>contrassegno ciclomotore (senza CIC)</w:t>
      </w:r>
      <w:r w:rsidRPr="00C12E16">
        <w:rPr>
          <w:u w:val="single"/>
        </w:rPr>
        <w:t>:</w:t>
      </w:r>
    </w:p>
    <w:p w:rsidR="007566EA" w:rsidRDefault="007566EA" w:rsidP="007566EA">
      <w:pPr>
        <w:pStyle w:val="BodyText"/>
      </w:pPr>
    </w:p>
    <w:p w:rsidR="007566EA" w:rsidRPr="009705FA" w:rsidRDefault="007566EA" w:rsidP="007566EA">
      <w:pPr>
        <w:pStyle w:val="BodyText"/>
      </w:pPr>
      <w:r w:rsidRPr="009705FA">
        <w:rPr>
          <w:noProof/>
          <w:lang w:eastAsia="it-IT"/>
        </w:rPr>
        <w:lastRenderedPageBreak/>
        <w:drawing>
          <wp:inline distT="0" distB="0" distL="0" distR="0" wp14:anchorId="45EA539E" wp14:editId="4996C0BF">
            <wp:extent cx="2895600" cy="9906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9705FA" w:rsidRDefault="007566EA" w:rsidP="007566EA">
      <w:pPr>
        <w:pStyle w:val="BodyText"/>
      </w:pPr>
    </w:p>
    <w:p w:rsidR="007566EA" w:rsidRPr="00C12E16" w:rsidRDefault="007566EA" w:rsidP="007566EA">
      <w:pPr>
        <w:pStyle w:val="BodyText"/>
        <w:rPr>
          <w:u w:val="single"/>
        </w:rPr>
      </w:pPr>
    </w:p>
    <w:p w:rsidR="007566EA" w:rsidRPr="00C12E16" w:rsidRDefault="007566EA" w:rsidP="007566EA">
      <w:pPr>
        <w:pStyle w:val="BodyText"/>
        <w:rPr>
          <w:u w:val="single"/>
        </w:rPr>
      </w:pPr>
      <w:r w:rsidRPr="00C12E16">
        <w:rPr>
          <w:u w:val="single"/>
        </w:rPr>
        <w:t>Per telaio ciclomotore: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376D2BE4" wp14:editId="72398EC2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857500" cy="438150"/>
            <wp:effectExtent l="0" t="0" r="0" b="0"/>
            <wp:wrapTopAndBottom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782ACA" w:rsidRDefault="007566EA" w:rsidP="007566EA">
      <w:pPr>
        <w:pStyle w:val="BodyText"/>
      </w:pPr>
      <w:r w:rsidRPr="00C12E16">
        <w:t>Esempio</w:t>
      </w:r>
      <w:r>
        <w:t>:(per UMC)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A9144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A9144E">
        <w:rPr>
          <w:rFonts w:ascii="Courier New" w:hAnsi="Courier New" w:cs="Courier New"/>
          <w:lang w:eastAsia="it-IT"/>
        </w:rPr>
        <w:t xml:space="preserve">  &lt;dtt:codiceUfficioMctc&gt;R1&lt;/dtt:codiceUfficioMctc&gt;</w:t>
      </w:r>
    </w:p>
    <w:p w:rsidR="007566EA" w:rsidRPr="00A9144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A9144E">
        <w:rPr>
          <w:rFonts w:ascii="Courier New" w:hAnsi="Courier New" w:cs="Courier New"/>
          <w:lang w:eastAsia="it-IT"/>
        </w:rPr>
        <w:t xml:space="preserve">  &lt;dtt:numeroPagina&gt;1&lt;/dtt:numeroPagina&gt;</w:t>
      </w:r>
    </w:p>
    <w:p w:rsidR="007566EA" w:rsidRPr="00A9144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A9144E">
        <w:rPr>
          <w:rFonts w:ascii="Courier New" w:hAnsi="Courier New" w:cs="Courier New"/>
          <w:lang w:eastAsia="it-IT"/>
        </w:rPr>
        <w:t>&lt;/dtt:richiestaRicercaPrenotazioneRevisioniAgenzia&gt;</w:t>
      </w:r>
    </w:p>
    <w:p w:rsidR="007566EA" w:rsidRPr="001252D5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156" w:name="_Toc291143371"/>
      <w:bookmarkStart w:id="157" w:name="_Toc419121407"/>
      <w:bookmarkStart w:id="158" w:name="_Toc43549589"/>
      <w:r>
        <w:rPr>
          <w:rFonts w:ascii="Verdana" w:hAnsi="Verdana"/>
          <w:sz w:val="20"/>
          <w:lang w:val="it-IT"/>
        </w:rPr>
        <w:t>Numero pagina</w:t>
      </w:r>
      <w:bookmarkEnd w:id="156"/>
      <w:bookmarkEnd w:id="157"/>
      <w:bookmarkEnd w:id="158"/>
    </w:p>
    <w:p w:rsidR="007566EA" w:rsidRPr="00782ACA" w:rsidRDefault="007566EA" w:rsidP="007566EA">
      <w:pPr>
        <w:pStyle w:val="BodyText"/>
      </w:pPr>
      <w:r w:rsidRPr="001252D5">
        <w:t>Cont</w:t>
      </w:r>
      <w:r>
        <w:t>iene il numero pagina che si intende visualizzare</w:t>
      </w:r>
      <w:r w:rsidRPr="001252D5">
        <w:t>.</w:t>
      </w:r>
    </w:p>
    <w:p w:rsidR="007566EA" w:rsidRPr="00782ACA" w:rsidRDefault="007566EA" w:rsidP="007566EA">
      <w:pPr>
        <w:pStyle w:val="BodyText"/>
      </w:pPr>
      <w:r>
        <w:rPr>
          <w:noProof/>
          <w:lang w:eastAsia="it-IT"/>
        </w:rPr>
        <w:drawing>
          <wp:anchor distT="0" distB="0" distL="114300" distR="114300" simplePos="0" relativeHeight="251649024" behindDoc="0" locked="0" layoutInCell="1" allowOverlap="1" wp14:anchorId="2526ACE0" wp14:editId="57C2E5B7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1009650" cy="381000"/>
            <wp:effectExtent l="0" t="0" r="0" b="0"/>
            <wp:wrapTopAndBottom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782ACA" w:rsidRDefault="007566EA" w:rsidP="007566EA">
      <w:pPr>
        <w:pStyle w:val="BodyText"/>
      </w:pPr>
      <w:r w:rsidRPr="00C12E16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&lt;dtt:numeroPagina&gt;1&lt;/dtt:numeroPagina&gt;</w:t>
      </w:r>
    </w:p>
    <w:p w:rsidR="007566EA" w:rsidRPr="00782AC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Pr="001E041E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159" w:name="_Toc291143372"/>
      <w:bookmarkStart w:id="160" w:name="_Toc419121408"/>
      <w:bookmarkStart w:id="161" w:name="_Toc43549590"/>
      <w:r w:rsidRPr="001E041E">
        <w:rPr>
          <w:rFonts w:ascii="Verdana" w:hAnsi="Verdana"/>
          <w:sz w:val="20"/>
          <w:lang w:val="it-IT"/>
        </w:rPr>
        <w:t>Specifiche dello schema XSD di Output</w:t>
      </w:r>
      <w:bookmarkEnd w:id="159"/>
      <w:bookmarkEnd w:id="160"/>
      <w:bookmarkEnd w:id="161"/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La Risposta a una richiesta di </w:t>
      </w:r>
      <w:r>
        <w:rPr>
          <w:rFonts w:ascii="Verdana" w:hAnsi="Verdana"/>
          <w:sz w:val="20"/>
        </w:rPr>
        <w:t>ricerca prenotazione revisione per agenzia</w:t>
      </w:r>
      <w:r w:rsidRPr="00782ACA">
        <w:rPr>
          <w:rFonts w:ascii="Verdana" w:hAnsi="Verdana"/>
          <w:b/>
          <w:sz w:val="20"/>
        </w:rPr>
        <w:t xml:space="preserve"> </w:t>
      </w:r>
      <w:r w:rsidRPr="00782ACA">
        <w:rPr>
          <w:rFonts w:ascii="Verdana" w:hAnsi="Verdana"/>
          <w:sz w:val="20"/>
        </w:rPr>
        <w:t>è composta da:</w:t>
      </w:r>
    </w:p>
    <w:p w:rsidR="007566EA" w:rsidRPr="00782ACA" w:rsidRDefault="006D687E" w:rsidP="007566EA">
      <w:pPr>
        <w:pStyle w:val="BodyText"/>
        <w:rPr>
          <w:rFonts w:ascii="Verdana" w:hAnsi="Verdana"/>
          <w:sz w:val="20"/>
        </w:rPr>
      </w:pPr>
      <w:r>
        <w:rPr>
          <w:noProof/>
          <w:lang w:eastAsia="it-IT"/>
        </w:rPr>
        <w:drawing>
          <wp:inline distT="0" distB="0" distL="0" distR="0" wp14:anchorId="6AF37D3D" wp14:editId="1A186C3F">
            <wp:extent cx="4676775" cy="1152525"/>
            <wp:effectExtent l="0" t="0" r="9525" b="9525"/>
            <wp:docPr id="216" name="Immagin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  <w:r w:rsidRPr="001E041E">
        <w:rPr>
          <w:rFonts w:ascii="Verdana" w:hAnsi="Verdana"/>
          <w:sz w:val="20"/>
        </w:rPr>
        <w:t>Esempio: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rFonts w:ascii="Courier New" w:hAnsi="Courier New" w:cs="Courier New"/>
          <w:lang w:eastAsia="it-IT"/>
        </w:rPr>
        <w:t>&lt;dtt:rispostaRicercaPrenotazioneRevisioniAgenzia xmlns:dtt="http://www.dtt.it/xsd/NuovoSistemaRevisioni"&gt;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rFonts w:ascii="Courier New" w:hAnsi="Courier New" w:cs="Courier New"/>
          <w:lang w:eastAsia="it-IT"/>
        </w:rPr>
        <w:t>&lt;dtt:prenotazioneRevisioniAgenzia&gt;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rFonts w:ascii="Courier New" w:hAnsi="Courier New" w:cs="Courier New"/>
          <w:lang w:eastAsia="it-IT"/>
        </w:rPr>
        <w:lastRenderedPageBreak/>
        <w:t>&lt;dtt:slotTemporale&gt;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&lt;dtt:codiceUfficioMctc&gt;</w:t>
      </w:r>
      <w:r w:rsidRPr="005A1B5D">
        <w:rPr>
          <w:rFonts w:ascii="Courier New" w:hAnsi="Courier New" w:cs="Courier New"/>
          <w:b/>
          <w:bCs/>
          <w:lang w:eastAsia="it-IT"/>
        </w:rPr>
        <w:t>R1</w:t>
      </w:r>
      <w:r w:rsidRPr="005A1B5D">
        <w:rPr>
          <w:rFonts w:ascii="Courier New" w:hAnsi="Courier New" w:cs="Courier New"/>
          <w:lang w:eastAsia="it-IT"/>
        </w:rPr>
        <w:t xml:space="preserve">&lt;/dtt:codiceUfficioMctc&gt;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&lt;dtt:dataRevisioneSlotTemporale&gt;</w:t>
      </w:r>
      <w:r w:rsidRPr="005A1B5D">
        <w:rPr>
          <w:rFonts w:ascii="Courier New" w:hAnsi="Courier New" w:cs="Courier New"/>
          <w:b/>
          <w:bCs/>
          <w:lang w:eastAsia="it-IT"/>
        </w:rPr>
        <w:t>2010-11-09</w:t>
      </w:r>
      <w:r w:rsidRPr="005A1B5D">
        <w:rPr>
          <w:rFonts w:ascii="Courier New" w:hAnsi="Courier New" w:cs="Courier New"/>
          <w:lang w:eastAsia="it-IT"/>
        </w:rPr>
        <w:t xml:space="preserve">&lt;/dtt:dataRevisioneSlotTemporale&gt;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&lt;dtt:indicatoreFasciaOrariaRevisione&gt;</w:t>
      </w:r>
      <w:r w:rsidRPr="005A1B5D">
        <w:rPr>
          <w:rFonts w:ascii="Courier New" w:hAnsi="Courier New" w:cs="Courier New"/>
          <w:b/>
          <w:bCs/>
          <w:lang w:eastAsia="it-IT"/>
        </w:rPr>
        <w:t>M</w:t>
      </w:r>
      <w:r w:rsidRPr="005A1B5D">
        <w:rPr>
          <w:rFonts w:ascii="Courier New" w:hAnsi="Courier New" w:cs="Courier New"/>
          <w:lang w:eastAsia="it-IT"/>
        </w:rPr>
        <w:t xml:space="preserve">&lt;/dtt:indicatoreFasciaOrariaRevisione&gt;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&lt;dtt:codiceTipoRevisione&gt;</w:t>
      </w:r>
      <w:r w:rsidRPr="005A1B5D">
        <w:rPr>
          <w:rFonts w:ascii="Courier New" w:hAnsi="Courier New" w:cs="Courier New"/>
          <w:b/>
          <w:bCs/>
          <w:lang w:eastAsia="it-IT"/>
        </w:rPr>
        <w:t>04</w:t>
      </w:r>
      <w:r w:rsidRPr="005A1B5D">
        <w:rPr>
          <w:rFonts w:ascii="Courier New" w:hAnsi="Courier New" w:cs="Courier New"/>
          <w:lang w:eastAsia="it-IT"/>
        </w:rPr>
        <w:t xml:space="preserve">&lt;/dtt:codiceTipoRevisione&gt;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&lt;dtt:progressivoSlotTemporaleRevisioni&gt;</w:t>
      </w:r>
      <w:r w:rsidRPr="005A1B5D">
        <w:rPr>
          <w:rFonts w:ascii="Courier New" w:hAnsi="Courier New" w:cs="Courier New"/>
          <w:b/>
          <w:bCs/>
          <w:lang w:eastAsia="it-IT"/>
        </w:rPr>
        <w:t>1</w:t>
      </w:r>
      <w:r w:rsidRPr="005A1B5D">
        <w:rPr>
          <w:rFonts w:ascii="Courier New" w:hAnsi="Courier New" w:cs="Courier New"/>
          <w:lang w:eastAsia="it-IT"/>
        </w:rPr>
        <w:t xml:space="preserve">&lt;/dtt:progressivoSlotTemporaleRevisioni&gt;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&lt;dtt:descrizioneLineaRevisione&gt;</w:t>
      </w:r>
      <w:r w:rsidRPr="005A1B5D">
        <w:rPr>
          <w:rFonts w:ascii="Courier New" w:hAnsi="Courier New" w:cs="Courier New"/>
          <w:b/>
          <w:bCs/>
          <w:lang w:eastAsia="it-IT"/>
        </w:rPr>
        <w:t>LINEA1</w:t>
      </w:r>
      <w:r w:rsidRPr="005A1B5D">
        <w:rPr>
          <w:rFonts w:ascii="Courier New" w:hAnsi="Courier New" w:cs="Courier New"/>
          <w:lang w:eastAsia="it-IT"/>
        </w:rPr>
        <w:t xml:space="preserve">&lt;/dtt:descrizioneLineaRevisione&gt;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&lt;dtt:dataLimitePrenotazioneRevisione&gt;</w:t>
      </w:r>
      <w:r w:rsidRPr="005A1B5D">
        <w:rPr>
          <w:rFonts w:ascii="Courier New" w:hAnsi="Courier New" w:cs="Courier New"/>
          <w:b/>
          <w:bCs/>
          <w:lang w:eastAsia="it-IT"/>
        </w:rPr>
        <w:t>2010-11-08</w:t>
      </w:r>
      <w:r w:rsidRPr="005A1B5D">
        <w:rPr>
          <w:rFonts w:ascii="Courier New" w:hAnsi="Courier New" w:cs="Courier New"/>
          <w:lang w:eastAsia="it-IT"/>
        </w:rPr>
        <w:t xml:space="preserve">&lt;/dtt:dataLimitePrenotazioneRevisione&gt;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rFonts w:ascii="Courier New" w:hAnsi="Courier New" w:cs="Courier New"/>
          <w:lang w:eastAsia="it-IT"/>
        </w:rPr>
        <w:t>&lt;dtt:theSedeUmc&gt;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&lt;dtt:dataUltimoAggiornamento&gt;</w:t>
      </w:r>
      <w:r w:rsidRPr="005A1B5D">
        <w:rPr>
          <w:rFonts w:ascii="Courier New" w:hAnsi="Courier New" w:cs="Courier New"/>
          <w:b/>
          <w:bCs/>
          <w:lang w:eastAsia="it-IT"/>
        </w:rPr>
        <w:t>2010-09-23</w:t>
      </w:r>
      <w:r w:rsidRPr="005A1B5D">
        <w:rPr>
          <w:rFonts w:ascii="Courier New" w:hAnsi="Courier New" w:cs="Courier New"/>
          <w:lang w:eastAsia="it-IT"/>
        </w:rPr>
        <w:t xml:space="preserve">&lt;/dtt:dataUltimoAggiornamento&gt;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&lt;dtt:descrizioneIndirizzoSedeUmcRevisione&gt;</w:t>
      </w:r>
      <w:r w:rsidRPr="005A1B5D">
        <w:rPr>
          <w:rFonts w:ascii="Courier New" w:hAnsi="Courier New" w:cs="Courier New"/>
          <w:b/>
          <w:bCs/>
          <w:lang w:eastAsia="it-IT"/>
        </w:rPr>
        <w:t>via salaria, 450</w:t>
      </w:r>
      <w:r w:rsidRPr="005A1B5D">
        <w:rPr>
          <w:rFonts w:ascii="Courier New" w:hAnsi="Courier New" w:cs="Courier New"/>
          <w:lang w:eastAsia="it-IT"/>
        </w:rPr>
        <w:t xml:space="preserve">&lt;/dtt:descrizioneIndirizzoSedeUmcRevisione&gt;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&lt;dtt:descrizioneSedeUmcRevisione&gt;</w:t>
      </w:r>
      <w:r w:rsidRPr="005A1B5D">
        <w:rPr>
          <w:rFonts w:ascii="Courier New" w:hAnsi="Courier New" w:cs="Courier New"/>
          <w:b/>
          <w:bCs/>
          <w:lang w:eastAsia="it-IT"/>
        </w:rPr>
        <w:t>SEDE ROMA NORD</w:t>
      </w:r>
      <w:r w:rsidRPr="005A1B5D">
        <w:rPr>
          <w:rFonts w:ascii="Courier New" w:hAnsi="Courier New" w:cs="Courier New"/>
          <w:lang w:eastAsia="it-IT"/>
        </w:rPr>
        <w:t xml:space="preserve">&lt;/dtt:descrizioneSedeUmcRevisione&gt;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&lt;dtt:progressivoSedeUmcRevisione&gt;</w:t>
      </w:r>
      <w:r w:rsidRPr="005A1B5D">
        <w:rPr>
          <w:rFonts w:ascii="Courier New" w:hAnsi="Courier New" w:cs="Courier New"/>
          <w:b/>
          <w:bCs/>
          <w:lang w:eastAsia="it-IT"/>
        </w:rPr>
        <w:t>8</w:t>
      </w:r>
      <w:r w:rsidRPr="005A1B5D">
        <w:rPr>
          <w:rFonts w:ascii="Courier New" w:hAnsi="Courier New" w:cs="Courier New"/>
          <w:lang w:eastAsia="it-IT"/>
        </w:rPr>
        <w:t xml:space="preserve">&lt;/dtt:progressivoSedeUmcRevisione&gt;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&lt;dtt:codiceBadgeUltimoAggiornamento&gt;</w:t>
      </w:r>
      <w:r w:rsidRPr="005A1B5D">
        <w:rPr>
          <w:rFonts w:ascii="Courier New" w:hAnsi="Courier New" w:cs="Courier New"/>
          <w:b/>
          <w:bCs/>
          <w:lang w:eastAsia="it-IT"/>
        </w:rPr>
        <w:t>991533</w:t>
      </w:r>
      <w:r w:rsidRPr="005A1B5D">
        <w:rPr>
          <w:rFonts w:ascii="Courier New" w:hAnsi="Courier New" w:cs="Courier New"/>
          <w:lang w:eastAsia="it-IT"/>
        </w:rPr>
        <w:t xml:space="preserve">&lt;/dtt:codiceBadgeUltimoAggiornamento&gt;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&lt;dtt:codiceUfficioMctc&gt;</w:t>
      </w:r>
      <w:r w:rsidRPr="005A1B5D">
        <w:rPr>
          <w:rFonts w:ascii="Courier New" w:hAnsi="Courier New" w:cs="Courier New"/>
          <w:b/>
          <w:bCs/>
          <w:lang w:eastAsia="it-IT"/>
        </w:rPr>
        <w:t>R1</w:t>
      </w:r>
      <w:r w:rsidRPr="005A1B5D">
        <w:rPr>
          <w:rFonts w:ascii="Courier New" w:hAnsi="Courier New" w:cs="Courier New"/>
          <w:lang w:eastAsia="it-IT"/>
        </w:rPr>
        <w:t xml:space="preserve">&lt;/dtt:codiceUfficioMctc&gt; </w:t>
      </w:r>
    </w:p>
    <w:p w:rsidR="007566E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C502EC">
        <w:rPr>
          <w:rFonts w:ascii="Courier New" w:hAnsi="Courier New" w:cs="Courier New"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&lt;/dtt:theSedeUmc&gt;</w:t>
      </w:r>
    </w:p>
    <w:p w:rsidR="007566EA" w:rsidRPr="00C502EC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C502EC">
        <w:rPr>
          <w:rFonts w:ascii="Courier New" w:hAnsi="Courier New" w:cs="Courier New"/>
          <w:lang w:eastAsia="it-IT"/>
        </w:rPr>
        <w:t>&lt;dtt:theGruppoCollaudo&gt; &lt;dtt:progressivoGruppoCollaudo&gt;1&lt;/dtt:progressivoGruppoCollaudo&gt;</w:t>
      </w:r>
    </w:p>
    <w:p w:rsidR="007566EA" w:rsidRPr="00C502E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C502EC">
        <w:rPr>
          <w:rFonts w:ascii="Courier New" w:hAnsi="Courier New" w:cs="Courier New"/>
          <w:lang w:eastAsia="it-IT"/>
        </w:rPr>
        <w:t>&lt;dtt:descrizioneGruppoCollaudo&gt;descrizione&lt;/dtt:descrizioneGruppoCollaudo&gt;</w:t>
      </w:r>
    </w:p>
    <w:p w:rsidR="007566EA" w:rsidRPr="00C502E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C502EC">
        <w:rPr>
          <w:rFonts w:ascii="Courier New" w:hAnsi="Courier New" w:cs="Courier New"/>
          <w:lang w:eastAsia="it-IT"/>
        </w:rPr>
        <w:t xml:space="preserve">  &lt;dtt:gruppoCollaudoPrenotabileList&gt;</w:t>
      </w:r>
    </w:p>
    <w:p w:rsidR="007566EA" w:rsidRPr="00C502E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C502EC">
        <w:rPr>
          <w:rFonts w:ascii="Courier New" w:hAnsi="Courier New" w:cs="Courier New"/>
          <w:lang w:eastAsia="it-IT"/>
        </w:rPr>
        <w:tab/>
        <w:t>&lt;dtt:progressivoGruppoCollaudo&gt;1&lt;/dtt:progressivoGruppoCollaudo&gt;</w:t>
      </w:r>
    </w:p>
    <w:p w:rsidR="007566EA" w:rsidRPr="00C502E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C502EC">
        <w:rPr>
          <w:rFonts w:ascii="Courier New" w:hAnsi="Courier New" w:cs="Courier New"/>
          <w:lang w:eastAsia="it-IT"/>
        </w:rPr>
        <w:tab/>
        <w:t>&lt;dtt:descrizioneTipoCollaudo&gt;01&lt;/dtt:descrizioneTipoCollaudo&gt;</w:t>
      </w:r>
      <w:r w:rsidRPr="00C502EC">
        <w:rPr>
          <w:rFonts w:ascii="Courier New" w:hAnsi="Courier New" w:cs="Courier New"/>
          <w:lang w:eastAsia="it-IT"/>
        </w:rPr>
        <w:tab/>
      </w:r>
      <w:r w:rsidRPr="00C502EC">
        <w:rPr>
          <w:rFonts w:ascii="Courier New" w:hAnsi="Courier New" w:cs="Courier New"/>
          <w:lang w:eastAsia="it-IT"/>
        </w:rPr>
        <w:tab/>
        <w:t xml:space="preserve">  </w:t>
      </w:r>
      <w:r w:rsidRPr="00C502EC">
        <w:rPr>
          <w:rFonts w:ascii="Courier New" w:hAnsi="Courier New" w:cs="Courier New"/>
          <w:lang w:eastAsia="it-IT"/>
        </w:rPr>
        <w:tab/>
        <w:t>&lt;dtt:descrizioneGruppoCollaudo&gt;TUTTI&lt;/dtt:descrizioneGruppoCollaudo&gt;</w:t>
      </w:r>
    </w:p>
    <w:p w:rsidR="007566EA" w:rsidRPr="00C502E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C502EC">
        <w:rPr>
          <w:rFonts w:ascii="Courier New" w:hAnsi="Courier New" w:cs="Courier New"/>
          <w:lang w:eastAsia="it-IT"/>
        </w:rPr>
        <w:tab/>
      </w:r>
      <w:r>
        <w:rPr>
          <w:rFonts w:ascii="Courier New" w:hAnsi="Courier New" w:cs="Courier New"/>
          <w:lang w:eastAsia="it-IT"/>
        </w:rPr>
        <w:t>&lt;</w:t>
      </w:r>
      <w:r w:rsidRPr="00C502EC">
        <w:rPr>
          <w:rFonts w:ascii="Courier New" w:hAnsi="Courier New" w:cs="Courier New"/>
          <w:lang w:eastAsia="it-IT"/>
        </w:rPr>
        <w:t>dtt:descrizioneTipoCollaudo&gt;</w:t>
      </w:r>
      <w:r>
        <w:rPr>
          <w:rFonts w:ascii="Courier New" w:hAnsi="Courier New" w:cs="Courier New"/>
          <w:lang w:eastAsia="it-IT"/>
        </w:rPr>
        <w:t>descr C</w:t>
      </w:r>
      <w:r w:rsidRPr="00C502EC">
        <w:rPr>
          <w:rFonts w:ascii="Courier New" w:hAnsi="Courier New" w:cs="Courier New"/>
          <w:lang w:eastAsia="it-IT"/>
        </w:rPr>
        <w:t>ollaudo&lt;/dtt:descrizioneTipoCollaudo&gt;</w:t>
      </w:r>
    </w:p>
    <w:p w:rsidR="007566EA" w:rsidRPr="00C502E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C502EC">
        <w:rPr>
          <w:rFonts w:ascii="Courier New" w:hAnsi="Courier New" w:cs="Courier New"/>
          <w:lang w:eastAsia="it-IT"/>
        </w:rPr>
        <w:tab/>
        <w:t>&lt;dtt:codiceUfficioProvincia&gt;R1&lt;/dtt:codiceUfficioProvincia&gt;</w:t>
      </w:r>
    </w:p>
    <w:p w:rsidR="007566EA" w:rsidRPr="00C502E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C502EC">
        <w:rPr>
          <w:rFonts w:ascii="Courier New" w:hAnsi="Courier New" w:cs="Courier New"/>
          <w:lang w:eastAsia="it-IT"/>
        </w:rPr>
        <w:t xml:space="preserve">  &lt;/dtt:gruppoCollaudoPrenotabileList&gt;</w:t>
      </w:r>
      <w:r w:rsidRPr="00C502EC">
        <w:rPr>
          <w:rFonts w:ascii="Courier New" w:hAnsi="Courier New" w:cs="Courier New"/>
          <w:lang w:eastAsia="it-IT"/>
        </w:rPr>
        <w:tab/>
        <w:t xml:space="preserve">      </w:t>
      </w:r>
    </w:p>
    <w:p w:rsidR="007566EA" w:rsidRPr="005A1B5D" w:rsidRDefault="007566EA" w:rsidP="007566EA">
      <w:pPr>
        <w:ind w:hanging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</w:t>
      </w:r>
      <w:r w:rsidRPr="00C502EC">
        <w:rPr>
          <w:rFonts w:ascii="Courier New" w:hAnsi="Courier New" w:cs="Courier New"/>
          <w:lang w:eastAsia="it-IT"/>
        </w:rPr>
        <w:t xml:space="preserve">  &lt;/dtt:theGruppoCollaudo&gt;</w:t>
      </w:r>
    </w:p>
    <w:p w:rsidR="007566EA" w:rsidRPr="005A1B5D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&lt;/dtt:slotTemporale&gt;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&lt;dtt:progressivoPrenotazioneRevisione&gt;</w:t>
      </w:r>
      <w:r w:rsidRPr="005A1B5D">
        <w:rPr>
          <w:rFonts w:ascii="Courier New" w:hAnsi="Courier New" w:cs="Courier New"/>
          <w:b/>
          <w:bCs/>
          <w:lang w:eastAsia="it-IT"/>
        </w:rPr>
        <w:t>1</w:t>
      </w:r>
      <w:r w:rsidRPr="005A1B5D">
        <w:rPr>
          <w:rFonts w:ascii="Courier New" w:hAnsi="Courier New" w:cs="Courier New"/>
          <w:lang w:eastAsia="it-IT"/>
        </w:rPr>
        <w:t xml:space="preserve">&lt;/dtt:progressivoPrenotazioneRevisione&gt;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&lt;dtt:codiceTipoVeicolo&gt;</w:t>
      </w:r>
      <w:r w:rsidRPr="005A1B5D">
        <w:rPr>
          <w:rFonts w:ascii="Courier New" w:hAnsi="Courier New" w:cs="Courier New"/>
          <w:b/>
          <w:bCs/>
          <w:lang w:eastAsia="it-IT"/>
        </w:rPr>
        <w:t>A</w:t>
      </w:r>
      <w:r w:rsidRPr="005A1B5D">
        <w:rPr>
          <w:rFonts w:ascii="Courier New" w:hAnsi="Courier New" w:cs="Courier New"/>
          <w:lang w:eastAsia="it-IT"/>
        </w:rPr>
        <w:t xml:space="preserve">&lt;/dtt:codiceTipoVeicolo&gt;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&lt;dtt:codiceTelaioNormalizzato&gt;</w:t>
      </w:r>
      <w:r w:rsidRPr="005A1B5D">
        <w:rPr>
          <w:rFonts w:ascii="Courier New" w:hAnsi="Courier New" w:cs="Courier New"/>
          <w:b/>
          <w:bCs/>
          <w:lang w:eastAsia="it-IT"/>
        </w:rPr>
        <w:t>12</w:t>
      </w:r>
      <w:r w:rsidRPr="005A1B5D">
        <w:rPr>
          <w:rFonts w:ascii="Courier New" w:hAnsi="Courier New" w:cs="Courier New"/>
          <w:lang w:eastAsia="it-IT"/>
        </w:rPr>
        <w:t xml:space="preserve">&lt;/dtt:codiceTelaioNormalizzato&gt;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&lt;dtt:codiceFiscale&gt;</w:t>
      </w:r>
      <w:r w:rsidRPr="005A1B5D">
        <w:rPr>
          <w:rFonts w:ascii="Courier New" w:hAnsi="Courier New" w:cs="Courier New"/>
          <w:b/>
          <w:bCs/>
          <w:lang w:eastAsia="it-IT"/>
        </w:rPr>
        <w:t>AGRM024401</w:t>
      </w:r>
      <w:r w:rsidRPr="005A1B5D">
        <w:rPr>
          <w:rFonts w:ascii="Courier New" w:hAnsi="Courier New" w:cs="Courier New"/>
          <w:lang w:eastAsia="it-IT"/>
        </w:rPr>
        <w:t xml:space="preserve">&lt;/dtt:codiceFiscale&gt; </w:t>
      </w:r>
    </w:p>
    <w:p w:rsidR="007566EA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&lt;dtt:codiceTargaVeicolo&gt;</w:t>
      </w:r>
      <w:r w:rsidRPr="005A1B5D">
        <w:rPr>
          <w:rFonts w:ascii="Courier New" w:hAnsi="Courier New" w:cs="Courier New"/>
          <w:b/>
          <w:bCs/>
          <w:lang w:eastAsia="it-IT"/>
        </w:rPr>
        <w:t>AG111225</w:t>
      </w:r>
      <w:r w:rsidRPr="005A1B5D">
        <w:rPr>
          <w:rFonts w:ascii="Courier New" w:hAnsi="Courier New" w:cs="Courier New"/>
          <w:lang w:eastAsia="it-IT"/>
        </w:rPr>
        <w:t>&lt;/dtt:codiceTargaVeicolo&gt;</w:t>
      </w:r>
    </w:p>
    <w:p w:rsidR="007566EA" w:rsidRPr="00C502E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C502EC">
        <w:rPr>
          <w:rFonts w:ascii="Courier New" w:hAnsi="Courier New" w:cs="Courier New"/>
          <w:lang w:eastAsia="it-IT"/>
        </w:rPr>
        <w:t>&lt;dtt:gruppoCollaudoPrenotabile&gt;</w:t>
      </w:r>
    </w:p>
    <w:p w:rsidR="007566EA" w:rsidRPr="00C502E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C502EC">
        <w:rPr>
          <w:rFonts w:ascii="Courier New" w:hAnsi="Courier New" w:cs="Courier New"/>
          <w:lang w:eastAsia="it-IT"/>
        </w:rPr>
        <w:t xml:space="preserve">    </w:t>
      </w:r>
      <w:r w:rsidRPr="00C502EC">
        <w:rPr>
          <w:rFonts w:ascii="Courier New" w:hAnsi="Courier New" w:cs="Courier New"/>
          <w:lang w:eastAsia="it-IT"/>
        </w:rPr>
        <w:tab/>
        <w:t>&lt;dtt:progressivoGruppoCollaudo&gt;1&lt;/dtt:progressivoGruppoCollaudo&gt;</w:t>
      </w:r>
    </w:p>
    <w:p w:rsidR="007566EA" w:rsidRPr="00C502E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C502EC">
        <w:rPr>
          <w:rFonts w:ascii="Courier New" w:hAnsi="Courier New" w:cs="Courier New"/>
          <w:lang w:eastAsia="it-IT"/>
        </w:rPr>
        <w:t xml:space="preserve">    </w:t>
      </w:r>
      <w:r w:rsidRPr="00C502EC">
        <w:rPr>
          <w:rFonts w:ascii="Courier New" w:hAnsi="Courier New" w:cs="Courier New"/>
          <w:lang w:eastAsia="it-IT"/>
        </w:rPr>
        <w:tab/>
        <w:t>&lt;dtt:codiceTipoCollaudo&gt;01&lt;/dtt:codiceTipoCollaudo&gt;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C502EC">
        <w:rPr>
          <w:rFonts w:ascii="Courier New" w:hAnsi="Courier New" w:cs="Courier New"/>
          <w:lang w:eastAsia="it-IT"/>
        </w:rPr>
        <w:t xml:space="preserve">    &lt;/dtt:gruppoCollaudoPrenotabile&gt;</w:t>
      </w:r>
      <w:r w:rsidRPr="005A1B5D">
        <w:rPr>
          <w:rFonts w:ascii="Courier New" w:hAnsi="Courier New" w:cs="Courier New"/>
          <w:lang w:eastAsia="it-IT"/>
        </w:rPr>
        <w:t xml:space="preserve"> </w:t>
      </w:r>
    </w:p>
    <w:p w:rsidR="007566EA" w:rsidRPr="005A1B5D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&lt;/dtt:prenotazioneRevisioniAgenzia&gt;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lastRenderedPageBreak/>
        <w:t> </w:t>
      </w:r>
      <w:r w:rsidRPr="005A1B5D">
        <w:rPr>
          <w:rFonts w:ascii="Courier New" w:hAnsi="Courier New" w:cs="Courier New"/>
          <w:lang w:eastAsia="it-IT"/>
        </w:rPr>
        <w:t xml:space="preserve"> &lt;dtt:risultatiTotali&gt;</w:t>
      </w:r>
      <w:r w:rsidRPr="005A1B5D">
        <w:rPr>
          <w:rFonts w:ascii="Courier New" w:hAnsi="Courier New" w:cs="Courier New"/>
          <w:b/>
          <w:bCs/>
          <w:lang w:eastAsia="it-IT"/>
        </w:rPr>
        <w:t>1</w:t>
      </w:r>
      <w:r w:rsidRPr="005A1B5D">
        <w:rPr>
          <w:rFonts w:ascii="Courier New" w:hAnsi="Courier New" w:cs="Courier New"/>
          <w:lang w:eastAsia="it-IT"/>
        </w:rPr>
        <w:t xml:space="preserve">&lt;/dtt:risultatiTotali&gt; </w:t>
      </w:r>
    </w:p>
    <w:p w:rsidR="007566EA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&lt;/dtt:rispostaRicercaPrenotazioneRevisioniAgenzia&gt;</w:t>
      </w:r>
    </w:p>
    <w:p w:rsidR="007566EA" w:rsidRPr="005A1B5D" w:rsidRDefault="007566EA" w:rsidP="007566EA">
      <w:pPr>
        <w:ind w:hanging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br w:type="page"/>
      </w:r>
    </w:p>
    <w:p w:rsidR="007566EA" w:rsidRPr="00782AC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4833DD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162" w:name="_Toc291143373"/>
      <w:bookmarkStart w:id="163" w:name="_Toc419121409"/>
      <w:bookmarkStart w:id="164" w:name="_Toc43549591"/>
      <w:r w:rsidRPr="004833DD">
        <w:rPr>
          <w:rFonts w:ascii="Verdana" w:hAnsi="Verdana"/>
          <w:sz w:val="20"/>
          <w:lang w:val="it-IT"/>
        </w:rPr>
        <w:t>Prenotazione revisione agenzia</w:t>
      </w:r>
      <w:bookmarkEnd w:id="162"/>
      <w:bookmarkEnd w:id="163"/>
      <w:bookmarkEnd w:id="164"/>
    </w:p>
    <w:p w:rsidR="007566EA" w:rsidRDefault="007566EA" w:rsidP="007566EA">
      <w:pPr>
        <w:pStyle w:val="Normale2"/>
        <w:ind w:left="0"/>
      </w:pPr>
      <w:r w:rsidRPr="001252D5">
        <w:t>Contiene i da</w:t>
      </w:r>
      <w:r>
        <w:t>ti necessari per identificare una prenotazione revisione</w:t>
      </w:r>
      <w:r w:rsidRPr="001252D5">
        <w:t>:</w:t>
      </w:r>
    </w:p>
    <w:p w:rsidR="007566EA" w:rsidRDefault="007566EA" w:rsidP="007566EA">
      <w:pPr>
        <w:pStyle w:val="Normale2"/>
        <w:ind w:left="0"/>
      </w:pPr>
    </w:p>
    <w:p w:rsidR="007566EA" w:rsidRDefault="00207049" w:rsidP="007566EA">
      <w:pPr>
        <w:pStyle w:val="Normale2"/>
        <w:ind w:left="0"/>
      </w:pPr>
      <w:r>
        <w:rPr>
          <w:noProof/>
        </w:rPr>
        <w:drawing>
          <wp:inline distT="0" distB="0" distL="0" distR="0" wp14:anchorId="35FD73B2" wp14:editId="574C4017">
            <wp:extent cx="5276215" cy="2917190"/>
            <wp:effectExtent l="0" t="0" r="0" b="0"/>
            <wp:docPr id="220" name="Immagin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782ACA" w:rsidRDefault="007566EA" w:rsidP="007566EA">
      <w:pPr>
        <w:pStyle w:val="BodyText"/>
      </w:pPr>
      <w:r w:rsidRPr="001E041E">
        <w:t>Esempio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rFonts w:ascii="Courier New" w:hAnsi="Courier New" w:cs="Courier New"/>
          <w:lang w:eastAsia="it-IT"/>
        </w:rPr>
        <w:t>&lt;dtt:prenotazioneRevisioniAgenzia&gt;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rFonts w:ascii="Courier New" w:hAnsi="Courier New" w:cs="Courier New"/>
          <w:lang w:eastAsia="it-IT"/>
        </w:rPr>
        <w:t>&lt;dtt:slotTemporale&gt;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&lt;dtt:codiceUfficioMctc&gt;</w:t>
      </w:r>
      <w:r w:rsidRPr="005A1B5D">
        <w:rPr>
          <w:rFonts w:ascii="Courier New" w:hAnsi="Courier New" w:cs="Courier New"/>
          <w:b/>
          <w:bCs/>
          <w:lang w:eastAsia="it-IT"/>
        </w:rPr>
        <w:t>R1</w:t>
      </w:r>
      <w:r w:rsidRPr="005A1B5D">
        <w:rPr>
          <w:rFonts w:ascii="Courier New" w:hAnsi="Courier New" w:cs="Courier New"/>
          <w:lang w:eastAsia="it-IT"/>
        </w:rPr>
        <w:t xml:space="preserve">&lt;/dtt:codiceUfficioMctc&gt;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&lt;dtt:dataRevisioneSlotTemporale&gt;</w:t>
      </w:r>
      <w:r w:rsidRPr="005A1B5D">
        <w:rPr>
          <w:rFonts w:ascii="Courier New" w:hAnsi="Courier New" w:cs="Courier New"/>
          <w:b/>
          <w:bCs/>
          <w:lang w:eastAsia="it-IT"/>
        </w:rPr>
        <w:t>2010-11-09</w:t>
      </w:r>
      <w:r w:rsidRPr="005A1B5D">
        <w:rPr>
          <w:rFonts w:ascii="Courier New" w:hAnsi="Courier New" w:cs="Courier New"/>
          <w:lang w:eastAsia="it-IT"/>
        </w:rPr>
        <w:t xml:space="preserve">&lt;/dtt:dataRevisioneSlotTemporale&gt;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&lt;dtt:indicatoreFasciaOrariaRevisione&gt;</w:t>
      </w:r>
      <w:r w:rsidRPr="005A1B5D">
        <w:rPr>
          <w:rFonts w:ascii="Courier New" w:hAnsi="Courier New" w:cs="Courier New"/>
          <w:b/>
          <w:bCs/>
          <w:lang w:eastAsia="it-IT"/>
        </w:rPr>
        <w:t>M</w:t>
      </w:r>
      <w:r w:rsidRPr="005A1B5D">
        <w:rPr>
          <w:rFonts w:ascii="Courier New" w:hAnsi="Courier New" w:cs="Courier New"/>
          <w:lang w:eastAsia="it-IT"/>
        </w:rPr>
        <w:t xml:space="preserve">&lt;/dtt:indicatoreFasciaOrariaRevisione&gt;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&lt;dtt:codiceTipoRevisione&gt;</w:t>
      </w:r>
      <w:r w:rsidRPr="005A1B5D">
        <w:rPr>
          <w:rFonts w:ascii="Courier New" w:hAnsi="Courier New" w:cs="Courier New"/>
          <w:b/>
          <w:bCs/>
          <w:lang w:eastAsia="it-IT"/>
        </w:rPr>
        <w:t>04</w:t>
      </w:r>
      <w:r w:rsidRPr="005A1B5D">
        <w:rPr>
          <w:rFonts w:ascii="Courier New" w:hAnsi="Courier New" w:cs="Courier New"/>
          <w:lang w:eastAsia="it-IT"/>
        </w:rPr>
        <w:t xml:space="preserve">&lt;/dtt:codiceTipoRevisione&gt;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&lt;dtt:progressivoSlotTemporaleRevisioni&gt;</w:t>
      </w:r>
      <w:r w:rsidRPr="005A1B5D">
        <w:rPr>
          <w:rFonts w:ascii="Courier New" w:hAnsi="Courier New" w:cs="Courier New"/>
          <w:b/>
          <w:bCs/>
          <w:lang w:eastAsia="it-IT"/>
        </w:rPr>
        <w:t>1</w:t>
      </w:r>
      <w:r w:rsidRPr="005A1B5D">
        <w:rPr>
          <w:rFonts w:ascii="Courier New" w:hAnsi="Courier New" w:cs="Courier New"/>
          <w:lang w:eastAsia="it-IT"/>
        </w:rPr>
        <w:t xml:space="preserve">&lt;/dtt:progressivoSlotTemporaleRevisioni&gt;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&lt;dtt:descrizioneLineaRevisione&gt;</w:t>
      </w:r>
      <w:r w:rsidRPr="005A1B5D">
        <w:rPr>
          <w:rFonts w:ascii="Courier New" w:hAnsi="Courier New" w:cs="Courier New"/>
          <w:b/>
          <w:bCs/>
          <w:lang w:eastAsia="it-IT"/>
        </w:rPr>
        <w:t>LINEA1</w:t>
      </w:r>
      <w:r w:rsidRPr="005A1B5D">
        <w:rPr>
          <w:rFonts w:ascii="Courier New" w:hAnsi="Courier New" w:cs="Courier New"/>
          <w:lang w:eastAsia="it-IT"/>
        </w:rPr>
        <w:t xml:space="preserve">&lt;/dtt:descrizioneLineaRevisione&gt;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&lt;dtt:dataLimitePrenotazioneRevisione&gt;</w:t>
      </w:r>
      <w:r w:rsidRPr="005A1B5D">
        <w:rPr>
          <w:rFonts w:ascii="Courier New" w:hAnsi="Courier New" w:cs="Courier New"/>
          <w:b/>
          <w:bCs/>
          <w:lang w:eastAsia="it-IT"/>
        </w:rPr>
        <w:t>2010-11-08</w:t>
      </w:r>
      <w:r w:rsidRPr="005A1B5D">
        <w:rPr>
          <w:rFonts w:ascii="Courier New" w:hAnsi="Courier New" w:cs="Courier New"/>
          <w:lang w:eastAsia="it-IT"/>
        </w:rPr>
        <w:t xml:space="preserve">&lt;/dtt:dataLimitePrenotazioneRevisione&gt;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rFonts w:ascii="Courier New" w:hAnsi="Courier New" w:cs="Courier New"/>
          <w:lang w:eastAsia="it-IT"/>
        </w:rPr>
        <w:t>&lt;dtt:theSedeUmc&gt;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&lt;dtt:dataUltimoAggiornamento&gt;</w:t>
      </w:r>
      <w:r w:rsidRPr="005A1B5D">
        <w:rPr>
          <w:rFonts w:ascii="Courier New" w:hAnsi="Courier New" w:cs="Courier New"/>
          <w:b/>
          <w:bCs/>
          <w:lang w:eastAsia="it-IT"/>
        </w:rPr>
        <w:t>2010-09-23</w:t>
      </w:r>
      <w:r w:rsidRPr="005A1B5D">
        <w:rPr>
          <w:rFonts w:ascii="Courier New" w:hAnsi="Courier New" w:cs="Courier New"/>
          <w:lang w:eastAsia="it-IT"/>
        </w:rPr>
        <w:t xml:space="preserve">&lt;/dtt:dataUltimoAggiornamento&gt;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&lt;dtt:descrizioneIndirizzoSedeUmcRevisione&gt;</w:t>
      </w:r>
      <w:r w:rsidRPr="005A1B5D">
        <w:rPr>
          <w:rFonts w:ascii="Courier New" w:hAnsi="Courier New" w:cs="Courier New"/>
          <w:b/>
          <w:bCs/>
          <w:lang w:eastAsia="it-IT"/>
        </w:rPr>
        <w:t>via salaria, 450</w:t>
      </w:r>
      <w:r w:rsidRPr="005A1B5D">
        <w:rPr>
          <w:rFonts w:ascii="Courier New" w:hAnsi="Courier New" w:cs="Courier New"/>
          <w:lang w:eastAsia="it-IT"/>
        </w:rPr>
        <w:t xml:space="preserve">&lt;/dtt:descrizioneIndirizzoSedeUmcRevisione&gt;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&lt;dtt:descrizioneSedeUmcRevisione&gt;</w:t>
      </w:r>
      <w:r w:rsidRPr="005A1B5D">
        <w:rPr>
          <w:rFonts w:ascii="Courier New" w:hAnsi="Courier New" w:cs="Courier New"/>
          <w:b/>
          <w:bCs/>
          <w:lang w:eastAsia="it-IT"/>
        </w:rPr>
        <w:t>SEDE ROMA NORD</w:t>
      </w:r>
      <w:r w:rsidRPr="005A1B5D">
        <w:rPr>
          <w:rFonts w:ascii="Courier New" w:hAnsi="Courier New" w:cs="Courier New"/>
          <w:lang w:eastAsia="it-IT"/>
        </w:rPr>
        <w:t xml:space="preserve">&lt;/dtt:descrizioneSedeUmcRevisione&gt;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&lt;dtt:progressivoSedeUmcRevisione&gt;</w:t>
      </w:r>
      <w:r w:rsidRPr="005A1B5D">
        <w:rPr>
          <w:rFonts w:ascii="Courier New" w:hAnsi="Courier New" w:cs="Courier New"/>
          <w:b/>
          <w:bCs/>
          <w:lang w:eastAsia="it-IT"/>
        </w:rPr>
        <w:t>8</w:t>
      </w:r>
      <w:r w:rsidRPr="005A1B5D">
        <w:rPr>
          <w:rFonts w:ascii="Courier New" w:hAnsi="Courier New" w:cs="Courier New"/>
          <w:lang w:eastAsia="it-IT"/>
        </w:rPr>
        <w:t xml:space="preserve">&lt;/dtt:progressivoSedeUmcRevisione&gt;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&lt;dtt:codiceBadgeUltimoAggiornamento&gt;</w:t>
      </w:r>
      <w:r w:rsidRPr="005A1B5D">
        <w:rPr>
          <w:rFonts w:ascii="Courier New" w:hAnsi="Courier New" w:cs="Courier New"/>
          <w:b/>
          <w:bCs/>
          <w:lang w:eastAsia="it-IT"/>
        </w:rPr>
        <w:t>991533</w:t>
      </w:r>
      <w:r w:rsidRPr="005A1B5D">
        <w:rPr>
          <w:rFonts w:ascii="Courier New" w:hAnsi="Courier New" w:cs="Courier New"/>
          <w:lang w:eastAsia="it-IT"/>
        </w:rPr>
        <w:t xml:space="preserve">&lt;/dtt:codiceBadgeUltimoAggiornamento&gt;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&lt;dtt:codiceUfficioMctc&gt;</w:t>
      </w:r>
      <w:r w:rsidRPr="005A1B5D">
        <w:rPr>
          <w:rFonts w:ascii="Courier New" w:hAnsi="Courier New" w:cs="Courier New"/>
          <w:b/>
          <w:bCs/>
          <w:lang w:eastAsia="it-IT"/>
        </w:rPr>
        <w:t>R1</w:t>
      </w:r>
      <w:r w:rsidRPr="005A1B5D">
        <w:rPr>
          <w:rFonts w:ascii="Courier New" w:hAnsi="Courier New" w:cs="Courier New"/>
          <w:lang w:eastAsia="it-IT"/>
        </w:rPr>
        <w:t xml:space="preserve">&lt;/dtt:codiceUfficioMctc&gt; </w:t>
      </w:r>
    </w:p>
    <w:p w:rsidR="007566EA" w:rsidRPr="005A1B5D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&lt;/dtt:theSedeUmc&gt;</w:t>
      </w:r>
    </w:p>
    <w:p w:rsidR="007566EA" w:rsidRPr="005A1B5D" w:rsidRDefault="007566EA" w:rsidP="007566EA">
      <w:pPr>
        <w:ind w:hanging="24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lastRenderedPageBreak/>
        <w:t> </w:t>
      </w:r>
      <w:r w:rsidRPr="005A1B5D">
        <w:rPr>
          <w:rFonts w:ascii="Courier New" w:hAnsi="Courier New" w:cs="Courier New"/>
          <w:lang w:eastAsia="it-IT"/>
        </w:rPr>
        <w:t xml:space="preserve"> &lt;/dtt:slotTemporale&gt;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&lt;dtt:progressivoPrenotazioneRevisione&gt;</w:t>
      </w:r>
      <w:r w:rsidRPr="005A1B5D">
        <w:rPr>
          <w:rFonts w:ascii="Courier New" w:hAnsi="Courier New" w:cs="Courier New"/>
          <w:b/>
          <w:bCs/>
          <w:lang w:eastAsia="it-IT"/>
        </w:rPr>
        <w:t>1</w:t>
      </w:r>
      <w:r w:rsidRPr="005A1B5D">
        <w:rPr>
          <w:rFonts w:ascii="Courier New" w:hAnsi="Courier New" w:cs="Courier New"/>
          <w:lang w:eastAsia="it-IT"/>
        </w:rPr>
        <w:t xml:space="preserve">&lt;/dtt:progressivoPrenotazioneRevisione&gt;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&lt;dtt:codiceTipoVeicolo&gt;</w:t>
      </w:r>
      <w:r w:rsidRPr="005A1B5D">
        <w:rPr>
          <w:rFonts w:ascii="Courier New" w:hAnsi="Courier New" w:cs="Courier New"/>
          <w:b/>
          <w:bCs/>
          <w:lang w:eastAsia="it-IT"/>
        </w:rPr>
        <w:t>A</w:t>
      </w:r>
      <w:r w:rsidRPr="005A1B5D">
        <w:rPr>
          <w:rFonts w:ascii="Courier New" w:hAnsi="Courier New" w:cs="Courier New"/>
          <w:lang w:eastAsia="it-IT"/>
        </w:rPr>
        <w:t xml:space="preserve">&lt;/dtt:codiceTipoVeicolo&gt;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&lt;dtt:codiceTelaioNormalizzato&gt;</w:t>
      </w:r>
      <w:r w:rsidRPr="005A1B5D">
        <w:rPr>
          <w:rFonts w:ascii="Courier New" w:hAnsi="Courier New" w:cs="Courier New"/>
          <w:b/>
          <w:bCs/>
          <w:lang w:eastAsia="it-IT"/>
        </w:rPr>
        <w:t>12</w:t>
      </w:r>
      <w:r w:rsidRPr="005A1B5D">
        <w:rPr>
          <w:rFonts w:ascii="Courier New" w:hAnsi="Courier New" w:cs="Courier New"/>
          <w:lang w:eastAsia="it-IT"/>
        </w:rPr>
        <w:t xml:space="preserve">&lt;/dtt:codiceTelaioNormalizzato&gt;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&lt;dtt:codiceFiscale&gt;</w:t>
      </w:r>
      <w:r w:rsidRPr="005A1B5D">
        <w:rPr>
          <w:rFonts w:ascii="Courier New" w:hAnsi="Courier New" w:cs="Courier New"/>
          <w:b/>
          <w:bCs/>
          <w:lang w:eastAsia="it-IT"/>
        </w:rPr>
        <w:t>AGRM024401</w:t>
      </w:r>
      <w:r w:rsidRPr="005A1B5D">
        <w:rPr>
          <w:rFonts w:ascii="Courier New" w:hAnsi="Courier New" w:cs="Courier New"/>
          <w:lang w:eastAsia="it-IT"/>
        </w:rPr>
        <w:t xml:space="preserve">&lt;/dtt:codiceFiscale&gt; </w:t>
      </w:r>
    </w:p>
    <w:p w:rsidR="007566EA" w:rsidRPr="005A1B5D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5A1B5D">
        <w:rPr>
          <w:b/>
          <w:bCs/>
          <w:lang w:eastAsia="it-IT"/>
        </w:rPr>
        <w:t> </w:t>
      </w:r>
      <w:r w:rsidRPr="005A1B5D">
        <w:rPr>
          <w:rFonts w:ascii="Courier New" w:hAnsi="Courier New" w:cs="Courier New"/>
          <w:lang w:eastAsia="it-IT"/>
        </w:rPr>
        <w:t xml:space="preserve"> &lt;dtt:codiceTargaVeicolo&gt;</w:t>
      </w:r>
      <w:r w:rsidRPr="005A1B5D">
        <w:rPr>
          <w:rFonts w:ascii="Courier New" w:hAnsi="Courier New" w:cs="Courier New"/>
          <w:b/>
          <w:bCs/>
          <w:lang w:eastAsia="it-IT"/>
        </w:rPr>
        <w:t>AG111225</w:t>
      </w:r>
      <w:r w:rsidRPr="005A1B5D">
        <w:rPr>
          <w:rFonts w:ascii="Courier New" w:hAnsi="Courier New" w:cs="Courier New"/>
          <w:lang w:eastAsia="it-IT"/>
        </w:rPr>
        <w:t xml:space="preserve">&lt;/dtt:codiceTargaVeicolo&gt; </w:t>
      </w:r>
    </w:p>
    <w:p w:rsidR="007566EA" w:rsidRDefault="007566EA" w:rsidP="007566EA">
      <w:pPr>
        <w:ind w:hanging="480"/>
        <w:rPr>
          <w:rFonts w:ascii="Courier New" w:hAnsi="Courier New" w:cs="Courier New"/>
          <w:lang w:eastAsia="it-IT"/>
        </w:rPr>
      </w:pPr>
      <w:r w:rsidRPr="00A00089">
        <w:rPr>
          <w:rFonts w:ascii="Courier New" w:hAnsi="Courier New" w:cs="Courier New"/>
          <w:lang w:eastAsia="it-IT"/>
        </w:rPr>
        <w:t>  &lt;/dtt:prenotazioneRevisioniAgenzia&gt;</w:t>
      </w:r>
    </w:p>
    <w:p w:rsidR="007566EA" w:rsidRDefault="007566EA" w:rsidP="007566EA">
      <w:pPr>
        <w:ind w:hanging="480"/>
        <w:rPr>
          <w:rFonts w:ascii="Courier New" w:hAnsi="Courier New" w:cs="Courier New"/>
          <w:lang w:eastAsia="it-IT"/>
        </w:rPr>
      </w:pPr>
    </w:p>
    <w:p w:rsidR="007566EA" w:rsidRPr="0092352A" w:rsidRDefault="007566EA" w:rsidP="007566EA">
      <w:pPr>
        <w:ind w:hanging="480"/>
        <w:rPr>
          <w:sz w:val="24"/>
        </w:rPr>
      </w:pPr>
      <w:r w:rsidRPr="0092352A">
        <w:rPr>
          <w:sz w:val="24"/>
        </w:rPr>
        <w:t>Lo slot contiene anche i dati relativi a tipo operazione e tipo collaudo</w:t>
      </w:r>
      <w:r>
        <w:rPr>
          <w:sz w:val="24"/>
        </w:rPr>
        <w:t>.</w:t>
      </w:r>
    </w:p>
    <w:p w:rsidR="007566EA" w:rsidRPr="001252D5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165" w:name="_Toc291143374"/>
      <w:bookmarkStart w:id="166" w:name="_Toc419121410"/>
      <w:bookmarkStart w:id="167" w:name="_Toc43549592"/>
      <w:r w:rsidRPr="001252D5">
        <w:rPr>
          <w:rFonts w:ascii="Verdana" w:hAnsi="Verdana"/>
          <w:sz w:val="20"/>
          <w:lang w:val="it-IT"/>
        </w:rPr>
        <w:t>M</w:t>
      </w:r>
      <w:r w:rsidRPr="00A438D6">
        <w:rPr>
          <w:rFonts w:ascii="Verdana" w:hAnsi="Verdana"/>
          <w:sz w:val="20"/>
          <w:lang w:val="it-IT"/>
        </w:rPr>
        <w:t>essaggio</w:t>
      </w:r>
      <w:bookmarkEnd w:id="165"/>
      <w:bookmarkEnd w:id="166"/>
      <w:bookmarkEnd w:id="167"/>
    </w:p>
    <w:p w:rsidR="007566EA" w:rsidRPr="001252D5" w:rsidRDefault="007566EA" w:rsidP="007566EA">
      <w:pPr>
        <w:pStyle w:val="BodyText"/>
      </w:pPr>
      <w:r w:rsidRPr="001252D5">
        <w:t>Contiene i dati necessari per identificare un messaggio nel caso esiste una risposta: il codice Messaggio, la descrizione Messaggio.</w:t>
      </w:r>
    </w:p>
    <w:p w:rsidR="007566EA" w:rsidRDefault="007566EA" w:rsidP="007566EA">
      <w:pPr>
        <w:pStyle w:val="BodyText"/>
      </w:pPr>
      <w:r>
        <w:rPr>
          <w:noProof/>
          <w:lang w:eastAsia="it-IT"/>
        </w:rPr>
        <w:drawing>
          <wp:anchor distT="0" distB="0" distL="114300" distR="114300" simplePos="0" relativeHeight="251651072" behindDoc="0" locked="0" layoutInCell="1" allowOverlap="1" wp14:anchorId="234396B0" wp14:editId="72F899BA">
            <wp:simplePos x="0" y="0"/>
            <wp:positionH relativeFrom="column">
              <wp:posOffset>22860</wp:posOffset>
            </wp:positionH>
            <wp:positionV relativeFrom="paragraph">
              <wp:posOffset>8890</wp:posOffset>
            </wp:positionV>
            <wp:extent cx="3962400" cy="1295400"/>
            <wp:effectExtent l="0" t="0" r="0" b="0"/>
            <wp:wrapTopAndBottom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782ACA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168" w:name="_Toc291143375"/>
      <w:bookmarkStart w:id="169" w:name="_Toc419121411"/>
      <w:bookmarkStart w:id="170" w:name="_Toc43549593"/>
      <w:r w:rsidRPr="00782ACA">
        <w:rPr>
          <w:rFonts w:ascii="Verdana" w:hAnsi="Verdana"/>
          <w:sz w:val="20"/>
          <w:lang w:val="it-IT"/>
        </w:rPr>
        <w:t>Errore</w:t>
      </w:r>
      <w:bookmarkEnd w:id="168"/>
      <w:bookmarkEnd w:id="169"/>
      <w:bookmarkEnd w:id="170"/>
    </w:p>
    <w:p w:rsidR="007566EA" w:rsidRPr="00782ACA" w:rsidRDefault="007566EA" w:rsidP="007566EA">
      <w:pPr>
        <w:pStyle w:val="BodyText"/>
      </w:pPr>
      <w:r w:rsidRPr="00782ACA">
        <w:t>Contiene i dati necessari per identificare un errore nel caso in cui la risposta va in errore: il codice Errore, la descrizione Errore.</w:t>
      </w:r>
    </w:p>
    <w:p w:rsidR="007566EA" w:rsidRPr="00782ACA" w:rsidRDefault="007566EA" w:rsidP="007566EA">
      <w:pPr>
        <w:pStyle w:val="BodyText"/>
      </w:pPr>
      <w:r>
        <w:rPr>
          <w:noProof/>
          <w:lang w:eastAsia="it-IT"/>
        </w:rPr>
        <w:drawing>
          <wp:anchor distT="0" distB="0" distL="114300" distR="114300" simplePos="0" relativeHeight="251653120" behindDoc="0" locked="0" layoutInCell="1" allowOverlap="1" wp14:anchorId="462E72D3" wp14:editId="7EF7E509">
            <wp:simplePos x="0" y="0"/>
            <wp:positionH relativeFrom="column">
              <wp:posOffset>22860</wp:posOffset>
            </wp:positionH>
            <wp:positionV relativeFrom="paragraph">
              <wp:posOffset>5715</wp:posOffset>
            </wp:positionV>
            <wp:extent cx="3543300" cy="1314450"/>
            <wp:effectExtent l="0" t="0" r="0" b="0"/>
            <wp:wrapTopAndBottom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782ACA" w:rsidRDefault="007566EA" w:rsidP="007566EA">
      <w:pPr>
        <w:pStyle w:val="BodyText"/>
      </w:pPr>
      <w:r w:rsidRPr="001E041E">
        <w:t>Esempio</w:t>
      </w:r>
      <w:r>
        <w:t>:</w:t>
      </w:r>
    </w:p>
    <w:p w:rsidR="007566EA" w:rsidRPr="00605FA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05FAF">
        <w:rPr>
          <w:rFonts w:ascii="Courier New" w:hAnsi="Courier New" w:cs="Courier New"/>
          <w:lang w:eastAsia="it-IT"/>
        </w:rPr>
        <w:t>&lt;dtt:errore&gt;</w:t>
      </w:r>
    </w:p>
    <w:p w:rsidR="007566EA" w:rsidRPr="00605FA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05FAF">
        <w:rPr>
          <w:rFonts w:ascii="Courier New" w:hAnsi="Courier New" w:cs="Courier New"/>
          <w:lang w:eastAsia="it-IT"/>
        </w:rPr>
        <w:tab/>
        <w:t>&lt;dtt:codiceErrore&gt;01&lt;/dtt:codiceErrore&gt;</w:t>
      </w:r>
    </w:p>
    <w:p w:rsidR="007566EA" w:rsidRPr="00605FA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05FAF">
        <w:rPr>
          <w:rFonts w:ascii="Courier New" w:hAnsi="Courier New" w:cs="Courier New"/>
          <w:lang w:eastAsia="it-IT"/>
        </w:rPr>
        <w:t>&lt;dtt:descrizioneErrore&gt;Nessun Veicolo Trovato&lt;/dtt:descrizioneErrore&gt;</w:t>
      </w:r>
    </w:p>
    <w:p w:rsidR="007566EA" w:rsidRPr="00605FA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05FAF">
        <w:rPr>
          <w:rFonts w:ascii="Courier New" w:hAnsi="Courier New" w:cs="Courier New"/>
          <w:lang w:eastAsia="it-IT"/>
        </w:rPr>
        <w:t>&lt;/dtt:errore&gt;</w:t>
      </w:r>
    </w:p>
    <w:p w:rsidR="007566EA" w:rsidRPr="00782ACA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171" w:name="_Toc291143376"/>
      <w:bookmarkStart w:id="172" w:name="_Toc419121412"/>
      <w:bookmarkStart w:id="173" w:name="_Toc43549594"/>
      <w:r>
        <w:rPr>
          <w:rFonts w:ascii="Verdana" w:hAnsi="Verdana"/>
          <w:sz w:val="20"/>
          <w:lang w:val="it-IT"/>
        </w:rPr>
        <w:t>Risultati totali</w:t>
      </w:r>
      <w:bookmarkEnd w:id="171"/>
      <w:bookmarkEnd w:id="172"/>
      <w:bookmarkEnd w:id="173"/>
    </w:p>
    <w:p w:rsidR="007566EA" w:rsidRPr="00782ACA" w:rsidRDefault="007566EA" w:rsidP="007566EA">
      <w:pPr>
        <w:pStyle w:val="BodyText"/>
      </w:pPr>
      <w:r>
        <w:t>Contiene il totale dei dati estratti</w:t>
      </w:r>
      <w:r w:rsidRPr="00782ACA">
        <w:t>.</w:t>
      </w:r>
    </w:p>
    <w:p w:rsidR="007566EA" w:rsidRPr="00782ACA" w:rsidRDefault="007566EA" w:rsidP="007566EA">
      <w:pPr>
        <w:pStyle w:val="BodyText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55168" behindDoc="0" locked="0" layoutInCell="1" allowOverlap="1" wp14:anchorId="071A890D" wp14:editId="20087817">
            <wp:simplePos x="0" y="0"/>
            <wp:positionH relativeFrom="column">
              <wp:posOffset>22860</wp:posOffset>
            </wp:positionH>
            <wp:positionV relativeFrom="paragraph">
              <wp:posOffset>8890</wp:posOffset>
            </wp:positionV>
            <wp:extent cx="933450" cy="400050"/>
            <wp:effectExtent l="0" t="0" r="0" b="0"/>
            <wp:wrapTopAndBottom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782ACA" w:rsidRDefault="007566EA" w:rsidP="007566EA">
      <w:pPr>
        <w:pStyle w:val="BodyText"/>
      </w:pPr>
      <w:r w:rsidRPr="001E041E">
        <w:t>Esempio</w:t>
      </w:r>
      <w:r>
        <w:t>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782ACA" w:rsidRDefault="007566EA" w:rsidP="007566EA">
      <w:pPr>
        <w:autoSpaceDE w:val="0"/>
        <w:autoSpaceDN w:val="0"/>
        <w:adjustRightInd w:val="0"/>
      </w:pPr>
      <w:r>
        <w:rPr>
          <w:rFonts w:ascii="Courier New" w:hAnsi="Courier New" w:cs="Courier New"/>
          <w:lang w:eastAsia="it-IT"/>
        </w:rPr>
        <w:t xml:space="preserve">  &lt;dtt:risultatiTotali&gt;1&lt;/dtt:risultatiTotali&gt;</w:t>
      </w:r>
    </w:p>
    <w:p w:rsidR="007566EA" w:rsidRDefault="007566EA" w:rsidP="007566EA">
      <w:pPr>
        <w:pStyle w:val="BodyText"/>
        <w:ind w:left="432"/>
      </w:pPr>
    </w:p>
    <w:p w:rsidR="007566EA" w:rsidRPr="00255E8B" w:rsidRDefault="007566EA" w:rsidP="00A438D6">
      <w:pPr>
        <w:pStyle w:val="Titolo2"/>
        <w:rPr>
          <w:noProof/>
          <w:lang w:val="it-IT"/>
        </w:rPr>
      </w:pPr>
      <w:bookmarkStart w:id="174" w:name="_Toc291143377"/>
      <w:bookmarkStart w:id="175" w:name="_Toc419121413"/>
      <w:bookmarkStart w:id="176" w:name="_Toc43549595"/>
      <w:r w:rsidRPr="00255E8B">
        <w:rPr>
          <w:lang w:val="it-IT"/>
        </w:rPr>
        <w:t>Servizio di Verifica Pagamento prenotazione in corso per agenzia</w:t>
      </w:r>
      <w:bookmarkEnd w:id="174"/>
      <w:bookmarkEnd w:id="175"/>
      <w:bookmarkEnd w:id="176"/>
    </w:p>
    <w:p w:rsidR="007566E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</w:t>
      </w:r>
      <w:r w:rsidRPr="000E7A64">
        <w:rPr>
          <w:rFonts w:ascii="Verdana" w:hAnsi="Verdana"/>
        </w:rPr>
        <w:t xml:space="preserve">ermette di </w:t>
      </w:r>
      <w:r>
        <w:rPr>
          <w:rFonts w:ascii="Verdana" w:hAnsi="Verdana"/>
        </w:rPr>
        <w:t xml:space="preserve">identificare la lista delle prenotazioni aggiunte ad un carrello rimaste ancora da pagare, inoltre permette di </w:t>
      </w:r>
      <w:r w:rsidRPr="000E7A64">
        <w:rPr>
          <w:rFonts w:ascii="Verdana" w:hAnsi="Verdana"/>
        </w:rPr>
        <w:t xml:space="preserve">sanare automaticamente le situazioni in sospeso </w:t>
      </w:r>
      <w:r>
        <w:rPr>
          <w:rFonts w:ascii="Verdana" w:hAnsi="Verdana"/>
        </w:rPr>
        <w:t>su revisioni ma gia consolidate lato C</w:t>
      </w:r>
      <w:r w:rsidRPr="000E7A64">
        <w:rPr>
          <w:rFonts w:ascii="Verdana" w:hAnsi="Verdana"/>
        </w:rPr>
        <w:t>arrello</w:t>
      </w:r>
      <w:r>
        <w:rPr>
          <w:rFonts w:ascii="Verdana" w:hAnsi="Verdana"/>
        </w:rPr>
        <w:t>.</w:t>
      </w:r>
      <w:r w:rsidRPr="000E7A64">
        <w:rPr>
          <w:rFonts w:ascii="Verdana" w:hAnsi="Verdana"/>
        </w:rPr>
        <w:t xml:space="preserve"> </w:t>
      </w:r>
    </w:p>
    <w:p w:rsidR="007566EA" w:rsidRPr="00D21959" w:rsidRDefault="007566EA" w:rsidP="007566EA">
      <w:pPr>
        <w:ind w:left="432"/>
        <w:rPr>
          <w:rFonts w:ascii="Verdana" w:hAnsi="Verdana"/>
          <w:u w:val="single"/>
        </w:rPr>
      </w:pPr>
      <w:r w:rsidRPr="000E7A64">
        <w:rPr>
          <w:rFonts w:ascii="Verdana" w:hAnsi="Verdana"/>
        </w:rPr>
        <w:t xml:space="preserve">Le eventuali prenotazioni che </w:t>
      </w:r>
      <w:r>
        <w:rPr>
          <w:rFonts w:ascii="Verdana" w:hAnsi="Verdana"/>
        </w:rPr>
        <w:t>non sono</w:t>
      </w:r>
      <w:r w:rsidRPr="000E7A64">
        <w:rPr>
          <w:rFonts w:ascii="Verdana" w:hAnsi="Verdana"/>
        </w:rPr>
        <w:t xml:space="preserve"> ancora </w:t>
      </w:r>
      <w:r>
        <w:rPr>
          <w:rFonts w:ascii="Verdana" w:hAnsi="Verdana"/>
        </w:rPr>
        <w:t>pagate con il carrello devono</w:t>
      </w:r>
      <w:r w:rsidRPr="000E7A64">
        <w:rPr>
          <w:rFonts w:ascii="Verdana" w:hAnsi="Verdana"/>
        </w:rPr>
        <w:t xml:space="preserve"> e</w:t>
      </w:r>
      <w:r>
        <w:rPr>
          <w:rFonts w:ascii="Verdana" w:hAnsi="Verdana"/>
        </w:rPr>
        <w:t>ssere pagate tramite l’applicativo Carrello.</w:t>
      </w:r>
    </w:p>
    <w:p w:rsidR="007566EA" w:rsidRPr="00782ACA" w:rsidRDefault="007566EA" w:rsidP="007566EA">
      <w:pPr>
        <w:ind w:left="432"/>
        <w:rPr>
          <w:rFonts w:ascii="Verdana" w:hAnsi="Verdana"/>
        </w:rPr>
      </w:pP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schemi </w:t>
      </w:r>
      <w:r w:rsidRPr="00C348A5">
        <w:rPr>
          <w:rFonts w:ascii="Verdana" w:hAnsi="Verdana"/>
          <w:sz w:val="20"/>
        </w:rPr>
        <w:t>VerificaPagamentoInCorso</w:t>
      </w:r>
      <w:r w:rsidRPr="00782ACA">
        <w:rPr>
          <w:rFonts w:ascii="Verdana" w:hAnsi="Verdana"/>
          <w:sz w:val="20"/>
        </w:rPr>
        <w:t xml:space="preserve">Input.xsd  e </w:t>
      </w:r>
      <w:r w:rsidRPr="00C348A5">
        <w:rPr>
          <w:rFonts w:ascii="Verdana" w:hAnsi="Verdana"/>
          <w:sz w:val="20"/>
        </w:rPr>
        <w:t>VerificaPagamentoInCorsoOut</w:t>
      </w:r>
      <w:r w:rsidRPr="00782ACA">
        <w:rPr>
          <w:rFonts w:ascii="Verdana" w:hAnsi="Verdana"/>
          <w:sz w:val="20"/>
        </w:rPr>
        <w:t>put.xsd sono in allegato al documento.</w:t>
      </w:r>
    </w:p>
    <w:p w:rsidR="007566EA" w:rsidRPr="00782ACA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177" w:name="_Toc291143378"/>
      <w:bookmarkStart w:id="178" w:name="_Toc419121414"/>
      <w:bookmarkStart w:id="179" w:name="_Toc43549596"/>
      <w:r w:rsidRPr="00782ACA">
        <w:rPr>
          <w:rFonts w:ascii="Verdana" w:hAnsi="Verdana"/>
          <w:sz w:val="20"/>
          <w:lang w:val="it-IT"/>
        </w:rPr>
        <w:t>Definizione</w:t>
      </w:r>
      <w:bookmarkEnd w:id="177"/>
      <w:bookmarkEnd w:id="178"/>
      <w:bookmarkEnd w:id="179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3"/>
        <w:gridCol w:w="6376"/>
      </w:tblGrid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000" w:type="dxa"/>
          </w:tcPr>
          <w:p w:rsidR="007566EA" w:rsidRPr="002C7363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 w:rsidRPr="002C7363">
              <w:rPr>
                <w:rFonts w:ascii="Courier New" w:hAnsi="Courier New" w:cs="Courier New"/>
                <w:sz w:val="20"/>
                <w:lang w:eastAsia="it-IT"/>
              </w:rPr>
              <w:t>richiesta</w:t>
            </w:r>
            <w:r w:rsidRPr="00C348A5">
              <w:rPr>
                <w:rFonts w:ascii="Verdana" w:hAnsi="Verdana"/>
                <w:sz w:val="20"/>
              </w:rPr>
              <w:t>VerificaPagamentoInCorso</w:t>
            </w:r>
          </w:p>
        </w:tc>
      </w:tr>
      <w:tr w:rsidR="007566EA" w:rsidRPr="000C2973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000" w:type="dxa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hAnsi="Courier New" w:cs="Courier New"/>
                <w:color w:val="2A00FF"/>
                <w:lang w:val="it-IT" w:eastAsia="it-IT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/services/</w:t>
            </w:r>
            <w:r w:rsidRPr="00C348A5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VerificaPagamentoInCorso</w:t>
            </w:r>
          </w:p>
          <w:p w:rsidR="007566EA" w:rsidRPr="00DD6FC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hAnsi="Courier New" w:cs="Courier New"/>
                <w:color w:val="2A00FF"/>
                <w:lang w:val="it-IT" w:eastAsia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</w:t>
            </w:r>
            <w:r w:rsidRPr="00C348A5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VerificaPagamentoInCorso</w:t>
            </w:r>
          </w:p>
          <w:p w:rsidR="007566EA" w:rsidRPr="000C29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0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DE4B77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0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C348A5">
              <w:rPr>
                <w:rFonts w:ascii="Verdana" w:hAnsi="Verdana"/>
                <w:sz w:val="20"/>
              </w:rPr>
              <w:t>VerificaPagamentoInCorso</w:t>
            </w:r>
            <w:r w:rsidRPr="00782ACA">
              <w:rPr>
                <w:rFonts w:ascii="Verdana" w:hAnsi="Verdana"/>
                <w:sz w:val="20"/>
              </w:rPr>
              <w:t>Input.xsd, contenente il tipo di richiesta desiderata, le credenziali di accesso al servizio ed i dati da trasmettere.</w:t>
            </w:r>
          </w:p>
        </w:tc>
      </w:tr>
      <w:tr w:rsidR="007566EA" w:rsidRPr="00DE4B77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0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C348A5">
              <w:rPr>
                <w:rFonts w:ascii="Verdana" w:hAnsi="Verdana"/>
                <w:sz w:val="20"/>
              </w:rPr>
              <w:t>VerificaPagamentoInCorso</w:t>
            </w:r>
            <w:r w:rsidRPr="00782ACA">
              <w:rPr>
                <w:rFonts w:ascii="Verdana" w:hAnsi="Verdana"/>
                <w:sz w:val="20"/>
              </w:rPr>
              <w:t>Output.xsd, contenente l’esito della richiesta e gli eventuali dati da trasmettere associati alla richiesta effettuata.</w:t>
            </w:r>
          </w:p>
        </w:tc>
      </w:tr>
    </w:tbl>
    <w:p w:rsidR="007566EA" w:rsidRDefault="007566EA" w:rsidP="007566EA"/>
    <w:p w:rsidR="007566EA" w:rsidRPr="004833DD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180" w:name="_Toc291143379"/>
      <w:bookmarkStart w:id="181" w:name="_Toc419121415"/>
      <w:bookmarkStart w:id="182" w:name="_Toc43549597"/>
      <w:r w:rsidRPr="004833DD">
        <w:rPr>
          <w:rFonts w:ascii="Verdana" w:hAnsi="Verdana"/>
          <w:sz w:val="20"/>
          <w:lang w:val="it-IT"/>
        </w:rPr>
        <w:lastRenderedPageBreak/>
        <w:t>Specifiche dello schema XSD di Input</w:t>
      </w:r>
      <w:bookmarkEnd w:id="180"/>
      <w:bookmarkEnd w:id="181"/>
      <w:bookmarkEnd w:id="182"/>
    </w:p>
    <w:p w:rsidR="007566EA" w:rsidRPr="001F4D96" w:rsidRDefault="007566EA" w:rsidP="007566EA">
      <w:pPr>
        <w:pStyle w:val="BodyText"/>
        <w:rPr>
          <w:rFonts w:ascii="Verdana" w:hAnsi="Verdana"/>
          <w:sz w:val="20"/>
        </w:rPr>
      </w:pPr>
      <w:r w:rsidRPr="001F4D96">
        <w:rPr>
          <w:rFonts w:ascii="Verdana" w:hAnsi="Verdana"/>
          <w:sz w:val="20"/>
        </w:rPr>
        <w:t xml:space="preserve">La </w:t>
      </w:r>
      <w:r>
        <w:rPr>
          <w:rFonts w:ascii="Verdana" w:hAnsi="Verdana"/>
          <w:sz w:val="20"/>
        </w:rPr>
        <w:t>Verifica di pagamento in corso di una revisione per agenzia</w:t>
      </w:r>
      <w:r w:rsidRPr="001F4D96">
        <w:rPr>
          <w:rFonts w:ascii="Verdana" w:hAnsi="Verdana"/>
          <w:b/>
          <w:sz w:val="20"/>
        </w:rPr>
        <w:t xml:space="preserve"> </w:t>
      </w:r>
      <w:r w:rsidRPr="001F4D96">
        <w:rPr>
          <w:rFonts w:ascii="Verdana" w:hAnsi="Verdana"/>
          <w:sz w:val="20"/>
        </w:rPr>
        <w:t>è composta da</w:t>
      </w:r>
      <w:r>
        <w:rPr>
          <w:rFonts w:ascii="Verdana" w:hAnsi="Verdana"/>
          <w:sz w:val="20"/>
        </w:rPr>
        <w:t xml:space="preserve">l </w:t>
      </w:r>
      <w:r w:rsidRPr="001F4D96">
        <w:rPr>
          <w:rFonts w:ascii="Verdana" w:hAnsi="Verdana"/>
          <w:sz w:val="20"/>
        </w:rPr>
        <w:t>seguent</w:t>
      </w:r>
      <w:r>
        <w:rPr>
          <w:rFonts w:ascii="Verdana" w:hAnsi="Verdana"/>
          <w:sz w:val="20"/>
        </w:rPr>
        <w:t>e elemento</w:t>
      </w:r>
      <w:r w:rsidRPr="001F4D96">
        <w:rPr>
          <w:rFonts w:ascii="Verdana" w:hAnsi="Verdana"/>
          <w:sz w:val="20"/>
        </w:rPr>
        <w:t>:</w:t>
      </w:r>
    </w:p>
    <w:p w:rsidR="007566EA" w:rsidRPr="001F4D96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1F4D96">
        <w:rPr>
          <w:rFonts w:ascii="Verdana" w:hAnsi="Verdana"/>
          <w:sz w:val="20"/>
        </w:rPr>
        <w:t>login</w:t>
      </w: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r>
        <w:rPr>
          <w:noProof/>
          <w:lang w:eastAsia="it-IT"/>
        </w:rPr>
        <w:drawing>
          <wp:inline distT="0" distB="0" distL="0" distR="0" wp14:anchorId="7FF3BEF4" wp14:editId="44F1841C">
            <wp:extent cx="4648200" cy="53340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BE30A0" w:rsidRDefault="007566EA" w:rsidP="007566EA">
      <w:pPr>
        <w:pStyle w:val="BodyText"/>
        <w:rPr>
          <w:rFonts w:ascii="Verdana" w:hAnsi="Verdana"/>
          <w:sz w:val="20"/>
        </w:rPr>
      </w:pPr>
      <w:r w:rsidRPr="00BE30A0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>&lt;?xml version="1.0" encoding="UTF-8"?&gt;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&lt;dtt:richiestaVerificaPagamentoInCorso 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ab/>
        <w:t xml:space="preserve">xmlns:dtt="http://www.dtt.it/xsd/NuovoSistemaRevisioni" 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ab/>
        <w:t xml:space="preserve">xmlns:xsi="http://www.w3.org/2001/XMLSchema-instance" 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ab/>
        <w:t>xsi:schemaLocation="http://www.dtt.it/xsd/NuovoSistemaRevisioni VerificaPagamentoInCorso.xsd "&gt;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ab/>
        <w:t>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</w:t>
      </w:r>
      <w:r>
        <w:rPr>
          <w:rFonts w:ascii="Courier New" w:eastAsia="Calibri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>&lt;/dtt:richiestaVerificaPagamentoInCorso&gt;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Default="007566EA" w:rsidP="007566EA"/>
    <w:p w:rsidR="007566EA" w:rsidRPr="001252D5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183" w:name="_Toc291143380"/>
      <w:bookmarkStart w:id="184" w:name="_Toc419121416"/>
      <w:bookmarkStart w:id="185" w:name="_Toc43549598"/>
      <w:r w:rsidRPr="001252D5">
        <w:rPr>
          <w:rFonts w:ascii="Verdana" w:hAnsi="Verdana"/>
          <w:sz w:val="20"/>
          <w:lang w:val="it-IT"/>
        </w:rPr>
        <w:t>Login</w:t>
      </w:r>
      <w:bookmarkEnd w:id="183"/>
      <w:bookmarkEnd w:id="184"/>
      <w:bookmarkEnd w:id="185"/>
    </w:p>
    <w:p w:rsidR="007566EA" w:rsidRDefault="007566EA" w:rsidP="007566EA">
      <w:pPr>
        <w:pStyle w:val="BodyText"/>
      </w:pPr>
      <w:r w:rsidRPr="001252D5">
        <w:t>Contiene i dati necessari per autenticare l’utente che richiede il servizio: PIN.</w:t>
      </w:r>
    </w:p>
    <w:p w:rsidR="007566EA" w:rsidRDefault="007566EA" w:rsidP="007566EA">
      <w:pPr>
        <w:pStyle w:val="BodyText"/>
      </w:pPr>
      <w:r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 wp14:anchorId="00660E8D" wp14:editId="6648EBAC">
            <wp:simplePos x="0" y="0"/>
            <wp:positionH relativeFrom="column">
              <wp:posOffset>32385</wp:posOffset>
            </wp:positionH>
            <wp:positionV relativeFrom="paragraph">
              <wp:posOffset>138430</wp:posOffset>
            </wp:positionV>
            <wp:extent cx="3162300" cy="819150"/>
            <wp:effectExtent l="0" t="0" r="0" b="0"/>
            <wp:wrapTopAndBottom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782ACA" w:rsidRDefault="007566EA" w:rsidP="007566EA">
      <w:pPr>
        <w:pStyle w:val="BodyText"/>
      </w:pPr>
      <w:r w:rsidRPr="00782ACA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/>
    <w:p w:rsidR="007566EA" w:rsidRPr="001E041E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186" w:name="_Toc291143381"/>
      <w:bookmarkStart w:id="187" w:name="_Toc419121417"/>
      <w:bookmarkStart w:id="188" w:name="_Toc43549599"/>
      <w:r w:rsidRPr="001E041E">
        <w:rPr>
          <w:rFonts w:ascii="Verdana" w:hAnsi="Verdana"/>
          <w:sz w:val="20"/>
          <w:lang w:val="it-IT"/>
        </w:rPr>
        <w:t>Specifiche dello schema XSD di Output</w:t>
      </w:r>
      <w:bookmarkEnd w:id="186"/>
      <w:bookmarkEnd w:id="187"/>
      <w:bookmarkEnd w:id="188"/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La Risposta a una richiesta di </w:t>
      </w:r>
      <w:r>
        <w:rPr>
          <w:rFonts w:ascii="Verdana" w:hAnsi="Verdana"/>
          <w:sz w:val="20"/>
        </w:rPr>
        <w:t>verifica pagamento revisione per agenzia</w:t>
      </w:r>
      <w:r w:rsidRPr="00782ACA">
        <w:rPr>
          <w:rFonts w:ascii="Verdana" w:hAnsi="Verdana"/>
          <w:b/>
          <w:sz w:val="20"/>
        </w:rPr>
        <w:t xml:space="preserve"> </w:t>
      </w:r>
      <w:r w:rsidRPr="00782ACA">
        <w:rPr>
          <w:rFonts w:ascii="Verdana" w:hAnsi="Verdana"/>
          <w:sz w:val="20"/>
        </w:rPr>
        <w:t>è composta da:</w:t>
      </w:r>
    </w:p>
    <w:p w:rsidR="007566EA" w:rsidRDefault="007566EA" w:rsidP="007566EA"/>
    <w:p w:rsidR="007566EA" w:rsidRDefault="007566EA" w:rsidP="007566EA">
      <w:r>
        <w:rPr>
          <w:noProof/>
          <w:lang w:eastAsia="it-IT"/>
        </w:rPr>
        <w:lastRenderedPageBreak/>
        <w:drawing>
          <wp:anchor distT="0" distB="0" distL="114300" distR="114300" simplePos="0" relativeHeight="251673600" behindDoc="0" locked="0" layoutInCell="1" allowOverlap="1" wp14:anchorId="16860506" wp14:editId="2E7B6962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5543550" cy="1381125"/>
            <wp:effectExtent l="0" t="0" r="0" b="0"/>
            <wp:wrapTopAndBottom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BE30A0" w:rsidRDefault="007566EA" w:rsidP="007566EA">
      <w:pPr>
        <w:pStyle w:val="BodyText"/>
        <w:rPr>
          <w:rFonts w:ascii="Verdana" w:hAnsi="Verdana"/>
          <w:sz w:val="20"/>
        </w:rPr>
      </w:pPr>
      <w:r w:rsidRPr="00BE30A0">
        <w:rPr>
          <w:rFonts w:ascii="Verdana" w:hAnsi="Verdana"/>
          <w:sz w:val="20"/>
        </w:rPr>
        <w:t>Esempio:</w:t>
      </w:r>
    </w:p>
    <w:p w:rsidR="007566EA" w:rsidRDefault="007566EA" w:rsidP="007566EA"/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>&lt;dtt:rispostaVerificaPagamentoInCorso xmlns:dtt="http://www.dtt.it/xsd/NuovoSistemaRevisioni"&gt;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&lt;dtt:prenotazioneRevisione&gt;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&lt;dtt:ufficioMctc&gt;ROMA - SALARIO&lt;/dtt:ufficioMctc&gt;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&lt;dtt:dataRevisione&gt;2011-02-09Z&lt;/dtt:dataRevisione&gt;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&lt;dtt:indicatoreFasciaOraria&gt;Mattina&lt;/dtt:indicatoreFasciaOraria&gt;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&lt;dtt:dataLimitePrenotazione&gt;2011-02-08Z&lt;/dtt:dataLimitePrenotazione&gt;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&lt;dtt:linea&gt;Linea 1&lt;/dtt:linea&gt;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&lt;dtt:progressivoPrenotazioneRevisione&gt;1&lt;/dtt:progressivoPrenotazioneRevisione&gt;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&lt;dtt:descrizioneTipoVeicolo&gt;AUTOVEICOLO&lt;/dtt:descrizioneTipoVeicolo&gt;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&lt;dtt:codiceTargaVeicolo&gt;AG299045&lt;/dtt:codiceTargaVeicolo&gt;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&lt;dtt:codiceIdentificativoCiclomotore xsi:nil="true" xmlns:xsi="http://www.w3.org/2001/XMLSchema-instance"/&gt;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&lt;dtt:codiceContrassegnoCiclomotore xsi:nil="true" xmlns:xsi="http://www.w3.org/2001/XMLSchema-instance"/&gt;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&lt;dtt:codiceTelaioCiclomotoreNormalizzato&gt;ZFA138A0002742176&lt;/dtt:codiceTelaioCiclomotoreNormalizzato&gt;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&lt;dtt:descrizioneStatoPrenotazioneRevisione&gt;In Corso&lt;/dtt:descrizioneStatoPrenotazioneRevisione&gt;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&lt;dtt:marcaOperativa/&gt;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&lt;/dtt:prenotazioneRevisione&gt;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&lt;dtt:prenotazioneRevisione&gt;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&lt;dtt:ufficioMctc&gt;ROMA - SALARIO&lt;/dtt:ufficioMctc&gt;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&lt;dtt:dataRevisione&gt;2011-02-09Z&lt;/dtt:dataRevisione&gt;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&lt;dtt:indicatoreFasciaOraria&gt;Mattina&lt;/dtt:indicatoreFasciaOraria&gt;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&lt;dtt:dataLimitePrenotazione&gt;2011-02-08Z&lt;/dtt:dataLimitePrenotazione&gt;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&lt;dtt:linea&gt;Linea 1&lt;/dtt:linea&gt;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&lt;dtt:progressivoPrenotazioneRevisione&gt;2&lt;/dtt:progressivoPrenotazioneRevisione&gt;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&lt;dtt:descrizioneTipoVeicolo&gt;AUTOVEICOLO&lt;/dtt:descrizioneTipoVeicolo&gt;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&lt;dtt:codiceTargaVeicolo&gt;AG299039&lt;/dtt:codiceTargaVeicolo&gt;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&lt;dtt:codiceIdentificativoCiclomotore xsi:nil="true" xmlns:xsi="http://www.w3.org/2001/XMLSchema-instance"/&gt;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lastRenderedPageBreak/>
        <w:t xml:space="preserve">    &lt;dtt:codiceContrassegnoCiclomotore xsi:nil="true" xmlns:xsi="http://www.w3.org/2001/XMLSchema-instance"/&gt;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&lt;dtt:codiceTelaioCiclomotoreNormalizzato&gt;ZFA138A0002742111&lt;/dtt:codiceTelaioCiclomotoreNormalizzato&gt;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&lt;dtt:descrizioneStatoPrenotazioneRevisione&gt;In Corso&lt;/dtt:descrizioneStatoPrenotazioneRevisione&gt;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&lt;dtt:marcaOperativa/&gt;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&lt;/dtt:prenotazioneRevisione&gt;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>&lt;/dtt:rispostaVerificaPagamentoInCorso&gt;</w:t>
      </w:r>
    </w:p>
    <w:p w:rsidR="007566EA" w:rsidRPr="004833DD" w:rsidRDefault="007566EA" w:rsidP="00A438D6">
      <w:pPr>
        <w:pStyle w:val="Titolo3"/>
        <w:rPr>
          <w:rFonts w:ascii="Verdana" w:hAnsi="Verdana"/>
          <w:sz w:val="20"/>
          <w:lang w:val="it-IT"/>
        </w:rPr>
      </w:pPr>
      <w:r>
        <w:rPr>
          <w:rFonts w:ascii="Times New Roman" w:hAnsi="Times New Roman"/>
          <w:b w:val="0"/>
          <w:sz w:val="20"/>
          <w:lang w:val="it-IT"/>
        </w:rPr>
        <w:br w:type="page"/>
      </w:r>
      <w:bookmarkStart w:id="189" w:name="_Toc291143382"/>
      <w:bookmarkStart w:id="190" w:name="_Toc419121418"/>
      <w:bookmarkStart w:id="191" w:name="_Toc43549600"/>
      <w:r w:rsidRPr="004833DD">
        <w:rPr>
          <w:rFonts w:ascii="Verdana" w:hAnsi="Verdana"/>
          <w:sz w:val="20"/>
          <w:lang w:val="it-IT"/>
        </w:rPr>
        <w:lastRenderedPageBreak/>
        <w:t>Prenotazione revisione agenzia</w:t>
      </w:r>
      <w:bookmarkEnd w:id="189"/>
      <w:bookmarkEnd w:id="190"/>
      <w:bookmarkEnd w:id="191"/>
    </w:p>
    <w:p w:rsidR="007566EA" w:rsidRDefault="007566EA" w:rsidP="007566EA">
      <w:pPr>
        <w:pStyle w:val="Normale2"/>
        <w:ind w:left="0"/>
      </w:pPr>
      <w:r w:rsidRPr="001252D5">
        <w:t>Contiene i da</w:t>
      </w:r>
      <w:r>
        <w:t>ti necessari per identificare una prenotazione revisione</w:t>
      </w:r>
      <w:r w:rsidRPr="001252D5">
        <w:t>:</w:t>
      </w:r>
    </w:p>
    <w:p w:rsidR="007566EA" w:rsidRDefault="007566EA" w:rsidP="007566EA">
      <w:pPr>
        <w:pStyle w:val="Normale2"/>
        <w:ind w:left="0"/>
      </w:pPr>
    </w:p>
    <w:p w:rsidR="007566EA" w:rsidRDefault="007566EA" w:rsidP="007566EA">
      <w:pPr>
        <w:pStyle w:val="Normale2"/>
        <w:ind w:left="0"/>
      </w:pPr>
      <w:r>
        <w:rPr>
          <w:noProof/>
        </w:rPr>
        <w:drawing>
          <wp:inline distT="0" distB="0" distL="0" distR="0" wp14:anchorId="4F86A2E7" wp14:editId="7B244AA3">
            <wp:extent cx="6096000" cy="5334000"/>
            <wp:effectExtent l="0" t="0" r="0" b="0"/>
            <wp:docPr id="150" name="Picture 150" descr="prenotazioneAgen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renotazioneAgenzia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  <w:r w:rsidRPr="001E041E"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&lt;dtt:prenotazioneRevisione&gt;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&lt;dtt:ufficioMctc&gt;ROMA - SALARIO&lt;/dtt:ufficioMctc&gt;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&lt;dtt:dataRevisione&gt;2011-02-09Z&lt;/dtt:dataRevisione&gt;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&lt;dtt:indicatoreFasciaOraria&gt;Mattina&lt;/dtt:indicatoreFasciaOraria&gt;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&lt;dtt:dataLimitePrenotazione&gt;2011-02-08Z&lt;/dtt:dataLimitePrenotazione&gt;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&lt;dtt:linea&gt;Linea 1&lt;/dtt:linea&gt;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&lt;dtt:progressivoPrenotazioneRevisione&gt;2&lt;/dtt:progressivoPrenotazioneRevisione&gt;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&lt;dtt:descrizioneTipoVeicolo&gt;AUTOVEICOLO&lt;/dtt:descrizioneTipoVeicolo&gt;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&lt;dtt:codiceTargaVeicolo&gt;AG299039&lt;/dtt:codiceTargaVeicolo&gt;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lastRenderedPageBreak/>
        <w:t xml:space="preserve">    &lt;dtt:codiceIdentificativoCiclomotore xsi:nil="true" xmlns:xsi="http://www.w3.org/2001/XMLSchema-instance"/&gt;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&lt;dtt:codiceContrassegnoCiclomotore xsi:nil="true" xmlns:xsi="http://www.w3.org/2001/XMLSchema-instance"/&gt;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&lt;dtt:codiceTelaioCiclomotoreNormalizzato&gt;ZFA138A0002742111&lt;/dtt:codiceTelaioCiclomotoreNormalizzato&gt;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&lt;dtt:descrizioneStatoPrenotazioneRevisione&gt;In Corso&lt;/dtt:descrizioneStatoPrenotazioneRevisione&gt;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  &lt;dtt:marcaOperativa/&gt;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&lt;/dtt:prenotazioneRevisione&gt;</w:t>
      </w:r>
    </w:p>
    <w:p w:rsidR="007566EA" w:rsidRPr="00782ACA" w:rsidRDefault="007566EA" w:rsidP="007566EA">
      <w:pPr>
        <w:pStyle w:val="BodyText"/>
      </w:pPr>
    </w:p>
    <w:p w:rsidR="007566EA" w:rsidRPr="001252D5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192" w:name="_Toc291143383"/>
      <w:bookmarkStart w:id="193" w:name="_Toc419121419"/>
      <w:bookmarkStart w:id="194" w:name="_Toc43549601"/>
      <w:r w:rsidRPr="001252D5">
        <w:rPr>
          <w:rFonts w:ascii="Verdana" w:hAnsi="Verdana"/>
          <w:sz w:val="20"/>
          <w:lang w:val="it-IT"/>
        </w:rPr>
        <w:t>Messaggio</w:t>
      </w:r>
      <w:bookmarkEnd w:id="192"/>
      <w:bookmarkEnd w:id="193"/>
      <w:bookmarkEnd w:id="194"/>
    </w:p>
    <w:p w:rsidR="007566EA" w:rsidRPr="001252D5" w:rsidRDefault="007566EA" w:rsidP="007566EA">
      <w:pPr>
        <w:pStyle w:val="BodyText"/>
      </w:pPr>
      <w:r w:rsidRPr="001252D5">
        <w:t>Contiene i dati necessari per identificare un messaggio nel caso esiste una risposta: il codice Messaggio, la descrizione Messaggio.</w:t>
      </w:r>
    </w:p>
    <w:p w:rsidR="007566EA" w:rsidRDefault="007566EA" w:rsidP="007566EA">
      <w:pPr>
        <w:pStyle w:val="BodyText"/>
      </w:pPr>
      <w:r>
        <w:rPr>
          <w:noProof/>
          <w:lang w:eastAsia="it-IT"/>
        </w:rPr>
        <w:drawing>
          <wp:anchor distT="0" distB="0" distL="114300" distR="114300" simplePos="0" relativeHeight="251675648" behindDoc="0" locked="0" layoutInCell="1" allowOverlap="1" wp14:anchorId="3A503D6F" wp14:editId="3351ACA8">
            <wp:simplePos x="0" y="0"/>
            <wp:positionH relativeFrom="column">
              <wp:posOffset>22860</wp:posOffset>
            </wp:positionH>
            <wp:positionV relativeFrom="paragraph">
              <wp:posOffset>8890</wp:posOffset>
            </wp:positionV>
            <wp:extent cx="3962400" cy="1295400"/>
            <wp:effectExtent l="0" t="0" r="0" b="0"/>
            <wp:wrapTopAndBottom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782ACA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195" w:name="_Toc291143384"/>
      <w:bookmarkStart w:id="196" w:name="_Toc419121420"/>
      <w:bookmarkStart w:id="197" w:name="_Toc43549602"/>
      <w:r w:rsidRPr="00782ACA">
        <w:rPr>
          <w:rFonts w:ascii="Verdana" w:hAnsi="Verdana"/>
          <w:sz w:val="20"/>
          <w:lang w:val="it-IT"/>
        </w:rPr>
        <w:t>Errore</w:t>
      </w:r>
      <w:bookmarkEnd w:id="195"/>
      <w:bookmarkEnd w:id="196"/>
      <w:bookmarkEnd w:id="197"/>
    </w:p>
    <w:p w:rsidR="007566EA" w:rsidRPr="00782ACA" w:rsidRDefault="007566EA" w:rsidP="007566EA">
      <w:pPr>
        <w:pStyle w:val="BodyText"/>
      </w:pPr>
      <w:r w:rsidRPr="00782ACA">
        <w:t>Contiene i dati necessari per identificare un errore nel caso in cui la risposta va in errore: il codice Errore, la descrizione Errore.</w:t>
      </w:r>
    </w:p>
    <w:p w:rsidR="007566EA" w:rsidRPr="00782ACA" w:rsidRDefault="007566EA" w:rsidP="007566EA">
      <w:pPr>
        <w:pStyle w:val="BodyText"/>
      </w:pPr>
      <w:r>
        <w:rPr>
          <w:noProof/>
          <w:lang w:eastAsia="it-IT"/>
        </w:rPr>
        <w:drawing>
          <wp:anchor distT="0" distB="0" distL="114300" distR="114300" simplePos="0" relativeHeight="251677696" behindDoc="0" locked="0" layoutInCell="1" allowOverlap="1" wp14:anchorId="5F5980FF" wp14:editId="07B699EC">
            <wp:simplePos x="0" y="0"/>
            <wp:positionH relativeFrom="column">
              <wp:posOffset>22860</wp:posOffset>
            </wp:positionH>
            <wp:positionV relativeFrom="paragraph">
              <wp:posOffset>5715</wp:posOffset>
            </wp:positionV>
            <wp:extent cx="3543300" cy="1314450"/>
            <wp:effectExtent l="0" t="0" r="0" b="0"/>
            <wp:wrapTopAndBottom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782ACA" w:rsidRDefault="007566EA" w:rsidP="007566EA">
      <w:pPr>
        <w:pStyle w:val="BodyText"/>
      </w:pPr>
      <w:r w:rsidRPr="001E041E">
        <w:t>Esempio</w:t>
      </w:r>
      <w:r>
        <w:t>:</w:t>
      </w:r>
    </w:p>
    <w:p w:rsidR="007566EA" w:rsidRPr="00605FA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05FAF">
        <w:rPr>
          <w:rFonts w:ascii="Courier New" w:hAnsi="Courier New" w:cs="Courier New"/>
          <w:lang w:eastAsia="it-IT"/>
        </w:rPr>
        <w:t>&lt;dtt:errore&gt;</w:t>
      </w:r>
    </w:p>
    <w:p w:rsidR="007566EA" w:rsidRPr="00605FA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05FAF">
        <w:rPr>
          <w:rFonts w:ascii="Courier New" w:hAnsi="Courier New" w:cs="Courier New"/>
          <w:lang w:eastAsia="it-IT"/>
        </w:rPr>
        <w:tab/>
        <w:t>&lt;dtt:codiceErrore&gt;01&lt;/dtt:codiceErrore&gt;</w:t>
      </w:r>
    </w:p>
    <w:p w:rsidR="007566EA" w:rsidRPr="00605FA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05FAF">
        <w:rPr>
          <w:rFonts w:ascii="Courier New" w:hAnsi="Courier New" w:cs="Courier New"/>
          <w:lang w:eastAsia="it-IT"/>
        </w:rPr>
        <w:t>&lt;dtt:descrizioneErrore&gt;Nessun Veicolo Trovato&lt;/dtt:descrizioneErrore&gt;</w:t>
      </w:r>
    </w:p>
    <w:p w:rsidR="007566EA" w:rsidRPr="00605FA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05FAF">
        <w:rPr>
          <w:rFonts w:ascii="Courier New" w:hAnsi="Courier New" w:cs="Courier New"/>
          <w:lang w:eastAsia="it-IT"/>
        </w:rPr>
        <w:t>&lt;/dtt:errore&gt;</w:t>
      </w:r>
    </w:p>
    <w:p w:rsidR="007566EA" w:rsidRPr="00782ACA" w:rsidRDefault="007566EA" w:rsidP="007566EA"/>
    <w:p w:rsidR="007566EA" w:rsidRDefault="007566EA" w:rsidP="007566EA">
      <w:pPr>
        <w:pStyle w:val="BodyText"/>
      </w:pPr>
    </w:p>
    <w:p w:rsidR="007566EA" w:rsidRPr="00255E8B" w:rsidRDefault="007566EA" w:rsidP="00A438D6">
      <w:pPr>
        <w:pStyle w:val="Titolo2"/>
        <w:rPr>
          <w:noProof/>
          <w:lang w:val="it-IT"/>
        </w:rPr>
      </w:pPr>
      <w:r>
        <w:rPr>
          <w:lang w:val="it-IT"/>
        </w:rPr>
        <w:br w:type="page"/>
      </w:r>
      <w:bookmarkStart w:id="198" w:name="_Toc291143385"/>
      <w:bookmarkStart w:id="199" w:name="_Toc419121421"/>
      <w:bookmarkStart w:id="200" w:name="_Toc43549603"/>
      <w:r w:rsidRPr="00255E8B">
        <w:rPr>
          <w:lang w:val="it-IT"/>
        </w:rPr>
        <w:lastRenderedPageBreak/>
        <w:t>Servizio di Riepilogo Pagamenti prenotazione revisione per agenzia</w:t>
      </w:r>
      <w:bookmarkEnd w:id="198"/>
      <w:bookmarkEnd w:id="199"/>
      <w:bookmarkEnd w:id="200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</w:t>
      </w:r>
      <w:r w:rsidRPr="00CD6298">
        <w:rPr>
          <w:rFonts w:ascii="Verdana" w:hAnsi="Verdana"/>
        </w:rPr>
        <w:t>ermette di fare il riepilogo delle prenotazioni pagate da un'agenzia per tipologia di pagamento</w:t>
      </w:r>
      <w:r w:rsidRPr="00782ACA">
        <w:rPr>
          <w:rFonts w:ascii="Verdana" w:hAnsi="Verdana"/>
        </w:rPr>
        <w:t xml:space="preserve">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schemi </w:t>
      </w:r>
      <w:r w:rsidRPr="00CD5A46">
        <w:rPr>
          <w:rFonts w:ascii="Verdana" w:hAnsi="Verdana"/>
          <w:sz w:val="20"/>
        </w:rPr>
        <w:t>RiepilogoPagamenti</w:t>
      </w:r>
      <w:r w:rsidRPr="00782ACA">
        <w:rPr>
          <w:rFonts w:ascii="Verdana" w:hAnsi="Verdana"/>
          <w:sz w:val="20"/>
        </w:rPr>
        <w:t xml:space="preserve">Input.xsd  e </w:t>
      </w:r>
      <w:r w:rsidRPr="00CD5A46">
        <w:rPr>
          <w:rFonts w:ascii="Verdana" w:hAnsi="Verdana"/>
          <w:sz w:val="20"/>
        </w:rPr>
        <w:t>RiepilogoPagamenti</w:t>
      </w:r>
      <w:r w:rsidRPr="00782ACA">
        <w:rPr>
          <w:rFonts w:ascii="Verdana" w:hAnsi="Verdana"/>
          <w:sz w:val="20"/>
        </w:rPr>
        <w:t>Output.xsd sono in allegato al documento.</w:t>
      </w:r>
    </w:p>
    <w:p w:rsidR="007566EA" w:rsidRPr="00782ACA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201" w:name="_Toc291143386"/>
      <w:bookmarkStart w:id="202" w:name="_Toc419121422"/>
      <w:bookmarkStart w:id="203" w:name="_Toc43549604"/>
      <w:r w:rsidRPr="00782ACA">
        <w:rPr>
          <w:rFonts w:ascii="Verdana" w:hAnsi="Verdana"/>
          <w:sz w:val="20"/>
          <w:lang w:val="it-IT"/>
        </w:rPr>
        <w:t>Definizione</w:t>
      </w:r>
      <w:bookmarkEnd w:id="201"/>
      <w:bookmarkEnd w:id="202"/>
      <w:bookmarkEnd w:id="203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3"/>
        <w:gridCol w:w="6376"/>
      </w:tblGrid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000" w:type="dxa"/>
          </w:tcPr>
          <w:p w:rsidR="007566EA" w:rsidRPr="00CD5A46" w:rsidRDefault="007566EA" w:rsidP="007566EA">
            <w:pPr>
              <w:pStyle w:val="BodyText"/>
              <w:ind w:left="100"/>
              <w:rPr>
                <w:rFonts w:ascii="Courier New" w:hAnsi="Courier New" w:cs="Courier New"/>
                <w:sz w:val="20"/>
                <w:lang w:eastAsia="it-IT"/>
              </w:rPr>
            </w:pPr>
            <w:r w:rsidRPr="002C7363">
              <w:rPr>
                <w:rFonts w:ascii="Courier New" w:hAnsi="Courier New" w:cs="Courier New"/>
                <w:sz w:val="20"/>
                <w:lang w:eastAsia="it-IT"/>
              </w:rPr>
              <w:t>richiesta</w:t>
            </w:r>
            <w:r w:rsidRPr="00CD5A46">
              <w:rPr>
                <w:rFonts w:ascii="Courier New" w:hAnsi="Courier New" w:cs="Courier New"/>
                <w:sz w:val="20"/>
                <w:lang w:eastAsia="it-IT"/>
              </w:rPr>
              <w:t>RiepilogoPagamenti</w:t>
            </w:r>
          </w:p>
        </w:tc>
      </w:tr>
      <w:tr w:rsidR="007566EA" w:rsidRPr="000C2973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000" w:type="dxa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hAnsi="Courier New" w:cs="Courier New"/>
                <w:color w:val="2A00FF"/>
                <w:lang w:val="it-IT" w:eastAsia="it-IT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/services/</w:t>
            </w:r>
            <w:r w:rsidRPr="00D20325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RiepilogoPagamenti</w:t>
            </w:r>
          </w:p>
          <w:p w:rsidR="007566EA" w:rsidRPr="00DD6FC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hAnsi="Courier New" w:cs="Courier New"/>
                <w:color w:val="2A00FF"/>
                <w:lang w:val="it-IT" w:eastAsia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</w:t>
            </w:r>
            <w:r w:rsidRPr="00D20325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RiepilogoPagamenti</w:t>
            </w:r>
          </w:p>
          <w:p w:rsidR="007566EA" w:rsidRPr="000C29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0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DE4B77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0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CD5A46">
              <w:rPr>
                <w:rFonts w:ascii="Verdana" w:hAnsi="Verdana"/>
                <w:sz w:val="20"/>
              </w:rPr>
              <w:t>RiepilogoPagamenti</w:t>
            </w:r>
            <w:r w:rsidRPr="00782ACA">
              <w:rPr>
                <w:rFonts w:ascii="Verdana" w:hAnsi="Verdana"/>
                <w:sz w:val="20"/>
              </w:rPr>
              <w:t>Input.xsd, contenente il tipo di richiesta desiderata, le credenziali di accesso al servizio ed i dati da trasmettere.</w:t>
            </w:r>
          </w:p>
        </w:tc>
      </w:tr>
      <w:tr w:rsidR="007566EA" w:rsidRPr="00DE4B77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0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CD5A46">
              <w:rPr>
                <w:rFonts w:ascii="Verdana" w:hAnsi="Verdana"/>
                <w:sz w:val="20"/>
              </w:rPr>
              <w:t>RiepilogoPagamenti</w:t>
            </w:r>
            <w:r w:rsidRPr="00782ACA">
              <w:rPr>
                <w:rFonts w:ascii="Verdana" w:hAnsi="Verdana"/>
                <w:sz w:val="20"/>
              </w:rPr>
              <w:t>Output.xsd, contenente l’esito della richiesta e gli eventuali dati da trasmettere associati alla richiesta effettuata.</w:t>
            </w:r>
          </w:p>
        </w:tc>
      </w:tr>
    </w:tbl>
    <w:p w:rsidR="007566EA" w:rsidRDefault="007566EA" w:rsidP="007566EA"/>
    <w:p w:rsidR="007566EA" w:rsidRDefault="007566EA" w:rsidP="007566EA"/>
    <w:p w:rsidR="007566EA" w:rsidRPr="0038187F" w:rsidRDefault="007566EA" w:rsidP="00A438D6">
      <w:pPr>
        <w:pStyle w:val="Titolo3"/>
        <w:rPr>
          <w:lang w:val="it-IT"/>
        </w:rPr>
      </w:pPr>
      <w:bookmarkStart w:id="204" w:name="_Toc291143387"/>
      <w:bookmarkStart w:id="205" w:name="_Toc419121423"/>
      <w:bookmarkStart w:id="206" w:name="_Toc43549605"/>
      <w:r w:rsidRPr="0038187F">
        <w:rPr>
          <w:lang w:val="it-IT"/>
        </w:rPr>
        <w:t>Specifiche dello schema XSD di Input</w:t>
      </w:r>
      <w:bookmarkEnd w:id="204"/>
      <w:bookmarkEnd w:id="205"/>
      <w:bookmarkEnd w:id="206"/>
    </w:p>
    <w:p w:rsidR="007566EA" w:rsidRPr="001F4D96" w:rsidRDefault="007566EA" w:rsidP="007566EA">
      <w:pPr>
        <w:pStyle w:val="BodyText"/>
        <w:rPr>
          <w:rFonts w:ascii="Verdana" w:hAnsi="Verdana"/>
          <w:sz w:val="20"/>
        </w:rPr>
      </w:pPr>
      <w:r w:rsidRPr="001F4D96">
        <w:rPr>
          <w:rFonts w:ascii="Verdana" w:hAnsi="Verdana"/>
          <w:sz w:val="20"/>
        </w:rPr>
        <w:t xml:space="preserve">La </w:t>
      </w:r>
      <w:r>
        <w:rPr>
          <w:rFonts w:ascii="Verdana" w:hAnsi="Verdana"/>
          <w:sz w:val="20"/>
        </w:rPr>
        <w:t>Verifica di pagamento in corso di una revisione per agenzia</w:t>
      </w:r>
      <w:r w:rsidRPr="001F4D96">
        <w:rPr>
          <w:rFonts w:ascii="Verdana" w:hAnsi="Verdana"/>
          <w:b/>
          <w:sz w:val="20"/>
        </w:rPr>
        <w:t xml:space="preserve"> </w:t>
      </w:r>
      <w:r w:rsidRPr="001F4D96">
        <w:rPr>
          <w:rFonts w:ascii="Verdana" w:hAnsi="Verdana"/>
          <w:sz w:val="20"/>
        </w:rPr>
        <w:t>è composta da</w:t>
      </w:r>
      <w:r>
        <w:rPr>
          <w:rFonts w:ascii="Verdana" w:hAnsi="Verdana"/>
          <w:sz w:val="20"/>
        </w:rPr>
        <w:t xml:space="preserve">l </w:t>
      </w:r>
      <w:r w:rsidRPr="001F4D96">
        <w:rPr>
          <w:rFonts w:ascii="Verdana" w:hAnsi="Verdana"/>
          <w:sz w:val="20"/>
        </w:rPr>
        <w:t>seguent</w:t>
      </w:r>
      <w:r>
        <w:rPr>
          <w:rFonts w:ascii="Verdana" w:hAnsi="Verdana"/>
          <w:sz w:val="20"/>
        </w:rPr>
        <w:t>e elemento</w:t>
      </w:r>
      <w:r w:rsidRPr="001F4D96">
        <w:rPr>
          <w:rFonts w:ascii="Verdana" w:hAnsi="Verdana"/>
          <w:sz w:val="20"/>
        </w:rPr>
        <w:t>:</w:t>
      </w:r>
    </w:p>
    <w:p w:rsidR="007566EA" w:rsidRPr="001F4D96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ufficio Mctc</w:t>
      </w:r>
    </w:p>
    <w:p w:rsidR="007566EA" w:rsidRDefault="007566EA" w:rsidP="007566EA"/>
    <w:p w:rsidR="007566EA" w:rsidRDefault="007566EA" w:rsidP="007566EA">
      <w:r>
        <w:rPr>
          <w:noProof/>
          <w:lang w:eastAsia="it-IT"/>
        </w:rPr>
        <w:drawing>
          <wp:anchor distT="0" distB="0" distL="114300" distR="114300" simplePos="0" relativeHeight="251679744" behindDoc="0" locked="0" layoutInCell="1" allowOverlap="1" wp14:anchorId="033B99B3" wp14:editId="20842CE4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886200" cy="457200"/>
            <wp:effectExtent l="0" t="0" r="0" b="0"/>
            <wp:wrapTopAndBottom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BE30A0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lastRenderedPageBreak/>
        <w:t>&lt;?xml version="1.0" encoding="UTF-8"?&gt;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&lt;dtt:richiestaRiepilogoPagamenti 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ab/>
        <w:t xml:space="preserve">xmlns:dtt="http://www.dtt.it/xsd/NuovoSistemaRevisioni" 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ab/>
        <w:t xml:space="preserve">xmlns:xsi="http://www.w3.org/2001/XMLSchema-instance" 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ab/>
        <w:t>xsi:schemaLocation="http://www.dtt.it/xsd/NuovoSistemaRevisioni RiepilogoPagamentiInput.xsd "&gt;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ab/>
        <w:t>&lt;dtt:codiceUfficioMctc&gt;R1&lt;/dtt:codiceUfficioMctc&gt;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>&lt;/dtt:richiestaRiepilogoPagamenti&gt;</w:t>
      </w:r>
    </w:p>
    <w:p w:rsidR="007566EA" w:rsidRPr="0038187F" w:rsidRDefault="007566EA" w:rsidP="00A438D6">
      <w:pPr>
        <w:pStyle w:val="Titolo3"/>
        <w:rPr>
          <w:lang w:val="it-IT"/>
        </w:rPr>
      </w:pPr>
      <w:bookmarkStart w:id="207" w:name="_Toc291143388"/>
      <w:bookmarkStart w:id="208" w:name="_Toc419121424"/>
      <w:bookmarkStart w:id="209" w:name="_Toc43549606"/>
      <w:r w:rsidRPr="0038187F">
        <w:rPr>
          <w:lang w:val="it-IT"/>
        </w:rPr>
        <w:t>Specifiche dello schema XSD di Output</w:t>
      </w:r>
      <w:bookmarkEnd w:id="207"/>
      <w:bookmarkEnd w:id="208"/>
      <w:bookmarkEnd w:id="209"/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La Risposta a una richiesta di </w:t>
      </w:r>
      <w:r>
        <w:rPr>
          <w:rFonts w:ascii="Verdana" w:hAnsi="Verdana"/>
          <w:sz w:val="20"/>
        </w:rPr>
        <w:t>ricerca prenotazione revisione per agenzia</w:t>
      </w:r>
      <w:r w:rsidRPr="00782ACA">
        <w:rPr>
          <w:rFonts w:ascii="Verdana" w:hAnsi="Verdana"/>
          <w:b/>
          <w:sz w:val="20"/>
        </w:rPr>
        <w:t xml:space="preserve"> </w:t>
      </w:r>
      <w:r w:rsidRPr="00782ACA">
        <w:rPr>
          <w:rFonts w:ascii="Verdana" w:hAnsi="Verdana"/>
          <w:sz w:val="20"/>
        </w:rPr>
        <w:t>è composta da: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it-IT"/>
        </w:rPr>
        <w:drawing>
          <wp:inline distT="0" distB="0" distL="0" distR="0" wp14:anchorId="09BAD78A" wp14:editId="5FEB6FCB">
            <wp:extent cx="4724400" cy="137160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BE30A0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>&lt;dtt:rispostaRiepilogoPagamenti xmlns:dtt="http://www.dtt.it/xsd/NuovoSistemaRevisioni"&gt;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&lt;dtt:PagamentiBollettino&gt;20&lt;/dtt:PagamentiBollettino&gt;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 xml:space="preserve">  &lt;dtt:PagamentiCarrello&gt;1&lt;/dtt:PagamentiCarrello&gt;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lang w:eastAsia="it-IT"/>
        </w:rPr>
        <w:t>&lt;/dtt:rispostaRiepilogoPagamenti&gt;</w:t>
      </w:r>
    </w:p>
    <w:p w:rsidR="007566EA" w:rsidRPr="00782ACA" w:rsidRDefault="007566EA" w:rsidP="00A438D6">
      <w:pPr>
        <w:pStyle w:val="Titolo3"/>
      </w:pPr>
      <w:bookmarkStart w:id="210" w:name="_Toc291143389"/>
      <w:bookmarkStart w:id="211" w:name="_Toc419121425"/>
      <w:bookmarkStart w:id="212" w:name="_Toc43549607"/>
      <w:r w:rsidRPr="00782ACA">
        <w:t>Errore</w:t>
      </w:r>
      <w:bookmarkEnd w:id="210"/>
      <w:bookmarkEnd w:id="211"/>
      <w:bookmarkEnd w:id="212"/>
    </w:p>
    <w:p w:rsidR="007566EA" w:rsidRPr="00782ACA" w:rsidRDefault="007566EA" w:rsidP="007566EA">
      <w:pPr>
        <w:pStyle w:val="BodyText"/>
      </w:pPr>
      <w:r w:rsidRPr="00782ACA">
        <w:t>Contiene i dati necessari per identificare un errore nel caso in cui la risposta va in errore: il codice Errore, la descrizione Errore.</w:t>
      </w:r>
    </w:p>
    <w:p w:rsidR="007566EA" w:rsidRPr="00782ACA" w:rsidRDefault="007566EA" w:rsidP="007566EA">
      <w:pPr>
        <w:pStyle w:val="BodyText"/>
      </w:pPr>
      <w:r>
        <w:rPr>
          <w:noProof/>
          <w:lang w:eastAsia="it-IT"/>
        </w:rPr>
        <w:drawing>
          <wp:anchor distT="0" distB="0" distL="114300" distR="114300" simplePos="0" relativeHeight="251681792" behindDoc="0" locked="0" layoutInCell="1" allowOverlap="1" wp14:anchorId="662CB475" wp14:editId="5C13D40E">
            <wp:simplePos x="0" y="0"/>
            <wp:positionH relativeFrom="column">
              <wp:posOffset>22860</wp:posOffset>
            </wp:positionH>
            <wp:positionV relativeFrom="paragraph">
              <wp:posOffset>5715</wp:posOffset>
            </wp:positionV>
            <wp:extent cx="3543300" cy="1314450"/>
            <wp:effectExtent l="0" t="0" r="0" b="0"/>
            <wp:wrapTopAndBottom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6EA" w:rsidRPr="00782ACA" w:rsidRDefault="007566EA" w:rsidP="007566EA">
      <w:pPr>
        <w:pStyle w:val="BodyText"/>
      </w:pPr>
      <w:r w:rsidRPr="001E041E">
        <w:t>Esempio</w:t>
      </w:r>
      <w:r>
        <w:t>:</w:t>
      </w:r>
    </w:p>
    <w:p w:rsidR="007566EA" w:rsidRPr="00605FA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05FAF">
        <w:rPr>
          <w:rFonts w:ascii="Courier New" w:hAnsi="Courier New" w:cs="Courier New"/>
          <w:lang w:eastAsia="it-IT"/>
        </w:rPr>
        <w:t>&lt;dtt:errore&gt;</w:t>
      </w:r>
    </w:p>
    <w:p w:rsidR="007566EA" w:rsidRPr="00605FA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05FAF">
        <w:rPr>
          <w:rFonts w:ascii="Courier New" w:hAnsi="Courier New" w:cs="Courier New"/>
          <w:lang w:eastAsia="it-IT"/>
        </w:rPr>
        <w:tab/>
        <w:t>&lt;dtt:codiceErrore&gt;01&lt;/dtt:codiceErrore&gt;</w:t>
      </w:r>
    </w:p>
    <w:p w:rsidR="007566EA" w:rsidRPr="00605FA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05FAF">
        <w:rPr>
          <w:rFonts w:ascii="Courier New" w:hAnsi="Courier New" w:cs="Courier New"/>
          <w:lang w:eastAsia="it-IT"/>
        </w:rPr>
        <w:t>&lt;dtt:descrizioneErrore&gt;Nessun Veicolo Trovato&lt;/dtt:descrizioneErrore&gt;</w:t>
      </w:r>
    </w:p>
    <w:p w:rsidR="007566EA" w:rsidRPr="00605FA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05FAF">
        <w:rPr>
          <w:rFonts w:ascii="Courier New" w:hAnsi="Courier New" w:cs="Courier New"/>
          <w:lang w:eastAsia="it-IT"/>
        </w:rPr>
        <w:t>&lt;/dtt:errore&gt;</w:t>
      </w:r>
    </w:p>
    <w:p w:rsidR="007566EA" w:rsidRPr="00782ACA" w:rsidRDefault="007566EA" w:rsidP="007566EA">
      <w:pPr>
        <w:pStyle w:val="BodyText"/>
        <w:ind w:left="432"/>
      </w:pPr>
      <w:r>
        <w:lastRenderedPageBreak/>
        <w:br w:type="page"/>
      </w:r>
    </w:p>
    <w:p w:rsidR="007566EA" w:rsidRDefault="007566EA" w:rsidP="007566EA">
      <w:pPr>
        <w:pStyle w:val="BodyText"/>
        <w:ind w:left="432"/>
      </w:pPr>
    </w:p>
    <w:p w:rsidR="007566EA" w:rsidRPr="0038187F" w:rsidRDefault="007566EA" w:rsidP="00A438D6">
      <w:pPr>
        <w:pStyle w:val="Titolo2"/>
        <w:rPr>
          <w:noProof/>
          <w:lang w:val="it-IT"/>
        </w:rPr>
      </w:pPr>
      <w:bookmarkStart w:id="213" w:name="_Toc419121426"/>
      <w:bookmarkStart w:id="214" w:name="_Toc43549608"/>
      <w:r w:rsidRPr="0038187F">
        <w:rPr>
          <w:noProof/>
          <w:lang w:val="it-IT"/>
        </w:rPr>
        <w:t>Servizio di INSERIMENTO prenotazione CERTIFICATO DI APPROVAZIONE per agenzia</w:t>
      </w:r>
      <w:bookmarkEnd w:id="213"/>
      <w:bookmarkEnd w:id="214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l’inserimento di una prenotazione di certificati di approvazione per agenzia.</w:t>
      </w:r>
      <w:r w:rsidRPr="00782ACA">
        <w:rPr>
          <w:rFonts w:ascii="Verdana" w:hAnsi="Verdana"/>
        </w:rPr>
        <w:t xml:space="preserve">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  <w:r w:rsidRPr="00F14E34">
        <w:rPr>
          <w:rFonts w:ascii="Verdana" w:hAnsi="Verdana"/>
          <w:sz w:val="20"/>
        </w:rPr>
        <w:t xml:space="preserve">schemi </w:t>
      </w:r>
      <w:r w:rsidRPr="00FA4D05">
        <w:rPr>
          <w:rFonts w:ascii="Verdana" w:hAnsi="Verdana"/>
          <w:sz w:val="20"/>
        </w:rPr>
        <w:t>InserimentoPrenotazioneCertificatoApprovazioneInput.xsd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 xml:space="preserve">e </w:t>
      </w:r>
      <w:r w:rsidRPr="00FA4D05">
        <w:rPr>
          <w:rFonts w:ascii="Verdana" w:hAnsi="Verdana"/>
          <w:sz w:val="20"/>
        </w:rPr>
        <w:t>InserimentoPrenotazioneCertificatoApprovazioneOutput.xsd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>sono in allegato al documento.</w:t>
      </w:r>
    </w:p>
    <w:p w:rsidR="007566EA" w:rsidRPr="00782ACA" w:rsidRDefault="007566EA" w:rsidP="00A438D6">
      <w:pPr>
        <w:pStyle w:val="Titolo3"/>
      </w:pPr>
      <w:bookmarkStart w:id="215" w:name="_Toc419121427"/>
      <w:bookmarkStart w:id="216" w:name="_Toc43549609"/>
      <w:r w:rsidRPr="00782ACA">
        <w:t>Definizione</w:t>
      </w:r>
      <w:bookmarkEnd w:id="215"/>
      <w:bookmarkEnd w:id="216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7"/>
        <w:gridCol w:w="6462"/>
      </w:tblGrid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842" w:type="dxa"/>
          </w:tcPr>
          <w:p w:rsidR="007566EA" w:rsidRPr="00F14E34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 w:rsidRPr="00FA4D05">
              <w:rPr>
                <w:rFonts w:ascii="Courier New" w:hAnsi="Courier New" w:cs="Courier New"/>
                <w:sz w:val="20"/>
                <w:lang w:eastAsia="it-IT"/>
              </w:rPr>
              <w:t>richiestaInserimentoPrenotazioneCertificatoApprovazione</w:t>
            </w:r>
          </w:p>
        </w:tc>
      </w:tr>
      <w:tr w:rsidR="007566EA" w:rsidRPr="000C2973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842" w:type="dxa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AD54BE" w:rsidRDefault="007566EA" w:rsidP="007566EA">
            <w:pPr>
              <w:pStyle w:val="Paragrafoelenco1"/>
              <w:ind w:left="432"/>
              <w:rPr>
                <w:rFonts w:ascii="Courier New" w:hAnsi="Courier New" w:cs="Courier New"/>
                <w:color w:val="2A00FF"/>
                <w:lang w:val="it-IT" w:eastAsia="it-IT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/services/</w:t>
            </w:r>
            <w:r w:rsidRPr="00AD54BE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inserimentoPrenotazioneCertificatoApprovazione</w:t>
            </w:r>
          </w:p>
          <w:p w:rsidR="007566EA" w:rsidRPr="00DD6FC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hAnsi="Courier New" w:cs="Courier New"/>
                <w:color w:val="2A00FF"/>
                <w:lang w:val="it-IT" w:eastAsia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</w:t>
            </w:r>
            <w:r w:rsidRPr="00AD54BE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inserimentoPrenotazioneCertificatoApprovazione</w:t>
            </w:r>
          </w:p>
          <w:p w:rsidR="007566EA" w:rsidRPr="000C29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84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84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FA4D05">
              <w:rPr>
                <w:rFonts w:ascii="Verdana" w:hAnsi="Verdana"/>
                <w:sz w:val="20"/>
              </w:rPr>
              <w:t>InserimentoPrenotazioneCertificatoApprovazioneInput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84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FA4D05">
              <w:rPr>
                <w:rFonts w:ascii="Verdana" w:hAnsi="Verdana"/>
                <w:sz w:val="20"/>
              </w:rPr>
              <w:t>InserimentoPrenotazioneCertificatoApprovazioneOutput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Default="007566EA" w:rsidP="000C233F">
      <w:pPr>
        <w:pStyle w:val="Titolo2"/>
        <w:keepLines w:val="0"/>
        <w:numPr>
          <w:ilvl w:val="1"/>
          <w:numId w:val="20"/>
        </w:numPr>
        <w:spacing w:after="120"/>
        <w:rPr>
          <w:rFonts w:ascii="Verdana" w:hAnsi="Verdana"/>
          <w:sz w:val="20"/>
          <w:lang w:val="it-IT"/>
        </w:rPr>
      </w:pPr>
      <w:bookmarkStart w:id="217" w:name="_Toc419121428"/>
      <w:bookmarkStart w:id="218" w:name="_Toc43549610"/>
      <w:r w:rsidRPr="00600799">
        <w:rPr>
          <w:rFonts w:ascii="Verdana" w:hAnsi="Verdana"/>
          <w:sz w:val="20"/>
          <w:lang w:val="it-IT"/>
        </w:rPr>
        <w:t>Specifiche dello schema XSD di Input</w:t>
      </w:r>
      <w:bookmarkEnd w:id="217"/>
      <w:bookmarkEnd w:id="218"/>
      <w:r w:rsidRPr="00600799">
        <w:rPr>
          <w:rFonts w:ascii="Verdana" w:hAnsi="Verdana"/>
          <w:sz w:val="20"/>
          <w:lang w:val="it-IT"/>
        </w:rPr>
        <w:t xml:space="preserve"> </w:t>
      </w:r>
    </w:p>
    <w:p w:rsidR="007566EA" w:rsidRDefault="007566EA" w:rsidP="007566EA">
      <w:pPr>
        <w:pStyle w:val="BodyText"/>
      </w:pPr>
    </w:p>
    <w:p w:rsidR="007566EA" w:rsidRPr="00FA4D05" w:rsidRDefault="007566EA" w:rsidP="007566EA">
      <w:pPr>
        <w:pStyle w:val="BodyText"/>
      </w:pPr>
      <w:r w:rsidRPr="00246FA9">
        <w:rPr>
          <w:noProof/>
          <w:lang w:eastAsia="it-IT"/>
        </w:rPr>
        <w:lastRenderedPageBreak/>
        <w:drawing>
          <wp:inline distT="0" distB="0" distL="0" distR="0" wp14:anchorId="7FBAF7F8" wp14:editId="42C7F1F6">
            <wp:extent cx="5943600" cy="91440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 xml:space="preserve">La Richiesta di </w:t>
      </w:r>
      <w:r>
        <w:rPr>
          <w:rFonts w:ascii="Verdana" w:hAnsi="Verdana"/>
          <w:sz w:val="20"/>
        </w:rPr>
        <w:t>inserimento</w:t>
      </w:r>
      <w:r w:rsidRPr="00600799">
        <w:rPr>
          <w:rFonts w:ascii="Verdana" w:hAnsi="Verdana"/>
          <w:sz w:val="20"/>
        </w:rPr>
        <w:t xml:space="preserve"> prenotazione </w:t>
      </w:r>
      <w:r>
        <w:rPr>
          <w:rFonts w:ascii="Verdana" w:hAnsi="Verdana"/>
          <w:sz w:val="20"/>
        </w:rPr>
        <w:t>certificati di approvazione</w:t>
      </w:r>
      <w:r w:rsidRPr="00600799">
        <w:rPr>
          <w:rFonts w:ascii="Verdana" w:hAnsi="Verdana"/>
          <w:sz w:val="20"/>
        </w:rPr>
        <w:t xml:space="preserve"> agenzia</w:t>
      </w:r>
      <w:r w:rsidRPr="00600799">
        <w:rPr>
          <w:rFonts w:ascii="Verdana" w:hAnsi="Verdana"/>
          <w:b/>
          <w:sz w:val="20"/>
        </w:rPr>
        <w:t xml:space="preserve"> 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Pr="00600799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Prenotazione </w:t>
      </w:r>
      <w:r w:rsidRPr="00FA4D05">
        <w:rPr>
          <w:rFonts w:ascii="Verdana" w:hAnsi="Verdana"/>
          <w:sz w:val="20"/>
        </w:rPr>
        <w:t>Certificato</w:t>
      </w:r>
      <w:r>
        <w:rPr>
          <w:rFonts w:ascii="Verdana" w:hAnsi="Verdana"/>
          <w:sz w:val="20"/>
        </w:rPr>
        <w:t xml:space="preserve"> </w:t>
      </w:r>
      <w:r w:rsidRPr="00FA4D05">
        <w:rPr>
          <w:rFonts w:ascii="Verdana" w:hAnsi="Verdana"/>
          <w:sz w:val="20"/>
        </w:rPr>
        <w:t>Approvazione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Partita Iva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Bollettino</w:t>
      </w:r>
    </w:p>
    <w:p w:rsidR="007566EA" w:rsidRPr="00600799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Decurtazione</w:t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>&lt;?xml version="1.0" encoding="UTF-8"?&gt;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>&lt;xsi:richiestaInserimentoPrenotazioneCertificatoApprovazioneInput xmlns:xsi="http://www.w3.org/2001/XMLSchema-instance" xsi:schemaLocation="http://www.dtt.it/xsd/NuovoSistemaRevisioni InserimentoPrenotazioneCertificatoApprovazione.xsd "&gt;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&lt;login/&gt;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&lt;prenotazioneCertificatoApprovazione&gt;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&lt;slotTemporale&gt;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  &lt;codiceUfficioMctc&gt;codiceUfficioMctc&lt;/codiceUfficioMctc&gt;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  &lt;dataRevisioneSlotTemporale&gt;2001-01-01&lt;/dataRevisioneSlotTemporale&gt;</w:t>
      </w:r>
      <w:r>
        <w:rPr>
          <w:rFonts w:ascii="Courier New" w:eastAsia="Calibri" w:hAnsi="Courier New" w:cs="Courier New"/>
          <w:lang w:eastAsia="it-IT"/>
        </w:rPr>
        <w:t xml:space="preserve">     </w:t>
      </w:r>
      <w:r w:rsidRPr="0021168D">
        <w:rPr>
          <w:rFonts w:ascii="Courier New" w:eastAsia="Calibri" w:hAnsi="Courier New" w:cs="Courier New"/>
          <w:lang w:eastAsia="it-IT"/>
        </w:rPr>
        <w:t>&lt;indicatoreFasciaOrariaRevisione&gt;indicatoreFasciaOrariaRevisione&lt;/indicatoreFasciaOrariaRevisione&gt;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  &lt;codiceTipoRevisione&gt;codiceTipoRevisione&lt;/codiceTipoRevisione&gt;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  &lt;progressivoSlotTemporaleRevisioni&gt;0&lt;/progressivoSlotTemporaleRevisioni&gt;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  &lt;theSedeUmc&gt;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    &lt;progressivoSedeUmcRevisione&gt;0&lt;/progressivoSedeUmcRevisione&gt;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  &lt;/theSedeUmc&gt;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  &lt;tipoOperazione&gt;COLLAUDO&lt;/tipoOperazione&gt;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&lt;/slotTemporale&gt;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&lt;codiceFiscale&gt;codiceFiscale&lt;/codiceFiscale&gt;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&lt;certificatoApprovazione&gt;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  &lt;dataPratica&gt;2001-01-01&lt;/dataPratica&gt;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  &lt;codiceTelaioVeicolo&gt;codiceTelaioVeicolo&lt;/codiceTelaioVeicolo&gt;</w:t>
      </w:r>
      <w:r>
        <w:rPr>
          <w:rFonts w:ascii="Courier New" w:eastAsia="Calibri" w:hAnsi="Courier New" w:cs="Courier New"/>
          <w:lang w:eastAsia="it-IT"/>
        </w:rPr>
        <w:t xml:space="preserve">  </w:t>
      </w:r>
      <w:r w:rsidRPr="0021168D">
        <w:rPr>
          <w:rFonts w:ascii="Courier New" w:eastAsia="Calibri" w:hAnsi="Courier New" w:cs="Courier New"/>
          <w:lang w:eastAsia="it-IT"/>
        </w:rPr>
        <w:t>&lt;codiceOmologazioneVeicolo&gt;codiceOmologazioneVeicolo&lt;/codiceOmologazioneVeicolo&gt;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&lt;/certificatoApprovazione&gt;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>&lt;tipoCertificatoApprovazione&gt;MODIFICHE_DATI_OMOLOGAZIONE_VEICOLO&lt;/tipoCertificatoApprovazione&gt;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&lt;/prenotazioneCertificatoApprovazione&gt;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lastRenderedPageBreak/>
        <w:t xml:space="preserve">  &lt;bollettino&gt;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&lt;numeroContoCorrente&gt;numeroContoCorrente&lt;/numeroContoCorrente&gt;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&lt;codiceControllo&gt;codiceControllo&lt;/codiceControllo&gt;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  &lt;quintoCampo&gt;quintoCampo&lt;/quintoCampo&gt;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 xml:space="preserve">  &lt;/bollettino&gt;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21168D">
        <w:rPr>
          <w:rFonts w:ascii="Courier New" w:eastAsia="Calibri" w:hAnsi="Courier New" w:cs="Courier New"/>
          <w:lang w:eastAsia="it-IT"/>
        </w:rPr>
        <w:t>&lt;/xsi:richiestaInserimentoPrenotazioneCertificatoApprovazioneInput&gt;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1168D">
        <w:rPr>
          <w:rFonts w:ascii="Courier New" w:hAnsi="Courier New" w:cs="Courier New"/>
          <w:lang w:eastAsia="it-IT"/>
        </w:rPr>
        <w:t xml:space="preserve">    &lt;dtt:numeroContoCorrente&gt;123456789123456&lt;/dtt:numeroContoCorrente&gt;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1168D">
        <w:rPr>
          <w:rFonts w:ascii="Courier New" w:hAnsi="Courier New" w:cs="Courier New"/>
          <w:lang w:eastAsia="it-IT"/>
        </w:rPr>
        <w:t xml:space="preserve">    &lt;dtt:codiceControllo&gt;123456789123&lt;/dtt:codiceControllo&gt;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1168D">
        <w:rPr>
          <w:rFonts w:ascii="Courier New" w:hAnsi="Courier New" w:cs="Courier New"/>
          <w:lang w:eastAsia="it-IT"/>
        </w:rPr>
        <w:t xml:space="preserve">    &lt;dtt:quintoCampo&gt;dtt:quintoCampo&lt;/dtt:quintoCampo&gt;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1168D">
        <w:rPr>
          <w:rFonts w:ascii="Courier New" w:hAnsi="Courier New" w:cs="Courier New"/>
          <w:lang w:eastAsia="it-IT"/>
        </w:rPr>
        <w:t xml:space="preserve">  &lt;/dtt:bollettino&gt;</w:t>
      </w:r>
    </w:p>
    <w:p w:rsidR="007566EA" w:rsidRPr="0021168D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21168D">
        <w:rPr>
          <w:rFonts w:ascii="Courier New" w:hAnsi="Courier New" w:cs="Courier New"/>
          <w:lang w:eastAsia="it-IT"/>
        </w:rPr>
        <w:t>&lt;/dtt:richiestaInserimentoPrenotazioneCertificatoApprovazioneInput&gt;</w:t>
      </w:r>
    </w:p>
    <w:p w:rsidR="007566EA" w:rsidRPr="006E23D6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6E23D6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600799" w:rsidRDefault="007566EA" w:rsidP="00A438D6">
      <w:pPr>
        <w:pStyle w:val="Titolo3"/>
      </w:pPr>
      <w:r w:rsidRPr="00600799">
        <w:t xml:space="preserve"> </w:t>
      </w:r>
      <w:bookmarkStart w:id="219" w:name="_Toc419121429"/>
      <w:bookmarkStart w:id="220" w:name="_Toc43549611"/>
      <w:r w:rsidRPr="00600799">
        <w:t>Login</w:t>
      </w:r>
      <w:bookmarkEnd w:id="219"/>
      <w:bookmarkEnd w:id="220"/>
    </w:p>
    <w:p w:rsidR="007566EA" w:rsidRPr="00600799" w:rsidRDefault="007566EA" w:rsidP="007566EA">
      <w:pPr>
        <w:pStyle w:val="BodyText"/>
      </w:pPr>
      <w:r w:rsidRPr="00600799"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0B9A306E" wp14:editId="35409912">
            <wp:extent cx="3200400" cy="83820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</w:pPr>
      <w:r w:rsidRPr="00600799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Pr="00600799" w:rsidRDefault="007566EA" w:rsidP="00A438D6">
      <w:pPr>
        <w:pStyle w:val="Titolo3"/>
      </w:pPr>
      <w:bookmarkStart w:id="221" w:name="_Toc419121430"/>
      <w:bookmarkStart w:id="222" w:name="_Toc43549612"/>
      <w:r>
        <w:t xml:space="preserve">Prenotazione </w:t>
      </w:r>
      <w:r w:rsidRPr="00FA4D05">
        <w:t>Certificato</w:t>
      </w:r>
      <w:r>
        <w:t xml:space="preserve"> </w:t>
      </w:r>
      <w:r w:rsidRPr="00FA4D05">
        <w:t>Approvazione</w:t>
      </w:r>
      <w:bookmarkEnd w:id="221"/>
      <w:bookmarkEnd w:id="222"/>
      <w:r w:rsidRPr="00600799">
        <w:t xml:space="preserve"> </w:t>
      </w:r>
    </w:p>
    <w:p w:rsidR="007566EA" w:rsidRDefault="007566EA" w:rsidP="007566EA">
      <w:pPr>
        <w:pStyle w:val="BodyText"/>
      </w:pPr>
      <w:r w:rsidRPr="00600799">
        <w:t xml:space="preserve">Contiene i dati relativi alla </w:t>
      </w:r>
      <w:r>
        <w:t xml:space="preserve">richiesta di </w:t>
      </w:r>
      <w:r w:rsidRPr="00600799">
        <w:t xml:space="preserve">prenotazione </w:t>
      </w:r>
      <w:r>
        <w:t>di un certificato</w:t>
      </w:r>
      <w:r w:rsidRPr="00600799">
        <w:t xml:space="preserve"> </w:t>
      </w:r>
      <w:r>
        <w:t>di approvazione</w:t>
      </w:r>
      <w:r w:rsidRPr="00600799">
        <w:t>.</w:t>
      </w:r>
    </w:p>
    <w:p w:rsidR="007566EA" w:rsidRPr="00600799" w:rsidRDefault="007566EA" w:rsidP="007566EA">
      <w:pPr>
        <w:pStyle w:val="BodyText"/>
      </w:pPr>
      <w:r>
        <w:rPr>
          <w:noProof/>
          <w:lang w:eastAsia="it-IT"/>
        </w:rPr>
        <w:lastRenderedPageBreak/>
        <w:drawing>
          <wp:inline distT="0" distB="0" distL="0" distR="0" wp14:anchorId="0A3D085B" wp14:editId="6276431A">
            <wp:extent cx="6096000" cy="358140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 xml:space="preserve">La prenotazione </w:t>
      </w:r>
      <w:r>
        <w:rPr>
          <w:rFonts w:ascii="Verdana" w:hAnsi="Verdana"/>
          <w:sz w:val="20"/>
        </w:rPr>
        <w:t>certificati di approvazione</w:t>
      </w:r>
      <w:r w:rsidRPr="00600799">
        <w:rPr>
          <w:rFonts w:ascii="Verdana" w:hAnsi="Verdana"/>
          <w:sz w:val="20"/>
        </w:rPr>
        <w:t xml:space="preserve"> agenzia</w:t>
      </w:r>
      <w:r w:rsidRPr="00600799">
        <w:rPr>
          <w:rFonts w:ascii="Verdana" w:hAnsi="Verdana"/>
          <w:b/>
          <w:sz w:val="20"/>
        </w:rPr>
        <w:t xml:space="preserve"> 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Pr="00600799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Slot Temporale (Vedi paragrafo precedente)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Progressivo Prenotazione Revisione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Fiscale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Marca Operativa (Vedi paragrafo precedente)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Stato Prenotazione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Tipologia Pagamento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Certificato Approvazione</w:t>
      </w:r>
    </w:p>
    <w:p w:rsidR="007566EA" w:rsidRPr="00055E1D" w:rsidRDefault="007566EA" w:rsidP="00EE5999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Tipo Certificato Approvazione (enumeration valori ammessi: </w:t>
      </w:r>
      <w:r w:rsidR="00EE5999" w:rsidRPr="00EE5999">
        <w:rPr>
          <w:rFonts w:ascii="Verdana" w:eastAsia="Calibri" w:hAnsi="Verdana" w:cs="Courier New"/>
          <w:sz w:val="20"/>
          <w:lang w:eastAsia="it-IT"/>
        </w:rPr>
        <w:t>CODICE_TIPO_COLLAUDO_ART_78_CON_VERBALE_VISITA_E_PROVA_TARIFFA_3_1</w:t>
      </w:r>
      <w:r w:rsidRPr="00055E1D">
        <w:rPr>
          <w:rFonts w:ascii="Verdana" w:hAnsi="Verdana"/>
          <w:sz w:val="20"/>
        </w:rPr>
        <w:t xml:space="preserve">, </w:t>
      </w:r>
      <w:r w:rsidR="00EE5999" w:rsidRPr="00EE5999">
        <w:rPr>
          <w:rFonts w:ascii="Verdana" w:eastAsia="Calibri" w:hAnsi="Verdana" w:cs="Courier New"/>
          <w:sz w:val="20"/>
          <w:lang w:eastAsia="it-IT"/>
        </w:rPr>
        <w:t>CODICE_TIPO_COLLAUDO_ART_78_CON_VERBALE_VISITA_E_PROVA_TARIFFA_4_1</w:t>
      </w:r>
      <w:r w:rsidR="00EE5999">
        <w:rPr>
          <w:rFonts w:ascii="Verdana" w:eastAsia="Calibri" w:hAnsi="Verdana" w:cs="Courier New"/>
          <w:sz w:val="20"/>
          <w:lang w:eastAsia="it-IT"/>
        </w:rPr>
        <w:t xml:space="preserve">, </w:t>
      </w:r>
      <w:r w:rsidR="00EE5999" w:rsidRPr="00EE5999">
        <w:rPr>
          <w:rFonts w:ascii="Verdana" w:eastAsia="Calibri" w:hAnsi="Verdana" w:cs="Courier New"/>
          <w:sz w:val="20"/>
          <w:lang w:eastAsia="it-IT"/>
        </w:rPr>
        <w:t>CODICE_TIPO_COLLAUDO_ART_75_CON_C_A_TARIFFA_3_1</w:t>
      </w:r>
      <w:r w:rsidR="00EE5999">
        <w:rPr>
          <w:rFonts w:ascii="Verdana" w:eastAsia="Calibri" w:hAnsi="Verdana" w:cs="Courier New"/>
          <w:sz w:val="20"/>
          <w:lang w:eastAsia="it-IT"/>
        </w:rPr>
        <w:t xml:space="preserve">, </w:t>
      </w:r>
      <w:r w:rsidR="00EE5999" w:rsidRPr="00EE5999">
        <w:rPr>
          <w:rFonts w:ascii="Verdana" w:eastAsia="Calibri" w:hAnsi="Verdana" w:cs="Courier New"/>
          <w:sz w:val="20"/>
          <w:lang w:eastAsia="it-IT"/>
        </w:rPr>
        <w:t>CODICE_TIPO_COLLAUDO_ART_75_CON_C_A_TARIFFA_4_1</w:t>
      </w:r>
      <w:r w:rsidR="00EE5999">
        <w:rPr>
          <w:rFonts w:ascii="Verdana" w:eastAsia="Calibri" w:hAnsi="Verdana" w:cs="Courier New"/>
          <w:sz w:val="20"/>
          <w:lang w:eastAsia="it-IT"/>
        </w:rPr>
        <w:t xml:space="preserve">, </w:t>
      </w:r>
      <w:r w:rsidR="00EE5999" w:rsidRPr="00EE5999">
        <w:rPr>
          <w:rFonts w:ascii="Verdana" w:eastAsia="Calibri" w:hAnsi="Verdana" w:cs="Courier New"/>
          <w:sz w:val="20"/>
          <w:lang w:eastAsia="it-IT"/>
        </w:rPr>
        <w:t>CODICE_TIPO_COLLAUDO_ART_78_CON_C_A_TARIFFA_3_1</w:t>
      </w:r>
      <w:r w:rsidR="00EE5999">
        <w:rPr>
          <w:rFonts w:ascii="Verdana" w:eastAsia="Calibri" w:hAnsi="Verdana" w:cs="Courier New"/>
          <w:sz w:val="20"/>
          <w:lang w:eastAsia="it-IT"/>
        </w:rPr>
        <w:t xml:space="preserve">, </w:t>
      </w:r>
      <w:r w:rsidR="00EE5999" w:rsidRPr="00EE5999">
        <w:rPr>
          <w:rFonts w:ascii="Verdana" w:eastAsia="Calibri" w:hAnsi="Verdana" w:cs="Courier New"/>
          <w:sz w:val="20"/>
          <w:lang w:eastAsia="it-IT"/>
        </w:rPr>
        <w:t>CODICE_TIPO_COLLAUDO_ART_78_CON_C_A_TARIFFA_4_1</w:t>
      </w:r>
      <w:r w:rsidRPr="00055E1D">
        <w:rPr>
          <w:rFonts w:ascii="Verdana" w:hAnsi="Verdana"/>
          <w:sz w:val="20"/>
        </w:rPr>
        <w:t>)</w:t>
      </w:r>
    </w:p>
    <w:p w:rsidR="007566EA" w:rsidRPr="00600799" w:rsidRDefault="007566EA" w:rsidP="007566EA">
      <w:pPr>
        <w:pStyle w:val="BodyText"/>
      </w:pPr>
    </w:p>
    <w:p w:rsidR="007566EA" w:rsidRPr="00F94C00" w:rsidRDefault="007566EA" w:rsidP="007566EA">
      <w:pPr>
        <w:pStyle w:val="BodyText"/>
        <w:rPr>
          <w:rFonts w:ascii="Verdana" w:hAnsi="Verdana"/>
          <w:sz w:val="20"/>
        </w:rPr>
      </w:pPr>
      <w:r w:rsidRPr="00F94C00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 xml:space="preserve">      </w:t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dtt:progressivoSlotTemporaleRevisioni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  <w:r>
        <w:rPr>
          <w:rFonts w:ascii="Courier New" w:eastAsia="Calibri" w:hAnsi="Courier New" w:cs="Courier New"/>
          <w:color w:val="000000"/>
          <w:lang w:eastAsia="it-IT"/>
        </w:rPr>
        <w:t>0</w:t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dtt:progressivoSlotTemporaleRevisioni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dtt:codiceFiscale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  <w:r>
        <w:rPr>
          <w:rFonts w:ascii="Courier New" w:eastAsia="Calibri" w:hAnsi="Courier New" w:cs="Courier New"/>
          <w:color w:val="000000"/>
          <w:lang w:eastAsia="it-IT"/>
        </w:rPr>
        <w:t>CODICEFISCALE</w:t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dtt:codiceFiscale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dtt:certificatoApprovazione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 xml:space="preserve">    </w:t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dtt:dataPratica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  <w:r>
        <w:rPr>
          <w:rFonts w:ascii="Courier New" w:eastAsia="Calibri" w:hAnsi="Courier New" w:cs="Courier New"/>
          <w:color w:val="000000"/>
          <w:lang w:eastAsia="it-IT"/>
        </w:rPr>
        <w:t>2001-01-01</w:t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dtt:dataPratica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lastRenderedPageBreak/>
        <w:t xml:space="preserve">    </w:t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dtt:codiceTelaioVeicolo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  <w:r>
        <w:rPr>
          <w:rFonts w:ascii="Courier New" w:eastAsia="Calibri" w:hAnsi="Courier New" w:cs="Courier New"/>
          <w:color w:val="000000"/>
          <w:lang w:eastAsia="it-IT"/>
        </w:rPr>
        <w:t>A</w:t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dtt:codiceTelaioVeicolo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 xml:space="preserve">    </w:t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dtt:codiceOmologazioneVeicolo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  <w:r>
        <w:rPr>
          <w:rFonts w:ascii="Courier New" w:eastAsia="Calibri" w:hAnsi="Courier New" w:cs="Courier New"/>
          <w:color w:val="000000"/>
          <w:lang w:eastAsia="it-IT"/>
        </w:rPr>
        <w:t>OMOLOGAZIO</w:t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dtt:codiceOmologazioneVeicolo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dtt:certificatoApprovazione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Default="007566EA" w:rsidP="00A438D6">
      <w:pPr>
        <w:pStyle w:val="Titolo3"/>
        <w:rPr>
          <w:rFonts w:ascii="Verdana" w:hAnsi="Verdana"/>
          <w:sz w:val="20"/>
          <w:lang w:val="it-IT"/>
        </w:rPr>
      </w:pPr>
      <w:bookmarkStart w:id="223" w:name="_Toc419121431"/>
      <w:bookmarkStart w:id="224" w:name="_Toc43549613"/>
      <w:r w:rsidRPr="00A438D6">
        <w:t>Certificato Approvazione</w:t>
      </w:r>
      <w:bookmarkEnd w:id="223"/>
      <w:bookmarkEnd w:id="224"/>
      <w:r w:rsidRPr="00600799">
        <w:rPr>
          <w:rFonts w:ascii="Verdana" w:hAnsi="Verdana"/>
          <w:sz w:val="20"/>
          <w:lang w:val="it-IT"/>
        </w:rPr>
        <w:t xml:space="preserve"> </w:t>
      </w:r>
    </w:p>
    <w:p w:rsidR="007566EA" w:rsidRPr="008342D0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Contiene i dati relativi al</w:t>
      </w:r>
      <w:r w:rsidRPr="008342D0">
        <w:rPr>
          <w:rFonts w:ascii="Verdana" w:hAnsi="Verdana"/>
          <w:sz w:val="20"/>
        </w:rPr>
        <w:t xml:space="preserve"> certificato </w:t>
      </w:r>
      <w:r>
        <w:rPr>
          <w:rFonts w:ascii="Verdana" w:hAnsi="Verdana"/>
          <w:sz w:val="20"/>
        </w:rPr>
        <w:t xml:space="preserve">di </w:t>
      </w:r>
      <w:r w:rsidRPr="008342D0">
        <w:rPr>
          <w:rFonts w:ascii="Verdana" w:hAnsi="Verdana"/>
          <w:sz w:val="20"/>
        </w:rPr>
        <w:t>approvazione.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  <w:r>
        <w:rPr>
          <w:noProof/>
          <w:lang w:eastAsia="it-IT"/>
        </w:rPr>
        <w:drawing>
          <wp:inline distT="0" distB="0" distL="0" distR="0" wp14:anchorId="6DF9378D" wp14:editId="0CD506C6">
            <wp:extent cx="6096000" cy="4419600"/>
            <wp:effectExtent l="0" t="0" r="0" b="0"/>
            <wp:docPr id="145" name="Picture 145" descr="richiestaCe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ichiestaCert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  <w:r>
        <w:rPr>
          <w:noProof/>
          <w:lang w:eastAsia="it-IT"/>
        </w:rPr>
        <w:lastRenderedPageBreak/>
        <w:drawing>
          <wp:inline distT="0" distB="0" distL="0" distR="0" wp14:anchorId="637198CB" wp14:editId="17FF8CCC">
            <wp:extent cx="6096000" cy="4953000"/>
            <wp:effectExtent l="0" t="0" r="0" b="0"/>
            <wp:docPr id="144" name="Picture 144" descr="richiestaCe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ichiestaCert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  <w:r>
        <w:rPr>
          <w:noProof/>
          <w:lang w:eastAsia="it-IT"/>
        </w:rPr>
        <w:lastRenderedPageBreak/>
        <w:drawing>
          <wp:inline distT="0" distB="0" distL="0" distR="0" wp14:anchorId="41C93AE9" wp14:editId="5FE5DD73">
            <wp:extent cx="6096000" cy="4953000"/>
            <wp:effectExtent l="0" t="0" r="0" b="0"/>
            <wp:docPr id="143" name="Picture 143" descr="richiestacer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ichiestacert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  <w:r>
        <w:rPr>
          <w:noProof/>
          <w:lang w:eastAsia="it-IT"/>
        </w:rPr>
        <w:lastRenderedPageBreak/>
        <w:drawing>
          <wp:inline distT="0" distB="0" distL="0" distR="0" wp14:anchorId="106D78B2" wp14:editId="52BBF810">
            <wp:extent cx="6096000" cy="4876800"/>
            <wp:effectExtent l="0" t="0" r="0" b="0"/>
            <wp:docPr id="142" name="Picture 142" descr="richiestaCer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ichiestaCert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  <w:r>
        <w:rPr>
          <w:noProof/>
          <w:lang w:eastAsia="it-IT"/>
        </w:rPr>
        <w:lastRenderedPageBreak/>
        <w:drawing>
          <wp:inline distT="0" distB="0" distL="0" distR="0" wp14:anchorId="10286EE2" wp14:editId="7A328B3F">
            <wp:extent cx="6096000" cy="4724400"/>
            <wp:effectExtent l="0" t="0" r="0" b="0"/>
            <wp:docPr id="141" name="Picture 141" descr="richiestaCer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ichiestaCert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  <w:r>
        <w:rPr>
          <w:noProof/>
          <w:lang w:eastAsia="it-IT"/>
        </w:rPr>
        <w:drawing>
          <wp:inline distT="0" distB="0" distL="0" distR="0" wp14:anchorId="0014E41B" wp14:editId="3C7F88CB">
            <wp:extent cx="6096000" cy="1828800"/>
            <wp:effectExtent l="0" t="0" r="0" b="0"/>
            <wp:docPr id="140" name="Picture 140" descr="richiestaCer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ichiestaCert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Pr="00A06DD2" w:rsidRDefault="007566EA" w:rsidP="007566EA">
      <w:pPr>
        <w:pStyle w:val="BodyText"/>
      </w:pPr>
    </w:p>
    <w:p w:rsidR="007566EA" w:rsidRDefault="007566EA" w:rsidP="00B90749">
      <w:pPr>
        <w:pStyle w:val="Titolo3"/>
      </w:pPr>
      <w:bookmarkStart w:id="225" w:name="_Toc419121432"/>
      <w:bookmarkStart w:id="226" w:name="_Toc43549614"/>
      <w:r>
        <w:lastRenderedPageBreak/>
        <w:t>Tipo Certificato Approvazione</w:t>
      </w:r>
      <w:bookmarkEnd w:id="225"/>
      <w:bookmarkEnd w:id="226"/>
      <w:r w:rsidRPr="00600799">
        <w:t xml:space="preserve"> </w:t>
      </w:r>
    </w:p>
    <w:p w:rsidR="007566EA" w:rsidRPr="00EE5999" w:rsidRDefault="007566EA" w:rsidP="007566EA">
      <w:pPr>
        <w:pStyle w:val="BodyText"/>
        <w:rPr>
          <w:rFonts w:ascii="Verdana" w:hAnsi="Verdana"/>
          <w:sz w:val="20"/>
        </w:rPr>
      </w:pPr>
      <w:r w:rsidRPr="007A0A1C">
        <w:rPr>
          <w:rFonts w:ascii="Verdana" w:hAnsi="Verdana"/>
          <w:sz w:val="20"/>
        </w:rPr>
        <w:t xml:space="preserve">Contiene le tipologie ammesse </w:t>
      </w:r>
      <w:r w:rsidR="00EE5999">
        <w:rPr>
          <w:rFonts w:ascii="Verdana" w:hAnsi="Verdana"/>
          <w:sz w:val="20"/>
        </w:rPr>
        <w:t>di certificato di Approvazione.</w:t>
      </w:r>
    </w:p>
    <w:p w:rsidR="007566EA" w:rsidRPr="00EE5999" w:rsidRDefault="00EE5999" w:rsidP="00EE5999">
      <w:pPr>
        <w:pStyle w:val="BodyText"/>
      </w:pPr>
      <w:r>
        <w:rPr>
          <w:noProof/>
          <w:lang w:eastAsia="it-IT"/>
        </w:rPr>
        <w:drawing>
          <wp:inline distT="0" distB="0" distL="0" distR="0" wp14:anchorId="03AFBB4D" wp14:editId="07B13B23">
            <wp:extent cx="2047875" cy="1628775"/>
            <wp:effectExtent l="0" t="0" r="0" b="0"/>
            <wp:docPr id="211" name="Immagin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38187F" w:rsidRDefault="007566EA" w:rsidP="00B90749">
      <w:pPr>
        <w:pStyle w:val="Titolo3"/>
        <w:rPr>
          <w:lang w:val="it-IT"/>
        </w:rPr>
      </w:pPr>
      <w:bookmarkStart w:id="227" w:name="_Toc419121433"/>
      <w:bookmarkStart w:id="228" w:name="_Toc43549615"/>
      <w:r w:rsidRPr="0038187F">
        <w:rPr>
          <w:lang w:val="it-IT"/>
        </w:rPr>
        <w:t>Specifiche dello schema XSD di Output</w:t>
      </w:r>
      <w:bookmarkEnd w:id="227"/>
      <w:bookmarkEnd w:id="228"/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 xml:space="preserve">La Risposta a una </w:t>
      </w:r>
      <w:r w:rsidRPr="00873575">
        <w:rPr>
          <w:rFonts w:ascii="Verdana" w:hAnsi="Verdana"/>
          <w:sz w:val="20"/>
        </w:rPr>
        <w:t xml:space="preserve">richiesta di prenotazione di un certificato di approvazione </w:t>
      </w:r>
      <w:r w:rsidRPr="00600799">
        <w:rPr>
          <w:rFonts w:ascii="Verdana" w:hAnsi="Verdana"/>
          <w:sz w:val="20"/>
        </w:rPr>
        <w:t>è composta da:</w:t>
      </w:r>
    </w:p>
    <w:p w:rsidR="007566EA" w:rsidRPr="00A61B60" w:rsidRDefault="007566EA" w:rsidP="007566EA">
      <w:pPr>
        <w:autoSpaceDE w:val="0"/>
        <w:autoSpaceDN w:val="0"/>
        <w:adjustRightInd w:val="0"/>
        <w:rPr>
          <w:rFonts w:ascii="Verdana" w:hAnsi="Verdana"/>
        </w:rPr>
      </w:pPr>
      <w:r>
        <w:rPr>
          <w:rFonts w:ascii="Verdana" w:hAnsi="Verdana"/>
          <w:noProof/>
          <w:lang w:eastAsia="it-IT"/>
        </w:rPr>
        <w:drawing>
          <wp:inline distT="0" distB="0" distL="0" distR="0" wp14:anchorId="3536701A" wp14:editId="04776CBE">
            <wp:extent cx="6096000" cy="1295400"/>
            <wp:effectExtent l="0" t="0" r="0" b="0"/>
            <wp:docPr id="138" name="Picture 138" descr="rispostaInser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ispostaInserimento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>&lt;?xml version="1.0" encoding="UTF-8"?&gt;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>&lt;dtt:rispostaInserimentoPrenotazioneCertificatoApprovazione xmlns:dtt="http://www.dtt.it/xsd/NuovoSistemaRevisioni" xmlns:xsi="http://www.w3.org/2001/XMLSchema-instance" xsi:schemaLocation="http://www.dtt.it/xsd/NuovoSistemaRevisioni ../../../conf/it/dtt/veicoli/xsd/prenotazionerevisioni/InserimentoPrenotazioneCertificatoApprovazioneOutput.xsd "&gt;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&lt;dtt:prenotazioneCertificatoApprovazione&gt;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&lt;dtt:slotTemporale&gt;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  &lt;dtt:codiceUfficioMctc&gt;dtt:codiceUfficioMctc&lt;/dtt:codiceUfficioMctc&gt;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  &lt;dtt:dataRevisioneSlotTemporale&gt;2001-01-01&lt;/dtt:dataRevisioneSlotTemporale&gt;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  &lt;dtt:indicatoreFasciaOrariaRevisione&gt;dtt:indicatoreFasciaOrariaRevisione&lt;/dtt:indicatoreFasciaOrariaRevisione&gt;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  &lt;dtt:codiceTipoRevisione&gt;dtt:codiceTipoRevisione&lt;/dtt:codiceTipoRevisione&gt;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  &lt;dtt:progressivoSlotTemporaleRevisioni&gt;0&lt;/dtt:progressivoSlotTemporaleRevisioni&gt;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  &lt;dtt:theSedeUmc&gt;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    &lt;dtt:progressivoSedeUmcRevisione&gt;0&lt;/dtt:progressivoSedeUmcRevisione&gt;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  &lt;/dtt:theSedeUmc&gt;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  &lt;dtt:tipoOperazione&gt;COLLAUDO&lt;/dtt:tipoOperazione&gt;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ab/>
        <w:t>&lt;</w:t>
      </w:r>
      <w:r>
        <w:rPr>
          <w:rFonts w:ascii="Courier New" w:eastAsia="Calibri" w:hAnsi="Courier New" w:cs="Courier New"/>
          <w:color w:val="3F7F7F"/>
          <w:lang w:eastAsia="it-IT"/>
        </w:rPr>
        <w:t>dtt:theGruppoCollaudo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lastRenderedPageBreak/>
        <w:t xml:space="preserve">        </w:t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dtt:progressivoGruppoCollaudo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  <w:r>
        <w:rPr>
          <w:rFonts w:ascii="Courier New" w:eastAsia="Calibri" w:hAnsi="Courier New" w:cs="Courier New"/>
          <w:color w:val="000000"/>
          <w:lang w:eastAsia="it-IT"/>
        </w:rPr>
        <w:t>1</w:t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dtt:progressivoGruppoCollaudo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dtt:theGruppoCollaudo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&lt;/dtt:slotTemporale&gt;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&lt;dtt:codiceFiscale&gt;dtt:codiceFiscale&lt;/dtt:codiceFiscale&gt;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&lt;dtt:certificatoApprovazione&gt;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  &lt;dtt:dataPratica&gt;2001-01-01&lt;/dtt:dataPratica&gt;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  &lt;dtt:codiceTelaioVeicolo&gt;dtt:codiceTelaioVeicolo&lt;/dtt:codiceTelaioVeicolo&gt;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  &lt;dtt:codiceOmologazioneVeicolo&gt;dtt:codiceOmologazioneVeicolo&lt;/dtt:codiceOmologazioneVeicolo&gt;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  &lt;/dtt:certificatoApprovazione&gt;</w:t>
      </w:r>
    </w:p>
    <w:p w:rsidR="007566EA" w:rsidRPr="006B7BAC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 xml:space="preserve">  &lt;/dtt:prenotazioneCertificatoApprovazione&gt;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6B7BAC">
        <w:rPr>
          <w:rFonts w:ascii="Courier New" w:hAnsi="Courier New" w:cs="Courier New"/>
          <w:lang w:eastAsia="it-IT"/>
        </w:rPr>
        <w:t>&lt;/dtt:rispostaInserimentoPrenotazioneCertificatoApprovazione&gt;</w:t>
      </w:r>
    </w:p>
    <w:p w:rsidR="007566EA" w:rsidRPr="00600799" w:rsidRDefault="007566EA" w:rsidP="00B90749">
      <w:pPr>
        <w:pStyle w:val="Titolo3"/>
      </w:pPr>
      <w:bookmarkStart w:id="229" w:name="_Toc419121434"/>
      <w:bookmarkStart w:id="230" w:name="_Toc43549616"/>
      <w:r w:rsidRPr="00600799">
        <w:t xml:space="preserve">Prenotazione </w:t>
      </w:r>
      <w:r>
        <w:t>certificato Approvazione</w:t>
      </w:r>
      <w:bookmarkEnd w:id="229"/>
      <w:bookmarkEnd w:id="230"/>
    </w:p>
    <w:p w:rsidR="007566EA" w:rsidRPr="0044606D" w:rsidRDefault="007566EA" w:rsidP="007566EA">
      <w:pPr>
        <w:pStyle w:val="BodyText"/>
        <w:rPr>
          <w:rFonts w:ascii="Verdana" w:hAnsi="Verdana"/>
          <w:sz w:val="20"/>
        </w:rPr>
      </w:pPr>
      <w:r w:rsidRPr="0044606D">
        <w:rPr>
          <w:rFonts w:ascii="Verdana" w:hAnsi="Verdana"/>
          <w:sz w:val="20"/>
        </w:rPr>
        <w:t xml:space="preserve">Contiene i dati necessari per identificare la prenotazione </w:t>
      </w:r>
      <w:r>
        <w:rPr>
          <w:rFonts w:ascii="Verdana" w:hAnsi="Verdana"/>
          <w:sz w:val="20"/>
        </w:rPr>
        <w:t>del certificato:</w:t>
      </w:r>
    </w:p>
    <w:p w:rsidR="007566EA" w:rsidRPr="00DE6EAC" w:rsidRDefault="007566EA" w:rsidP="007566EA">
      <w:pPr>
        <w:pStyle w:val="BodyText"/>
      </w:pPr>
      <w:r>
        <w:rPr>
          <w:noProof/>
          <w:lang w:eastAsia="it-IT"/>
        </w:rPr>
        <w:drawing>
          <wp:inline distT="0" distB="0" distL="0" distR="0" wp14:anchorId="74935996" wp14:editId="53E0C1E8">
            <wp:extent cx="6096000" cy="3276600"/>
            <wp:effectExtent l="0" t="0" r="0" b="0"/>
            <wp:docPr id="137" name="Picture 137" descr="prenotazioneCertInser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renotazioneCertInserimento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 xml:space="preserve">La prenotazione </w:t>
      </w:r>
      <w:r>
        <w:rPr>
          <w:rFonts w:ascii="Verdana" w:hAnsi="Verdana"/>
          <w:sz w:val="20"/>
        </w:rPr>
        <w:t>certificato di approvazione</w:t>
      </w:r>
      <w:r w:rsidRPr="00600799">
        <w:rPr>
          <w:rFonts w:ascii="Verdana" w:hAnsi="Verdana"/>
          <w:sz w:val="20"/>
        </w:rPr>
        <w:t xml:space="preserve"> agenzia</w:t>
      </w:r>
      <w:r>
        <w:rPr>
          <w:rFonts w:ascii="Verdana" w:hAnsi="Verdana"/>
          <w:sz w:val="20"/>
        </w:rPr>
        <w:t xml:space="preserve">, come descritto in </w:t>
      </w:r>
      <w:r w:rsidRPr="00425F47">
        <w:rPr>
          <w:rFonts w:ascii="Verdana" w:hAnsi="Verdana"/>
          <w:sz w:val="20"/>
        </w:rPr>
        <w:t xml:space="preserve">precedenza,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Pr="00600799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Slot Temporale (Vedi paragrafo precedente)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Progressivo Prenotazione Revisione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Fiscale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Marca Operativa (Vedi paragrafo precedente)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Stato Prenotazione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Tipologia Pagamento</w:t>
      </w:r>
    </w:p>
    <w:p w:rsidR="007566EA" w:rsidRPr="00600799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Certificato Approvazione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</w:p>
    <w:p w:rsidR="007566EA" w:rsidRPr="00CC057E" w:rsidRDefault="007566EA" w:rsidP="007566EA">
      <w:pPr>
        <w:ind w:left="720" w:hanging="480"/>
        <w:rPr>
          <w:rFonts w:eastAsia="Calibri"/>
          <w:bCs/>
          <w:color w:val="008080"/>
          <w:highlight w:val="yellow"/>
          <w:lang w:eastAsia="it-IT"/>
        </w:rPr>
      </w:pPr>
    </w:p>
    <w:p w:rsidR="007566EA" w:rsidRPr="00DE6EAC" w:rsidRDefault="007566EA" w:rsidP="00B90749">
      <w:pPr>
        <w:pStyle w:val="Titolo3"/>
      </w:pPr>
      <w:bookmarkStart w:id="231" w:name="_Toc43549617"/>
      <w:r w:rsidRPr="00DE6EAC">
        <w:t>Messagg</w:t>
      </w:r>
      <w:bookmarkStart w:id="232" w:name="_Toc419121435"/>
      <w:r w:rsidRPr="00DE6EAC">
        <w:t>io</w:t>
      </w:r>
      <w:bookmarkEnd w:id="231"/>
      <w:bookmarkEnd w:id="232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messagg</w:t>
      </w:r>
      <w:r>
        <w:rPr>
          <w:rFonts w:ascii="Verdana" w:hAnsi="Verdana"/>
          <w:sz w:val="20"/>
        </w:rPr>
        <w:t>io nel caso esista una risposta. E’ composta Da</w:t>
      </w:r>
      <w:r w:rsidRPr="00F87CA5">
        <w:rPr>
          <w:rFonts w:ascii="Verdana" w:hAnsi="Verdana"/>
          <w:sz w:val="20"/>
        </w:rPr>
        <w:t xml:space="preserve"> il codice Messaggio, la descrizione Messaggio.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707BC934" wp14:editId="57E2CD9F">
            <wp:extent cx="3962400" cy="12954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DE6EAC" w:rsidRDefault="007566EA" w:rsidP="007566EA">
      <w:pPr>
        <w:pStyle w:val="BodyText"/>
        <w:ind w:left="432"/>
      </w:pPr>
      <w:r w:rsidRPr="00DE6EAC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&lt;dtt:codiceMessaggio&gt;02&lt;/dtt:codiceMessaggio&gt;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&lt;dtt:descrizioneMessaggio&gt;operazione effettuata con successo&lt;/dtt:descrizioneMessaggio&gt;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&lt;/dtt:messaggio&gt;</w:t>
      </w:r>
    </w:p>
    <w:p w:rsidR="007566EA" w:rsidRPr="00600799" w:rsidRDefault="007566EA" w:rsidP="00B90749">
      <w:pPr>
        <w:pStyle w:val="Titolo3"/>
      </w:pPr>
      <w:bookmarkStart w:id="233" w:name="_Toc419121436"/>
      <w:bookmarkStart w:id="234" w:name="_Toc43549618"/>
      <w:r w:rsidRPr="00600799">
        <w:t>Errore</w:t>
      </w:r>
      <w:bookmarkEnd w:id="233"/>
      <w:bookmarkEnd w:id="234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32F71ECF" wp14:editId="4D65C111">
            <wp:extent cx="3581400" cy="12954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</w:pPr>
      <w:r w:rsidRPr="00600799"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&lt;dtt:descrizioneErrore&gt;Il codice fiscale specificato non Ã¨ coerente con quello presente in archivio.&lt;/dtt:descrizioneErrore&gt;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&lt;/dtt:errore&gt;</w:t>
      </w:r>
    </w:p>
    <w:p w:rsidR="007566EA" w:rsidRPr="00782ACA" w:rsidRDefault="007566EA" w:rsidP="007566EA">
      <w:pPr>
        <w:pStyle w:val="BodyText"/>
      </w:pPr>
    </w:p>
    <w:p w:rsidR="007566EA" w:rsidRPr="0038187F" w:rsidRDefault="007566EA" w:rsidP="00B90749">
      <w:pPr>
        <w:pStyle w:val="Titolo2"/>
        <w:rPr>
          <w:noProof/>
          <w:lang w:val="it-IT"/>
        </w:rPr>
      </w:pPr>
      <w:bookmarkStart w:id="235" w:name="_Toc419121437"/>
      <w:bookmarkStart w:id="236" w:name="_Toc43549619"/>
      <w:r w:rsidRPr="0038187F">
        <w:rPr>
          <w:noProof/>
          <w:lang w:val="it-IT"/>
        </w:rPr>
        <w:t>Servizio di modifica prenotazione CERTIFICATO DI APPROVAZIONE per agenzia</w:t>
      </w:r>
      <w:bookmarkEnd w:id="235"/>
      <w:bookmarkEnd w:id="236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la modifica di una prenotazione di certificati di approvazione per agenzia.</w:t>
      </w:r>
      <w:r w:rsidRPr="00782ACA">
        <w:rPr>
          <w:rFonts w:ascii="Verdana" w:hAnsi="Verdana"/>
        </w:rPr>
        <w:t xml:space="preserve">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  <w:r w:rsidRPr="00F14E34">
        <w:rPr>
          <w:rFonts w:ascii="Verdana" w:hAnsi="Verdana"/>
          <w:sz w:val="20"/>
        </w:rPr>
        <w:t xml:space="preserve">schemi </w:t>
      </w:r>
      <w:r>
        <w:rPr>
          <w:rFonts w:ascii="Verdana" w:hAnsi="Verdana"/>
          <w:sz w:val="20"/>
        </w:rPr>
        <w:t>Modifica</w:t>
      </w:r>
      <w:r w:rsidRPr="00FA4D05">
        <w:rPr>
          <w:rFonts w:ascii="Verdana" w:hAnsi="Verdana"/>
          <w:sz w:val="20"/>
        </w:rPr>
        <w:t>PrenotazioneCertificatoApprovazioneInput.xsd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 xml:space="preserve">e </w:t>
      </w:r>
      <w:r>
        <w:rPr>
          <w:rFonts w:ascii="Verdana" w:hAnsi="Verdana"/>
          <w:sz w:val="20"/>
        </w:rPr>
        <w:t>Modifica</w:t>
      </w:r>
      <w:r w:rsidRPr="00FA4D05">
        <w:rPr>
          <w:rFonts w:ascii="Verdana" w:hAnsi="Verdana"/>
          <w:sz w:val="20"/>
        </w:rPr>
        <w:t>PrenotazioneCertificatoApprovazioneOutput.xsd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>sono in allegato al documento.</w:t>
      </w:r>
    </w:p>
    <w:p w:rsidR="007566EA" w:rsidRPr="00782ACA" w:rsidRDefault="007566EA" w:rsidP="00B90749">
      <w:pPr>
        <w:pStyle w:val="Titolo3"/>
      </w:pPr>
      <w:bookmarkStart w:id="237" w:name="_Toc419121438"/>
      <w:bookmarkStart w:id="238" w:name="_Toc43549620"/>
      <w:r w:rsidRPr="00782ACA">
        <w:lastRenderedPageBreak/>
        <w:t>Definizione</w:t>
      </w:r>
      <w:bookmarkEnd w:id="237"/>
      <w:bookmarkEnd w:id="238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482"/>
      </w:tblGrid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482" w:type="dxa"/>
          </w:tcPr>
          <w:p w:rsidR="007566EA" w:rsidRPr="00F14E34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 w:rsidRPr="00FA4D05">
              <w:rPr>
                <w:rFonts w:ascii="Courier New" w:hAnsi="Courier New" w:cs="Courier New"/>
                <w:sz w:val="20"/>
                <w:lang w:eastAsia="it-IT"/>
              </w:rPr>
              <w:t>richiesta</w:t>
            </w:r>
            <w:r>
              <w:rPr>
                <w:rFonts w:ascii="Courier New" w:hAnsi="Courier New" w:cs="Courier New"/>
                <w:sz w:val="20"/>
                <w:lang w:eastAsia="it-IT"/>
              </w:rPr>
              <w:t>Modifica</w:t>
            </w:r>
            <w:r w:rsidRPr="00FA4D05">
              <w:rPr>
                <w:rFonts w:ascii="Courier New" w:hAnsi="Courier New" w:cs="Courier New"/>
                <w:sz w:val="20"/>
                <w:lang w:eastAsia="it-IT"/>
              </w:rPr>
              <w:t>PrenotazioneCertificatoApprovazione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488" w:type="dxa"/>
            <w:gridSpan w:val="2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DD6FC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/services/</w:t>
            </w:r>
            <w:r w:rsidRPr="00AD54BE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modificaPrenotazioneCertificatoApprovazione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Pr="000C29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</w:t>
            </w:r>
            <w:r w:rsidRPr="00AD54BE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modificaPrenotazioneCertificatoApprovazione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48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48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>
              <w:rPr>
                <w:rFonts w:ascii="Verdana" w:hAnsi="Verdana"/>
                <w:sz w:val="20"/>
              </w:rPr>
              <w:t>Modifica</w:t>
            </w:r>
            <w:r w:rsidRPr="00FA4D05">
              <w:rPr>
                <w:rFonts w:ascii="Verdana" w:hAnsi="Verdana"/>
                <w:sz w:val="20"/>
              </w:rPr>
              <w:t>PrenotazioneCertificatoApprovazioneInput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48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>
              <w:rPr>
                <w:rFonts w:ascii="Verdana" w:hAnsi="Verdana"/>
                <w:sz w:val="20"/>
              </w:rPr>
              <w:t>Modifica</w:t>
            </w:r>
            <w:r w:rsidRPr="00FA4D05">
              <w:rPr>
                <w:rFonts w:ascii="Verdana" w:hAnsi="Verdana"/>
                <w:sz w:val="20"/>
              </w:rPr>
              <w:t>PrenotazioneCertificatoApprovazioneOutput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38187F" w:rsidRDefault="007566EA" w:rsidP="00B90749">
      <w:pPr>
        <w:pStyle w:val="Titolo3"/>
        <w:rPr>
          <w:lang w:val="it-IT"/>
        </w:rPr>
      </w:pPr>
      <w:bookmarkStart w:id="239" w:name="_Toc419121439"/>
      <w:bookmarkStart w:id="240" w:name="_Toc43549621"/>
      <w:r w:rsidRPr="0038187F">
        <w:rPr>
          <w:lang w:val="it-IT"/>
        </w:rPr>
        <w:t>Specifiche dello schema XSD di Input</w:t>
      </w:r>
      <w:bookmarkEnd w:id="239"/>
      <w:bookmarkEnd w:id="240"/>
      <w:r w:rsidRPr="0038187F">
        <w:rPr>
          <w:lang w:val="it-IT"/>
        </w:rPr>
        <w:t xml:space="preserve"> </w:t>
      </w:r>
    </w:p>
    <w:p w:rsidR="007566EA" w:rsidRPr="00782ACA" w:rsidRDefault="007566EA" w:rsidP="007566EA">
      <w:pPr>
        <w:pStyle w:val="BodyText"/>
      </w:pPr>
    </w:p>
    <w:p w:rsidR="007566EA" w:rsidRDefault="007566EA" w:rsidP="007566EA">
      <w:pPr>
        <w:pStyle w:val="BodyText"/>
      </w:pPr>
      <w:r>
        <w:rPr>
          <w:noProof/>
          <w:lang w:eastAsia="it-IT"/>
        </w:rPr>
        <w:drawing>
          <wp:inline distT="0" distB="0" distL="0" distR="0" wp14:anchorId="53AC8928" wp14:editId="1D16B786">
            <wp:extent cx="6096000" cy="990600"/>
            <wp:effectExtent l="0" t="0" r="0" b="0"/>
            <wp:docPr id="134" name="Picture 134" descr="richiestaModi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ichiestaModifica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 xml:space="preserve">La Richiesta di </w:t>
      </w:r>
      <w:r>
        <w:rPr>
          <w:rFonts w:ascii="Verdana" w:hAnsi="Verdana"/>
          <w:sz w:val="20"/>
        </w:rPr>
        <w:t>inserimento</w:t>
      </w:r>
      <w:r w:rsidRPr="00600799">
        <w:rPr>
          <w:rFonts w:ascii="Verdana" w:hAnsi="Verdana"/>
          <w:sz w:val="20"/>
        </w:rPr>
        <w:t xml:space="preserve"> prenotazione </w:t>
      </w:r>
      <w:r>
        <w:rPr>
          <w:rFonts w:ascii="Verdana" w:hAnsi="Verdana"/>
          <w:sz w:val="20"/>
        </w:rPr>
        <w:t>certificati di approvazione</w:t>
      </w:r>
      <w:r w:rsidRPr="00600799">
        <w:rPr>
          <w:rFonts w:ascii="Verdana" w:hAnsi="Verdana"/>
          <w:sz w:val="20"/>
        </w:rPr>
        <w:t xml:space="preserve"> agenzia</w:t>
      </w:r>
      <w:r w:rsidRPr="00600799">
        <w:rPr>
          <w:rFonts w:ascii="Verdana" w:hAnsi="Verdana"/>
          <w:b/>
          <w:sz w:val="20"/>
        </w:rPr>
        <w:t xml:space="preserve"> 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Pr="00600799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Prenotazione </w:t>
      </w:r>
      <w:r w:rsidRPr="00FA4D05">
        <w:rPr>
          <w:rFonts w:ascii="Verdana" w:hAnsi="Verdana"/>
          <w:sz w:val="20"/>
        </w:rPr>
        <w:t>Certificato</w:t>
      </w:r>
      <w:r>
        <w:rPr>
          <w:rFonts w:ascii="Verdana" w:hAnsi="Verdana"/>
          <w:sz w:val="20"/>
        </w:rPr>
        <w:t xml:space="preserve"> </w:t>
      </w:r>
      <w:r w:rsidRPr="00FA4D05">
        <w:rPr>
          <w:rFonts w:ascii="Verdana" w:hAnsi="Verdana"/>
          <w:sz w:val="20"/>
        </w:rPr>
        <w:t>Approvazione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>&lt;?xml version="1.0" encoding="UTF-8"?&gt;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&lt;dtt:richiestaModificaPrenotazioneCertificatoApprovazioneInput xmlns:dtt="http://www.dtt.it/xsd/NuovoSistemaRevisioni" xmlns:xsi="http://www.w3.org/2001/XMLSchema-instance" </w:t>
      </w:r>
      <w:r w:rsidRPr="000631B0">
        <w:rPr>
          <w:rFonts w:ascii="Courier New" w:hAnsi="Courier New" w:cs="Courier New"/>
          <w:lang w:eastAsia="it-IT"/>
        </w:rPr>
        <w:lastRenderedPageBreak/>
        <w:t>xsi:schemaLocation="http://www.dtt.it/xsd/NuovoSistemaRevisioni ../../../conf/it/dtt/veicoli/xsd/prenotazionerevisioni/ModificaPrenotazioneCertificatoApprovazioneInput.xsd "&gt;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&lt;dtt:login/&gt;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&lt;dtt:prenotazioneCertificatoApprovazione&gt;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&lt;dtt:slotTemporale&gt;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  &lt;dtt:codiceUfficioMctc&gt;dtt:codiceUfficioMctc&lt;/dtt:codiceUfficioMctc&gt;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  &lt;dtt:dataRevisioneSlotTemporale&gt;2001-01-01&lt;/dtt:dataRevisioneSlotTemporale&gt;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  &lt;dtt:indicatoreFasciaOrariaRevisione&gt;dtt:indicatoreFasciaOrariaRevisione&lt;/dtt:indicatoreFasciaOrariaRevisione&gt;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  &lt;dtt:codiceTipoRevisione&gt;dtt:codiceTipoRevisione&lt;/dtt:codiceTipoRevisione&gt;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  &lt;dtt:progressivoSlotTemporaleRevisioni&gt;0&lt;/dtt:progressivoSlotTemporaleRevisioni&gt;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  &lt;dtt:theSedeUmc&gt;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    &lt;dtt:progressivoSedeUmcRevisione&gt;0&lt;/dtt:progressivoSedeUmcRevisione&gt;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  &lt;/dtt:theSedeUmc&gt;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  &lt;dtt:tipoOperazione&gt;COLLAUDO&lt;/dtt:tipoOperazione&gt;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&lt;/dtt:slotTemporale&gt;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&lt;dtt:codiceFiscale&gt;dtt:codiceFiscale&lt;/dtt:codiceFiscale&gt;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&lt;dtt:certificatoApprovazione&gt;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  &lt;dtt:dataPratica&gt;2001-01-01&lt;/dtt:dataPratica&gt;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  &lt;dtt:codiceTelaioVeicolo&gt;dtt:codiceTelaioVeicolo&lt;/dtt:codiceTelaioVeicolo&gt;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  &lt;dtt:codiceOmologazioneVeicolo&gt;dtt:codiceOmologazioneVeicolo&lt;/dtt:codiceOmologazioneVeicolo&gt;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  &lt;/dtt:certificatoApprovazione&gt;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 xml:space="preserve">  &lt;/dtt:prenotazioneCertificatoApprovazione&gt;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0631B0">
        <w:rPr>
          <w:rFonts w:ascii="Courier New" w:hAnsi="Courier New" w:cs="Courier New"/>
          <w:lang w:eastAsia="it-IT"/>
        </w:rPr>
        <w:tab/>
        <w:t>&lt;/dtt:richiestaModificaPrenotazioneCertificatoApprovazioneInput&gt;</w:t>
      </w:r>
    </w:p>
    <w:p w:rsidR="007566EA" w:rsidRPr="000631B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pStyle w:val="BodyText"/>
      </w:pPr>
    </w:p>
    <w:p w:rsidR="007566EA" w:rsidRPr="00600799" w:rsidRDefault="007566EA" w:rsidP="00B90749">
      <w:pPr>
        <w:pStyle w:val="Titolo3"/>
      </w:pPr>
      <w:r w:rsidRPr="0038187F">
        <w:rPr>
          <w:lang w:val="it-IT"/>
        </w:rPr>
        <w:t xml:space="preserve"> </w:t>
      </w:r>
      <w:bookmarkStart w:id="241" w:name="_Toc419121440"/>
      <w:bookmarkStart w:id="242" w:name="_Toc43549622"/>
      <w:r w:rsidRPr="00600799">
        <w:t>Login</w:t>
      </w:r>
      <w:bookmarkEnd w:id="241"/>
      <w:bookmarkEnd w:id="242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0B8B4A0D" wp14:editId="79A49B4D">
            <wp:extent cx="3200400" cy="8382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lastRenderedPageBreak/>
        <w:t xml:space="preserve">  &lt;/dtt:login&gt;</w:t>
      </w:r>
    </w:p>
    <w:p w:rsidR="007566EA" w:rsidRPr="00600799" w:rsidRDefault="007566EA" w:rsidP="00B90749">
      <w:pPr>
        <w:pStyle w:val="Titolo3"/>
      </w:pPr>
      <w:r>
        <w:t xml:space="preserve"> </w:t>
      </w:r>
      <w:bookmarkStart w:id="243" w:name="_Toc419121441"/>
      <w:bookmarkStart w:id="244" w:name="_Toc43549623"/>
      <w:r>
        <w:t xml:space="preserve">Prenotazione </w:t>
      </w:r>
      <w:r w:rsidRPr="00FA4D05">
        <w:t>Certificato</w:t>
      </w:r>
      <w:r>
        <w:t xml:space="preserve"> </w:t>
      </w:r>
      <w:r w:rsidRPr="00FA4D05">
        <w:t>Approvazione</w:t>
      </w:r>
      <w:bookmarkEnd w:id="243"/>
      <w:bookmarkEnd w:id="244"/>
      <w:r w:rsidRPr="00600799">
        <w:t xml:space="preserve"> 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relativi alla richiesta di prenotazione di un certificato di approvazione</w:t>
      </w:r>
      <w:r>
        <w:rPr>
          <w:rFonts w:ascii="Verdana" w:hAnsi="Verdana"/>
          <w:sz w:val="20"/>
        </w:rPr>
        <w:t>, già descritto nel paragrafo 9.2.2.</w:t>
      </w:r>
    </w:p>
    <w:p w:rsidR="007566EA" w:rsidRPr="0038187F" w:rsidRDefault="007566EA" w:rsidP="00B90749">
      <w:pPr>
        <w:pStyle w:val="Titolo3"/>
        <w:rPr>
          <w:lang w:val="it-IT"/>
        </w:rPr>
      </w:pPr>
      <w:bookmarkStart w:id="245" w:name="_Toc419121442"/>
      <w:bookmarkStart w:id="246" w:name="_Toc43549624"/>
      <w:r w:rsidRPr="0038187F">
        <w:rPr>
          <w:lang w:val="it-IT"/>
        </w:rPr>
        <w:t>Specifiche dello schema XSD di Output</w:t>
      </w:r>
      <w:bookmarkEnd w:id="245"/>
      <w:bookmarkEnd w:id="246"/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 xml:space="preserve">modifica di una </w:t>
      </w:r>
      <w:r w:rsidRPr="00873575">
        <w:rPr>
          <w:rFonts w:ascii="Verdana" w:hAnsi="Verdana"/>
          <w:sz w:val="20"/>
        </w:rPr>
        <w:t xml:space="preserve">prenotazione di un certificato di approvazione </w:t>
      </w:r>
      <w:r w:rsidRPr="00600799">
        <w:rPr>
          <w:rFonts w:ascii="Verdana" w:hAnsi="Verdana"/>
          <w:sz w:val="20"/>
        </w:rPr>
        <w:t>è composta da: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it-IT"/>
        </w:rPr>
        <w:drawing>
          <wp:inline distT="0" distB="0" distL="0" distR="0" wp14:anchorId="3AE6DD39" wp14:editId="45C19E1C">
            <wp:extent cx="6096000" cy="1371600"/>
            <wp:effectExtent l="0" t="0" r="0" b="0"/>
            <wp:docPr id="132" name="Picture 132" descr="rispostaModi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ispostaModifica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>&lt;?xml version="1.0" encoding="UTF-8"?&gt;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>&lt;dtt:rispostaModificaPrenotazioneCertificatoApprovazione xmlns:dtt="http://www.dtt.it/xsd/NuovoSistemaRevisioni" xmlns:xsi="http://www.w3.org/2001/XMLSchema-instance" xsi:schemaLocation="http://www.dtt.it/xsd/NuovoSistemaRevisioni ../../../conf/it/dtt/veicoli/xsd/prenotazionerevisioni/ModificaPrenotazioneCertificatoApprovazioneOutput.xsd "&gt;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&lt;dtt:prenotazioneCertificatoApprovazione&gt;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  &lt;dtt:slotTemporale&gt;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    &lt;dtt:codiceUfficioMctc&gt;dtt:codiceUfficioMctc&lt;/dtt:codiceUfficioMctc&gt;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    &lt;dtt:dataRevisioneSlotTemporale&gt;2001-01-01&lt;/dtt:dataRevisioneSlotTemporale&gt;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    &lt;dtt:indicatoreFasciaOrariaRevisione&gt;dtt:indicatoreFasciaOrariaRevisione&lt;/dtt:indicatoreFasciaOrariaRevisione&gt;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    &lt;dtt:codiceTipoRevisione&gt;dtt:codiceTipoRevisione&lt;/dtt:codiceTipoRevisione&gt;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    &lt;dtt:progressivoSlotTemporaleRevisioni&gt;0&lt;/dtt:progressivoSlotTemporaleRevisioni&gt;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    &lt;dtt:theSedeUmc&gt;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      &lt;dtt:progressivoSedeUmcRevisione&gt;0&lt;/dtt:progressivoSedeUmcRevisione&gt;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    &lt;/dtt:theSedeUmc&gt;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    &lt;dtt:tipoOperazione&gt;COLLAUDO&lt;/dtt:tipoOperazione&gt;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  &lt;/dtt:slotTemporale&gt;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  &lt;dtt:codiceFiscale&gt;dtt:codiceFiscale&lt;/dtt:codiceFiscale&gt;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  &lt;dtt:certificatoApprovazione&gt;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    &lt;dtt:dataPratica&gt;2001-01-01&lt;/dtt:dataPratica&gt;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    &lt;dtt:codiceTelaioVeicolo&gt;dtt:codiceTelaioVeicolo&lt;/dtt:codiceTelaioVeicolo&gt;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lastRenderedPageBreak/>
        <w:t xml:space="preserve">      &lt;dtt:codiceOmologazioneVeicolo&gt;dtt:codiceOmologazioneVeicolo&lt;/dtt:codiceOmologazioneVeicolo&gt;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  &lt;/dtt:certificatoApprovazione&gt;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 xml:space="preserve">  &lt;/dtt:prenotazioneCertificatoApprovazione&gt;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8B3CAE">
        <w:rPr>
          <w:rFonts w:ascii="Courier New" w:hAnsi="Courier New" w:cs="Courier New"/>
          <w:lang w:eastAsia="it-IT"/>
        </w:rPr>
        <w:t>&lt;/dtt:rispostaModificaPrenotazioneCertificatoApprovazione&gt;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600799" w:rsidRDefault="007566EA" w:rsidP="00B90749">
      <w:pPr>
        <w:pStyle w:val="Titolo3"/>
      </w:pPr>
      <w:r w:rsidRPr="0038187F">
        <w:rPr>
          <w:lang w:val="it-IT"/>
        </w:rPr>
        <w:t xml:space="preserve"> </w:t>
      </w:r>
      <w:bookmarkStart w:id="247" w:name="_Toc419121443"/>
      <w:bookmarkStart w:id="248" w:name="_Toc43549625"/>
      <w:r w:rsidRPr="00600799">
        <w:t xml:space="preserve">Prenotazione </w:t>
      </w:r>
      <w:r>
        <w:t>certificato Approvazione</w:t>
      </w:r>
      <w:bookmarkEnd w:id="247"/>
      <w:bookmarkEnd w:id="248"/>
    </w:p>
    <w:p w:rsidR="007566EA" w:rsidRPr="0044606D" w:rsidRDefault="007566EA" w:rsidP="007566EA">
      <w:pPr>
        <w:pStyle w:val="BodyText"/>
        <w:rPr>
          <w:rFonts w:ascii="Verdana" w:hAnsi="Verdana"/>
          <w:sz w:val="20"/>
        </w:rPr>
      </w:pPr>
      <w:r w:rsidRPr="0044606D">
        <w:rPr>
          <w:rFonts w:ascii="Verdana" w:hAnsi="Verdana"/>
          <w:sz w:val="20"/>
        </w:rPr>
        <w:t xml:space="preserve">Contiene i dati necessari per identificare la prenotazione </w:t>
      </w:r>
      <w:r>
        <w:rPr>
          <w:rFonts w:ascii="Verdana" w:hAnsi="Verdana"/>
          <w:sz w:val="20"/>
        </w:rPr>
        <w:t>del certificato:</w:t>
      </w:r>
    </w:p>
    <w:p w:rsidR="007566EA" w:rsidRPr="00DE6EAC" w:rsidRDefault="007566EA" w:rsidP="007566EA">
      <w:pPr>
        <w:pStyle w:val="BodyText"/>
      </w:pPr>
      <w:r>
        <w:rPr>
          <w:noProof/>
          <w:lang w:eastAsia="it-IT"/>
        </w:rPr>
        <w:drawing>
          <wp:inline distT="0" distB="0" distL="0" distR="0" wp14:anchorId="2FDB802C" wp14:editId="12D0F652">
            <wp:extent cx="6096000" cy="3276600"/>
            <wp:effectExtent l="0" t="0" r="0" b="0"/>
            <wp:docPr id="131" name="Picture 131" descr="prenotazioneCertInser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renotazioneCertInserimento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 xml:space="preserve">La prenotazione </w:t>
      </w:r>
      <w:r>
        <w:rPr>
          <w:rFonts w:ascii="Verdana" w:hAnsi="Verdana"/>
          <w:sz w:val="20"/>
        </w:rPr>
        <w:t>certificato di approvazione</w:t>
      </w:r>
      <w:r w:rsidRPr="00600799">
        <w:rPr>
          <w:rFonts w:ascii="Verdana" w:hAnsi="Verdana"/>
          <w:sz w:val="20"/>
        </w:rPr>
        <w:t xml:space="preserve"> agenzia</w:t>
      </w:r>
      <w:r>
        <w:rPr>
          <w:rFonts w:ascii="Verdana" w:hAnsi="Verdana"/>
          <w:sz w:val="20"/>
        </w:rPr>
        <w:t xml:space="preserve">, come descritto in </w:t>
      </w:r>
      <w:r w:rsidRPr="00425F47">
        <w:rPr>
          <w:rFonts w:ascii="Verdana" w:hAnsi="Verdana"/>
          <w:sz w:val="20"/>
        </w:rPr>
        <w:t xml:space="preserve">precedenza,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Pr="00600799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Slot Temporale (Vedi paragrafo precedente)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Progressivo Prenotazione Revisione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Fiscale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Marca Operativa (Vedi paragrafo precedente)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Stato Prenotazione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Tipologia Pagamento</w:t>
      </w:r>
    </w:p>
    <w:p w:rsidR="007566EA" w:rsidRPr="00600799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Certificato Approvazione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DE6EAC" w:rsidRDefault="007566EA" w:rsidP="00B90749">
      <w:pPr>
        <w:pStyle w:val="Titolo3"/>
      </w:pPr>
      <w:r>
        <w:t xml:space="preserve"> </w:t>
      </w:r>
      <w:bookmarkStart w:id="249" w:name="_Toc419121444"/>
      <w:bookmarkStart w:id="250" w:name="_Toc43549626"/>
      <w:r w:rsidRPr="00DE6EAC">
        <w:t>Messaggio</w:t>
      </w:r>
      <w:bookmarkEnd w:id="249"/>
      <w:bookmarkEnd w:id="250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messagg</w:t>
      </w:r>
      <w:r>
        <w:rPr>
          <w:rFonts w:ascii="Verdana" w:hAnsi="Verdana"/>
          <w:sz w:val="20"/>
        </w:rPr>
        <w:t>io nel caso esista una risposta. E’ composta Da</w:t>
      </w:r>
      <w:r w:rsidRPr="00F87CA5">
        <w:rPr>
          <w:rFonts w:ascii="Verdana" w:hAnsi="Verdana"/>
          <w:sz w:val="20"/>
        </w:rPr>
        <w:t xml:space="preserve"> il codice Messaggio, la descrizione Messaggio.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lastRenderedPageBreak/>
        <w:drawing>
          <wp:inline distT="0" distB="0" distL="0" distR="0" wp14:anchorId="75867590" wp14:editId="425903FB">
            <wp:extent cx="3962400" cy="12954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DE6EAC" w:rsidRDefault="007566EA" w:rsidP="007566EA">
      <w:pPr>
        <w:pStyle w:val="BodyText"/>
        <w:ind w:left="432"/>
      </w:pPr>
      <w:r w:rsidRPr="00DE6EAC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&lt;dtt:codiceMessaggio&gt;02&lt;/dtt:codiceMessaggio&gt;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&lt;dtt:descrizioneMessaggio&gt;operazione effettuata con successo&lt;/dtt:descrizioneMessaggio&gt;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&lt;/dtt:messaggio&gt;</w:t>
      </w:r>
    </w:p>
    <w:p w:rsidR="007566EA" w:rsidRPr="00600799" w:rsidRDefault="007566EA" w:rsidP="00B90749">
      <w:pPr>
        <w:pStyle w:val="Titolo3"/>
      </w:pPr>
      <w:r>
        <w:t xml:space="preserve"> </w:t>
      </w:r>
      <w:bookmarkStart w:id="251" w:name="_Toc419121445"/>
      <w:bookmarkStart w:id="252" w:name="_Toc43549627"/>
      <w:r w:rsidRPr="00600799">
        <w:t>Errore</w:t>
      </w:r>
      <w:bookmarkEnd w:id="251"/>
      <w:bookmarkEnd w:id="252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6BFA98F6" wp14:editId="07CAFAF9">
            <wp:extent cx="3581400" cy="12954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</w:pPr>
      <w:r w:rsidRPr="00600799"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&lt;dtt:descrizioneErrore&gt;Il codice fiscale specificato non Ã¨ coerente con quello presente in archivio.&lt;/dtt:descrizioneErrore&gt;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&lt;/dtt:errore&gt;</w:t>
      </w:r>
    </w:p>
    <w:p w:rsidR="007566EA" w:rsidRDefault="007566EA" w:rsidP="007566EA">
      <w:pPr>
        <w:pStyle w:val="BodyText"/>
      </w:pPr>
    </w:p>
    <w:p w:rsidR="007566EA" w:rsidRPr="0038187F" w:rsidRDefault="007566EA" w:rsidP="00B90749">
      <w:pPr>
        <w:pStyle w:val="Titolo2"/>
        <w:rPr>
          <w:noProof/>
          <w:lang w:val="it-IT"/>
        </w:rPr>
      </w:pPr>
      <w:bookmarkStart w:id="253" w:name="_Toc419121446"/>
      <w:bookmarkStart w:id="254" w:name="_Toc43549628"/>
      <w:r w:rsidRPr="0038187F">
        <w:rPr>
          <w:noProof/>
          <w:lang w:val="it-IT"/>
        </w:rPr>
        <w:t>Servizio di annullamento prenotazione CERTIFICATO DI APPROVAZIONE per agenzia</w:t>
      </w:r>
      <w:bookmarkEnd w:id="253"/>
      <w:bookmarkEnd w:id="254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l’annullamento di una prenotazione di un certificato di approvazione per agenzia.</w:t>
      </w:r>
      <w:r w:rsidRPr="00782ACA">
        <w:rPr>
          <w:rFonts w:ascii="Verdana" w:hAnsi="Verdana"/>
        </w:rPr>
        <w:t xml:space="preserve">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  <w:r w:rsidRPr="00F14E34">
        <w:rPr>
          <w:rFonts w:ascii="Verdana" w:hAnsi="Verdana"/>
          <w:sz w:val="20"/>
        </w:rPr>
        <w:t xml:space="preserve">schemi </w:t>
      </w:r>
      <w:r w:rsidRPr="003A6B0C">
        <w:rPr>
          <w:rFonts w:ascii="Verdana" w:hAnsi="Verdana"/>
          <w:sz w:val="20"/>
        </w:rPr>
        <w:t>AnnullaPrenotazioneCertificatoApprovazioneInput</w:t>
      </w:r>
      <w:r w:rsidRPr="00FA4D05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 xml:space="preserve">e </w:t>
      </w:r>
      <w:r w:rsidRPr="003A6B0C">
        <w:rPr>
          <w:rFonts w:ascii="Verdana" w:hAnsi="Verdana"/>
          <w:sz w:val="20"/>
        </w:rPr>
        <w:t>AnnullaPrenotazioneCertificatoApprovazioneOutput</w:t>
      </w:r>
      <w:r w:rsidRPr="00FA4D05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>sono in allegato al documento.</w:t>
      </w:r>
    </w:p>
    <w:p w:rsidR="007566EA" w:rsidRPr="00782ACA" w:rsidRDefault="007566EA" w:rsidP="00B90749">
      <w:pPr>
        <w:pStyle w:val="Titolo3"/>
      </w:pPr>
      <w:bookmarkStart w:id="255" w:name="_Toc419121447"/>
      <w:bookmarkStart w:id="256" w:name="_Toc43549629"/>
      <w:r w:rsidRPr="00782ACA">
        <w:t>Definizione</w:t>
      </w:r>
      <w:bookmarkEnd w:id="255"/>
      <w:bookmarkEnd w:id="256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5"/>
        <w:gridCol w:w="6394"/>
      </w:tblGrid>
      <w:tr w:rsidR="007566EA" w:rsidRPr="00782ACA" w:rsidTr="007566EA">
        <w:trPr>
          <w:trHeight w:val="675"/>
        </w:trPr>
        <w:tc>
          <w:tcPr>
            <w:tcW w:w="195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lastRenderedPageBreak/>
              <w:t xml:space="preserve">Nome del servizio </w:t>
            </w:r>
          </w:p>
        </w:tc>
        <w:tc>
          <w:tcPr>
            <w:tcW w:w="7073" w:type="dxa"/>
          </w:tcPr>
          <w:p w:rsidR="007566EA" w:rsidRPr="00F14E34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 w:rsidRPr="00FA4D05">
              <w:rPr>
                <w:rFonts w:ascii="Courier New" w:hAnsi="Courier New" w:cs="Courier New"/>
                <w:sz w:val="20"/>
                <w:lang w:eastAsia="it-IT"/>
              </w:rPr>
              <w:t>richiesta</w:t>
            </w:r>
            <w:r>
              <w:rPr>
                <w:rFonts w:ascii="Courier New" w:hAnsi="Courier New" w:cs="Courier New"/>
                <w:sz w:val="20"/>
                <w:lang w:eastAsia="it-IT"/>
              </w:rPr>
              <w:t>Annulla</w:t>
            </w:r>
            <w:r w:rsidRPr="00FA4D05">
              <w:rPr>
                <w:rFonts w:ascii="Courier New" w:hAnsi="Courier New" w:cs="Courier New"/>
                <w:sz w:val="20"/>
                <w:lang w:eastAsia="it-IT"/>
              </w:rPr>
              <w:t>PrenotazioneCertificatoApprovazione</w:t>
            </w:r>
          </w:p>
        </w:tc>
      </w:tr>
      <w:tr w:rsidR="007566EA" w:rsidRPr="000C2973" w:rsidTr="007566EA">
        <w:trPr>
          <w:trHeight w:val="675"/>
        </w:trPr>
        <w:tc>
          <w:tcPr>
            <w:tcW w:w="195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7073" w:type="dxa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AD54BE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/services/</w:t>
            </w:r>
            <w:r w:rsidRPr="00AD54BE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annullaPrenotazioneCertificatoApprovazione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Pr="000C29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</w:t>
            </w:r>
            <w:r w:rsidRPr="00AD54BE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annullaPrenotazioneCertificatoApprovazione</w:t>
            </w:r>
          </w:p>
        </w:tc>
      </w:tr>
      <w:tr w:rsidR="007566EA" w:rsidRPr="00782ACA" w:rsidTr="007566EA">
        <w:trPr>
          <w:trHeight w:val="675"/>
        </w:trPr>
        <w:tc>
          <w:tcPr>
            <w:tcW w:w="195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7073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195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7073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3A6B0C">
              <w:rPr>
                <w:rFonts w:ascii="Verdana" w:hAnsi="Verdana"/>
                <w:sz w:val="20"/>
              </w:rPr>
              <w:t>AnnullaPrenotazioneCertificatoApprovazioneInput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195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7073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3A6B0C">
              <w:rPr>
                <w:rFonts w:ascii="Verdana" w:hAnsi="Verdana"/>
                <w:sz w:val="20"/>
              </w:rPr>
              <w:t>AnnullaPrenotazioneCertificatoApprovazioneOutput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38187F" w:rsidRDefault="007566EA" w:rsidP="00B90749">
      <w:pPr>
        <w:pStyle w:val="Titolo3"/>
        <w:rPr>
          <w:lang w:val="it-IT"/>
        </w:rPr>
      </w:pPr>
      <w:bookmarkStart w:id="257" w:name="_Toc419121448"/>
      <w:bookmarkStart w:id="258" w:name="_Toc43549630"/>
      <w:r w:rsidRPr="0038187F">
        <w:rPr>
          <w:lang w:val="it-IT"/>
        </w:rPr>
        <w:lastRenderedPageBreak/>
        <w:t>Specifiche dello schema XSD di Input</w:t>
      </w:r>
      <w:bookmarkEnd w:id="257"/>
      <w:bookmarkEnd w:id="258"/>
      <w:r w:rsidRPr="0038187F">
        <w:rPr>
          <w:lang w:val="it-IT"/>
        </w:rPr>
        <w:t xml:space="preserve"> </w:t>
      </w:r>
    </w:p>
    <w:p w:rsidR="007566EA" w:rsidRPr="00806571" w:rsidRDefault="007566EA" w:rsidP="007566EA">
      <w:pPr>
        <w:ind w:left="432"/>
        <w:rPr>
          <w:rFonts w:ascii="Verdana" w:hAnsi="Verdana"/>
        </w:rPr>
      </w:pPr>
      <w:r w:rsidRPr="00172F8F">
        <w:rPr>
          <w:rFonts w:ascii="Verdana" w:hAnsi="Verdana"/>
          <w:noProof/>
          <w:lang w:eastAsia="it-IT"/>
        </w:rPr>
        <w:drawing>
          <wp:inline distT="0" distB="0" distL="0" distR="0" wp14:anchorId="110AE1A0" wp14:editId="697E6F52">
            <wp:extent cx="6096000" cy="4114800"/>
            <wp:effectExtent l="0" t="0" r="0" b="0"/>
            <wp:docPr id="128" name="Picture 128" descr="RichiestaAnnu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ichiestaAnnulla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 xml:space="preserve">La Richiesta di </w:t>
      </w:r>
      <w:r>
        <w:rPr>
          <w:rFonts w:ascii="Verdana" w:hAnsi="Verdana"/>
          <w:sz w:val="20"/>
        </w:rPr>
        <w:t xml:space="preserve">annullamento di una </w:t>
      </w:r>
      <w:r w:rsidRPr="00600799">
        <w:rPr>
          <w:rFonts w:ascii="Verdana" w:hAnsi="Verdana"/>
          <w:sz w:val="20"/>
        </w:rPr>
        <w:t xml:space="preserve"> prenotazione </w:t>
      </w:r>
      <w:r>
        <w:rPr>
          <w:rFonts w:ascii="Verdana" w:hAnsi="Verdana"/>
          <w:sz w:val="20"/>
        </w:rPr>
        <w:t>di un certificato di approvazione</w:t>
      </w:r>
      <w:r w:rsidRPr="00600799">
        <w:rPr>
          <w:rFonts w:ascii="Verdana" w:hAnsi="Verdana"/>
          <w:sz w:val="20"/>
        </w:rPr>
        <w:t xml:space="preserve"> agenzia</w:t>
      </w:r>
      <w:r w:rsidRPr="00600799">
        <w:rPr>
          <w:rFonts w:ascii="Verdana" w:hAnsi="Verdana"/>
          <w:b/>
          <w:sz w:val="20"/>
        </w:rPr>
        <w:t xml:space="preserve"> 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Pr="00D32BD7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F13409">
        <w:rPr>
          <w:rFonts w:ascii="Verdana" w:hAnsi="Verdana"/>
          <w:sz w:val="20"/>
        </w:rPr>
        <w:t>codiceUfficioMctc</w:t>
      </w:r>
    </w:p>
    <w:p w:rsidR="007566EA" w:rsidRPr="00D32BD7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F13409">
        <w:rPr>
          <w:rFonts w:ascii="Verdana" w:hAnsi="Verdana"/>
          <w:sz w:val="20"/>
        </w:rPr>
        <w:t>progressivoSedeUmcRevisione</w:t>
      </w:r>
    </w:p>
    <w:p w:rsidR="007566EA" w:rsidRPr="00D32BD7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F13409">
        <w:rPr>
          <w:rFonts w:ascii="Verdana" w:hAnsi="Verdana"/>
          <w:sz w:val="20"/>
        </w:rPr>
        <w:t>dataRevisioneSlotTemporale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F13409">
        <w:rPr>
          <w:rFonts w:ascii="Verdana" w:hAnsi="Verdana"/>
          <w:sz w:val="20"/>
        </w:rPr>
        <w:t>progressivoSlotTemporaleRevisioni</w:t>
      </w:r>
    </w:p>
    <w:p w:rsidR="007566EA" w:rsidRPr="00986C17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F13409">
        <w:rPr>
          <w:rFonts w:ascii="Verdana" w:hAnsi="Verdana"/>
          <w:sz w:val="20"/>
        </w:rPr>
        <w:t>progressivo</w:t>
      </w:r>
      <w:r>
        <w:rPr>
          <w:rFonts w:ascii="Verdana" w:hAnsi="Verdana"/>
          <w:sz w:val="20"/>
        </w:rPr>
        <w:t>prenotazione</w:t>
      </w:r>
      <w:r w:rsidRPr="00F13409">
        <w:rPr>
          <w:rFonts w:ascii="Verdana" w:hAnsi="Verdana"/>
          <w:sz w:val="20"/>
        </w:rPr>
        <w:t>Revisioni</w:t>
      </w:r>
    </w:p>
    <w:p w:rsidR="007566EA" w:rsidRPr="00D32BD7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F13409">
        <w:rPr>
          <w:rFonts w:ascii="Verdana" w:hAnsi="Verdana"/>
          <w:sz w:val="20"/>
        </w:rPr>
        <w:t>codiceAllestitore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F13409">
        <w:rPr>
          <w:rFonts w:ascii="Verdana" w:hAnsi="Verdana"/>
          <w:sz w:val="20"/>
        </w:rPr>
        <w:t>codiceNumeroPratica</w:t>
      </w:r>
    </w:p>
    <w:p w:rsidR="007566EA" w:rsidRPr="005B708C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F13409">
        <w:rPr>
          <w:rFonts w:ascii="Verdana" w:hAnsi="Verdana"/>
          <w:sz w:val="20"/>
        </w:rPr>
        <w:t>codiceNu</w:t>
      </w:r>
      <w:r>
        <w:rPr>
          <w:rFonts w:ascii="Verdana" w:hAnsi="Verdana"/>
          <w:sz w:val="20"/>
        </w:rPr>
        <w:t>oveCertificatoApprovazione</w:t>
      </w:r>
    </w:p>
    <w:p w:rsidR="007566EA" w:rsidRPr="00963A6F" w:rsidRDefault="007566EA" w:rsidP="007566EA">
      <w:pPr>
        <w:pStyle w:val="BodyText"/>
        <w:ind w:left="720"/>
        <w:rPr>
          <w:rFonts w:ascii="Verdana" w:hAnsi="Verdana"/>
          <w:sz w:val="20"/>
        </w:rPr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Pr="007B649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B649E">
        <w:rPr>
          <w:rFonts w:ascii="Courier New" w:hAnsi="Courier New" w:cs="Courier New"/>
          <w:lang w:eastAsia="it-IT"/>
        </w:rPr>
        <w:t>&lt;?xml version="1.0" encoding="UTF-8"?&gt;</w:t>
      </w:r>
    </w:p>
    <w:p w:rsidR="007566EA" w:rsidRPr="007B649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B649E">
        <w:rPr>
          <w:rFonts w:ascii="Courier New" w:hAnsi="Courier New" w:cs="Courier New"/>
          <w:lang w:eastAsia="it-IT"/>
        </w:rPr>
        <w:t>&lt;dtt:richiestaAnnullaPrenotazioneCertificatoApprovazione xmlns:dtt="http://www.dtt.it/xsd/NuovoSistemaRevisioni" xmlns:xsi="http://www.w3.org/2001/XMLSchema-instance" xsi:schemaLocation="http://www.dtt.it/xsd/NuovoSistemaRevisioni ../../../conf/it/dtt/veicoli/xsd/prenotazionerevisioni/AnnullaPrenotazioneCertificatoApprovazioneInput.xsd "&gt;</w:t>
      </w:r>
    </w:p>
    <w:p w:rsidR="007566EA" w:rsidRPr="007B649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B649E">
        <w:rPr>
          <w:rFonts w:ascii="Courier New" w:hAnsi="Courier New" w:cs="Courier New"/>
          <w:lang w:eastAsia="it-IT"/>
        </w:rPr>
        <w:t xml:space="preserve">  &lt;dtt:login/&gt;</w:t>
      </w:r>
    </w:p>
    <w:p w:rsidR="007566EA" w:rsidRPr="007B649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B649E">
        <w:rPr>
          <w:rFonts w:ascii="Courier New" w:hAnsi="Courier New" w:cs="Courier New"/>
          <w:lang w:eastAsia="it-IT"/>
        </w:rPr>
        <w:lastRenderedPageBreak/>
        <w:t xml:space="preserve">  &lt;dtt:codiceUfficioMctc&gt;dtt:codiceUfficioMctc&lt;/dtt:codiceUfficioMctc&gt;</w:t>
      </w:r>
    </w:p>
    <w:p w:rsidR="007566EA" w:rsidRPr="007B649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B649E">
        <w:rPr>
          <w:rFonts w:ascii="Courier New" w:hAnsi="Courier New" w:cs="Courier New"/>
          <w:lang w:eastAsia="it-IT"/>
        </w:rPr>
        <w:t xml:space="preserve">  &lt;dtt:progressivoSedeUmcRevisione&gt;0&lt;/dtt:progressivoSedeUmcRevisione&gt;</w:t>
      </w:r>
    </w:p>
    <w:p w:rsidR="007566EA" w:rsidRPr="007B649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B649E">
        <w:rPr>
          <w:rFonts w:ascii="Courier New" w:hAnsi="Courier New" w:cs="Courier New"/>
          <w:lang w:eastAsia="it-IT"/>
        </w:rPr>
        <w:t xml:space="preserve">  &lt;dtt:dataRevisioneSlotTemporale&gt;2001-01-01&lt;/dtt:dataRevisioneSlotTemporale&gt;</w:t>
      </w:r>
    </w:p>
    <w:p w:rsidR="007566EA" w:rsidRPr="007B649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B649E">
        <w:rPr>
          <w:rFonts w:ascii="Courier New" w:hAnsi="Courier New" w:cs="Courier New"/>
          <w:lang w:eastAsia="it-IT"/>
        </w:rPr>
        <w:t xml:space="preserve">  &lt;dtt:progressivoSlotTemporaleRevisioni&gt;0&lt;/dtt:progressivoSlotTemporaleRevisioni&gt;</w:t>
      </w:r>
    </w:p>
    <w:p w:rsidR="007566EA" w:rsidRPr="007B649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B649E">
        <w:rPr>
          <w:rFonts w:ascii="Courier New" w:hAnsi="Courier New" w:cs="Courier New"/>
          <w:lang w:eastAsia="it-IT"/>
        </w:rPr>
        <w:t xml:space="preserve">  &lt;dtt:progressivoPrenotazioneRevisione&gt;dtt:progressivoPrenotazioneRevisione&lt;/dtt:progressivoPrenotazioneRevisione&gt;</w:t>
      </w:r>
    </w:p>
    <w:p w:rsidR="007566EA" w:rsidRPr="007B649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B649E">
        <w:rPr>
          <w:rFonts w:ascii="Courier New" w:hAnsi="Courier New" w:cs="Courier New"/>
          <w:lang w:eastAsia="it-IT"/>
        </w:rPr>
        <w:t xml:space="preserve">  &lt;dtt:codiceAllestitore&gt;RM11&lt;/dtt:codiceAllestitore&gt;</w:t>
      </w:r>
    </w:p>
    <w:p w:rsidR="007566EA" w:rsidRPr="007B649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B649E">
        <w:rPr>
          <w:rFonts w:ascii="Courier New" w:hAnsi="Courier New" w:cs="Courier New"/>
          <w:lang w:eastAsia="it-IT"/>
        </w:rPr>
        <w:t xml:space="preserve">  &lt;dtt:codiceNumeroPratica&gt;0&lt;/dtt:codiceNumeroPratica&gt;</w:t>
      </w:r>
    </w:p>
    <w:p w:rsidR="007566EA" w:rsidRPr="007B649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B649E">
        <w:rPr>
          <w:rFonts w:ascii="Courier New" w:hAnsi="Courier New" w:cs="Courier New"/>
          <w:lang w:eastAsia="it-IT"/>
        </w:rPr>
        <w:t>&lt;/dtt:richiestaAnnullaPrenotazioneCertificatoApprovazione&gt;</w:t>
      </w:r>
    </w:p>
    <w:p w:rsidR="007566EA" w:rsidRPr="00600799" w:rsidRDefault="007566EA" w:rsidP="00B90749">
      <w:pPr>
        <w:pStyle w:val="Titolo3"/>
      </w:pPr>
      <w:r w:rsidRPr="0038187F">
        <w:rPr>
          <w:lang w:val="it-IT"/>
        </w:rPr>
        <w:t xml:space="preserve"> </w:t>
      </w:r>
      <w:bookmarkStart w:id="259" w:name="_Toc419121449"/>
      <w:bookmarkStart w:id="260" w:name="_Toc43549631"/>
      <w:r w:rsidRPr="00600799">
        <w:t>Login</w:t>
      </w:r>
      <w:bookmarkEnd w:id="259"/>
      <w:bookmarkEnd w:id="260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32817F79" wp14:editId="2D0400E7">
            <wp:extent cx="3200400" cy="8382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Pr="0038187F" w:rsidRDefault="007566EA" w:rsidP="00B90749">
      <w:pPr>
        <w:pStyle w:val="Titolo3"/>
        <w:rPr>
          <w:lang w:val="it-IT"/>
        </w:rPr>
      </w:pPr>
      <w:bookmarkStart w:id="261" w:name="_Toc419121450"/>
      <w:bookmarkStart w:id="262" w:name="_Toc43549632"/>
      <w:r w:rsidRPr="0038187F">
        <w:rPr>
          <w:lang w:val="it-IT"/>
        </w:rPr>
        <w:t>Specifiche dello schema XSD di Output</w:t>
      </w:r>
      <w:bookmarkEnd w:id="261"/>
      <w:bookmarkEnd w:id="262"/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 xml:space="preserve">annullamento di una </w:t>
      </w:r>
      <w:r w:rsidRPr="00873575">
        <w:rPr>
          <w:rFonts w:ascii="Verdana" w:hAnsi="Verdana"/>
          <w:sz w:val="20"/>
        </w:rPr>
        <w:t xml:space="preserve">prenotazione di un certificato di approvazione </w:t>
      </w:r>
      <w:r w:rsidRPr="00600799">
        <w:rPr>
          <w:rFonts w:ascii="Verdana" w:hAnsi="Verdana"/>
          <w:sz w:val="20"/>
        </w:rPr>
        <w:t>è composta da: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it-IT"/>
        </w:rPr>
        <w:drawing>
          <wp:inline distT="0" distB="0" distL="0" distR="0" wp14:anchorId="0DA35D63" wp14:editId="4F424CAC">
            <wp:extent cx="5791200" cy="1295400"/>
            <wp:effectExtent l="0" t="0" r="0" b="0"/>
            <wp:docPr id="126" name="Picture 126" descr="rispostaAnnu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ispostaAnnulla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Pr="00CA79E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CA79EF">
        <w:rPr>
          <w:rFonts w:ascii="Courier New" w:hAnsi="Courier New" w:cs="Courier New"/>
          <w:lang w:eastAsia="it-IT"/>
        </w:rPr>
        <w:t>&lt;?xml version="1.0" encoding="UTF-8"?&gt;</w:t>
      </w:r>
    </w:p>
    <w:p w:rsidR="007566EA" w:rsidRPr="00CA79E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CA79EF">
        <w:rPr>
          <w:rFonts w:ascii="Courier New" w:hAnsi="Courier New" w:cs="Courier New"/>
          <w:lang w:eastAsia="it-IT"/>
        </w:rPr>
        <w:t>&lt;dtt:rispostaAnnullaPrenotazioneCertificatoApprovazione xmlns:dtt="http://www.dtt.it/xsd/NuovoSistemaRevisioni" xmlns:xsi="http://www.w3.org/2001/XMLSchema-instance" xsi:schemaLocation="http://www.dtt.it/xsd/NuovoSistemaRevisioni ../../../conf/it/dtt/veicoli/xsd/prenotazionerevisioni/AnnullaPrenotazioneCertificatoApprovazioneOutput.xsd "&gt;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CA79EF">
        <w:rPr>
          <w:rFonts w:ascii="Courier New" w:hAnsi="Courier New" w:cs="Courier New"/>
          <w:lang w:eastAsia="it-IT"/>
        </w:rPr>
        <w:t>&lt;/dtt:rispostaAnnullaPrenotazioneCertificatoApprovazione&gt;</w:t>
      </w:r>
    </w:p>
    <w:p w:rsidR="007566EA" w:rsidRPr="008B3CA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DE6EAC" w:rsidRDefault="007566EA" w:rsidP="00B90749">
      <w:pPr>
        <w:pStyle w:val="Titolo3"/>
      </w:pPr>
      <w:r>
        <w:lastRenderedPageBreak/>
        <w:t xml:space="preserve"> </w:t>
      </w:r>
      <w:bookmarkStart w:id="263" w:name="_Toc419121451"/>
      <w:bookmarkStart w:id="264" w:name="_Toc43549633"/>
      <w:r w:rsidRPr="00DE6EAC">
        <w:t>Messaggio</w:t>
      </w:r>
      <w:bookmarkEnd w:id="263"/>
      <w:bookmarkEnd w:id="264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messagg</w:t>
      </w:r>
      <w:r>
        <w:rPr>
          <w:rFonts w:ascii="Verdana" w:hAnsi="Verdana"/>
          <w:sz w:val="20"/>
        </w:rPr>
        <w:t>io nel caso esista una risposta. E’ composta Da</w:t>
      </w:r>
      <w:r w:rsidRPr="00F87CA5">
        <w:rPr>
          <w:rFonts w:ascii="Verdana" w:hAnsi="Verdana"/>
          <w:sz w:val="20"/>
        </w:rPr>
        <w:t xml:space="preserve"> il codice Messaggio, la descrizione Messaggio.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3D8434AE" wp14:editId="13E5DB05">
            <wp:extent cx="3962400" cy="12954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DE6EAC" w:rsidRDefault="007566EA" w:rsidP="007566EA">
      <w:pPr>
        <w:pStyle w:val="BodyText"/>
        <w:ind w:left="432"/>
      </w:pPr>
      <w:r w:rsidRPr="00DE6EAC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&lt;dtt:codiceMessaggio&gt;02&lt;/dtt:codiceMessaggio&gt;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&lt;dtt:descrizioneMessaggio&gt;operazione effettuata con successo&lt;/dtt:descrizioneMessaggio&gt;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&lt;/dtt:messaggio&gt;</w:t>
      </w:r>
    </w:p>
    <w:p w:rsidR="007566EA" w:rsidRPr="00600799" w:rsidRDefault="007566EA" w:rsidP="00B90749">
      <w:pPr>
        <w:pStyle w:val="Titolo3"/>
      </w:pPr>
      <w:r>
        <w:t xml:space="preserve"> </w:t>
      </w:r>
      <w:bookmarkStart w:id="265" w:name="_Toc419121452"/>
      <w:bookmarkStart w:id="266" w:name="_Toc43549634"/>
      <w:r w:rsidRPr="00600799">
        <w:t>Errore</w:t>
      </w:r>
      <w:bookmarkEnd w:id="265"/>
      <w:bookmarkEnd w:id="266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74100031" wp14:editId="24E44C8B">
            <wp:extent cx="3581400" cy="12954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Pr="0038187F" w:rsidRDefault="007566EA" w:rsidP="00B90749">
      <w:pPr>
        <w:pStyle w:val="Titolo2"/>
        <w:rPr>
          <w:noProof/>
          <w:lang w:val="it-IT"/>
        </w:rPr>
      </w:pPr>
      <w:bookmarkStart w:id="267" w:name="_Toc419121453"/>
      <w:bookmarkStart w:id="268" w:name="_Toc43549635"/>
      <w:r w:rsidRPr="0038187F">
        <w:rPr>
          <w:noProof/>
          <w:lang w:val="it-IT"/>
        </w:rPr>
        <w:t>Servizio di dettaglio prenotazione CERTIFICATO DI APPROVAZIONE per agenzia</w:t>
      </w:r>
      <w:bookmarkEnd w:id="267"/>
      <w:bookmarkEnd w:id="268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un dettaglio di una prenotazione di un certificato di approvazione per agenzia.</w:t>
      </w:r>
      <w:r w:rsidRPr="00782ACA">
        <w:rPr>
          <w:rFonts w:ascii="Verdana" w:hAnsi="Verdana"/>
        </w:rPr>
        <w:t xml:space="preserve">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  <w:r w:rsidRPr="00F14E34">
        <w:rPr>
          <w:rFonts w:ascii="Verdana" w:hAnsi="Verdana"/>
          <w:sz w:val="20"/>
        </w:rPr>
        <w:t xml:space="preserve">schemi </w:t>
      </w:r>
      <w:r w:rsidRPr="002D1377">
        <w:rPr>
          <w:rFonts w:ascii="Verdana" w:hAnsi="Verdana"/>
          <w:sz w:val="20"/>
        </w:rPr>
        <w:t>DettaglioPrenotazioneCertificatoApprovazioneInput</w:t>
      </w:r>
      <w:r w:rsidRPr="00FA4D05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 xml:space="preserve">e </w:t>
      </w:r>
      <w:r w:rsidRPr="002D1377">
        <w:rPr>
          <w:rFonts w:ascii="Verdana" w:hAnsi="Verdana"/>
          <w:sz w:val="20"/>
        </w:rPr>
        <w:t>DettaglioPrenotazioneCertificatoApprovazioneOutput</w:t>
      </w:r>
      <w:r w:rsidRPr="00FA4D05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>sono in allegato al documento.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</w:p>
    <w:p w:rsidR="007566EA" w:rsidRPr="00782ACA" w:rsidRDefault="007566EA" w:rsidP="00B90749">
      <w:pPr>
        <w:pStyle w:val="Titolo3"/>
      </w:pPr>
      <w:bookmarkStart w:id="269" w:name="_Toc419121454"/>
      <w:bookmarkStart w:id="270" w:name="_Toc43549636"/>
      <w:r w:rsidRPr="00782ACA">
        <w:lastRenderedPageBreak/>
        <w:t>Definizione</w:t>
      </w:r>
      <w:bookmarkEnd w:id="269"/>
      <w:bookmarkEnd w:id="270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602" w:type="dxa"/>
          </w:tcPr>
          <w:p w:rsidR="007566EA" w:rsidRPr="00F14E34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 w:rsidRPr="00FA4D05">
              <w:rPr>
                <w:rFonts w:ascii="Courier New" w:hAnsi="Courier New" w:cs="Courier New"/>
                <w:sz w:val="20"/>
                <w:lang w:eastAsia="it-IT"/>
              </w:rPr>
              <w:t>richiesta</w:t>
            </w:r>
            <w:r>
              <w:rPr>
                <w:rFonts w:ascii="Courier New" w:hAnsi="Courier New" w:cs="Courier New"/>
                <w:sz w:val="20"/>
                <w:lang w:eastAsia="it-IT"/>
              </w:rPr>
              <w:t>Dettaglio</w:t>
            </w:r>
            <w:r w:rsidRPr="00FA4D05">
              <w:rPr>
                <w:rFonts w:ascii="Courier New" w:hAnsi="Courier New" w:cs="Courier New"/>
                <w:sz w:val="20"/>
                <w:lang w:eastAsia="it-IT"/>
              </w:rPr>
              <w:t>PrenotazioneCertificatoApprovazione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AD54BE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/services/</w:t>
            </w:r>
            <w:r w:rsidRPr="00AD54BE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dettaglioPrenotazioneCertificatoApprovazione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Pr="000C29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</w:t>
            </w:r>
            <w:r w:rsidRPr="00AD54BE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dettaglioPrenotazioneCertificatoApprovazione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2D1377">
              <w:rPr>
                <w:rFonts w:ascii="Verdana" w:hAnsi="Verdana"/>
                <w:sz w:val="20"/>
              </w:rPr>
              <w:t>DettaglioPrenotazioneCertificatoApprovazioneInput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2D1377">
              <w:rPr>
                <w:rFonts w:ascii="Verdana" w:hAnsi="Verdana"/>
                <w:sz w:val="20"/>
              </w:rPr>
              <w:t>DettaglioPrenotazioneCertificatoApprovazioneOutput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38187F" w:rsidRDefault="007566EA" w:rsidP="00B90749">
      <w:pPr>
        <w:pStyle w:val="Titolo3"/>
        <w:rPr>
          <w:lang w:val="it-IT"/>
        </w:rPr>
      </w:pPr>
      <w:bookmarkStart w:id="271" w:name="_Toc419121455"/>
      <w:bookmarkStart w:id="272" w:name="_Toc43549637"/>
      <w:r w:rsidRPr="0038187F">
        <w:rPr>
          <w:lang w:val="it-IT"/>
        </w:rPr>
        <w:t>Specifiche dello schema XSD di Input</w:t>
      </w:r>
      <w:bookmarkEnd w:id="271"/>
      <w:bookmarkEnd w:id="272"/>
      <w:r w:rsidRPr="0038187F">
        <w:rPr>
          <w:lang w:val="it-IT"/>
        </w:rPr>
        <w:t xml:space="preserve"> </w:t>
      </w:r>
    </w:p>
    <w:p w:rsidR="007566EA" w:rsidRPr="002C6E3B" w:rsidRDefault="007566EA" w:rsidP="007566EA">
      <w:pPr>
        <w:pStyle w:val="BodyText"/>
      </w:pPr>
      <w:r>
        <w:rPr>
          <w:noProof/>
          <w:lang w:eastAsia="it-IT"/>
        </w:rPr>
        <w:drawing>
          <wp:inline distT="0" distB="0" distL="0" distR="0" wp14:anchorId="655923F8" wp14:editId="27C5D921">
            <wp:extent cx="5105400" cy="990600"/>
            <wp:effectExtent l="0" t="0" r="0" b="0"/>
            <wp:docPr id="123" name="Picture 123" descr="RichiestaDettag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ichiestaDettaglio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 xml:space="preserve">La Richiesta di </w:t>
      </w:r>
      <w:r>
        <w:rPr>
          <w:rFonts w:ascii="Verdana" w:hAnsi="Verdana"/>
          <w:sz w:val="20"/>
        </w:rPr>
        <w:t xml:space="preserve">dettaglio di una </w:t>
      </w:r>
      <w:r w:rsidRPr="00600799">
        <w:rPr>
          <w:rFonts w:ascii="Verdana" w:hAnsi="Verdana"/>
          <w:sz w:val="20"/>
        </w:rPr>
        <w:t xml:space="preserve"> prenotazione </w:t>
      </w:r>
      <w:r>
        <w:rPr>
          <w:rFonts w:ascii="Verdana" w:hAnsi="Verdana"/>
          <w:sz w:val="20"/>
        </w:rPr>
        <w:t>di un certificato di approvazione</w:t>
      </w:r>
      <w:r w:rsidRPr="00600799">
        <w:rPr>
          <w:rFonts w:ascii="Verdana" w:hAnsi="Verdana"/>
          <w:sz w:val="20"/>
        </w:rPr>
        <w:t xml:space="preserve"> agenzia</w:t>
      </w:r>
      <w:r w:rsidRPr="00600799">
        <w:rPr>
          <w:rFonts w:ascii="Verdana" w:hAnsi="Verdana"/>
          <w:b/>
          <w:sz w:val="20"/>
        </w:rPr>
        <w:t xml:space="preserve"> 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Pr="00D3139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telaio</w:t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Pr="00F40C28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40C28">
        <w:rPr>
          <w:rFonts w:ascii="Courier New" w:hAnsi="Courier New" w:cs="Courier New"/>
          <w:lang w:eastAsia="it-IT"/>
        </w:rPr>
        <w:t>&lt;?xml version="1.0" encoding="UTF-8"?&gt;</w:t>
      </w:r>
    </w:p>
    <w:p w:rsidR="007566EA" w:rsidRPr="00F40C28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40C28">
        <w:rPr>
          <w:rFonts w:ascii="Courier New" w:hAnsi="Courier New" w:cs="Courier New"/>
          <w:lang w:eastAsia="it-IT"/>
        </w:rPr>
        <w:t>&lt;dtt:richiestaDettaglioPrenotazioneCertificatoApprovazioneInput xmlns:dtt="http://www.dtt.it/xsd/NuovoSistemaRevisioni" xmlns:xsi="http://www.w3.org/2001/XMLSchema-instance" xsi:schemaLocation="http://www.dtt.it/xsd/NuovoSistemaRevisioni ../../../conf/it/dtt/veicoli/xsd/prenotazionerevisioni/DettaglioPrenotazioneCertificatoApprovazioneInput.xsd "&gt;</w:t>
      </w:r>
    </w:p>
    <w:p w:rsidR="007566EA" w:rsidRPr="00F40C28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40C28">
        <w:rPr>
          <w:rFonts w:ascii="Courier New" w:hAnsi="Courier New" w:cs="Courier New"/>
          <w:lang w:eastAsia="it-IT"/>
        </w:rPr>
        <w:lastRenderedPageBreak/>
        <w:t xml:space="preserve">  &lt;dtt:login/&gt;</w:t>
      </w:r>
    </w:p>
    <w:p w:rsidR="007566EA" w:rsidRPr="00F40C28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40C28">
        <w:rPr>
          <w:rFonts w:ascii="Courier New" w:hAnsi="Courier New" w:cs="Courier New"/>
          <w:lang w:eastAsia="it-IT"/>
        </w:rPr>
        <w:t xml:space="preserve">  &lt;dtt:telaioVeicolo&gt;dtt:telaioVeicolo&lt;/dtt:telaioVeicolo&gt;</w:t>
      </w:r>
    </w:p>
    <w:p w:rsidR="007566EA" w:rsidRPr="007B649E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40C28">
        <w:rPr>
          <w:rFonts w:ascii="Courier New" w:hAnsi="Courier New" w:cs="Courier New"/>
          <w:lang w:eastAsia="it-IT"/>
        </w:rPr>
        <w:t>&lt;/dtt:richiestaDettaglioPrenotazioneCertificatoApprovazioneInput&gt;</w:t>
      </w:r>
    </w:p>
    <w:p w:rsidR="007566EA" w:rsidRPr="00600799" w:rsidRDefault="007566EA" w:rsidP="00B90749">
      <w:pPr>
        <w:pStyle w:val="Titolo3"/>
      </w:pPr>
      <w:r>
        <w:t xml:space="preserve"> </w:t>
      </w:r>
      <w:bookmarkStart w:id="273" w:name="_Toc419121456"/>
      <w:bookmarkStart w:id="274" w:name="_Toc43549638"/>
      <w:r w:rsidRPr="00600799">
        <w:t>Login</w:t>
      </w:r>
      <w:bookmarkEnd w:id="273"/>
      <w:bookmarkEnd w:id="274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6C27A060" wp14:editId="47407777">
            <wp:extent cx="3200400" cy="8382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Pr="0038187F" w:rsidRDefault="007566EA" w:rsidP="00B90749">
      <w:pPr>
        <w:pStyle w:val="Titolo3"/>
        <w:rPr>
          <w:lang w:val="it-IT"/>
        </w:rPr>
      </w:pPr>
      <w:bookmarkStart w:id="275" w:name="_Toc419121457"/>
      <w:bookmarkStart w:id="276" w:name="_Toc43549639"/>
      <w:r w:rsidRPr="0038187F">
        <w:rPr>
          <w:lang w:val="it-IT"/>
        </w:rPr>
        <w:t>Specifiche dello schema XSD di Output</w:t>
      </w:r>
      <w:bookmarkEnd w:id="275"/>
      <w:bookmarkEnd w:id="276"/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 xml:space="preserve">dettaglio di una </w:t>
      </w:r>
      <w:r w:rsidRPr="00873575">
        <w:rPr>
          <w:rFonts w:ascii="Verdana" w:hAnsi="Verdana"/>
          <w:sz w:val="20"/>
        </w:rPr>
        <w:t xml:space="preserve">prenotazione di un certificato di approvazione </w:t>
      </w:r>
      <w:r w:rsidRPr="00600799">
        <w:rPr>
          <w:rFonts w:ascii="Verdana" w:hAnsi="Verdana"/>
          <w:sz w:val="20"/>
        </w:rPr>
        <w:t>è composta da: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it-IT"/>
        </w:rPr>
        <w:drawing>
          <wp:inline distT="0" distB="0" distL="0" distR="0" wp14:anchorId="0F33DBFC" wp14:editId="538B1E86">
            <wp:extent cx="6096000" cy="1295400"/>
            <wp:effectExtent l="0" t="0" r="0" b="0"/>
            <wp:docPr id="121" name="Picture 121" descr="rispostaDettag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ispostaDettaglio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>&lt;?xml version="1.0" encoding="UTF-8"?&gt;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>&lt;dtt:rispostaDettaglioPrenotazioneCertificatoApprovazione xmlns:dtt="http://www.dtt.it/xsd/NuovoSistemaRevisioni" xmlns:xsi="http://www.w3.org/2001/XMLSchema-instance" xsi:schemaLocation="http://www.dtt.it/xsd/NuovoSistemaRevisioni ../../../conf/it/dtt/veicoli/xsd/prenotazionerevisioni/DettaglioPrenotazioneCertificatoApprovazioneOutput.xsd "&gt;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&lt;dtt:prenotazioneRevisioniAgenzia&gt;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&lt;dtt:slotTemporale&gt;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  &lt;dtt:codiceUfficioMctc&gt;dtt:codiceUfficioMctc&lt;/dtt:codiceUfficioMctc&gt;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  &lt;dtt:dataRevisioneSlotTemporale&gt;2001-01-01&lt;/dtt:dataRevisioneSlotTemporale&gt;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  &lt;dtt:indicatoreFasciaOrariaRevisione&gt;dtt:indicatoreFasciaOrariaRevisione&lt;/dtt:indicatoreFasciaOrariaRevisione&gt;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  &lt;dtt:codiceTipoRevisione&gt;dtt:codiceTipoRevisione&lt;/dtt:codiceTipoRevisione&gt;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  &lt;dtt:progressivoSlotTemporaleRevisioni&gt;0&lt;/dtt:progressivoSlotTemporaleRevisioni&gt;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  &lt;dtt:theSedeUmc&gt;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lastRenderedPageBreak/>
        <w:t xml:space="preserve">        &lt;dtt:progressivoSedeUmcRevisione&gt;0&lt;/dtt:progressivoSedeUmcRevisione&gt;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  &lt;/dtt:theSedeUmc&gt;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  &lt;dtt:tipoOperazione&gt;COLLAUDO&lt;/dtt:tipoOperazione&gt;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&lt;/dtt:slotTemporale&gt;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&lt;dtt:codiceTipoVeicolo&gt;dtt:codiceTipoVeicolo&lt;/dtt:codiceTipoVeicolo&gt;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&lt;dtt:codiceTelaioNormalizzato&gt;dtt:codiceTelaioNormalizzato&lt;/dtt:codiceTelaioNormalizzato&gt;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&lt;dtt:codiceFiscale&gt;dtt:codiceFiscale&lt;/dtt:codiceFiscale&gt;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&lt;dtt:codiceTargaVeicolo&gt;dtt:codiceTargaVeicolo&lt;/dtt:codiceTargaVeicolo&gt;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&lt;/dtt:prenotazioneRevisioniAgenzia&gt;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&lt;dtt:richiestaCertificatoApprovazione&gt;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&lt;dtt:dataPratica&gt;2001-01-01&lt;/dtt:dataPratica&gt;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&lt;dtt:codiceTelaioVeicolo&gt;dtt:codiceTelaioVeicolo&lt;/dtt:codiceTelaioVeicolo&gt;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&lt;dtt:codiceOmologazioneVeicolo&gt;dtt:codiceOmologazioneVeicolo&lt;/dtt:codiceOmologazioneVeicolo&gt;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&lt;/dtt:richiestaCertificatoApprovazione&gt;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>&lt;/dtt:rispostaDettaglioPrenotazioneCertificatoApprovazione&gt;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DE6EAC" w:rsidRDefault="007566EA" w:rsidP="00B90749">
      <w:pPr>
        <w:pStyle w:val="Titolo3"/>
      </w:pPr>
      <w:r>
        <w:t xml:space="preserve"> </w:t>
      </w:r>
      <w:bookmarkStart w:id="277" w:name="_Toc419121458"/>
      <w:bookmarkStart w:id="278" w:name="_Toc43549640"/>
      <w:r>
        <w:t>Prenotazione Revisioni Agenzia</w:t>
      </w:r>
      <w:bookmarkEnd w:id="277"/>
      <w:bookmarkEnd w:id="278"/>
    </w:p>
    <w:p w:rsidR="007566EA" w:rsidRDefault="007566EA" w:rsidP="007566EA">
      <w:pPr>
        <w:pStyle w:val="BodyText"/>
      </w:pPr>
      <w:r w:rsidRPr="002D6879">
        <w:rPr>
          <w:rFonts w:ascii="Verdana" w:hAnsi="Verdana"/>
          <w:sz w:val="20"/>
        </w:rPr>
        <w:t>Contiene i dati necessari per identificare la prenotazione revisione effettuata dall’agenzia.</w:t>
      </w:r>
      <w:r w:rsidRPr="002D6879">
        <w:t xml:space="preserve"> </w:t>
      </w:r>
    </w:p>
    <w:p w:rsidR="007566EA" w:rsidRDefault="007566EA" w:rsidP="007566EA">
      <w:pPr>
        <w:pStyle w:val="BodyText"/>
      </w:pPr>
    </w:p>
    <w:p w:rsidR="007566EA" w:rsidRPr="002D6879" w:rsidRDefault="007566EA" w:rsidP="007566EA">
      <w:pPr>
        <w:pStyle w:val="BodyText"/>
        <w:rPr>
          <w:rFonts w:ascii="Verdana" w:hAnsi="Verdana"/>
          <w:sz w:val="20"/>
        </w:rPr>
      </w:pPr>
      <w:r>
        <w:rPr>
          <w:noProof/>
          <w:lang w:eastAsia="it-IT"/>
        </w:rPr>
        <w:lastRenderedPageBreak/>
        <w:drawing>
          <wp:inline distT="0" distB="0" distL="0" distR="0" wp14:anchorId="1B1EDB91" wp14:editId="09D9F7D6">
            <wp:extent cx="6096000" cy="5334000"/>
            <wp:effectExtent l="0" t="0" r="0" b="0"/>
            <wp:docPr id="120" name="Picture 120" descr="prenotazioneAgen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renotazioneAgenzia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782ACA" w:rsidRDefault="007566EA" w:rsidP="007566EA">
      <w:pPr>
        <w:pStyle w:val="BodyText"/>
      </w:pPr>
    </w:p>
    <w:p w:rsidR="007566EA" w:rsidRPr="00782ACA" w:rsidRDefault="007566EA" w:rsidP="007566EA">
      <w:pPr>
        <w:pStyle w:val="BodyText"/>
      </w:pPr>
      <w:r w:rsidRPr="00782ACA"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&lt;dtt:prenotazioneRevisioniAgenzia&gt;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&lt;dtt:slotTemporale&gt;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  &lt;dtt:codiceUfficioMctc&gt;R1&lt;/dtt:codiceUfficioMctc&gt;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  &lt;dtt:dataRevisioneSlotTemporale&gt;2009-10-27&lt;/dtt:dataRevisioneSlotTemporale&gt;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&lt;dtt:indicatoreFasciaOrariaRevisione&gt;M&lt;/dtt:indicatoreFasciaOrariaRevisione&gt;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  &lt;dtt:codiceTipoRevisione&gt;03&lt;/dtt:codiceTipoRevisione&gt;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&lt;dtt:progressivoSlotTemporaleRevisioni&gt;1&lt;/dtt:progressivoSlotTemporaleRevisioni&gt;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&lt;/dtt:slotTemporale&gt;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&lt;dtt:codiceFiscaleOPartitaIva&gt;VTIMRC64H23H501F&lt;/dtt:codiceFiscaleOPartitaIva&gt;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&lt;dtt:codiceTipoVeicolo&gt;A&lt;/dtt:codiceTipoVeicolo&gt;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lastRenderedPageBreak/>
        <w:t xml:space="preserve">    &lt;dtt:codiceTelaioNormalizzato&gt;ZFA127A0003426858&lt;/dtt:codiceTelaioNormalizzato&gt;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&lt;dtt:stato&gt;A&lt;/dtt:stato&gt;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&lt;dtt:codiceTargaVeicolo&gt;AG299506&lt;/dtt:codiceTargaVeicolo&gt;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&lt;/dtt:prenotazioneRevisioniAgenzia&gt;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Pr="00600799" w:rsidRDefault="007566EA" w:rsidP="00B90749">
      <w:pPr>
        <w:pStyle w:val="Titolo3"/>
      </w:pPr>
      <w:r>
        <w:t xml:space="preserve"> </w:t>
      </w:r>
      <w:bookmarkStart w:id="279" w:name="_Toc419121459"/>
      <w:bookmarkStart w:id="280" w:name="_Toc43549641"/>
      <w:r>
        <w:t>Richiesta Certificato di approvazione</w:t>
      </w:r>
      <w:bookmarkEnd w:id="279"/>
      <w:bookmarkEnd w:id="280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 xml:space="preserve">Contiene i dati necessari per identificare </w:t>
      </w:r>
      <w:r>
        <w:rPr>
          <w:rFonts w:ascii="Verdana" w:hAnsi="Verdana"/>
          <w:sz w:val="20"/>
        </w:rPr>
        <w:t>la richiesta del cretificato di approvazione</w:t>
      </w:r>
      <w:r w:rsidRPr="00F87CA5">
        <w:rPr>
          <w:rFonts w:ascii="Verdana" w:hAnsi="Verdana"/>
          <w:sz w:val="20"/>
        </w:rPr>
        <w:t>.</w:t>
      </w:r>
    </w:p>
    <w:p w:rsidR="007566EA" w:rsidRDefault="007566EA" w:rsidP="007566EA">
      <w:pPr>
        <w:pStyle w:val="BodyText"/>
      </w:pPr>
      <w:r>
        <w:rPr>
          <w:noProof/>
          <w:lang w:eastAsia="it-IT"/>
        </w:rPr>
        <w:drawing>
          <wp:inline distT="0" distB="0" distL="0" distR="0" wp14:anchorId="0A057C07" wp14:editId="0F73BD43">
            <wp:extent cx="6096000" cy="4419600"/>
            <wp:effectExtent l="0" t="0" r="0" b="0"/>
            <wp:docPr id="119" name="Picture 119" descr="richiestaCe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ichiestaCert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A61B60" w:rsidRDefault="007566EA" w:rsidP="007566EA">
      <w:pPr>
        <w:pStyle w:val="BodyText"/>
      </w:pPr>
      <w:r>
        <w:rPr>
          <w:noProof/>
          <w:lang w:eastAsia="it-IT"/>
        </w:rPr>
        <w:lastRenderedPageBreak/>
        <w:drawing>
          <wp:inline distT="0" distB="0" distL="0" distR="0" wp14:anchorId="663066F7" wp14:editId="69EAF156">
            <wp:extent cx="6096000" cy="4953000"/>
            <wp:effectExtent l="0" t="0" r="0" b="0"/>
            <wp:docPr id="118" name="Picture 118" descr="richiestaCe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richiestaCert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it-IT"/>
        </w:rPr>
        <w:lastRenderedPageBreak/>
        <w:drawing>
          <wp:inline distT="0" distB="0" distL="0" distR="0" wp14:anchorId="753967C0" wp14:editId="364E2617">
            <wp:extent cx="6096000" cy="4953000"/>
            <wp:effectExtent l="0" t="0" r="0" b="0"/>
            <wp:docPr id="117" name="Picture 117" descr="richiestaCer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ichiestaCert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it-IT"/>
        </w:rPr>
        <w:lastRenderedPageBreak/>
        <w:drawing>
          <wp:inline distT="0" distB="0" distL="0" distR="0" wp14:anchorId="6F180536" wp14:editId="078CE60D">
            <wp:extent cx="6096000" cy="4876800"/>
            <wp:effectExtent l="0" t="0" r="0" b="0"/>
            <wp:docPr id="116" name="Picture 116" descr="richiestaCer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richiestaCert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it-IT"/>
        </w:rPr>
        <w:lastRenderedPageBreak/>
        <w:drawing>
          <wp:inline distT="0" distB="0" distL="0" distR="0" wp14:anchorId="436236E5" wp14:editId="29E0D58C">
            <wp:extent cx="6096000" cy="4724400"/>
            <wp:effectExtent l="0" t="0" r="0" b="0"/>
            <wp:docPr id="115" name="Picture 115" descr="richiestaCer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richiestaCert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it-IT"/>
        </w:rPr>
        <w:drawing>
          <wp:inline distT="0" distB="0" distL="0" distR="0" wp14:anchorId="316D13FB" wp14:editId="40A45FE5">
            <wp:extent cx="6096000" cy="1828800"/>
            <wp:effectExtent l="0" t="0" r="0" b="0"/>
            <wp:docPr id="114" name="Picture 114" descr="richiestaCer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richiestaCert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>&lt;dtt:richiestaCertificatoApprovazione&gt;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&lt;dtt:dataPratica&gt;2001-01-01&lt;/dtt:dataPratica&gt;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&lt;dtt:codiceTelaioVeicolo&gt;dtt:codiceTelaioVeicolo&lt;/dtt:codiceTelaioVeicolo&gt;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  &lt;dtt:codiceOmologazioneVeicolo&gt;dtt:codiceOmologazioneVeicolo&lt;/dtt:codiceOmologazioneVeicolo&gt;</w:t>
      </w:r>
    </w:p>
    <w:p w:rsidR="007566EA" w:rsidRPr="00434FE9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434FE9">
        <w:rPr>
          <w:rFonts w:ascii="Courier New" w:hAnsi="Courier New" w:cs="Courier New"/>
          <w:lang w:eastAsia="it-IT"/>
        </w:rPr>
        <w:t xml:space="preserve">  &lt;/dtt:richiestaCertificatoApprovazione&gt;</w:t>
      </w:r>
    </w:p>
    <w:p w:rsidR="007566EA" w:rsidRPr="00EA20BF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Pr="00600799" w:rsidRDefault="007566EA" w:rsidP="00B90749">
      <w:pPr>
        <w:pStyle w:val="Titolo3"/>
      </w:pPr>
      <w:r>
        <w:lastRenderedPageBreak/>
        <w:t xml:space="preserve"> </w:t>
      </w:r>
      <w:bookmarkStart w:id="281" w:name="_Toc419121460"/>
      <w:bookmarkStart w:id="282" w:name="_Toc43549642"/>
      <w:r w:rsidRPr="00600799">
        <w:t>Errore</w:t>
      </w:r>
      <w:bookmarkEnd w:id="281"/>
      <w:bookmarkEnd w:id="282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7CFFBA9D" wp14:editId="79A724D9">
            <wp:extent cx="3581400" cy="12954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Pr="0038187F" w:rsidRDefault="007566EA" w:rsidP="00B90749">
      <w:pPr>
        <w:pStyle w:val="Titolo2"/>
        <w:rPr>
          <w:noProof/>
          <w:lang w:val="it-IT"/>
        </w:rPr>
      </w:pPr>
      <w:bookmarkStart w:id="283" w:name="_Toc419121461"/>
      <w:bookmarkStart w:id="284" w:name="_Toc43549643"/>
      <w:r w:rsidRPr="0038187F">
        <w:rPr>
          <w:noProof/>
          <w:lang w:val="it-IT"/>
        </w:rPr>
        <w:t>Servizio di dettaglio DOMANDA FUORI SEDE</w:t>
      </w:r>
      <w:bookmarkEnd w:id="283"/>
      <w:bookmarkEnd w:id="284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un dettaglio di una domanda fuori sede per agenzia.</w:t>
      </w:r>
      <w:r w:rsidRPr="00782ACA">
        <w:rPr>
          <w:rFonts w:ascii="Verdana" w:hAnsi="Verdana"/>
        </w:rPr>
        <w:t xml:space="preserve">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  <w:r w:rsidRPr="00F14E34">
        <w:rPr>
          <w:rFonts w:ascii="Verdana" w:hAnsi="Verdana"/>
          <w:sz w:val="20"/>
        </w:rPr>
        <w:t xml:space="preserve">schemi </w:t>
      </w:r>
      <w:r w:rsidRPr="00713A73">
        <w:rPr>
          <w:rFonts w:ascii="Verdana" w:hAnsi="Verdana"/>
          <w:sz w:val="20"/>
        </w:rPr>
        <w:t>DettaglioDomandaFuoriSedeInput.xsd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 xml:space="preserve">e </w:t>
      </w:r>
      <w:r w:rsidRPr="00713A73">
        <w:rPr>
          <w:rFonts w:ascii="Verdana" w:hAnsi="Verdana"/>
          <w:sz w:val="20"/>
        </w:rPr>
        <w:t>DettaglioDomandaFuoriSede</w:t>
      </w:r>
      <w:r w:rsidRPr="002D1377">
        <w:rPr>
          <w:rFonts w:ascii="Verdana" w:hAnsi="Verdana"/>
          <w:sz w:val="20"/>
        </w:rPr>
        <w:t>Output</w:t>
      </w:r>
      <w:r w:rsidRPr="00FA4D05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>sono in allegato al documento.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</w:p>
    <w:p w:rsidR="007566EA" w:rsidRPr="00782ACA" w:rsidRDefault="007566EA" w:rsidP="00B90749">
      <w:pPr>
        <w:pStyle w:val="Titolo3"/>
      </w:pPr>
      <w:bookmarkStart w:id="285" w:name="_Toc419121462"/>
      <w:bookmarkStart w:id="286" w:name="_Toc43549644"/>
      <w:r w:rsidRPr="00782ACA">
        <w:t>Definizione</w:t>
      </w:r>
      <w:bookmarkEnd w:id="285"/>
      <w:bookmarkEnd w:id="286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602" w:type="dxa"/>
          </w:tcPr>
          <w:p w:rsidR="007566EA" w:rsidRPr="00F14E34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eastAsia="Calibri" w:hAnsi="Courier New" w:cs="Courier New"/>
                <w:color w:val="2A00FF"/>
              </w:rPr>
              <w:t>richiestaD</w:t>
            </w:r>
            <w:r w:rsidRPr="00713A73">
              <w:rPr>
                <w:rFonts w:ascii="Courier New" w:eastAsia="Calibri" w:hAnsi="Courier New" w:cs="Courier New"/>
                <w:color w:val="2A00FF"/>
              </w:rPr>
              <w:t>ettaglioDomandaFuoriSede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713A7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/services/</w:t>
            </w:r>
            <w:r w:rsidRPr="00713A73">
              <w:rPr>
                <w:rFonts w:ascii="Courier New" w:eastAsia="Calibri" w:hAnsi="Courier New" w:cs="Courier New"/>
                <w:color w:val="3366FF"/>
                <w:lang w:eastAsia="it-IT"/>
              </w:rPr>
              <w:t>dettaglioDomandaFuoriSede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Pr="00713A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</w:t>
            </w:r>
            <w:r w:rsidRPr="00713A73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dettaglioDomandaFuoriSede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713A73">
              <w:rPr>
                <w:rFonts w:ascii="Verdana" w:hAnsi="Verdana"/>
                <w:sz w:val="20"/>
              </w:rPr>
              <w:t>DettaglioDomandaFuoriSedeInput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lastRenderedPageBreak/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713A73">
              <w:rPr>
                <w:rFonts w:ascii="Verdana" w:hAnsi="Verdana"/>
                <w:sz w:val="20"/>
              </w:rPr>
              <w:t>DettaglioDomandaFuoriSede</w:t>
            </w:r>
            <w:r w:rsidRPr="002D1377">
              <w:rPr>
                <w:rFonts w:ascii="Verdana" w:hAnsi="Verdana"/>
                <w:sz w:val="20"/>
              </w:rPr>
              <w:t>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38187F" w:rsidRDefault="007566EA" w:rsidP="00B90749">
      <w:pPr>
        <w:pStyle w:val="Titolo3"/>
        <w:rPr>
          <w:lang w:val="it-IT"/>
        </w:rPr>
      </w:pPr>
      <w:bookmarkStart w:id="287" w:name="_Toc419121463"/>
      <w:bookmarkStart w:id="288" w:name="_Toc43549645"/>
      <w:r w:rsidRPr="0038187F">
        <w:rPr>
          <w:lang w:val="it-IT"/>
        </w:rPr>
        <w:t>Specifiche dello schema XSD di Input</w:t>
      </w:r>
      <w:bookmarkEnd w:id="287"/>
      <w:bookmarkEnd w:id="288"/>
      <w:r w:rsidRPr="0038187F">
        <w:rPr>
          <w:lang w:val="it-IT"/>
        </w:rPr>
        <w:t xml:space="preserve"> </w:t>
      </w:r>
    </w:p>
    <w:p w:rsidR="007566EA" w:rsidRPr="002C6E3B" w:rsidRDefault="007566EA" w:rsidP="007566EA">
      <w:pPr>
        <w:pStyle w:val="BodyText"/>
      </w:pPr>
      <w:r w:rsidRPr="000E12A3">
        <w:rPr>
          <w:noProof/>
          <w:lang w:eastAsia="it-IT"/>
        </w:rPr>
        <w:drawing>
          <wp:inline distT="0" distB="0" distL="0" distR="0" wp14:anchorId="1C3D96F0" wp14:editId="01D443A4">
            <wp:extent cx="5943600" cy="8382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 xml:space="preserve">La Richiesta di </w:t>
      </w:r>
      <w:r>
        <w:rPr>
          <w:rFonts w:ascii="Verdana" w:hAnsi="Verdana"/>
          <w:sz w:val="20"/>
        </w:rPr>
        <w:t xml:space="preserve">dettaglio di una </w:t>
      </w:r>
      <w:r w:rsidRPr="00600799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dom</w:t>
      </w:r>
      <w:r w:rsidR="00B90749">
        <w:rPr>
          <w:rFonts w:ascii="Verdana" w:hAnsi="Verdana"/>
          <w:sz w:val="20"/>
        </w:rPr>
        <w:t>a</w:t>
      </w:r>
      <w:r>
        <w:rPr>
          <w:rFonts w:ascii="Verdana" w:hAnsi="Verdana"/>
          <w:sz w:val="20"/>
        </w:rPr>
        <w:t>nda</w:t>
      </w:r>
      <w:r w:rsidRPr="00600799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revisione fuori sede</w:t>
      </w:r>
      <w:r w:rsidRPr="00600799">
        <w:rPr>
          <w:rFonts w:ascii="Verdana" w:hAnsi="Verdana"/>
          <w:sz w:val="20"/>
        </w:rPr>
        <w:t xml:space="preserve"> agenzia</w:t>
      </w:r>
      <w:r w:rsidRPr="00600799">
        <w:rPr>
          <w:rFonts w:ascii="Verdana" w:hAnsi="Verdana"/>
          <w:b/>
          <w:sz w:val="20"/>
        </w:rPr>
        <w:t xml:space="preserve"> 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ufficio mctc</w:t>
      </w:r>
    </w:p>
    <w:p w:rsidR="007566EA" w:rsidRPr="00D3139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Progressivo deomanda fuori sede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280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40.5pt" o:ole="">
            <v:imagedata r:id="rId111" o:title=""/>
          </v:shape>
          <o:OLEObject Type="Embed" ProgID="Package" ShapeID="_x0000_i1025" DrawAspect="Content" ObjectID="_1669193449" r:id="rId112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B90749">
      <w:pPr>
        <w:pStyle w:val="Titolo3"/>
      </w:pPr>
      <w:bookmarkStart w:id="289" w:name="_Toc419121464"/>
      <w:bookmarkStart w:id="290" w:name="_Toc43549646"/>
      <w:r w:rsidRPr="00600799">
        <w:t>Login</w:t>
      </w:r>
      <w:bookmarkEnd w:id="289"/>
      <w:bookmarkEnd w:id="290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4733A4DF" wp14:editId="2348E4FE">
            <wp:extent cx="3200400" cy="8382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Pr="0038187F" w:rsidRDefault="007566EA" w:rsidP="00B90749">
      <w:pPr>
        <w:pStyle w:val="Titolo3"/>
        <w:rPr>
          <w:lang w:val="it-IT"/>
        </w:rPr>
      </w:pPr>
      <w:bookmarkStart w:id="291" w:name="_Toc419121465"/>
      <w:bookmarkStart w:id="292" w:name="_Toc43549647"/>
      <w:r w:rsidRPr="0038187F">
        <w:rPr>
          <w:lang w:val="it-IT"/>
        </w:rPr>
        <w:t>Specifiche dello schema XSD di Output</w:t>
      </w:r>
      <w:bookmarkEnd w:id="291"/>
      <w:bookmarkEnd w:id="292"/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dettaglio di una domanda revisione fuori sede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0E12A3">
        <w:rPr>
          <w:noProof/>
          <w:lang w:eastAsia="it-IT"/>
        </w:rPr>
        <w:drawing>
          <wp:inline distT="0" distB="0" distL="0" distR="0" wp14:anchorId="3E85B6EB" wp14:editId="2AC73CA0">
            <wp:extent cx="5943600" cy="6096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3013" w:dyaOrig="816">
          <v:shape id="_x0000_i1026" type="#_x0000_t75" style="width:150.75pt;height:40.5pt" o:ole="">
            <v:imagedata r:id="rId114" o:title=""/>
          </v:shape>
          <o:OLEObject Type="Embed" ProgID="Package" ShapeID="_x0000_i1026" DrawAspect="Content" ObjectID="_1669193450" r:id="rId115"/>
        </w:object>
      </w:r>
    </w:p>
    <w:p w:rsidR="007566EA" w:rsidRPr="00DE6EAC" w:rsidRDefault="007566EA" w:rsidP="00B90749">
      <w:pPr>
        <w:pStyle w:val="Titolo3"/>
      </w:pPr>
      <w:r>
        <w:t xml:space="preserve"> </w:t>
      </w:r>
      <w:bookmarkStart w:id="293" w:name="_Toc419121466"/>
      <w:bookmarkStart w:id="294" w:name="_Toc43549648"/>
      <w:r>
        <w:t>Slot Temporale prenotazione seduta</w:t>
      </w:r>
      <w:bookmarkEnd w:id="293"/>
      <w:bookmarkEnd w:id="294"/>
    </w:p>
    <w:p w:rsidR="007566EA" w:rsidRDefault="007566EA" w:rsidP="007566EA">
      <w:pPr>
        <w:pStyle w:val="BodyText"/>
      </w:pPr>
      <w:r w:rsidRPr="002D6879">
        <w:rPr>
          <w:rFonts w:ascii="Verdana" w:hAnsi="Verdana"/>
          <w:sz w:val="20"/>
        </w:rPr>
        <w:t xml:space="preserve">Contiene i dati necessari per identificare </w:t>
      </w:r>
      <w:r>
        <w:rPr>
          <w:rFonts w:ascii="Verdana" w:hAnsi="Verdana"/>
          <w:sz w:val="20"/>
        </w:rPr>
        <w:t>lo slot della domanda revisione fuori sede</w:t>
      </w:r>
      <w:r w:rsidRPr="002D6879">
        <w:rPr>
          <w:rFonts w:ascii="Verdana" w:hAnsi="Verdana"/>
          <w:sz w:val="20"/>
        </w:rPr>
        <w:t xml:space="preserve"> effettuata dall’agenzia.</w:t>
      </w:r>
      <w:r w:rsidRPr="002D6879">
        <w:t xml:space="preserve"> 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  <w:rPr>
          <w:noProof/>
        </w:rPr>
      </w:pPr>
      <w:r>
        <w:rPr>
          <w:noProof/>
          <w:lang w:eastAsia="it-IT"/>
        </w:rPr>
        <w:drawing>
          <wp:inline distT="0" distB="0" distL="0" distR="0" wp14:anchorId="386D8524" wp14:editId="5C9986B3">
            <wp:extent cx="6096000" cy="1905000"/>
            <wp:effectExtent l="0" t="0" r="0" b="0"/>
            <wp:docPr id="109" name="Picture 109" descr="SlotTemporalePrenotazioneSedutePA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SlotTemporalePrenotazioneSedutePAType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54579C" w:rsidRDefault="007566EA" w:rsidP="007566EA">
      <w:pPr>
        <w:pStyle w:val="BodyText"/>
        <w:rPr>
          <w:rFonts w:ascii="Courier New" w:hAnsi="Courier New" w:cs="Courier New"/>
          <w:lang w:eastAsia="it-IT"/>
        </w:rPr>
      </w:pPr>
      <w:r w:rsidRPr="000E12A3">
        <w:rPr>
          <w:noProof/>
          <w:lang w:eastAsia="it-IT"/>
        </w:rPr>
        <w:drawing>
          <wp:inline distT="0" distB="0" distL="0" distR="0" wp14:anchorId="08D16BF4" wp14:editId="65272AD5">
            <wp:extent cx="5943600" cy="19050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A20BF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Pr="00600799" w:rsidRDefault="007566EA" w:rsidP="00B90749">
      <w:pPr>
        <w:pStyle w:val="Titolo3"/>
      </w:pPr>
      <w:r>
        <w:t xml:space="preserve"> </w:t>
      </w:r>
      <w:bookmarkStart w:id="295" w:name="_Toc419121467"/>
      <w:bookmarkStart w:id="296" w:name="_Toc43549649"/>
      <w:r w:rsidRPr="00600799">
        <w:t>Errore</w:t>
      </w:r>
      <w:bookmarkEnd w:id="295"/>
      <w:bookmarkEnd w:id="296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2AA31A40" wp14:editId="4E32E02B">
            <wp:extent cx="3581400" cy="12954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lastRenderedPageBreak/>
        <w:t>&lt;/dtt:errore&gt;</w:t>
      </w:r>
    </w:p>
    <w:p w:rsidR="007566EA" w:rsidRPr="007D77F7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Pr="007D77F7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Pr="00A61B60" w:rsidRDefault="007566EA" w:rsidP="00B90749">
      <w:pPr>
        <w:pStyle w:val="Titolo2"/>
        <w:rPr>
          <w:noProof/>
        </w:rPr>
      </w:pPr>
      <w:bookmarkStart w:id="297" w:name="_Toc419121468"/>
      <w:bookmarkStart w:id="298" w:name="_Toc43549650"/>
      <w:r w:rsidRPr="00A61B60">
        <w:rPr>
          <w:noProof/>
        </w:rPr>
        <w:t xml:space="preserve">Servizio </w:t>
      </w:r>
      <w:r>
        <w:rPr>
          <w:noProof/>
        </w:rPr>
        <w:t>elenco gruppo collaudo</w:t>
      </w:r>
      <w:bookmarkEnd w:id="297"/>
      <w:bookmarkEnd w:id="298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l’estrazionde dei gruppi collaudi creati dall UMC di competenza.</w:t>
      </w:r>
      <w:r w:rsidRPr="00782ACA">
        <w:rPr>
          <w:rFonts w:ascii="Verdana" w:hAnsi="Verdana"/>
        </w:rPr>
        <w:t xml:space="preserve">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  <w:r w:rsidRPr="00F14E34">
        <w:rPr>
          <w:rFonts w:ascii="Verdana" w:hAnsi="Verdana"/>
          <w:sz w:val="20"/>
        </w:rPr>
        <w:t xml:space="preserve">schemi </w:t>
      </w:r>
      <w:r>
        <w:rPr>
          <w:rFonts w:ascii="Verdana" w:hAnsi="Verdana"/>
          <w:sz w:val="20"/>
        </w:rPr>
        <w:t>ElencoGruppoCollaudoInput</w:t>
      </w:r>
      <w:r w:rsidRPr="00713A73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 xml:space="preserve">e </w:t>
      </w:r>
      <w:r>
        <w:rPr>
          <w:rFonts w:ascii="Verdana" w:hAnsi="Verdana"/>
          <w:sz w:val="20"/>
        </w:rPr>
        <w:t>ElencoGruppoCollaudoOutput</w:t>
      </w:r>
      <w:r w:rsidRPr="00FA4D05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>sono in allegato al documento.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</w:p>
    <w:p w:rsidR="007566EA" w:rsidRPr="00782ACA" w:rsidRDefault="007566EA" w:rsidP="00B90749">
      <w:pPr>
        <w:pStyle w:val="Titolo3"/>
      </w:pPr>
      <w:bookmarkStart w:id="299" w:name="_Toc419121469"/>
      <w:bookmarkStart w:id="300" w:name="_Toc43549651"/>
      <w:r w:rsidRPr="00782ACA">
        <w:t>Definizione</w:t>
      </w:r>
      <w:bookmarkEnd w:id="299"/>
      <w:bookmarkEnd w:id="300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602" w:type="dxa"/>
          </w:tcPr>
          <w:p w:rsidR="007566EA" w:rsidRPr="00F14E34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eastAsia="Calibri" w:hAnsi="Courier New" w:cs="Courier New"/>
                <w:color w:val="2A00FF"/>
              </w:rPr>
              <w:t>richiestaElencoGruppoCollaudo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713A7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</w:t>
            </w:r>
            <w:r w:rsidRPr="00A440D4">
              <w:t xml:space="preserve"> </w:t>
            </w:r>
            <w:r w:rsidRPr="00A440D4">
              <w:rPr>
                <w:rFonts w:ascii="Courier New" w:eastAsia="Calibri" w:hAnsi="Courier New" w:cs="Courier New"/>
                <w:color w:val="3366FF"/>
                <w:lang w:eastAsia="it-IT"/>
              </w:rPr>
              <w:t>services/elencoGruppoCollaudo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Pr="00713A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440D4">
              <w:rPr>
                <w:lang w:val="it-IT"/>
              </w:rPr>
              <w:t xml:space="preserve"> </w:t>
            </w:r>
            <w:r w:rsidRPr="00A440D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services/elencoGruppoCollaudo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>
              <w:rPr>
                <w:rFonts w:ascii="Verdana" w:hAnsi="Verdana"/>
                <w:sz w:val="20"/>
              </w:rPr>
              <w:t>ElencoGruppoCollaudoInput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>
              <w:rPr>
                <w:rFonts w:ascii="Verdana" w:hAnsi="Verdana"/>
                <w:sz w:val="20"/>
              </w:rPr>
              <w:t>ElencoGruppoCollaudoOutput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38187F" w:rsidRDefault="007566EA" w:rsidP="00B90749">
      <w:pPr>
        <w:pStyle w:val="Titolo3"/>
        <w:rPr>
          <w:lang w:val="it-IT"/>
        </w:rPr>
      </w:pPr>
      <w:bookmarkStart w:id="301" w:name="_Toc419121470"/>
      <w:bookmarkStart w:id="302" w:name="_Toc43549652"/>
      <w:r w:rsidRPr="0038187F">
        <w:rPr>
          <w:lang w:val="it-IT"/>
        </w:rPr>
        <w:t>Specifiche dello schema XSD di Input</w:t>
      </w:r>
      <w:bookmarkEnd w:id="301"/>
      <w:bookmarkEnd w:id="302"/>
      <w:r w:rsidRPr="0038187F">
        <w:rPr>
          <w:lang w:val="it-IT"/>
        </w:rPr>
        <w:t xml:space="preserve"> </w:t>
      </w:r>
    </w:p>
    <w:p w:rsidR="007566EA" w:rsidRPr="005246FF" w:rsidRDefault="007566EA" w:rsidP="007566EA">
      <w:pPr>
        <w:pStyle w:val="BodyText"/>
        <w:rPr>
          <w:noProof/>
        </w:rPr>
      </w:pPr>
    </w:p>
    <w:p w:rsidR="007566EA" w:rsidRPr="00A440D4" w:rsidRDefault="007566EA" w:rsidP="007566EA">
      <w:pPr>
        <w:pStyle w:val="BodyText"/>
      </w:pPr>
      <w:r w:rsidRPr="000E12A3">
        <w:rPr>
          <w:noProof/>
          <w:lang w:eastAsia="it-IT"/>
        </w:rPr>
        <w:drawing>
          <wp:inline distT="0" distB="0" distL="0" distR="0" wp14:anchorId="10CEA013" wp14:editId="61DFB332">
            <wp:extent cx="5562600" cy="10668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 xml:space="preserve">La Richiesta di </w:t>
      </w:r>
      <w:r>
        <w:rPr>
          <w:rFonts w:ascii="Verdana" w:hAnsi="Verdana"/>
          <w:sz w:val="20"/>
        </w:rPr>
        <w:t>elenco gruppo collaudo</w:t>
      </w:r>
      <w:r w:rsidRPr="00600799">
        <w:rPr>
          <w:rFonts w:ascii="Verdana" w:hAnsi="Verdana"/>
          <w:b/>
          <w:sz w:val="20"/>
        </w:rPr>
        <w:t xml:space="preserve"> 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lastRenderedPageBreak/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ufficio mctc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Numero pagine</w:t>
      </w:r>
    </w:p>
    <w:p w:rsidR="007566EA" w:rsidRPr="00D3139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3255" w:dyaOrig="810">
          <v:shape id="_x0000_i1027" type="#_x0000_t75" style="width:162.75pt;height:40.5pt" o:ole="">
            <v:imagedata r:id="rId119" o:title=""/>
          </v:shape>
          <o:OLEObject Type="Embed" ProgID="Package" ShapeID="_x0000_i1027" DrawAspect="Content" ObjectID="_1669193451" r:id="rId120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B90749">
      <w:pPr>
        <w:pStyle w:val="Titolo3"/>
      </w:pPr>
      <w:bookmarkStart w:id="303" w:name="_Toc419121471"/>
      <w:bookmarkStart w:id="304" w:name="_Toc43549653"/>
      <w:r w:rsidRPr="00600799">
        <w:t>Login</w:t>
      </w:r>
      <w:bookmarkEnd w:id="303"/>
      <w:bookmarkEnd w:id="304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5DEA6B24" wp14:editId="051D2617">
            <wp:extent cx="3200400" cy="8382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Pr="00600799" w:rsidRDefault="007566EA" w:rsidP="000C233F">
      <w:pPr>
        <w:pStyle w:val="Titolo2"/>
        <w:keepLines w:val="0"/>
        <w:numPr>
          <w:ilvl w:val="1"/>
          <w:numId w:val="20"/>
        </w:numPr>
        <w:spacing w:after="120"/>
        <w:rPr>
          <w:rFonts w:ascii="Verdana" w:hAnsi="Verdana"/>
          <w:sz w:val="20"/>
          <w:lang w:val="it-IT"/>
        </w:rPr>
      </w:pPr>
      <w:bookmarkStart w:id="305" w:name="_Toc419121472"/>
      <w:bookmarkStart w:id="306" w:name="_Toc43549654"/>
      <w:r w:rsidRPr="00600799">
        <w:rPr>
          <w:rFonts w:ascii="Verdana" w:hAnsi="Verdana"/>
          <w:sz w:val="20"/>
          <w:lang w:val="it-IT"/>
        </w:rPr>
        <w:t>Specifiche dello schema XSD di Output</w:t>
      </w:r>
      <w:bookmarkEnd w:id="305"/>
      <w:bookmarkEnd w:id="306"/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elenco gruppo collaudo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0E12A3">
        <w:rPr>
          <w:noProof/>
          <w:lang w:eastAsia="it-IT"/>
        </w:rPr>
        <w:drawing>
          <wp:inline distT="0" distB="0" distL="0" distR="0" wp14:anchorId="4A4AE3F2" wp14:editId="36179F78">
            <wp:extent cx="5943600" cy="9906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3451" w:dyaOrig="810">
          <v:shape id="_x0000_i1028" type="#_x0000_t75" style="width:172.5pt;height:40.5pt" o:ole="">
            <v:imagedata r:id="rId122" o:title=""/>
          </v:shape>
          <o:OLEObject Type="Embed" ProgID="Package" ShapeID="_x0000_i1028" DrawAspect="Content" ObjectID="_1669193452" r:id="rId123"/>
        </w:object>
      </w:r>
    </w:p>
    <w:p w:rsidR="007566EA" w:rsidRDefault="007566EA" w:rsidP="00B90749">
      <w:pPr>
        <w:pStyle w:val="Titolo3"/>
      </w:pPr>
      <w:r>
        <w:t xml:space="preserve"> </w:t>
      </w:r>
      <w:bookmarkStart w:id="307" w:name="_Toc419121473"/>
      <w:bookmarkStart w:id="308" w:name="_Toc43549655"/>
      <w:r>
        <w:t>Gruppo Collaudo</w:t>
      </w:r>
      <w:bookmarkEnd w:id="307"/>
      <w:bookmarkEnd w:id="308"/>
    </w:p>
    <w:p w:rsidR="007566EA" w:rsidRPr="00A440D4" w:rsidRDefault="007566EA" w:rsidP="007566EA">
      <w:pPr>
        <w:pStyle w:val="BodyText"/>
      </w:pPr>
    </w:p>
    <w:p w:rsidR="007566EA" w:rsidRDefault="007566EA" w:rsidP="007566EA">
      <w:pPr>
        <w:pStyle w:val="BodyText"/>
      </w:pPr>
      <w:r w:rsidRPr="002D6879">
        <w:rPr>
          <w:rFonts w:ascii="Verdana" w:hAnsi="Verdana"/>
          <w:sz w:val="20"/>
        </w:rPr>
        <w:t xml:space="preserve">Contiene i dati necessari per </w:t>
      </w:r>
      <w:r>
        <w:rPr>
          <w:rFonts w:ascii="Verdana" w:hAnsi="Verdana"/>
          <w:sz w:val="20"/>
        </w:rPr>
        <w:t>Il gruppo collaudo</w:t>
      </w:r>
      <w:r w:rsidRPr="002D6879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della domanda.</w:t>
      </w:r>
      <w:r w:rsidRPr="002D6879">
        <w:t xml:space="preserve"> 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  <w:r w:rsidRPr="000E12A3">
        <w:rPr>
          <w:noProof/>
          <w:lang w:eastAsia="it-IT"/>
        </w:rPr>
        <w:lastRenderedPageBreak/>
        <w:drawing>
          <wp:inline distT="0" distB="0" distL="0" distR="0" wp14:anchorId="434D8F4B" wp14:editId="117EFBC7">
            <wp:extent cx="5943600" cy="10668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A440D4" w:rsidRDefault="007566EA" w:rsidP="007566EA">
      <w:pPr>
        <w:pStyle w:val="BodyText"/>
        <w:rPr>
          <w:noProof/>
        </w:rPr>
      </w:pPr>
    </w:p>
    <w:p w:rsidR="007566EA" w:rsidRPr="0054579C" w:rsidRDefault="007566EA" w:rsidP="007566EA">
      <w:pPr>
        <w:pStyle w:val="BodyText"/>
        <w:rPr>
          <w:rFonts w:ascii="Courier New" w:hAnsi="Courier New" w:cs="Courier New"/>
          <w:lang w:eastAsia="it-IT"/>
        </w:rPr>
      </w:pPr>
    </w:p>
    <w:p w:rsidR="007566EA" w:rsidRPr="00EA20BF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Pr="00600799" w:rsidRDefault="007566EA" w:rsidP="00B90749">
      <w:pPr>
        <w:pStyle w:val="Titolo3"/>
      </w:pPr>
      <w:r>
        <w:t xml:space="preserve"> </w:t>
      </w:r>
      <w:bookmarkStart w:id="309" w:name="_Toc419121474"/>
      <w:bookmarkStart w:id="310" w:name="_Toc43549656"/>
      <w:r w:rsidRPr="00600799">
        <w:t>Errore</w:t>
      </w:r>
      <w:bookmarkEnd w:id="309"/>
      <w:bookmarkEnd w:id="310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4F8DB85D" wp14:editId="0AE6B509">
            <wp:extent cx="3581400" cy="1295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Pr="00A61B60" w:rsidRDefault="007566EA" w:rsidP="00B90749">
      <w:pPr>
        <w:pStyle w:val="Titolo2"/>
        <w:rPr>
          <w:noProof/>
        </w:rPr>
      </w:pPr>
      <w:bookmarkStart w:id="311" w:name="_Toc419121475"/>
      <w:bookmarkStart w:id="312" w:name="_Toc43549657"/>
      <w:r w:rsidRPr="00A61B60">
        <w:rPr>
          <w:noProof/>
        </w:rPr>
        <w:t xml:space="preserve">Servizio </w:t>
      </w:r>
      <w:r>
        <w:rPr>
          <w:noProof/>
        </w:rPr>
        <w:t>ricerca domanda fuori sede</w:t>
      </w:r>
      <w:bookmarkEnd w:id="311"/>
      <w:bookmarkEnd w:id="312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l’estrazionde delle domande fuori sede inserite dall’agenzia.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  <w:r w:rsidRPr="00F14E34">
        <w:rPr>
          <w:rFonts w:ascii="Verdana" w:hAnsi="Verdana"/>
          <w:sz w:val="20"/>
        </w:rPr>
        <w:t xml:space="preserve">schemi </w:t>
      </w:r>
      <w:r>
        <w:rPr>
          <w:rFonts w:ascii="Verdana" w:hAnsi="Verdana"/>
          <w:sz w:val="20"/>
        </w:rPr>
        <w:t>RicercaDomandaFuoriSedeInput</w:t>
      </w:r>
      <w:r w:rsidRPr="00713A73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 xml:space="preserve">e </w:t>
      </w:r>
      <w:r>
        <w:rPr>
          <w:rFonts w:ascii="Verdana" w:hAnsi="Verdana"/>
          <w:sz w:val="20"/>
        </w:rPr>
        <w:t>RicercaDomandaFuoriSedeOutput</w:t>
      </w:r>
      <w:r w:rsidRPr="00FA4D05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>sono in allegato al documento.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</w:p>
    <w:p w:rsidR="007566EA" w:rsidRPr="00782ACA" w:rsidRDefault="007566EA" w:rsidP="00B90749">
      <w:pPr>
        <w:pStyle w:val="Titolo3"/>
      </w:pPr>
      <w:bookmarkStart w:id="313" w:name="_Toc419121476"/>
      <w:bookmarkStart w:id="314" w:name="_Toc43549658"/>
      <w:r w:rsidRPr="00782ACA">
        <w:t>Definizione</w:t>
      </w:r>
      <w:bookmarkEnd w:id="313"/>
      <w:bookmarkEnd w:id="314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602" w:type="dxa"/>
          </w:tcPr>
          <w:p w:rsidR="007566EA" w:rsidRPr="00F14E34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eastAsia="Calibri" w:hAnsi="Courier New" w:cs="Courier New"/>
                <w:color w:val="2A00FF"/>
              </w:rPr>
              <w:t>richiestaRicercaDomandaFuoriSede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713A7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</w:t>
            </w:r>
            <w:r w:rsidRPr="00A440D4">
              <w:t xml:space="preserve"> </w:t>
            </w:r>
            <w:r w:rsidRPr="00A14BB8">
              <w:rPr>
                <w:rFonts w:ascii="Courier New" w:eastAsia="Calibri" w:hAnsi="Courier New" w:cs="Courier New"/>
                <w:color w:val="3366FF"/>
                <w:lang w:eastAsia="it-IT"/>
              </w:rPr>
              <w:t>services/ricercaDomandaFuoriSede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lastRenderedPageBreak/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Pr="00713A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440D4">
              <w:rPr>
                <w:lang w:val="it-IT"/>
              </w:rPr>
              <w:t xml:space="preserve"> </w:t>
            </w:r>
            <w:r w:rsidRPr="00A14BB8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services/ricercaDomandaFuoriSede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lastRenderedPageBreak/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>
              <w:rPr>
                <w:rFonts w:ascii="Verdana" w:hAnsi="Verdana"/>
                <w:sz w:val="20"/>
              </w:rPr>
              <w:t>RicercaDomandaFuoriSedeInput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>
              <w:rPr>
                <w:rFonts w:ascii="Verdana" w:hAnsi="Verdana"/>
                <w:sz w:val="20"/>
              </w:rPr>
              <w:t>RicercaDomandaFuoriSedeOutput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38187F" w:rsidRDefault="007566EA" w:rsidP="00B90749">
      <w:pPr>
        <w:pStyle w:val="Titolo3"/>
        <w:rPr>
          <w:lang w:val="it-IT"/>
        </w:rPr>
      </w:pPr>
      <w:bookmarkStart w:id="315" w:name="_Toc419121477"/>
      <w:bookmarkStart w:id="316" w:name="_Toc43549659"/>
      <w:r w:rsidRPr="0038187F">
        <w:rPr>
          <w:lang w:val="it-IT"/>
        </w:rPr>
        <w:t>Specifiche dello schema XSD di Input</w:t>
      </w:r>
      <w:bookmarkEnd w:id="315"/>
      <w:bookmarkEnd w:id="316"/>
      <w:r w:rsidRPr="0038187F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Pr="00A440D4" w:rsidRDefault="007566EA" w:rsidP="007566EA">
      <w:pPr>
        <w:pStyle w:val="BodyText"/>
      </w:pPr>
      <w:r w:rsidRPr="000E12A3">
        <w:rPr>
          <w:noProof/>
          <w:lang w:eastAsia="it-IT"/>
        </w:rPr>
        <w:drawing>
          <wp:inline distT="0" distB="0" distL="0" distR="0" wp14:anchorId="4FBBC74D" wp14:editId="71D9B52E">
            <wp:extent cx="5943600" cy="16002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 Richiesta della ricerca domanda fuori sede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ufficio mctc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Progressivo domanda fuor sede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stato domanda revisione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Data inserimento domanda dal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Data inserimento domanda al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Numero pagina</w:t>
      </w:r>
    </w:p>
    <w:p w:rsidR="007566EA" w:rsidRPr="00D3139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3555" w:dyaOrig="810">
          <v:shape id="_x0000_i1029" type="#_x0000_t75" style="width:177.75pt;height:40.5pt" o:ole="">
            <v:imagedata r:id="rId126" o:title=""/>
          </v:shape>
          <o:OLEObject Type="Embed" ProgID="Package" ShapeID="_x0000_i1029" DrawAspect="Content" ObjectID="_1669193453" r:id="rId127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B90749">
      <w:pPr>
        <w:pStyle w:val="Titolo3"/>
      </w:pPr>
      <w:bookmarkStart w:id="317" w:name="_Toc419121478"/>
      <w:bookmarkStart w:id="318" w:name="_Toc43549660"/>
      <w:r w:rsidRPr="00600799">
        <w:lastRenderedPageBreak/>
        <w:t>Login</w:t>
      </w:r>
      <w:bookmarkEnd w:id="317"/>
      <w:bookmarkEnd w:id="318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4808883E" wp14:editId="0A5F86F9">
            <wp:extent cx="3200400" cy="8382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Pr="0038187F" w:rsidRDefault="007566EA" w:rsidP="00B90749">
      <w:pPr>
        <w:pStyle w:val="Titolo3"/>
        <w:rPr>
          <w:lang w:val="it-IT"/>
        </w:rPr>
      </w:pPr>
      <w:bookmarkStart w:id="319" w:name="_Toc419121479"/>
      <w:bookmarkStart w:id="320" w:name="_Toc43549661"/>
      <w:r w:rsidRPr="0038187F">
        <w:rPr>
          <w:lang w:val="it-IT"/>
        </w:rPr>
        <w:t>Specifiche dello schema XSD di Output</w:t>
      </w:r>
      <w:bookmarkEnd w:id="319"/>
      <w:bookmarkEnd w:id="320"/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ricerca domanda fuori sede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0E12A3">
        <w:rPr>
          <w:noProof/>
          <w:lang w:eastAsia="it-IT"/>
        </w:rPr>
        <w:drawing>
          <wp:inline distT="0" distB="0" distL="0" distR="0" wp14:anchorId="0DC9A6C6" wp14:editId="0C0FA2C5">
            <wp:extent cx="5943600" cy="8382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3744" w:dyaOrig="816">
          <v:shape id="_x0000_i1030" type="#_x0000_t75" style="width:188.25pt;height:40.5pt" o:ole="">
            <v:imagedata r:id="rId129" o:title=""/>
          </v:shape>
          <o:OLEObject Type="Embed" ProgID="Package" ShapeID="_x0000_i1030" DrawAspect="Content" ObjectID="_1669193454" r:id="rId130"/>
        </w:object>
      </w:r>
    </w:p>
    <w:p w:rsidR="007566EA" w:rsidRDefault="007566EA" w:rsidP="00B90749">
      <w:pPr>
        <w:pStyle w:val="Titolo3"/>
      </w:pPr>
      <w:r>
        <w:t xml:space="preserve"> </w:t>
      </w:r>
      <w:bookmarkStart w:id="321" w:name="_Toc419121480"/>
      <w:bookmarkStart w:id="322" w:name="_Toc43549662"/>
      <w:r>
        <w:t>Domanda fuori sede</w:t>
      </w:r>
      <w:bookmarkEnd w:id="321"/>
      <w:bookmarkEnd w:id="322"/>
    </w:p>
    <w:p w:rsidR="007566EA" w:rsidRPr="00A440D4" w:rsidRDefault="007566EA" w:rsidP="007566EA">
      <w:pPr>
        <w:pStyle w:val="BodyText"/>
      </w:pPr>
    </w:p>
    <w:p w:rsidR="007566EA" w:rsidRDefault="007566EA" w:rsidP="007566EA">
      <w:pPr>
        <w:pStyle w:val="BodyText"/>
      </w:pPr>
      <w:r>
        <w:rPr>
          <w:rFonts w:ascii="Verdana" w:hAnsi="Verdana"/>
          <w:sz w:val="20"/>
        </w:rPr>
        <w:t>Contiene i dati della domanda fuori sede.</w:t>
      </w:r>
      <w:r w:rsidRPr="002D6879">
        <w:t xml:space="preserve"> 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  <w:r w:rsidRPr="000E12A3">
        <w:rPr>
          <w:noProof/>
          <w:lang w:eastAsia="it-IT"/>
        </w:rPr>
        <w:drawing>
          <wp:inline distT="0" distB="0" distL="0" distR="0" wp14:anchorId="4EE412D1" wp14:editId="1EB2BF0F">
            <wp:extent cx="5943600" cy="23622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A440D4" w:rsidRDefault="007566EA" w:rsidP="007566EA">
      <w:pPr>
        <w:pStyle w:val="BodyText"/>
        <w:rPr>
          <w:noProof/>
        </w:rPr>
      </w:pPr>
    </w:p>
    <w:p w:rsidR="007566EA" w:rsidRPr="0054579C" w:rsidRDefault="007566EA" w:rsidP="007566EA">
      <w:pPr>
        <w:pStyle w:val="BodyText"/>
        <w:rPr>
          <w:rFonts w:ascii="Courier New" w:hAnsi="Courier New" w:cs="Courier New"/>
          <w:lang w:eastAsia="it-IT"/>
        </w:rPr>
      </w:pPr>
    </w:p>
    <w:p w:rsidR="007566EA" w:rsidRPr="00EA20BF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Pr="00600799" w:rsidRDefault="007566EA" w:rsidP="00B90749">
      <w:pPr>
        <w:pStyle w:val="Titolo3"/>
      </w:pPr>
      <w:r>
        <w:lastRenderedPageBreak/>
        <w:t xml:space="preserve"> </w:t>
      </w:r>
      <w:bookmarkStart w:id="323" w:name="_Toc419121481"/>
      <w:bookmarkStart w:id="324" w:name="_Toc43549663"/>
      <w:r w:rsidRPr="00600799">
        <w:t>Errore</w:t>
      </w:r>
      <w:bookmarkEnd w:id="323"/>
      <w:bookmarkEnd w:id="324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4A5861D7" wp14:editId="3BAE4235">
            <wp:extent cx="3581400" cy="12954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&lt;/dtt:errore&gt;</w:t>
      </w:r>
    </w:p>
    <w:p w:rsidR="007566EA" w:rsidRPr="00A61B60" w:rsidRDefault="007566EA" w:rsidP="00B90749">
      <w:pPr>
        <w:pStyle w:val="Titolo2"/>
        <w:rPr>
          <w:noProof/>
        </w:rPr>
      </w:pPr>
      <w:bookmarkStart w:id="325" w:name="_Toc419121482"/>
      <w:bookmarkStart w:id="326" w:name="_Toc43549664"/>
      <w:r w:rsidRPr="00A61B60">
        <w:rPr>
          <w:noProof/>
        </w:rPr>
        <w:t xml:space="preserve">Servizio </w:t>
      </w:r>
      <w:r>
        <w:rPr>
          <w:noProof/>
        </w:rPr>
        <w:t>stampa domanda fuori sede</w:t>
      </w:r>
      <w:bookmarkEnd w:id="325"/>
      <w:bookmarkEnd w:id="326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la stampa della domanda fuori sede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  <w:r w:rsidRPr="00F14E34">
        <w:rPr>
          <w:rFonts w:ascii="Verdana" w:hAnsi="Verdana"/>
          <w:sz w:val="20"/>
        </w:rPr>
        <w:t xml:space="preserve">schemi </w:t>
      </w:r>
      <w:r>
        <w:rPr>
          <w:rFonts w:ascii="Verdana" w:hAnsi="Verdana"/>
          <w:sz w:val="20"/>
        </w:rPr>
        <w:t>StampaDomadaFuoriSedeInput</w:t>
      </w:r>
      <w:r w:rsidRPr="00713A73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 xml:space="preserve">e </w:t>
      </w:r>
      <w:r>
        <w:rPr>
          <w:rFonts w:ascii="Verdana" w:hAnsi="Verdana"/>
          <w:sz w:val="20"/>
        </w:rPr>
        <w:t>StampaDomandaFuoriSedeOutput</w:t>
      </w:r>
      <w:r w:rsidRPr="00FA4D05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>sono in allegato al documento.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</w:p>
    <w:p w:rsidR="007566EA" w:rsidRPr="00782ACA" w:rsidRDefault="007566EA" w:rsidP="00B90749">
      <w:pPr>
        <w:pStyle w:val="Titolo3"/>
      </w:pPr>
      <w:bookmarkStart w:id="327" w:name="_Toc419121483"/>
      <w:bookmarkStart w:id="328" w:name="_Toc43549665"/>
      <w:r w:rsidRPr="00782ACA">
        <w:t>Definizione</w:t>
      </w:r>
      <w:bookmarkEnd w:id="327"/>
      <w:bookmarkEnd w:id="328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602" w:type="dxa"/>
          </w:tcPr>
          <w:p w:rsidR="007566EA" w:rsidRPr="00F14E34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eastAsia="Calibri" w:hAnsi="Courier New" w:cs="Courier New"/>
                <w:color w:val="2A00FF"/>
              </w:rPr>
              <w:t>richiestaStampaDomadaFuoriSede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713A7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</w:t>
            </w:r>
            <w:r w:rsidRPr="00A440D4">
              <w:t xml:space="preserve"> </w:t>
            </w:r>
            <w:r w:rsidRPr="004C34FE">
              <w:rPr>
                <w:rFonts w:ascii="Courier New" w:eastAsia="Calibri" w:hAnsi="Courier New" w:cs="Courier New"/>
                <w:color w:val="3366FF"/>
                <w:lang w:eastAsia="it-IT"/>
              </w:rPr>
              <w:t>services/stampaDomandaFuoriSede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Pr="00713A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440D4">
              <w:rPr>
                <w:lang w:val="it-IT"/>
              </w:rPr>
              <w:t xml:space="preserve"> </w:t>
            </w:r>
            <w:r w:rsidRPr="004C34FE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services/stampaDomandaFuoriSede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>
              <w:rPr>
                <w:rFonts w:ascii="Verdana" w:hAnsi="Verdana"/>
                <w:sz w:val="20"/>
              </w:rPr>
              <w:t>StampaDomadaFuoriSedeInput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>
              <w:rPr>
                <w:rFonts w:ascii="Verdana" w:hAnsi="Verdana"/>
                <w:sz w:val="20"/>
              </w:rPr>
              <w:t>StampaDomandaFuoriSedeOutput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38187F" w:rsidRDefault="007566EA" w:rsidP="00B90749">
      <w:pPr>
        <w:pStyle w:val="Titolo3"/>
        <w:rPr>
          <w:lang w:val="it-IT"/>
        </w:rPr>
      </w:pPr>
      <w:bookmarkStart w:id="329" w:name="_Toc419121484"/>
      <w:bookmarkStart w:id="330" w:name="_Toc43549666"/>
      <w:r w:rsidRPr="0038187F">
        <w:rPr>
          <w:lang w:val="it-IT"/>
        </w:rPr>
        <w:lastRenderedPageBreak/>
        <w:t>Specifiche dello schema XSD di Input</w:t>
      </w:r>
      <w:bookmarkEnd w:id="329"/>
      <w:bookmarkEnd w:id="330"/>
      <w:r w:rsidRPr="0038187F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Pr="00A440D4" w:rsidRDefault="007566EA" w:rsidP="007566EA">
      <w:pPr>
        <w:pStyle w:val="BodyText"/>
      </w:pPr>
      <w:r w:rsidRPr="000E12A3">
        <w:rPr>
          <w:noProof/>
          <w:lang w:eastAsia="it-IT"/>
        </w:rPr>
        <w:drawing>
          <wp:inline distT="0" distB="0" distL="0" distR="0" wp14:anchorId="272EC193" wp14:editId="47C4E178">
            <wp:extent cx="5943600" cy="9144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 xml:space="preserve">La Richiesta di </w:t>
      </w:r>
      <w:r>
        <w:rPr>
          <w:rFonts w:ascii="Verdana" w:hAnsi="Verdana"/>
          <w:sz w:val="20"/>
        </w:rPr>
        <w:t>stampa domanda fuori sede</w:t>
      </w:r>
      <w:r w:rsidRPr="00600799">
        <w:rPr>
          <w:rFonts w:ascii="Verdana" w:hAnsi="Verdana"/>
          <w:b/>
          <w:sz w:val="20"/>
        </w:rPr>
        <w:t xml:space="preserve"> 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ufficio mctc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Progressivo domanda fuor sede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D3139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3631" w:dyaOrig="810">
          <v:shape id="_x0000_i1031" type="#_x0000_t75" style="width:181.5pt;height:40.5pt" o:ole="">
            <v:imagedata r:id="rId133" o:title=""/>
          </v:shape>
          <o:OLEObject Type="Embed" ProgID="Package" ShapeID="_x0000_i1031" DrawAspect="Content" ObjectID="_1669193455" r:id="rId134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B90749">
      <w:pPr>
        <w:pStyle w:val="Titolo3"/>
      </w:pPr>
      <w:bookmarkStart w:id="331" w:name="_Toc419121485"/>
      <w:bookmarkStart w:id="332" w:name="_Toc43549667"/>
      <w:r w:rsidRPr="00600799">
        <w:t>Login</w:t>
      </w:r>
      <w:bookmarkEnd w:id="331"/>
      <w:bookmarkEnd w:id="332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670A93DB" wp14:editId="1BD71B8B">
            <wp:extent cx="3200400" cy="8382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38187F" w:rsidRDefault="007566EA" w:rsidP="00B90749">
      <w:pPr>
        <w:pStyle w:val="Titolo3"/>
        <w:rPr>
          <w:lang w:val="it-IT"/>
        </w:rPr>
      </w:pPr>
      <w:bookmarkStart w:id="333" w:name="_Toc419121486"/>
      <w:bookmarkStart w:id="334" w:name="_Toc43549668"/>
      <w:r w:rsidRPr="0038187F">
        <w:rPr>
          <w:lang w:val="it-IT"/>
        </w:rPr>
        <w:t>Specifiche dello schema XSD di Output</w:t>
      </w:r>
      <w:bookmarkEnd w:id="333"/>
      <w:bookmarkEnd w:id="334"/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stampa domanda fuori sede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0E12A3">
        <w:rPr>
          <w:noProof/>
          <w:lang w:eastAsia="it-IT"/>
        </w:rPr>
        <w:drawing>
          <wp:inline distT="0" distB="0" distL="0" distR="0" wp14:anchorId="264854F3" wp14:editId="3FEFC39F">
            <wp:extent cx="5562600" cy="9144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Pr="00EA20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3826" w:dyaOrig="810">
          <v:shape id="_x0000_i1032" type="#_x0000_t75" style="width:191.25pt;height:40.5pt" o:ole="">
            <v:imagedata r:id="rId136" o:title=""/>
          </v:shape>
          <o:OLEObject Type="Embed" ProgID="Package" ShapeID="_x0000_i1032" DrawAspect="Content" ObjectID="_1669193456" r:id="rId137"/>
        </w:object>
      </w:r>
    </w:p>
    <w:p w:rsidR="007566EA" w:rsidRPr="00600799" w:rsidRDefault="007566EA" w:rsidP="00B90749">
      <w:pPr>
        <w:pStyle w:val="Titolo3"/>
      </w:pPr>
      <w:r>
        <w:t xml:space="preserve"> </w:t>
      </w:r>
      <w:bookmarkStart w:id="335" w:name="_Toc419121487"/>
      <w:bookmarkStart w:id="336" w:name="_Toc43549669"/>
      <w:r w:rsidRPr="00600799">
        <w:t>Errore</w:t>
      </w:r>
      <w:bookmarkEnd w:id="335"/>
      <w:bookmarkEnd w:id="336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6C308054" wp14:editId="1BB800FE">
            <wp:extent cx="3581400" cy="12954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&lt;/dtt:errore&gt;</w:t>
      </w:r>
    </w:p>
    <w:p w:rsidR="007566EA" w:rsidRPr="00B90749" w:rsidRDefault="007566EA" w:rsidP="00B90749">
      <w:pPr>
        <w:pStyle w:val="Titolo2"/>
        <w:rPr>
          <w:noProof/>
          <w:lang w:val="it-IT"/>
        </w:rPr>
      </w:pPr>
      <w:bookmarkStart w:id="337" w:name="_Toc419121488"/>
      <w:bookmarkStart w:id="338" w:name="_Toc43549670"/>
      <w:r w:rsidRPr="00B90749">
        <w:rPr>
          <w:noProof/>
          <w:lang w:val="it-IT"/>
        </w:rPr>
        <w:t xml:space="preserve">Servizio INSERISCI date sedute </w:t>
      </w:r>
      <w:r w:rsidR="00B90749" w:rsidRPr="00B90749">
        <w:rPr>
          <w:noProof/>
          <w:lang w:val="it-IT"/>
        </w:rPr>
        <w:t xml:space="preserve">fuori </w:t>
      </w:r>
      <w:r w:rsidRPr="00B90749">
        <w:rPr>
          <w:noProof/>
          <w:lang w:val="it-IT"/>
        </w:rPr>
        <w:t>sede</w:t>
      </w:r>
      <w:bookmarkEnd w:id="337"/>
      <w:bookmarkEnd w:id="338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la il salvataggio della data seduta fuori sede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 w:rsidRPr="00917030">
        <w:rPr>
          <w:rFonts w:ascii="Verdana" w:hAnsi="Verdana"/>
          <w:sz w:val="20"/>
        </w:rPr>
        <w:t>InserisciDateSeduteDomandaFuoriSedeInput.xsd</w:t>
      </w:r>
      <w:r>
        <w:rPr>
          <w:rFonts w:ascii="Verdana" w:hAnsi="Verdana"/>
          <w:sz w:val="20"/>
        </w:rPr>
        <w:t xml:space="preserve"> e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917030">
        <w:rPr>
          <w:rFonts w:ascii="Verdana" w:hAnsi="Verdana"/>
          <w:sz w:val="20"/>
        </w:rPr>
        <w:t>InserisciDateSeduteDomandaFuoriSedeOutput.xsd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>sono in allegato al documento.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</w:p>
    <w:p w:rsidR="007566EA" w:rsidRPr="00782ACA" w:rsidRDefault="007566EA" w:rsidP="00B90749">
      <w:pPr>
        <w:pStyle w:val="Titolo3"/>
      </w:pPr>
      <w:bookmarkStart w:id="339" w:name="_Toc419121489"/>
      <w:bookmarkStart w:id="340" w:name="_Toc43549671"/>
      <w:r w:rsidRPr="00782ACA">
        <w:t>Definizione</w:t>
      </w:r>
      <w:bookmarkEnd w:id="339"/>
      <w:bookmarkEnd w:id="340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602" w:type="dxa"/>
          </w:tcPr>
          <w:p w:rsidR="007566EA" w:rsidRPr="00F14E34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eastAsia="Calibri" w:hAnsi="Courier New" w:cs="Courier New"/>
                <w:color w:val="2A00FF"/>
              </w:rPr>
              <w:t>richiesta</w:t>
            </w:r>
            <w:r w:rsidRPr="00DC4043">
              <w:rPr>
                <w:rFonts w:ascii="Courier New" w:eastAsia="Calibri" w:hAnsi="Courier New" w:cs="Courier New"/>
                <w:color w:val="2A00FF"/>
              </w:rPr>
              <w:t>InserisciDateSeduteDomandaFuoriSede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713A7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</w:t>
            </w:r>
            <w:r w:rsidRPr="00A440D4">
              <w:t xml:space="preserve"> </w:t>
            </w:r>
            <w:r w:rsidRPr="00DC4043">
              <w:rPr>
                <w:rFonts w:ascii="Courier New" w:eastAsia="Calibri" w:hAnsi="Courier New" w:cs="Courier New"/>
                <w:color w:val="3366FF"/>
                <w:lang w:eastAsia="it-IT"/>
              </w:rPr>
              <w:t>services/inserisciDateSeduteDomandaFuoriSede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Pr="00713A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440D4">
              <w:rPr>
                <w:lang w:val="it-IT"/>
              </w:rPr>
              <w:t xml:space="preserve"> </w:t>
            </w:r>
            <w:r w:rsidRPr="00DC4043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services/inserisciDateSeduteDomandaFuoriSede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lastRenderedPageBreak/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917030">
              <w:rPr>
                <w:rFonts w:ascii="Verdana" w:hAnsi="Verdana"/>
                <w:sz w:val="20"/>
              </w:rPr>
              <w:t>InserisciDateSeduteDomandaFuoriSedeInput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917030">
              <w:rPr>
                <w:rFonts w:ascii="Verdana" w:hAnsi="Verdana"/>
                <w:sz w:val="20"/>
              </w:rPr>
              <w:t>InserisciDateSeduteDomandaFuoriSedeOutput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38187F" w:rsidRDefault="007566EA" w:rsidP="00B90749">
      <w:pPr>
        <w:pStyle w:val="Titolo3"/>
        <w:rPr>
          <w:lang w:val="it-IT"/>
        </w:rPr>
      </w:pPr>
      <w:bookmarkStart w:id="341" w:name="_Toc419121490"/>
      <w:bookmarkStart w:id="342" w:name="_Toc43549672"/>
      <w:r w:rsidRPr="0038187F">
        <w:rPr>
          <w:lang w:val="it-IT"/>
        </w:rPr>
        <w:t>Specifiche dello schema XSD di Input</w:t>
      </w:r>
      <w:bookmarkEnd w:id="341"/>
      <w:bookmarkEnd w:id="342"/>
      <w:r w:rsidRPr="0038187F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Pr="00A440D4" w:rsidRDefault="007566EA" w:rsidP="007566EA">
      <w:pPr>
        <w:pStyle w:val="BodyText"/>
      </w:pPr>
      <w:r w:rsidRPr="000E12A3">
        <w:rPr>
          <w:noProof/>
          <w:lang w:eastAsia="it-IT"/>
        </w:rPr>
        <w:drawing>
          <wp:inline distT="0" distB="0" distL="0" distR="0" wp14:anchorId="7D0AC817" wp14:editId="21AB26EC">
            <wp:extent cx="5943600" cy="5334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 xml:space="preserve">La Richiesta di </w:t>
      </w:r>
      <w:r>
        <w:rPr>
          <w:rFonts w:ascii="Verdana" w:hAnsi="Verdana"/>
          <w:sz w:val="20"/>
        </w:rPr>
        <w:t>inserimento date sedute</w:t>
      </w:r>
      <w:r w:rsidRPr="00600799">
        <w:rPr>
          <w:rFonts w:ascii="Verdana" w:hAnsi="Verdana"/>
          <w:b/>
          <w:sz w:val="20"/>
        </w:rPr>
        <w:t xml:space="preserve"> 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Slot temporale prenotazione sedute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DC4043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D3139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4860" w:dyaOrig="816">
          <v:shape id="_x0000_i1033" type="#_x0000_t75" style="width:243pt;height:40.5pt" o:ole="">
            <v:imagedata r:id="rId139" o:title=""/>
          </v:shape>
          <o:OLEObject Type="Embed" ProgID="Package" ShapeID="_x0000_i1033" DrawAspect="Content" ObjectID="_1669193457" r:id="rId140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B90749">
      <w:pPr>
        <w:pStyle w:val="Titolo3"/>
      </w:pPr>
      <w:bookmarkStart w:id="343" w:name="_Toc419121491"/>
      <w:bookmarkStart w:id="344" w:name="_Toc43549673"/>
      <w:r w:rsidRPr="00600799">
        <w:t>Login</w:t>
      </w:r>
      <w:bookmarkEnd w:id="343"/>
      <w:bookmarkEnd w:id="344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3E00FC48" wp14:editId="46DB3A1C">
            <wp:extent cx="3200400" cy="8382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951C60" w:rsidRDefault="007566EA" w:rsidP="00B90749">
      <w:pPr>
        <w:pStyle w:val="Titolo3"/>
        <w:rPr>
          <w:lang w:val="it-IT"/>
        </w:rPr>
      </w:pPr>
      <w:bookmarkStart w:id="345" w:name="_Toc419121492"/>
      <w:bookmarkStart w:id="346" w:name="_Toc43549674"/>
      <w:r w:rsidRPr="00951C60">
        <w:rPr>
          <w:lang w:val="it-IT"/>
        </w:rPr>
        <w:lastRenderedPageBreak/>
        <w:t>Specifiche dello schema XSD di Output</w:t>
      </w:r>
      <w:bookmarkEnd w:id="345"/>
      <w:bookmarkEnd w:id="346"/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inserimento date sedute fuori sede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0E12A3">
        <w:rPr>
          <w:noProof/>
          <w:lang w:eastAsia="it-IT"/>
        </w:rPr>
        <w:drawing>
          <wp:inline distT="0" distB="0" distL="0" distR="0" wp14:anchorId="635129D9" wp14:editId="3BBF5654">
            <wp:extent cx="5943600" cy="6096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5040" w:dyaOrig="816">
          <v:shape id="_x0000_i1034" type="#_x0000_t75" style="width:252.75pt;height:40.5pt" o:ole="">
            <v:imagedata r:id="rId142" o:title=""/>
          </v:shape>
          <o:OLEObject Type="Embed" ProgID="Package" ShapeID="_x0000_i1034" DrawAspect="Content" ObjectID="_1669193458" r:id="rId143"/>
        </w:object>
      </w:r>
    </w:p>
    <w:p w:rsidR="007566EA" w:rsidRPr="00600799" w:rsidRDefault="007566EA" w:rsidP="00B90749">
      <w:pPr>
        <w:pStyle w:val="Titolo3"/>
        <w:rPr>
          <w:rFonts w:ascii="Verdana" w:hAnsi="Verdana"/>
          <w:sz w:val="20"/>
          <w:lang w:val="it-IT"/>
        </w:rPr>
      </w:pPr>
      <w:bookmarkStart w:id="347" w:name="_Toc419121493"/>
      <w:bookmarkStart w:id="348" w:name="_Toc43549675"/>
      <w:r w:rsidRPr="00B90749">
        <w:rPr>
          <w:rStyle w:val="Titolo3Carattere"/>
        </w:rPr>
        <w:t>Slot temporale fuori sed</w:t>
      </w:r>
      <w:r>
        <w:rPr>
          <w:rFonts w:ascii="Verdana" w:hAnsi="Verdana"/>
          <w:sz w:val="20"/>
          <w:lang w:val="it-IT"/>
        </w:rPr>
        <w:t>e</w:t>
      </w:r>
      <w:bookmarkEnd w:id="347"/>
      <w:bookmarkEnd w:id="348"/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 xml:space="preserve">Contiene i dati </w:t>
      </w:r>
      <w:r>
        <w:rPr>
          <w:rFonts w:ascii="Verdana" w:hAnsi="Verdana"/>
          <w:sz w:val="20"/>
        </w:rPr>
        <w:t>dello slot temporale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noProof/>
        </w:rPr>
      </w:pPr>
      <w:r>
        <w:rPr>
          <w:noProof/>
          <w:lang w:eastAsia="it-IT"/>
        </w:rPr>
        <w:drawing>
          <wp:inline distT="0" distB="0" distL="0" distR="0" wp14:anchorId="365FAEF4" wp14:editId="0FC7A9B3">
            <wp:extent cx="6096000" cy="1905000"/>
            <wp:effectExtent l="0" t="0" r="0" b="0"/>
            <wp:docPr id="89" name="Picture 89" descr="SlotTemporalePrenotazioneSedutePA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lotTemporalePrenotazioneSedutePAType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0E12A3">
        <w:rPr>
          <w:noProof/>
          <w:lang w:eastAsia="it-IT"/>
        </w:rPr>
        <w:drawing>
          <wp:inline distT="0" distB="0" distL="0" distR="0" wp14:anchorId="79C5F072" wp14:editId="39A63D00">
            <wp:extent cx="5943600" cy="19050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A20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600799" w:rsidRDefault="007566EA" w:rsidP="00B90749">
      <w:pPr>
        <w:pStyle w:val="Titolo3"/>
      </w:pPr>
      <w:r>
        <w:t xml:space="preserve"> </w:t>
      </w:r>
      <w:bookmarkStart w:id="349" w:name="_Toc419121494"/>
      <w:bookmarkStart w:id="350" w:name="_Toc43549676"/>
      <w:r w:rsidRPr="00600799">
        <w:t>Errore</w:t>
      </w:r>
      <w:bookmarkEnd w:id="349"/>
      <w:bookmarkEnd w:id="350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lastRenderedPageBreak/>
        <w:drawing>
          <wp:inline distT="0" distB="0" distL="0" distR="0" wp14:anchorId="397EFEF2" wp14:editId="58074A80">
            <wp:extent cx="3581400" cy="12954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Pr="007D77F7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Pr="00A61B60" w:rsidRDefault="007566EA" w:rsidP="00B90749">
      <w:pPr>
        <w:pStyle w:val="Titolo2"/>
        <w:rPr>
          <w:noProof/>
        </w:rPr>
      </w:pPr>
      <w:bookmarkStart w:id="351" w:name="_Toc419121495"/>
      <w:bookmarkStart w:id="352" w:name="_Toc43549677"/>
      <w:r w:rsidRPr="00A61B60">
        <w:rPr>
          <w:noProof/>
        </w:rPr>
        <w:t xml:space="preserve">Servizio </w:t>
      </w:r>
      <w:r>
        <w:rPr>
          <w:noProof/>
        </w:rPr>
        <w:t>INSERISCI domanda fuori sede</w:t>
      </w:r>
      <w:bookmarkEnd w:id="351"/>
      <w:bookmarkEnd w:id="352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la il salvataggio della domanda fuori sede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 w:rsidRPr="008D0BA4">
        <w:rPr>
          <w:rFonts w:ascii="Verdana" w:hAnsi="Verdana"/>
          <w:sz w:val="20"/>
        </w:rPr>
        <w:t>InserisciDomandaFuoriSedeInput</w:t>
      </w:r>
      <w:r w:rsidRPr="00917030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e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8D0BA4">
        <w:rPr>
          <w:rFonts w:ascii="Verdana" w:hAnsi="Verdana"/>
          <w:sz w:val="20"/>
        </w:rPr>
        <w:t>InserisciDomandaFuoriSedeOutput</w:t>
      </w:r>
      <w:r w:rsidRPr="00917030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F14E34">
        <w:rPr>
          <w:rFonts w:ascii="Verdana" w:hAnsi="Verdana"/>
          <w:sz w:val="20"/>
        </w:rPr>
        <w:t>sono in allegato al documento.</w:t>
      </w:r>
    </w:p>
    <w:p w:rsidR="007566EA" w:rsidRPr="00782ACA" w:rsidRDefault="007566EA" w:rsidP="00B90749">
      <w:pPr>
        <w:pStyle w:val="Titolo3"/>
      </w:pPr>
      <w:bookmarkStart w:id="353" w:name="_Toc419121496"/>
      <w:bookmarkStart w:id="354" w:name="_Toc43549678"/>
      <w:r w:rsidRPr="00782ACA">
        <w:t>Definizione</w:t>
      </w:r>
      <w:bookmarkEnd w:id="353"/>
      <w:bookmarkEnd w:id="354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602" w:type="dxa"/>
          </w:tcPr>
          <w:p w:rsidR="007566EA" w:rsidRPr="00F14E34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eastAsia="Calibri" w:hAnsi="Courier New" w:cs="Courier New"/>
                <w:color w:val="2A00FF"/>
              </w:rPr>
              <w:t>richiesta</w:t>
            </w:r>
            <w:r w:rsidRPr="008D0BA4">
              <w:rPr>
                <w:rFonts w:ascii="Courier New" w:eastAsia="Calibri" w:hAnsi="Courier New" w:cs="Courier New"/>
                <w:color w:val="2A00FF"/>
              </w:rPr>
              <w:t>InserisciDomandaFuoriSede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713A7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</w:t>
            </w:r>
            <w:r w:rsidRPr="00A440D4">
              <w:t xml:space="preserve"> </w:t>
            </w:r>
            <w:r w:rsidRPr="008D0BA4">
              <w:rPr>
                <w:rFonts w:ascii="Courier New" w:eastAsia="Calibri" w:hAnsi="Courier New" w:cs="Courier New"/>
                <w:color w:val="3366FF"/>
                <w:lang w:eastAsia="it-IT"/>
              </w:rPr>
              <w:t>services/inserisciDomandaFuoriSede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Pr="00713A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440D4">
              <w:rPr>
                <w:lang w:val="it-IT"/>
              </w:rPr>
              <w:t xml:space="preserve"> </w:t>
            </w:r>
            <w:r w:rsidRPr="008D0BA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services/inserisciDomandaFuoriSede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8D0BA4">
              <w:rPr>
                <w:rFonts w:ascii="Verdana" w:hAnsi="Verdana"/>
                <w:sz w:val="20"/>
              </w:rPr>
              <w:t>InserisciDomandaFuoriSedeInput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8D0BA4">
              <w:rPr>
                <w:rFonts w:ascii="Verdana" w:hAnsi="Verdana"/>
                <w:sz w:val="20"/>
              </w:rPr>
              <w:t>InserisciDomandaFuoriSedeOutput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951C60" w:rsidRDefault="007566EA" w:rsidP="00B90749">
      <w:pPr>
        <w:pStyle w:val="Titolo3"/>
        <w:rPr>
          <w:lang w:val="it-IT"/>
        </w:rPr>
      </w:pPr>
      <w:bookmarkStart w:id="355" w:name="_Toc419121497"/>
      <w:bookmarkStart w:id="356" w:name="_Toc43549679"/>
      <w:r w:rsidRPr="00951C60">
        <w:rPr>
          <w:lang w:val="it-IT"/>
        </w:rPr>
        <w:t>Specifiche dello schema XSD di Input</w:t>
      </w:r>
      <w:bookmarkEnd w:id="355"/>
      <w:bookmarkEnd w:id="356"/>
      <w:r w:rsidRPr="00951C60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</w:pPr>
      <w:r w:rsidRPr="000E12A3">
        <w:rPr>
          <w:noProof/>
          <w:lang w:eastAsia="it-IT"/>
        </w:rPr>
        <w:drawing>
          <wp:inline distT="0" distB="0" distL="0" distR="0" wp14:anchorId="2AC2005F" wp14:editId="6F94F741">
            <wp:extent cx="5943600" cy="13716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 xml:space="preserve">La Richiesta di </w:t>
      </w:r>
      <w:r>
        <w:rPr>
          <w:rFonts w:ascii="Verdana" w:hAnsi="Verdana"/>
          <w:sz w:val="20"/>
        </w:rPr>
        <w:t>inserimento domanda fuori sede</w:t>
      </w:r>
      <w:r w:rsidRPr="00600799">
        <w:rPr>
          <w:rFonts w:ascii="Verdana" w:hAnsi="Verdana"/>
          <w:b/>
          <w:sz w:val="20"/>
        </w:rPr>
        <w:t xml:space="preserve"> 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ufficio mctc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Denominazione richiedente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Numero di telefono</w:t>
      </w:r>
    </w:p>
    <w:p w:rsidR="007566EA" w:rsidRPr="00B73B5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email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3684" w:dyaOrig="816">
          <v:shape id="_x0000_i1035" type="#_x0000_t75" style="width:184.5pt;height:40.5pt" o:ole="">
            <v:imagedata r:id="rId146" o:title=""/>
          </v:shape>
          <o:OLEObject Type="Embed" ProgID="Package" ShapeID="_x0000_i1035" DrawAspect="Content" ObjectID="_1669193459" r:id="rId147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B90749">
      <w:pPr>
        <w:pStyle w:val="Titolo3"/>
      </w:pPr>
      <w:bookmarkStart w:id="357" w:name="_Toc419121498"/>
      <w:bookmarkStart w:id="358" w:name="_Toc43549680"/>
      <w:r w:rsidRPr="00600799">
        <w:t>Login</w:t>
      </w:r>
      <w:bookmarkEnd w:id="357"/>
      <w:bookmarkEnd w:id="358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40DE620A" wp14:editId="2E63E2FD">
            <wp:extent cx="3200400" cy="8382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B90749">
      <w:pPr>
        <w:pStyle w:val="Titolo3"/>
        <w:rPr>
          <w:lang w:val="it-IT"/>
        </w:rPr>
      </w:pPr>
      <w:bookmarkStart w:id="359" w:name="_Toc419121499"/>
      <w:bookmarkStart w:id="360" w:name="_Toc43549681"/>
      <w:r w:rsidRPr="0059173A">
        <w:rPr>
          <w:lang w:val="it-IT"/>
        </w:rPr>
        <w:t>Specifiche dello schema XSD di Output</w:t>
      </w:r>
      <w:bookmarkEnd w:id="359"/>
      <w:bookmarkEnd w:id="360"/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inserimento date sedute fuori sede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0E12A3">
        <w:rPr>
          <w:noProof/>
          <w:lang w:eastAsia="it-IT"/>
        </w:rPr>
        <w:drawing>
          <wp:inline distT="0" distB="0" distL="0" distR="0" wp14:anchorId="4907D715" wp14:editId="4CD30BEE">
            <wp:extent cx="5943600" cy="6096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lastRenderedPageBreak/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3870" w:dyaOrig="810">
          <v:shape id="_x0000_i1036" type="#_x0000_t75" style="width:194.25pt;height:40.5pt" o:ole="">
            <v:imagedata r:id="rId149" o:title=""/>
          </v:shape>
          <o:OLEObject Type="Embed" ProgID="Package" ShapeID="_x0000_i1036" DrawAspect="Content" ObjectID="_1669193460" r:id="rId150"/>
        </w:object>
      </w:r>
    </w:p>
    <w:p w:rsidR="007566EA" w:rsidRPr="00600799" w:rsidRDefault="007566EA" w:rsidP="00B90749">
      <w:pPr>
        <w:pStyle w:val="Titolo3"/>
      </w:pPr>
      <w:r>
        <w:t xml:space="preserve"> </w:t>
      </w:r>
      <w:bookmarkStart w:id="361" w:name="_Toc419121500"/>
      <w:bookmarkStart w:id="362" w:name="_Toc43549682"/>
      <w:r>
        <w:t>Domanda fuori sede</w:t>
      </w:r>
      <w:bookmarkEnd w:id="361"/>
      <w:bookmarkEnd w:id="362"/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 xml:space="preserve">Contiene i dati </w:t>
      </w:r>
      <w:r>
        <w:rPr>
          <w:rFonts w:ascii="Verdana" w:hAnsi="Verdana"/>
          <w:sz w:val="20"/>
        </w:rPr>
        <w:t>della domanda fuori sede</w:t>
      </w:r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0E12A3">
        <w:rPr>
          <w:noProof/>
          <w:lang w:eastAsia="it-IT"/>
        </w:rPr>
        <w:drawing>
          <wp:inline distT="0" distB="0" distL="0" distR="0" wp14:anchorId="577D985B" wp14:editId="084AAE4F">
            <wp:extent cx="5943600" cy="23622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A20BF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600799" w:rsidRDefault="007566EA" w:rsidP="005B7232">
      <w:pPr>
        <w:pStyle w:val="Titolo3"/>
      </w:pPr>
      <w:r>
        <w:t xml:space="preserve"> </w:t>
      </w:r>
      <w:bookmarkStart w:id="363" w:name="_Toc419121501"/>
      <w:bookmarkStart w:id="364" w:name="_Toc43549683"/>
      <w:r w:rsidRPr="00600799">
        <w:t>Errore</w:t>
      </w:r>
      <w:bookmarkEnd w:id="363"/>
      <w:bookmarkEnd w:id="364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340DB89C" wp14:editId="0D6FFD16">
            <wp:extent cx="3581400" cy="12954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&lt;/dtt:errore&gt;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Pr="00A61B60" w:rsidRDefault="007566EA" w:rsidP="005B7232">
      <w:pPr>
        <w:pStyle w:val="Titolo2"/>
        <w:rPr>
          <w:noProof/>
        </w:rPr>
      </w:pPr>
      <w:bookmarkStart w:id="365" w:name="_Toc419121502"/>
      <w:bookmarkStart w:id="366" w:name="_Toc43549684"/>
      <w:r w:rsidRPr="00A61B60">
        <w:rPr>
          <w:noProof/>
        </w:rPr>
        <w:t xml:space="preserve">Servizio </w:t>
      </w:r>
      <w:r>
        <w:rPr>
          <w:noProof/>
        </w:rPr>
        <w:t>modifica domanda fuori sede</w:t>
      </w:r>
      <w:bookmarkEnd w:id="365"/>
      <w:bookmarkEnd w:id="366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la la modifica della domanda fuori sede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lastRenderedPageBreak/>
        <w:t xml:space="preserve">schemi </w:t>
      </w:r>
      <w:r w:rsidRPr="00B73B5A">
        <w:rPr>
          <w:rFonts w:ascii="Verdana" w:hAnsi="Verdana"/>
          <w:sz w:val="20"/>
        </w:rPr>
        <w:t>ModificaDomandaFuoriSedeInput</w:t>
      </w:r>
      <w:r w:rsidRPr="00917030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e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B73B5A">
        <w:rPr>
          <w:rFonts w:ascii="Verdana" w:hAnsi="Verdana"/>
          <w:sz w:val="20"/>
        </w:rPr>
        <w:t>ModificaDomandaFuoriSedeOutput</w:t>
      </w:r>
      <w:r w:rsidRPr="00917030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sono in allegato al documento</w:t>
      </w: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782ACA" w:rsidRDefault="007566EA" w:rsidP="005B7232">
      <w:pPr>
        <w:pStyle w:val="Titolo3"/>
      </w:pPr>
      <w:bookmarkStart w:id="367" w:name="_Toc419121503"/>
      <w:bookmarkStart w:id="368" w:name="_Toc43549685"/>
      <w:r w:rsidRPr="00782ACA">
        <w:t>Definizione</w:t>
      </w:r>
      <w:bookmarkEnd w:id="367"/>
      <w:bookmarkEnd w:id="368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602" w:type="dxa"/>
          </w:tcPr>
          <w:p w:rsidR="007566EA" w:rsidRPr="00F14E34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eastAsia="Calibri" w:hAnsi="Courier New" w:cs="Courier New"/>
                <w:color w:val="2A00FF"/>
              </w:rPr>
              <w:t>richiesta</w:t>
            </w:r>
            <w:r w:rsidRPr="00B73B5A">
              <w:rPr>
                <w:rFonts w:ascii="Courier New" w:eastAsia="Calibri" w:hAnsi="Courier New" w:cs="Courier New"/>
                <w:color w:val="2A00FF"/>
              </w:rPr>
              <w:t>ModificaDomandaFuoriSede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713A7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</w:t>
            </w:r>
            <w:r w:rsidRPr="00A440D4">
              <w:t xml:space="preserve"> </w:t>
            </w:r>
            <w:r w:rsidRPr="00B73B5A">
              <w:rPr>
                <w:rFonts w:ascii="Courier New" w:eastAsia="Calibri" w:hAnsi="Courier New" w:cs="Courier New"/>
                <w:color w:val="3366FF"/>
                <w:lang w:eastAsia="it-IT"/>
              </w:rPr>
              <w:t>services/modificaDomandaFuoriSede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Pr="00713A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440D4">
              <w:rPr>
                <w:lang w:val="it-IT"/>
              </w:rPr>
              <w:t xml:space="preserve"> </w:t>
            </w:r>
            <w:r w:rsidRPr="00B73B5A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services/modificaDomandaFuoriSede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B73B5A">
              <w:rPr>
                <w:rFonts w:ascii="Verdana" w:hAnsi="Verdana"/>
                <w:sz w:val="20"/>
              </w:rPr>
              <w:t>ModificaDomandaFuoriSedeInput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B73B5A">
              <w:rPr>
                <w:rFonts w:ascii="Verdana" w:hAnsi="Verdana"/>
                <w:sz w:val="20"/>
              </w:rPr>
              <w:t>ModificaDomandaFuoriSedeOutput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59173A" w:rsidRDefault="007566EA" w:rsidP="005B7232">
      <w:pPr>
        <w:pStyle w:val="Titolo3"/>
        <w:rPr>
          <w:lang w:val="it-IT"/>
        </w:rPr>
      </w:pPr>
      <w:bookmarkStart w:id="369" w:name="_Toc419121504"/>
      <w:bookmarkStart w:id="370" w:name="_Toc43549686"/>
      <w:r w:rsidRPr="0059173A">
        <w:rPr>
          <w:lang w:val="it-IT"/>
        </w:rPr>
        <w:t>Specifiche dello schema XSD di Input</w:t>
      </w:r>
      <w:bookmarkEnd w:id="369"/>
      <w:bookmarkEnd w:id="370"/>
      <w:r w:rsidRPr="0059173A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Pr="00A440D4" w:rsidRDefault="007566EA" w:rsidP="007566EA">
      <w:pPr>
        <w:pStyle w:val="BodyText"/>
      </w:pPr>
      <w:r w:rsidRPr="000E12A3">
        <w:rPr>
          <w:noProof/>
          <w:lang w:eastAsia="it-IT"/>
        </w:rPr>
        <w:drawing>
          <wp:inline distT="0" distB="0" distL="0" distR="0" wp14:anchorId="1C4CE240" wp14:editId="4C908000">
            <wp:extent cx="5943600" cy="16002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 xml:space="preserve">La Richiesta di </w:t>
      </w:r>
      <w:r>
        <w:rPr>
          <w:rFonts w:ascii="Verdana" w:hAnsi="Verdana"/>
          <w:sz w:val="20"/>
        </w:rPr>
        <w:t>modifica domanda fuori sede</w:t>
      </w:r>
      <w:r w:rsidRPr="00600799">
        <w:rPr>
          <w:rFonts w:ascii="Verdana" w:hAnsi="Verdana"/>
          <w:b/>
          <w:sz w:val="20"/>
        </w:rPr>
        <w:t xml:space="preserve"> 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ufficio mctc New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Progressivo domanda fuori sede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Data inserimento domanda revisione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>Descrizione indirizzo email sede revisione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numero telefono sede revisione</w:t>
      </w:r>
    </w:p>
    <w:p w:rsidR="007566EA" w:rsidRPr="00B73B5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ufficio mctc Old</w:t>
      </w:r>
    </w:p>
    <w:p w:rsidR="007566EA" w:rsidRPr="00D3139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3780" w:dyaOrig="810">
          <v:shape id="_x0000_i1037" type="#_x0000_t75" style="width:189pt;height:40.5pt" o:ole="">
            <v:imagedata r:id="rId153" o:title=""/>
          </v:shape>
          <o:OLEObject Type="Embed" ProgID="Package" ShapeID="_x0000_i1037" DrawAspect="Content" ObjectID="_1669193461" r:id="rId154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5B7232" w:rsidRDefault="007566EA" w:rsidP="005B7232">
      <w:pPr>
        <w:pStyle w:val="Titolo3"/>
      </w:pPr>
      <w:bookmarkStart w:id="371" w:name="_Toc419121505"/>
      <w:bookmarkStart w:id="372" w:name="_Toc43549687"/>
      <w:r w:rsidRPr="005B7232">
        <w:t>Login</w:t>
      </w:r>
      <w:bookmarkEnd w:id="371"/>
      <w:bookmarkEnd w:id="372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5E8B562A" wp14:editId="2275851E">
            <wp:extent cx="3200400" cy="8382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5B7232">
      <w:pPr>
        <w:pStyle w:val="Titolo3"/>
        <w:rPr>
          <w:lang w:val="it-IT"/>
        </w:rPr>
      </w:pPr>
      <w:bookmarkStart w:id="373" w:name="_Toc419121506"/>
      <w:bookmarkStart w:id="374" w:name="_Toc43549688"/>
      <w:r w:rsidRPr="0059173A">
        <w:rPr>
          <w:lang w:val="it-IT"/>
        </w:rPr>
        <w:t>Specifiche dello schema XSD di Output</w:t>
      </w:r>
      <w:bookmarkEnd w:id="373"/>
      <w:bookmarkEnd w:id="374"/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modifica domanda revisione fuori sede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0E12A3">
        <w:rPr>
          <w:noProof/>
          <w:lang w:eastAsia="it-IT"/>
        </w:rPr>
        <w:drawing>
          <wp:inline distT="0" distB="0" distL="0" distR="0" wp14:anchorId="11808D0B" wp14:editId="0BAF9ADE">
            <wp:extent cx="5943600" cy="6858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3972" w:dyaOrig="816">
          <v:shape id="_x0000_i1038" type="#_x0000_t75" style="width:198.75pt;height:40.5pt" o:ole="">
            <v:imagedata r:id="rId156" o:title=""/>
          </v:shape>
          <o:OLEObject Type="Embed" ProgID="Package" ShapeID="_x0000_i1038" DrawAspect="Content" ObjectID="_1669193462" r:id="rId157"/>
        </w:object>
      </w:r>
    </w:p>
    <w:p w:rsidR="007566EA" w:rsidRPr="00600799" w:rsidRDefault="007566EA" w:rsidP="005B7232">
      <w:pPr>
        <w:pStyle w:val="Titolo3"/>
      </w:pPr>
      <w:r>
        <w:t xml:space="preserve"> </w:t>
      </w:r>
      <w:bookmarkStart w:id="375" w:name="_Toc419121507"/>
      <w:bookmarkStart w:id="376" w:name="_Toc43549689"/>
      <w:r>
        <w:t>Domanda fuori sede</w:t>
      </w:r>
      <w:bookmarkEnd w:id="375"/>
      <w:bookmarkEnd w:id="376"/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 xml:space="preserve">Contiene i dati </w:t>
      </w:r>
      <w:r>
        <w:rPr>
          <w:rFonts w:ascii="Verdana" w:hAnsi="Verdana"/>
          <w:sz w:val="20"/>
        </w:rPr>
        <w:t>della domanda fuori sede</w:t>
      </w:r>
    </w:p>
    <w:p w:rsidR="007566EA" w:rsidRPr="00791748" w:rsidRDefault="007566EA" w:rsidP="007566EA">
      <w:pPr>
        <w:pStyle w:val="BodyText"/>
        <w:rPr>
          <w:rFonts w:ascii="Verdana" w:hAnsi="Verdana"/>
          <w:sz w:val="20"/>
        </w:rPr>
      </w:pPr>
      <w:r w:rsidRPr="000E12A3">
        <w:rPr>
          <w:noProof/>
          <w:lang w:eastAsia="it-IT"/>
        </w:rPr>
        <w:lastRenderedPageBreak/>
        <w:drawing>
          <wp:inline distT="0" distB="0" distL="0" distR="0" wp14:anchorId="6AD4EF24" wp14:editId="05E736A3">
            <wp:extent cx="5943600" cy="23622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5B7232">
      <w:pPr>
        <w:pStyle w:val="Titolo3"/>
      </w:pPr>
      <w:r>
        <w:t xml:space="preserve"> </w:t>
      </w:r>
      <w:bookmarkStart w:id="377" w:name="_Toc419121508"/>
      <w:bookmarkStart w:id="378" w:name="_Toc43549690"/>
      <w:r w:rsidRPr="00600799">
        <w:t>Errore</w:t>
      </w:r>
      <w:bookmarkEnd w:id="377"/>
      <w:bookmarkEnd w:id="378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1227B6C0" wp14:editId="189AABAF">
            <wp:extent cx="3581400" cy="1295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&lt;/dtt:errore&gt;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Pr="00A61B60" w:rsidRDefault="007566EA" w:rsidP="005B7232">
      <w:pPr>
        <w:pStyle w:val="Titolo2"/>
        <w:rPr>
          <w:noProof/>
        </w:rPr>
      </w:pPr>
      <w:bookmarkStart w:id="379" w:name="_Toc419121509"/>
      <w:bookmarkStart w:id="380" w:name="_Toc43549691"/>
      <w:r w:rsidRPr="00A61B60">
        <w:rPr>
          <w:noProof/>
        </w:rPr>
        <w:t xml:space="preserve">Servizio </w:t>
      </w:r>
      <w:r>
        <w:rPr>
          <w:noProof/>
        </w:rPr>
        <w:t>INVIO domanda fuori sede</w:t>
      </w:r>
      <w:bookmarkEnd w:id="379"/>
      <w:bookmarkEnd w:id="380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la la modifica della domanda fuori sede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 w:rsidRPr="00C544E5">
        <w:rPr>
          <w:rFonts w:ascii="Verdana" w:hAnsi="Verdana"/>
          <w:sz w:val="20"/>
        </w:rPr>
        <w:t>InviaDomandaFuoriSedeInput</w:t>
      </w:r>
      <w:r w:rsidRPr="00917030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e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C544E5">
        <w:rPr>
          <w:rFonts w:ascii="Verdana" w:hAnsi="Verdana"/>
          <w:sz w:val="20"/>
        </w:rPr>
        <w:t>InviaDomandaFuoriSedeOutput</w:t>
      </w:r>
      <w:r w:rsidRPr="00917030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sono in allegato al documento</w:t>
      </w: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782ACA" w:rsidRDefault="007566EA" w:rsidP="005B7232">
      <w:pPr>
        <w:pStyle w:val="Titolo3"/>
      </w:pPr>
      <w:bookmarkStart w:id="381" w:name="_Toc419121510"/>
      <w:bookmarkStart w:id="382" w:name="_Toc43549692"/>
      <w:r w:rsidRPr="00782ACA">
        <w:t>Definizione</w:t>
      </w:r>
      <w:bookmarkEnd w:id="381"/>
      <w:bookmarkEnd w:id="382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lastRenderedPageBreak/>
              <w:t xml:space="preserve">Nome del servizio </w:t>
            </w:r>
          </w:p>
        </w:tc>
        <w:tc>
          <w:tcPr>
            <w:tcW w:w="6602" w:type="dxa"/>
          </w:tcPr>
          <w:p w:rsidR="007566EA" w:rsidRPr="00F14E34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eastAsia="Calibri" w:hAnsi="Courier New" w:cs="Courier New"/>
                <w:color w:val="2A00FF"/>
              </w:rPr>
              <w:t>richiesta</w:t>
            </w:r>
            <w:r w:rsidRPr="00C544E5">
              <w:rPr>
                <w:rFonts w:ascii="Courier New" w:eastAsia="Calibri" w:hAnsi="Courier New" w:cs="Courier New"/>
                <w:color w:val="2A00FF"/>
              </w:rPr>
              <w:t>InviaDomandaFuoriSede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713A7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</w:t>
            </w:r>
            <w:r w:rsidRPr="00A440D4">
              <w:t xml:space="preserve"> </w:t>
            </w:r>
            <w:r w:rsidRPr="00C544E5">
              <w:rPr>
                <w:rFonts w:ascii="Courier New" w:eastAsia="Calibri" w:hAnsi="Courier New" w:cs="Courier New"/>
                <w:color w:val="3366FF"/>
                <w:lang w:eastAsia="it-IT"/>
              </w:rPr>
              <w:t>services/invioDomandaFuoriSede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Pr="00713A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440D4">
              <w:rPr>
                <w:lang w:val="it-IT"/>
              </w:rPr>
              <w:t xml:space="preserve"> </w:t>
            </w:r>
            <w:r w:rsidRPr="00C544E5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services/invioDomandaFuoriSede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C544E5">
              <w:rPr>
                <w:rFonts w:ascii="Verdana" w:hAnsi="Verdana"/>
                <w:sz w:val="20"/>
              </w:rPr>
              <w:t>InviaDomandaFuoriSedeInput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C544E5">
              <w:rPr>
                <w:rFonts w:ascii="Verdana" w:hAnsi="Verdana"/>
                <w:sz w:val="20"/>
              </w:rPr>
              <w:t>InviaDomandaFuoriSedeOutput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59173A" w:rsidRDefault="007566EA" w:rsidP="005B7232">
      <w:pPr>
        <w:pStyle w:val="Titolo3"/>
        <w:rPr>
          <w:lang w:val="it-IT"/>
        </w:rPr>
      </w:pPr>
      <w:bookmarkStart w:id="383" w:name="_Toc419121511"/>
      <w:bookmarkStart w:id="384" w:name="_Toc43549693"/>
      <w:r w:rsidRPr="0059173A">
        <w:rPr>
          <w:lang w:val="it-IT"/>
        </w:rPr>
        <w:t>Specifiche dello schema XSD di Input</w:t>
      </w:r>
      <w:bookmarkEnd w:id="383"/>
      <w:bookmarkEnd w:id="384"/>
      <w:r w:rsidRPr="0059173A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Pr="00A440D4" w:rsidRDefault="007566EA" w:rsidP="007566EA">
      <w:pPr>
        <w:pStyle w:val="BodyText"/>
      </w:pPr>
      <w:r w:rsidRPr="00C30065">
        <w:rPr>
          <w:noProof/>
          <w:lang w:eastAsia="it-IT"/>
        </w:rPr>
        <w:drawing>
          <wp:inline distT="0" distB="0" distL="0" distR="0" wp14:anchorId="00B91A71" wp14:editId="58380790">
            <wp:extent cx="5943600" cy="11430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 xml:space="preserve">La Richiesta </w:t>
      </w:r>
      <w:r>
        <w:rPr>
          <w:rFonts w:ascii="Verdana" w:hAnsi="Verdana"/>
          <w:sz w:val="20"/>
        </w:rPr>
        <w:t>dell’ invio domanda fuori sede</w:t>
      </w:r>
      <w:r w:rsidRPr="00600799">
        <w:rPr>
          <w:rFonts w:ascii="Verdana" w:hAnsi="Verdana"/>
          <w:b/>
          <w:sz w:val="20"/>
        </w:rPr>
        <w:t xml:space="preserve"> 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ufficio mctc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Progressivo domanda fuori sede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Bollettino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Decurtazione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C544E5" w:rsidRDefault="007566EA" w:rsidP="007566EA">
      <w:pPr>
        <w:pStyle w:val="BodyText"/>
        <w:ind w:left="720"/>
        <w:rPr>
          <w:rFonts w:ascii="Verdana" w:hAnsi="Verdana"/>
          <w:sz w:val="20"/>
        </w:rPr>
      </w:pPr>
      <w:r w:rsidRPr="00C544E5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3375" w:dyaOrig="810">
          <v:shape id="_x0000_i1039" type="#_x0000_t75" style="width:168.75pt;height:40.5pt" o:ole="">
            <v:imagedata r:id="rId159" o:title=""/>
          </v:shape>
          <o:OLEObject Type="Embed" ProgID="Package" ShapeID="_x0000_i1039" DrawAspect="Content" ObjectID="_1669193463" r:id="rId160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5B7232">
      <w:pPr>
        <w:pStyle w:val="Titolo3"/>
      </w:pPr>
      <w:bookmarkStart w:id="385" w:name="_Toc419121512"/>
      <w:bookmarkStart w:id="386" w:name="_Toc43549694"/>
      <w:r w:rsidRPr="00600799">
        <w:lastRenderedPageBreak/>
        <w:t>Login</w:t>
      </w:r>
      <w:bookmarkEnd w:id="385"/>
      <w:bookmarkEnd w:id="386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78870716" wp14:editId="6F27D23F">
            <wp:extent cx="3200400" cy="8382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5B7232">
      <w:pPr>
        <w:pStyle w:val="Titolo3"/>
        <w:rPr>
          <w:lang w:val="it-IT"/>
        </w:rPr>
      </w:pPr>
      <w:bookmarkStart w:id="387" w:name="_Toc419121513"/>
      <w:bookmarkStart w:id="388" w:name="_Toc43549695"/>
      <w:r w:rsidRPr="0059173A">
        <w:rPr>
          <w:lang w:val="it-IT"/>
        </w:rPr>
        <w:t>Specifiche dello schema XSD di Output</w:t>
      </w:r>
      <w:bookmarkEnd w:id="387"/>
      <w:bookmarkEnd w:id="388"/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invio domanda revisione fuori sede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0E12A3">
        <w:rPr>
          <w:noProof/>
          <w:lang w:eastAsia="it-IT"/>
        </w:rPr>
        <w:drawing>
          <wp:inline distT="0" distB="0" distL="0" distR="0" wp14:anchorId="65B9B372" wp14:editId="2026004C">
            <wp:extent cx="5943600" cy="8382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3555" w:dyaOrig="810">
          <v:shape id="_x0000_i1040" type="#_x0000_t75" style="width:177.75pt;height:40.5pt" o:ole="">
            <v:imagedata r:id="rId162" o:title=""/>
          </v:shape>
          <o:OLEObject Type="Embed" ProgID="Package" ShapeID="_x0000_i1040" DrawAspect="Content" ObjectID="_1669193464" r:id="rId163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600799" w:rsidRDefault="007566EA" w:rsidP="005B7232">
      <w:pPr>
        <w:pStyle w:val="Titolo3"/>
      </w:pPr>
      <w:r>
        <w:lastRenderedPageBreak/>
        <w:t xml:space="preserve"> </w:t>
      </w:r>
      <w:bookmarkStart w:id="389" w:name="_Toc419121514"/>
      <w:bookmarkStart w:id="390" w:name="_Toc43549696"/>
      <w:r>
        <w:t>Domanda fuori sede</w:t>
      </w:r>
      <w:bookmarkEnd w:id="389"/>
      <w:bookmarkEnd w:id="390"/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 xml:space="preserve">Contiene i dati </w:t>
      </w:r>
      <w:r>
        <w:rPr>
          <w:rFonts w:ascii="Verdana" w:hAnsi="Verdana"/>
          <w:sz w:val="20"/>
        </w:rPr>
        <w:t>della domanda fuori sede</w:t>
      </w:r>
    </w:p>
    <w:p w:rsidR="007566EA" w:rsidRPr="00791748" w:rsidRDefault="007566EA" w:rsidP="007566EA">
      <w:pPr>
        <w:pStyle w:val="BodyText"/>
        <w:rPr>
          <w:rFonts w:ascii="Verdana" w:hAnsi="Verdana"/>
          <w:sz w:val="20"/>
        </w:rPr>
      </w:pPr>
      <w:r w:rsidRPr="000E12A3">
        <w:rPr>
          <w:noProof/>
          <w:lang w:eastAsia="it-IT"/>
        </w:rPr>
        <w:drawing>
          <wp:inline distT="0" distB="0" distL="0" distR="0" wp14:anchorId="6CE61BF4" wp14:editId="52CB5042">
            <wp:extent cx="5943600" cy="23622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5B7232">
      <w:pPr>
        <w:pStyle w:val="Titolo3"/>
      </w:pPr>
      <w:r>
        <w:t xml:space="preserve"> </w:t>
      </w:r>
      <w:bookmarkStart w:id="391" w:name="_Toc419121515"/>
      <w:bookmarkStart w:id="392" w:name="_Toc43549697"/>
      <w:r w:rsidRPr="00600799">
        <w:t>Errore</w:t>
      </w:r>
      <w:bookmarkEnd w:id="391"/>
      <w:bookmarkEnd w:id="392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5CD2CE1D" wp14:editId="1E3A1C15">
            <wp:extent cx="3581400" cy="12954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&lt;/dtt:errore&gt;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Pr="00A61B60" w:rsidRDefault="007566EA" w:rsidP="005B7232">
      <w:pPr>
        <w:pStyle w:val="Titolo2"/>
        <w:rPr>
          <w:noProof/>
        </w:rPr>
      </w:pPr>
      <w:bookmarkStart w:id="393" w:name="_Toc419121516"/>
      <w:bookmarkStart w:id="394" w:name="_Toc43549698"/>
      <w:r w:rsidRPr="00A61B60">
        <w:rPr>
          <w:noProof/>
        </w:rPr>
        <w:t xml:space="preserve">Servizio </w:t>
      </w:r>
      <w:r>
        <w:rPr>
          <w:noProof/>
        </w:rPr>
        <w:t>dettaglio prenotazione fuori sede</w:t>
      </w:r>
      <w:bookmarkEnd w:id="393"/>
      <w:bookmarkEnd w:id="394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il dettaglio della prenotazione fuori sede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 w:rsidRPr="00450932">
        <w:rPr>
          <w:rFonts w:ascii="Verdana" w:hAnsi="Verdana"/>
          <w:sz w:val="20"/>
        </w:rPr>
        <w:t>DettaglioPrenotazioneFuoriSedeInput</w:t>
      </w:r>
      <w:r w:rsidRPr="00917030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e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450932">
        <w:rPr>
          <w:rFonts w:ascii="Verdana" w:hAnsi="Verdana"/>
          <w:sz w:val="20"/>
        </w:rPr>
        <w:t>DettaglioPrenotazioneFuoriSedeOutput</w:t>
      </w:r>
      <w:r w:rsidRPr="00917030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sono in allegato al documento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782AC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782ACA" w:rsidRDefault="007566EA" w:rsidP="005B7232">
      <w:pPr>
        <w:pStyle w:val="Titolo3"/>
      </w:pPr>
      <w:bookmarkStart w:id="395" w:name="_Toc419121517"/>
      <w:bookmarkStart w:id="396" w:name="_Toc43549699"/>
      <w:r w:rsidRPr="00782ACA">
        <w:t>Definizione</w:t>
      </w:r>
      <w:bookmarkEnd w:id="395"/>
      <w:bookmarkEnd w:id="396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602" w:type="dxa"/>
          </w:tcPr>
          <w:p w:rsidR="007566EA" w:rsidRPr="00F14E34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eastAsia="Calibri" w:hAnsi="Courier New" w:cs="Courier New"/>
                <w:color w:val="2A00FF"/>
              </w:rPr>
              <w:t>richiesta</w:t>
            </w:r>
            <w:r w:rsidRPr="00450932">
              <w:rPr>
                <w:rFonts w:ascii="Courier New" w:eastAsia="Calibri" w:hAnsi="Courier New" w:cs="Courier New"/>
                <w:color w:val="2A00FF"/>
              </w:rPr>
              <w:t>DettaglioPrenotazioneFuoriSede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713A7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</w:t>
            </w:r>
            <w:r w:rsidRPr="00A440D4">
              <w:t xml:space="preserve"> </w:t>
            </w:r>
            <w:r w:rsidRPr="00450932">
              <w:rPr>
                <w:rFonts w:ascii="Courier New" w:eastAsia="Calibri" w:hAnsi="Courier New" w:cs="Courier New"/>
                <w:color w:val="3366FF"/>
                <w:lang w:eastAsia="it-IT"/>
              </w:rPr>
              <w:t>services/dettaglioPrenotazioneFuoriSede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Pr="00713A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440D4">
              <w:rPr>
                <w:lang w:val="it-IT"/>
              </w:rPr>
              <w:t xml:space="preserve"> </w:t>
            </w:r>
            <w:r w:rsidRPr="00450932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services/dettaglioPrenotazioneFuoriSede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450932">
              <w:rPr>
                <w:rFonts w:ascii="Verdana" w:hAnsi="Verdana"/>
                <w:sz w:val="20"/>
              </w:rPr>
              <w:t>DettaglioPrenotazioneFuoriSedeInput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450932">
              <w:rPr>
                <w:rFonts w:ascii="Verdana" w:hAnsi="Verdana"/>
                <w:sz w:val="20"/>
              </w:rPr>
              <w:t>DettaglioPrenotazioneFuoriSedeOutput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59173A" w:rsidRDefault="007566EA" w:rsidP="005B7232">
      <w:pPr>
        <w:pStyle w:val="Titolo3"/>
        <w:rPr>
          <w:lang w:val="it-IT"/>
        </w:rPr>
      </w:pPr>
      <w:bookmarkStart w:id="397" w:name="_Toc419121518"/>
      <w:bookmarkStart w:id="398" w:name="_Toc43549700"/>
      <w:r w:rsidRPr="0059173A">
        <w:rPr>
          <w:lang w:val="it-IT"/>
        </w:rPr>
        <w:t>Specifiche dello schema XSD di Input</w:t>
      </w:r>
      <w:bookmarkEnd w:id="397"/>
      <w:bookmarkEnd w:id="398"/>
      <w:r w:rsidRPr="0059173A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Pr="00A440D4" w:rsidRDefault="007566EA" w:rsidP="007566EA">
      <w:pPr>
        <w:pStyle w:val="BodyText"/>
      </w:pPr>
      <w:r w:rsidRPr="00755624">
        <w:rPr>
          <w:noProof/>
          <w:lang w:eastAsia="it-IT"/>
        </w:rPr>
        <w:drawing>
          <wp:inline distT="0" distB="0" distL="0" distR="0" wp14:anchorId="36541A89" wp14:editId="538AC97E">
            <wp:extent cx="5943600" cy="14478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 xml:space="preserve">La Richiesta </w:t>
      </w:r>
      <w:r>
        <w:rPr>
          <w:rFonts w:ascii="Verdana" w:hAnsi="Verdana"/>
          <w:sz w:val="20"/>
        </w:rPr>
        <w:t>del dettaglio prenotazione</w:t>
      </w:r>
      <w:r w:rsidRPr="00600799">
        <w:rPr>
          <w:rFonts w:ascii="Verdana" w:hAnsi="Verdana"/>
          <w:b/>
          <w:sz w:val="20"/>
        </w:rPr>
        <w:t xml:space="preserve"> 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ufficio mctc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Progressivo domanda fuori sede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Data seduta slot temporale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Progressivo slot temporale seduta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Progressivo prenotazione revisione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ind w:left="720"/>
        <w:rPr>
          <w:rFonts w:ascii="Verdana" w:hAnsi="Verdana"/>
          <w:sz w:val="20"/>
        </w:rPr>
      </w:pPr>
    </w:p>
    <w:p w:rsidR="007566EA" w:rsidRDefault="007566EA" w:rsidP="007566EA">
      <w:pPr>
        <w:pStyle w:val="Paragrafoelenco"/>
        <w:rPr>
          <w:rFonts w:ascii="Verdana" w:hAnsi="Verdana"/>
        </w:rPr>
      </w:pPr>
    </w:p>
    <w:p w:rsidR="007566EA" w:rsidRPr="00C544E5" w:rsidRDefault="007566EA" w:rsidP="007566EA">
      <w:pPr>
        <w:pStyle w:val="BodyText"/>
        <w:ind w:left="720"/>
        <w:rPr>
          <w:rFonts w:ascii="Verdana" w:hAnsi="Verdana"/>
          <w:sz w:val="20"/>
        </w:rPr>
      </w:pPr>
      <w:r w:rsidRPr="00C544E5">
        <w:rPr>
          <w:rFonts w:ascii="Verdana" w:hAnsi="Verdana"/>
          <w:sz w:val="20"/>
        </w:rPr>
        <w:t>Esempio:</w:t>
      </w:r>
    </w:p>
    <w:p w:rsidR="007566EA" w:rsidRDefault="008534AE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it-IT"/>
        </w:rPr>
        <w:drawing>
          <wp:inline distT="0" distB="0" distL="0" distR="0">
            <wp:extent cx="2589530" cy="534035"/>
            <wp:effectExtent l="0" t="0" r="0" b="0"/>
            <wp:docPr id="272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5B7232">
      <w:pPr>
        <w:pStyle w:val="Titolo3"/>
      </w:pPr>
      <w:bookmarkStart w:id="399" w:name="_Toc419121519"/>
      <w:bookmarkStart w:id="400" w:name="_Toc43549701"/>
      <w:r w:rsidRPr="00600799">
        <w:t>Login</w:t>
      </w:r>
      <w:bookmarkEnd w:id="399"/>
      <w:bookmarkEnd w:id="400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0E60CACE" wp14:editId="3251071F">
            <wp:extent cx="3200400" cy="8382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5B7232">
      <w:pPr>
        <w:pStyle w:val="Titolo3"/>
        <w:rPr>
          <w:lang w:val="it-IT"/>
        </w:rPr>
      </w:pPr>
      <w:bookmarkStart w:id="401" w:name="_Toc419121520"/>
      <w:bookmarkStart w:id="402" w:name="_Toc43549702"/>
      <w:r w:rsidRPr="0059173A">
        <w:rPr>
          <w:lang w:val="it-IT"/>
        </w:rPr>
        <w:t>Specifiche dello schema XSD di Output</w:t>
      </w:r>
      <w:bookmarkEnd w:id="401"/>
      <w:bookmarkEnd w:id="402"/>
    </w:p>
    <w:p w:rsidR="007566EA" w:rsidRPr="00450932" w:rsidRDefault="007566EA" w:rsidP="007566EA">
      <w:pPr>
        <w:pStyle w:val="BodyText"/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dettaglio prenotazione revisione fuori sede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755624">
        <w:rPr>
          <w:noProof/>
          <w:lang w:eastAsia="it-IT"/>
        </w:rPr>
        <w:drawing>
          <wp:inline distT="0" distB="0" distL="0" distR="0" wp14:anchorId="698AF245" wp14:editId="127D423F">
            <wp:extent cx="5943600" cy="6096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8534AE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noProof/>
          <w:lang w:eastAsia="it-IT"/>
        </w:rPr>
        <w:drawing>
          <wp:inline distT="0" distB="0" distL="0" distR="0">
            <wp:extent cx="2743200" cy="534035"/>
            <wp:effectExtent l="0" t="0" r="0" b="0"/>
            <wp:docPr id="271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600799" w:rsidRDefault="007566EA" w:rsidP="005B7232">
      <w:pPr>
        <w:pStyle w:val="Titolo3"/>
      </w:pPr>
      <w:r>
        <w:t xml:space="preserve"> </w:t>
      </w:r>
      <w:bookmarkStart w:id="403" w:name="_Toc419121521"/>
      <w:bookmarkStart w:id="404" w:name="_Toc43549703"/>
      <w:r>
        <w:t>Prenotazione fuori sede</w:t>
      </w:r>
      <w:bookmarkEnd w:id="403"/>
      <w:bookmarkEnd w:id="404"/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 xml:space="preserve">Contiene i dati </w:t>
      </w:r>
      <w:r>
        <w:rPr>
          <w:rFonts w:ascii="Verdana" w:hAnsi="Verdana"/>
          <w:sz w:val="20"/>
        </w:rPr>
        <w:t>della prenotazione fuori sede</w:t>
      </w:r>
    </w:p>
    <w:p w:rsidR="007566EA" w:rsidRPr="00A95075" w:rsidRDefault="007566EA" w:rsidP="007566EA">
      <w:pPr>
        <w:pStyle w:val="BodyText"/>
        <w:rPr>
          <w:noProof/>
        </w:rPr>
      </w:pPr>
    </w:p>
    <w:p w:rsidR="007566EA" w:rsidRDefault="00C666A5" w:rsidP="007566EA">
      <w:pPr>
        <w:pStyle w:val="BodyText"/>
        <w:rPr>
          <w:rFonts w:ascii="Verdana" w:hAnsi="Verdana"/>
          <w:sz w:val="20"/>
        </w:rPr>
      </w:pPr>
      <w:r>
        <w:rPr>
          <w:noProof/>
          <w:lang w:eastAsia="it-IT"/>
        </w:rPr>
        <w:drawing>
          <wp:inline distT="0" distB="0" distL="0" distR="0" wp14:anchorId="6A63240E" wp14:editId="786B1DA0">
            <wp:extent cx="5276215" cy="3418005"/>
            <wp:effectExtent l="0" t="0" r="0" b="0"/>
            <wp:docPr id="221" name="Immagin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4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6A5" w:rsidRPr="00791748" w:rsidRDefault="00C666A5" w:rsidP="007566EA">
      <w:pPr>
        <w:pStyle w:val="BodyText"/>
        <w:rPr>
          <w:rFonts w:ascii="Verdana" w:hAnsi="Verdana"/>
          <w:sz w:val="20"/>
        </w:rPr>
      </w:pPr>
      <w:r>
        <w:rPr>
          <w:noProof/>
          <w:lang w:eastAsia="it-IT"/>
        </w:rPr>
        <w:drawing>
          <wp:inline distT="0" distB="0" distL="0" distR="0" wp14:anchorId="405C7C96" wp14:editId="37244AE7">
            <wp:extent cx="5276215" cy="3052395"/>
            <wp:effectExtent l="0" t="0" r="0" b="0"/>
            <wp:docPr id="256" name="Immagin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0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EA" w:rsidRPr="00600799" w:rsidRDefault="007566EA" w:rsidP="005B7232">
      <w:pPr>
        <w:pStyle w:val="Titolo3"/>
      </w:pPr>
      <w:r>
        <w:t xml:space="preserve"> </w:t>
      </w:r>
      <w:bookmarkStart w:id="405" w:name="_Toc419121522"/>
      <w:bookmarkStart w:id="406" w:name="_Toc43549704"/>
      <w:r w:rsidRPr="00600799">
        <w:t>Errore</w:t>
      </w:r>
      <w:bookmarkEnd w:id="405"/>
      <w:bookmarkEnd w:id="406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lastRenderedPageBreak/>
        <w:drawing>
          <wp:inline distT="0" distB="0" distL="0" distR="0" wp14:anchorId="065A538B" wp14:editId="5243A3E2">
            <wp:extent cx="3581400" cy="12954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&lt;/dtt:errore&gt;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Pr="00A61B60" w:rsidRDefault="007566EA" w:rsidP="005B7232">
      <w:pPr>
        <w:pStyle w:val="Titolo2"/>
        <w:rPr>
          <w:noProof/>
        </w:rPr>
      </w:pPr>
      <w:bookmarkStart w:id="407" w:name="_Toc419121523"/>
      <w:bookmarkStart w:id="408" w:name="_Toc43549705"/>
      <w:r w:rsidRPr="00A61B60">
        <w:rPr>
          <w:noProof/>
        </w:rPr>
        <w:t xml:space="preserve">Servizio </w:t>
      </w:r>
      <w:r>
        <w:rPr>
          <w:noProof/>
        </w:rPr>
        <w:t>ricerca prenotazione fuori sede</w:t>
      </w:r>
      <w:bookmarkEnd w:id="407"/>
      <w:bookmarkEnd w:id="408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la ricerca delle prenotazioni fuoti sede effettuate.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 w:rsidRPr="00A33025">
        <w:rPr>
          <w:rFonts w:ascii="Verdana" w:hAnsi="Verdana"/>
          <w:sz w:val="20"/>
        </w:rPr>
        <w:t>RicercaPrenotazioneFuoriSedeInput</w:t>
      </w:r>
      <w:r w:rsidRPr="00917030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e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A33025">
        <w:rPr>
          <w:rFonts w:ascii="Verdana" w:hAnsi="Verdana"/>
          <w:sz w:val="20"/>
        </w:rPr>
        <w:t>RicercaPrenotazioneFuoriSedeOutput</w:t>
      </w:r>
      <w:r w:rsidRPr="00917030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sono in allegato al documento</w:t>
      </w:r>
    </w:p>
    <w:p w:rsidR="007566EA" w:rsidRPr="00782ACA" w:rsidRDefault="007566EA" w:rsidP="005B7232">
      <w:pPr>
        <w:pStyle w:val="Titolo3"/>
      </w:pPr>
      <w:bookmarkStart w:id="409" w:name="_Toc419121524"/>
      <w:bookmarkStart w:id="410" w:name="_Toc43549706"/>
      <w:r w:rsidRPr="00782ACA">
        <w:t>Definizione</w:t>
      </w:r>
      <w:bookmarkEnd w:id="409"/>
      <w:bookmarkEnd w:id="410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602" w:type="dxa"/>
          </w:tcPr>
          <w:p w:rsidR="007566EA" w:rsidRPr="00F14E34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eastAsia="Calibri" w:hAnsi="Courier New" w:cs="Courier New"/>
                <w:color w:val="2A00FF"/>
              </w:rPr>
              <w:t>richiesta</w:t>
            </w:r>
            <w:r w:rsidRPr="00A33025">
              <w:rPr>
                <w:rFonts w:ascii="Courier New" w:eastAsia="Calibri" w:hAnsi="Courier New" w:cs="Courier New"/>
                <w:color w:val="2A00FF"/>
              </w:rPr>
              <w:t>RicercaPrenotazioneFuoriSede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713A7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</w:t>
            </w:r>
            <w:r w:rsidRPr="00A440D4">
              <w:t xml:space="preserve"> </w:t>
            </w:r>
            <w:r w:rsidRPr="00A33025">
              <w:rPr>
                <w:rFonts w:ascii="Courier New" w:eastAsia="Calibri" w:hAnsi="Courier New" w:cs="Courier New"/>
                <w:color w:val="3366FF"/>
                <w:lang w:eastAsia="it-IT"/>
              </w:rPr>
              <w:t>services/ricercaPrenotazioneFuoriSede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Pr="00713A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440D4">
              <w:rPr>
                <w:lang w:val="it-IT"/>
              </w:rPr>
              <w:t xml:space="preserve"> </w:t>
            </w:r>
            <w:r w:rsidRPr="00A33025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services/ricercaPrenotazioneFuoriSede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A33025">
              <w:rPr>
                <w:rFonts w:ascii="Verdana" w:hAnsi="Verdana"/>
                <w:sz w:val="20"/>
              </w:rPr>
              <w:t>RicercaPrenotazioneFuoriSedeInput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lastRenderedPageBreak/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A33025">
              <w:rPr>
                <w:rFonts w:ascii="Verdana" w:hAnsi="Verdana"/>
                <w:sz w:val="20"/>
              </w:rPr>
              <w:t>RicercaPrenotazioneFuoriSedeOutput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59173A" w:rsidRDefault="007566EA" w:rsidP="005B7232">
      <w:pPr>
        <w:pStyle w:val="Titolo3"/>
        <w:rPr>
          <w:lang w:val="it-IT"/>
        </w:rPr>
      </w:pPr>
      <w:bookmarkStart w:id="411" w:name="_Toc419121525"/>
      <w:bookmarkStart w:id="412" w:name="_Toc43549707"/>
      <w:r w:rsidRPr="0059173A">
        <w:rPr>
          <w:lang w:val="it-IT"/>
        </w:rPr>
        <w:t>Specifiche dello schema XSD di Input</w:t>
      </w:r>
      <w:bookmarkEnd w:id="411"/>
      <w:bookmarkEnd w:id="412"/>
      <w:r w:rsidRPr="0059173A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  <w:r w:rsidRPr="00755624">
        <w:rPr>
          <w:noProof/>
          <w:lang w:eastAsia="it-IT"/>
        </w:rPr>
        <w:drawing>
          <wp:inline distT="0" distB="0" distL="0" distR="0" wp14:anchorId="07F2EB46" wp14:editId="0D388B90">
            <wp:extent cx="5943600" cy="19050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noProof/>
        </w:rPr>
      </w:pPr>
    </w:p>
    <w:p w:rsidR="007566EA" w:rsidRPr="00A440D4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 Richiesta della ricerca prenotazione fuori sede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ufficio mctc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Data seduta dal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Data seduta al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tipo veicolo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targa veicolo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identificativo ciclomotore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telaio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Stato prenotazione</w:t>
      </w:r>
    </w:p>
    <w:p w:rsidR="007566EA" w:rsidRPr="00A95075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Numero pagina</w:t>
      </w:r>
    </w:p>
    <w:p w:rsidR="007566EA" w:rsidRDefault="007566EA" w:rsidP="007566EA">
      <w:pPr>
        <w:pStyle w:val="Paragrafoelenco"/>
        <w:rPr>
          <w:rFonts w:ascii="Verdana" w:hAnsi="Verdana"/>
        </w:rPr>
      </w:pPr>
    </w:p>
    <w:p w:rsidR="007566EA" w:rsidRPr="00C544E5" w:rsidRDefault="007566EA" w:rsidP="007566EA">
      <w:pPr>
        <w:pStyle w:val="BodyText"/>
        <w:ind w:left="720"/>
        <w:rPr>
          <w:rFonts w:ascii="Verdana" w:hAnsi="Verdana"/>
          <w:sz w:val="20"/>
        </w:rPr>
      </w:pPr>
      <w:r w:rsidRPr="00C544E5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3931" w:dyaOrig="810">
          <v:shape id="_x0000_i1041" type="#_x0000_t75" style="width:196.5pt;height:40.5pt" o:ole="">
            <v:imagedata r:id="rId171" o:title=""/>
          </v:shape>
          <o:OLEObject Type="Embed" ProgID="Package" ShapeID="_x0000_i1041" DrawAspect="Content" ObjectID="_1669193465" r:id="rId172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5B7232">
      <w:pPr>
        <w:pStyle w:val="Titolo3"/>
      </w:pPr>
      <w:bookmarkStart w:id="413" w:name="_Toc419121526"/>
      <w:bookmarkStart w:id="414" w:name="_Toc43549708"/>
      <w:r w:rsidRPr="00600799">
        <w:lastRenderedPageBreak/>
        <w:t>Login</w:t>
      </w:r>
      <w:bookmarkEnd w:id="413"/>
      <w:bookmarkEnd w:id="414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4D4ED074" wp14:editId="639FD45F">
            <wp:extent cx="3200400" cy="8382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5B7232">
      <w:pPr>
        <w:pStyle w:val="Titolo3"/>
        <w:rPr>
          <w:lang w:val="it-IT"/>
        </w:rPr>
      </w:pPr>
      <w:bookmarkStart w:id="415" w:name="_Toc419121527"/>
      <w:bookmarkStart w:id="416" w:name="_Toc43549709"/>
      <w:r w:rsidRPr="0059173A">
        <w:rPr>
          <w:lang w:val="it-IT"/>
        </w:rPr>
        <w:t>Specifiche dello schema XSD di Output</w:t>
      </w:r>
      <w:bookmarkEnd w:id="415"/>
      <w:bookmarkEnd w:id="416"/>
    </w:p>
    <w:p w:rsidR="007566EA" w:rsidRPr="00450932" w:rsidRDefault="007566EA" w:rsidP="007566EA">
      <w:pPr>
        <w:pStyle w:val="BodyText"/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ricerca prenotazione revisione fuori sede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noProof/>
        </w:rPr>
      </w:pPr>
      <w:r w:rsidRPr="00755624">
        <w:rPr>
          <w:noProof/>
          <w:lang w:eastAsia="it-IT"/>
        </w:rPr>
        <w:drawing>
          <wp:inline distT="0" distB="0" distL="0" distR="0" wp14:anchorId="05A31F60" wp14:editId="5DF757B3">
            <wp:extent cx="5943600" cy="7620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C666A5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4140" w:dyaOrig="810">
          <v:shape id="_x0000_i1042" type="#_x0000_t75" style="width:207pt;height:40.5pt" o:ole="">
            <v:imagedata r:id="rId174" o:title=""/>
          </v:shape>
          <o:OLEObject Type="Embed" ProgID="Package" ShapeID="_x0000_i1042" DrawAspect="Content" ObjectID="_1669193466" r:id="rId175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600799" w:rsidRDefault="007566EA" w:rsidP="005B7232">
      <w:pPr>
        <w:pStyle w:val="Titolo3"/>
      </w:pPr>
      <w:r>
        <w:t xml:space="preserve"> </w:t>
      </w:r>
      <w:bookmarkStart w:id="417" w:name="_Toc419121528"/>
      <w:bookmarkStart w:id="418" w:name="_Toc43549710"/>
      <w:r>
        <w:t>Prenotazione fuori sede</w:t>
      </w:r>
      <w:bookmarkEnd w:id="417"/>
      <w:bookmarkEnd w:id="418"/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 xml:space="preserve">Contiene i dati </w:t>
      </w:r>
      <w:r>
        <w:rPr>
          <w:rFonts w:ascii="Verdana" w:hAnsi="Verdana"/>
          <w:sz w:val="20"/>
        </w:rPr>
        <w:t>della prenotazione fuori sede</w:t>
      </w:r>
    </w:p>
    <w:p w:rsidR="007566EA" w:rsidRPr="00E95F9B" w:rsidRDefault="007566EA" w:rsidP="007566EA">
      <w:pPr>
        <w:pStyle w:val="BodyText"/>
        <w:rPr>
          <w:noProof/>
        </w:rPr>
      </w:pPr>
    </w:p>
    <w:p w:rsidR="007566EA" w:rsidRDefault="00C666A5" w:rsidP="007566EA">
      <w:pPr>
        <w:pStyle w:val="BodyText"/>
        <w:rPr>
          <w:rFonts w:ascii="Verdana" w:hAnsi="Verdana"/>
          <w:sz w:val="20"/>
        </w:rPr>
      </w:pPr>
      <w:r>
        <w:rPr>
          <w:noProof/>
          <w:lang w:eastAsia="it-IT"/>
        </w:rPr>
        <w:lastRenderedPageBreak/>
        <w:drawing>
          <wp:inline distT="0" distB="0" distL="0" distR="0" wp14:anchorId="74EC6636" wp14:editId="2C1A0CF2">
            <wp:extent cx="5276215" cy="3418005"/>
            <wp:effectExtent l="0" t="0" r="0" b="0"/>
            <wp:docPr id="257" name="Immagin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4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6A5" w:rsidRPr="00791748" w:rsidRDefault="00C666A5" w:rsidP="007566EA">
      <w:pPr>
        <w:pStyle w:val="BodyText"/>
        <w:rPr>
          <w:rFonts w:ascii="Verdana" w:hAnsi="Verdana"/>
          <w:sz w:val="20"/>
        </w:rPr>
      </w:pPr>
      <w:r>
        <w:rPr>
          <w:noProof/>
          <w:lang w:eastAsia="it-IT"/>
        </w:rPr>
        <w:drawing>
          <wp:inline distT="0" distB="0" distL="0" distR="0" wp14:anchorId="7E6F65F8" wp14:editId="12A7D4EE">
            <wp:extent cx="5276215" cy="3052395"/>
            <wp:effectExtent l="0" t="0" r="0" b="0"/>
            <wp:docPr id="258" name="Immagin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0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EA" w:rsidRPr="00600799" w:rsidRDefault="007566EA" w:rsidP="005B7232">
      <w:pPr>
        <w:pStyle w:val="Titolo3"/>
      </w:pPr>
      <w:r>
        <w:t xml:space="preserve"> </w:t>
      </w:r>
      <w:bookmarkStart w:id="419" w:name="_Toc419121529"/>
      <w:bookmarkStart w:id="420" w:name="_Toc43549711"/>
      <w:r w:rsidRPr="00600799">
        <w:t>Errore</w:t>
      </w:r>
      <w:bookmarkEnd w:id="419"/>
      <w:bookmarkEnd w:id="420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4BA06F6C" wp14:editId="64DF6E94">
            <wp:extent cx="3581400" cy="1295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lastRenderedPageBreak/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&lt;/dtt:errore&gt;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Pr="0059173A" w:rsidRDefault="007566EA" w:rsidP="005B7232">
      <w:pPr>
        <w:pStyle w:val="Titolo2"/>
        <w:rPr>
          <w:noProof/>
          <w:lang w:val="it-IT"/>
        </w:rPr>
      </w:pPr>
      <w:bookmarkStart w:id="421" w:name="_Toc419121530"/>
      <w:bookmarkStart w:id="422" w:name="_Toc43549712"/>
      <w:r w:rsidRPr="0059173A">
        <w:rPr>
          <w:noProof/>
          <w:lang w:val="it-IT"/>
        </w:rPr>
        <w:t>Servizio ricerca slot temporali fuori sede</w:t>
      </w:r>
      <w:bookmarkEnd w:id="421"/>
      <w:bookmarkEnd w:id="422"/>
    </w:p>
    <w:p w:rsidR="007566E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 xml:space="preserve">permette di effettuare la ricerca degli slot temporali fuori sede per poter inserire </w:t>
      </w:r>
    </w:p>
    <w:p w:rsidR="007566EA" w:rsidRDefault="007566EA" w:rsidP="007566EA">
      <w:pPr>
        <w:ind w:left="432"/>
        <w:rPr>
          <w:rFonts w:ascii="Verdana" w:hAnsi="Verdana"/>
        </w:rPr>
      </w:pPr>
    </w:p>
    <w:p w:rsidR="007566EA" w:rsidRPr="00782ACA" w:rsidRDefault="007566EA" w:rsidP="007566EA">
      <w:pPr>
        <w:ind w:left="432"/>
        <w:rPr>
          <w:rFonts w:ascii="Verdana" w:hAnsi="Verdana"/>
        </w:rPr>
      </w:pPr>
      <w:r>
        <w:rPr>
          <w:rFonts w:ascii="Verdana" w:hAnsi="Verdana"/>
        </w:rPr>
        <w:t>una prenotazione.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 w:rsidRPr="002331B9">
        <w:rPr>
          <w:rFonts w:ascii="Verdana" w:hAnsi="Verdana"/>
          <w:sz w:val="20"/>
        </w:rPr>
        <w:t>RicercaSlotTemporaliFuoriSedeInput</w:t>
      </w:r>
      <w:r w:rsidRPr="00917030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e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2331B9">
        <w:rPr>
          <w:rFonts w:ascii="Verdana" w:hAnsi="Verdana"/>
          <w:sz w:val="20"/>
        </w:rPr>
        <w:t>RicercaSlotTemporaliFuoriSedeOutput</w:t>
      </w:r>
      <w:r w:rsidRPr="00917030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sono in allegato al documento</w:t>
      </w:r>
    </w:p>
    <w:p w:rsidR="007566EA" w:rsidRPr="00782ACA" w:rsidRDefault="007566EA" w:rsidP="005B7232">
      <w:pPr>
        <w:pStyle w:val="Titolo3"/>
      </w:pPr>
      <w:bookmarkStart w:id="423" w:name="_Toc419121531"/>
      <w:bookmarkStart w:id="424" w:name="_Toc43549713"/>
      <w:r w:rsidRPr="00782ACA">
        <w:t>Definizione</w:t>
      </w:r>
      <w:bookmarkEnd w:id="423"/>
      <w:bookmarkEnd w:id="424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602" w:type="dxa"/>
          </w:tcPr>
          <w:p w:rsidR="007566EA" w:rsidRPr="00F14E34" w:rsidRDefault="007566EA" w:rsidP="007566EA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eastAsia="Calibri" w:hAnsi="Courier New" w:cs="Courier New"/>
                <w:color w:val="2A00FF"/>
              </w:rPr>
              <w:t>richiesta</w:t>
            </w:r>
            <w:r w:rsidRPr="002331B9">
              <w:rPr>
                <w:rFonts w:ascii="Courier New" w:eastAsia="Calibri" w:hAnsi="Courier New" w:cs="Courier New"/>
                <w:color w:val="2A00FF"/>
              </w:rPr>
              <w:t>RicercaSlotTemporaliFuoriSede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713A7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</w:t>
            </w:r>
            <w:r w:rsidRPr="00A440D4">
              <w:t xml:space="preserve"> </w:t>
            </w:r>
            <w:r w:rsidRPr="002331B9">
              <w:rPr>
                <w:rFonts w:ascii="Courier New" w:eastAsia="Calibri" w:hAnsi="Courier New" w:cs="Courier New"/>
                <w:color w:val="3366FF"/>
                <w:lang w:eastAsia="it-IT"/>
              </w:rPr>
              <w:t>services/ricercaSlotTemporaleFuoriSede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Pr="00713A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440D4">
              <w:rPr>
                <w:lang w:val="it-IT"/>
              </w:rPr>
              <w:t xml:space="preserve"> </w:t>
            </w:r>
            <w:r w:rsidRPr="002331B9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services/ricercaSlotTemporaleFuoriSede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2331B9">
              <w:rPr>
                <w:rFonts w:ascii="Verdana" w:hAnsi="Verdana"/>
                <w:sz w:val="20"/>
              </w:rPr>
              <w:t>RicercaSlotTemporaliFuoriSedeInput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2331B9">
              <w:rPr>
                <w:rFonts w:ascii="Verdana" w:hAnsi="Verdana"/>
                <w:sz w:val="20"/>
              </w:rPr>
              <w:t>RicercaSlotTemporaliFuoriSedeOutput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59173A" w:rsidRDefault="007566EA" w:rsidP="005B7232">
      <w:pPr>
        <w:pStyle w:val="Titolo3"/>
        <w:rPr>
          <w:lang w:val="it-IT"/>
        </w:rPr>
      </w:pPr>
      <w:bookmarkStart w:id="425" w:name="_Toc419121532"/>
      <w:bookmarkStart w:id="426" w:name="_Toc43549714"/>
      <w:r w:rsidRPr="0059173A">
        <w:rPr>
          <w:lang w:val="it-IT"/>
        </w:rPr>
        <w:t>Specifiche dello schema XSD di Input</w:t>
      </w:r>
      <w:bookmarkEnd w:id="425"/>
      <w:bookmarkEnd w:id="426"/>
      <w:r w:rsidRPr="0059173A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Pr="002331B9" w:rsidRDefault="007566EA" w:rsidP="007566EA">
      <w:pPr>
        <w:pStyle w:val="BodyText"/>
        <w:rPr>
          <w:noProof/>
        </w:rPr>
      </w:pPr>
      <w:r w:rsidRPr="00755624">
        <w:rPr>
          <w:noProof/>
          <w:lang w:eastAsia="it-IT"/>
        </w:rPr>
        <w:lastRenderedPageBreak/>
        <w:drawing>
          <wp:inline distT="0" distB="0" distL="0" distR="0" wp14:anchorId="6AA216A1" wp14:editId="674B09C9">
            <wp:extent cx="5943600" cy="11430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 Richiesta della ricerca slot temporali fuori sede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ufficio mctc</w:t>
      </w:r>
    </w:p>
    <w:p w:rsidR="007566EA" w:rsidRPr="005A3522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Numero pagina</w:t>
      </w:r>
    </w:p>
    <w:p w:rsidR="007566EA" w:rsidRPr="00C544E5" w:rsidRDefault="007566EA" w:rsidP="007566EA">
      <w:pPr>
        <w:pStyle w:val="BodyText"/>
        <w:ind w:left="720"/>
        <w:rPr>
          <w:rFonts w:ascii="Verdana" w:hAnsi="Verdana"/>
          <w:sz w:val="20"/>
        </w:rPr>
      </w:pPr>
      <w:r w:rsidRPr="00C544E5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4021" w:dyaOrig="810">
          <v:shape id="_x0000_i1043" type="#_x0000_t75" style="width:201pt;height:40.5pt" o:ole="">
            <v:imagedata r:id="rId179" o:title=""/>
          </v:shape>
          <o:OLEObject Type="Embed" ProgID="Package" ShapeID="_x0000_i1043" DrawAspect="Content" ObjectID="_1669193467" r:id="rId180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5B7232">
      <w:pPr>
        <w:pStyle w:val="Titolo3"/>
      </w:pPr>
      <w:bookmarkStart w:id="427" w:name="_Toc419121533"/>
      <w:bookmarkStart w:id="428" w:name="_Toc43549715"/>
      <w:r w:rsidRPr="00600799">
        <w:t>Login</w:t>
      </w:r>
      <w:bookmarkEnd w:id="427"/>
      <w:bookmarkEnd w:id="428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44C3420E" wp14:editId="11C9EB5B">
            <wp:extent cx="3200400" cy="8382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5B7232">
      <w:pPr>
        <w:pStyle w:val="Titolo3"/>
        <w:rPr>
          <w:lang w:val="it-IT"/>
        </w:rPr>
      </w:pPr>
      <w:bookmarkStart w:id="429" w:name="_Toc419121534"/>
      <w:bookmarkStart w:id="430" w:name="_Toc43549716"/>
      <w:r w:rsidRPr="0059173A">
        <w:rPr>
          <w:lang w:val="it-IT"/>
        </w:rPr>
        <w:t>Specifiche dello schema XSD di Output</w:t>
      </w:r>
      <w:bookmarkEnd w:id="429"/>
      <w:bookmarkEnd w:id="430"/>
    </w:p>
    <w:p w:rsidR="007566EA" w:rsidRPr="00450932" w:rsidRDefault="007566EA" w:rsidP="007566EA">
      <w:pPr>
        <w:pStyle w:val="BodyText"/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ricerca slot temporale revisione fuori sede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5A3522" w:rsidRDefault="007566EA" w:rsidP="007566EA">
      <w:pPr>
        <w:pStyle w:val="BodyText"/>
        <w:rPr>
          <w:noProof/>
        </w:rPr>
      </w:pPr>
      <w:r w:rsidRPr="00755624">
        <w:rPr>
          <w:noProof/>
          <w:lang w:eastAsia="it-IT"/>
        </w:rPr>
        <w:drawing>
          <wp:inline distT="0" distB="0" distL="0" distR="0" wp14:anchorId="0A56B47D" wp14:editId="3B56DC41">
            <wp:extent cx="5943600" cy="7620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B22D74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4200" w:dyaOrig="810">
          <v:shape id="_x0000_i1044" type="#_x0000_t75" style="width:210pt;height:40.5pt" o:ole="">
            <v:imagedata r:id="rId182" o:title=""/>
          </v:shape>
          <o:OLEObject Type="Embed" ProgID="Package" ShapeID="_x0000_i1044" DrawAspect="Content" ObjectID="_1669193468" r:id="rId183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600799" w:rsidRDefault="007566EA" w:rsidP="005B7232">
      <w:pPr>
        <w:pStyle w:val="Titolo3"/>
      </w:pPr>
      <w:r>
        <w:t xml:space="preserve"> </w:t>
      </w:r>
      <w:bookmarkStart w:id="431" w:name="_Toc419121535"/>
      <w:bookmarkStart w:id="432" w:name="_Toc43549717"/>
      <w:r>
        <w:t>Slot temporale fuori sede</w:t>
      </w:r>
      <w:bookmarkEnd w:id="431"/>
      <w:bookmarkEnd w:id="432"/>
    </w:p>
    <w:p w:rsidR="007566EA" w:rsidRPr="005A3522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 xml:space="preserve">Contiene i dati </w:t>
      </w:r>
      <w:r>
        <w:rPr>
          <w:rFonts w:ascii="Verdana" w:hAnsi="Verdana"/>
          <w:sz w:val="20"/>
        </w:rPr>
        <w:t>dello slot fuori sede</w:t>
      </w:r>
    </w:p>
    <w:p w:rsidR="007566EA" w:rsidRDefault="007566EA" w:rsidP="007566EA">
      <w:pPr>
        <w:pStyle w:val="BodyText"/>
        <w:rPr>
          <w:noProof/>
        </w:rPr>
      </w:pPr>
      <w:r>
        <w:rPr>
          <w:noProof/>
          <w:lang w:eastAsia="it-IT"/>
        </w:rPr>
        <w:drawing>
          <wp:inline distT="0" distB="0" distL="0" distR="0" wp14:anchorId="0E4C6FF9" wp14:editId="25706C70">
            <wp:extent cx="6096000" cy="2743200"/>
            <wp:effectExtent l="0" t="0" r="0" b="0"/>
            <wp:docPr id="58" name="Picture 58" descr="SlotTemporal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SlotTemporale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791748" w:rsidRDefault="007566EA" w:rsidP="007566EA">
      <w:pPr>
        <w:pStyle w:val="BodyText"/>
        <w:rPr>
          <w:rFonts w:ascii="Verdana" w:hAnsi="Verdana"/>
          <w:sz w:val="20"/>
        </w:rPr>
      </w:pPr>
      <w:r w:rsidRPr="00755624">
        <w:rPr>
          <w:noProof/>
          <w:lang w:eastAsia="it-IT"/>
        </w:rPr>
        <w:drawing>
          <wp:inline distT="0" distB="0" distL="0" distR="0" wp14:anchorId="64FCDB61" wp14:editId="5378F825">
            <wp:extent cx="5943600" cy="1143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5B7232">
      <w:pPr>
        <w:pStyle w:val="Titolo3"/>
      </w:pPr>
      <w:r>
        <w:t xml:space="preserve"> </w:t>
      </w:r>
      <w:bookmarkStart w:id="433" w:name="_Toc419121536"/>
      <w:bookmarkStart w:id="434" w:name="_Toc43549718"/>
      <w:r w:rsidRPr="00600799">
        <w:t>Errore</w:t>
      </w:r>
      <w:bookmarkEnd w:id="433"/>
      <w:bookmarkEnd w:id="434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Pr="00A61B60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62D49076" wp14:editId="0FB6E3B9">
            <wp:extent cx="3581400" cy="12954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pStyle w:val="BodyText"/>
      </w:pPr>
    </w:p>
    <w:p w:rsidR="007566EA" w:rsidRPr="00A61B60" w:rsidRDefault="007566EA" w:rsidP="005B7232">
      <w:pPr>
        <w:pStyle w:val="Titolo2"/>
        <w:rPr>
          <w:noProof/>
        </w:rPr>
      </w:pPr>
      <w:bookmarkStart w:id="435" w:name="_Toc419121537"/>
      <w:bookmarkStart w:id="436" w:name="_Toc43549719"/>
      <w:r w:rsidRPr="00A61B60">
        <w:rPr>
          <w:noProof/>
        </w:rPr>
        <w:t xml:space="preserve">Servizio </w:t>
      </w:r>
      <w:r>
        <w:rPr>
          <w:noProof/>
        </w:rPr>
        <w:t>stampa prenotazione fuori sede</w:t>
      </w:r>
      <w:bookmarkEnd w:id="435"/>
      <w:bookmarkEnd w:id="436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la stampa della prenotazione fuori sede.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 w:rsidRPr="00FB0A02">
        <w:rPr>
          <w:rFonts w:ascii="Verdana" w:hAnsi="Verdana"/>
          <w:sz w:val="20"/>
        </w:rPr>
        <w:t>StampaPrenotazioneFuoriSedeInput</w:t>
      </w:r>
      <w:r w:rsidRPr="00917030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e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B0A02">
        <w:rPr>
          <w:rFonts w:ascii="Verdana" w:hAnsi="Verdana"/>
          <w:sz w:val="20"/>
        </w:rPr>
        <w:t>StampaPrenotazioneFuoriSedeOutput</w:t>
      </w:r>
      <w:r w:rsidRPr="00917030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sono in allegato al documento</w:t>
      </w:r>
    </w:p>
    <w:p w:rsidR="007566EA" w:rsidRPr="00782ACA" w:rsidRDefault="007566EA" w:rsidP="000C233F">
      <w:pPr>
        <w:pStyle w:val="Titolo2"/>
        <w:keepLines w:val="0"/>
        <w:numPr>
          <w:ilvl w:val="1"/>
          <w:numId w:val="20"/>
        </w:numPr>
        <w:spacing w:after="120"/>
        <w:rPr>
          <w:rFonts w:ascii="Verdana" w:hAnsi="Verdana"/>
          <w:sz w:val="20"/>
          <w:lang w:val="it-IT"/>
        </w:rPr>
      </w:pPr>
      <w:bookmarkStart w:id="437" w:name="_Toc419121538"/>
      <w:bookmarkStart w:id="438" w:name="_Toc43549720"/>
      <w:r w:rsidRPr="00782ACA">
        <w:rPr>
          <w:rFonts w:ascii="Verdana" w:hAnsi="Verdana"/>
          <w:sz w:val="20"/>
          <w:lang w:val="it-IT"/>
        </w:rPr>
        <w:t>Definizione</w:t>
      </w:r>
      <w:bookmarkEnd w:id="437"/>
      <w:bookmarkEnd w:id="438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FB0A02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602" w:type="dxa"/>
          </w:tcPr>
          <w:p w:rsidR="007566EA" w:rsidRPr="00FB0A02" w:rsidRDefault="007566EA" w:rsidP="007566EA">
            <w:pPr>
              <w:pStyle w:val="BodyText"/>
              <w:ind w:left="100"/>
              <w:rPr>
                <w:rFonts w:ascii="Courier New" w:eastAsia="Calibri" w:hAnsi="Courier New" w:cs="Courier New"/>
                <w:color w:val="2A00FF"/>
              </w:rPr>
            </w:pPr>
            <w:r>
              <w:rPr>
                <w:rFonts w:ascii="Courier New" w:eastAsia="Calibri" w:hAnsi="Courier New" w:cs="Courier New"/>
                <w:color w:val="2A00FF"/>
              </w:rPr>
              <w:t>richiesta</w:t>
            </w:r>
            <w:r w:rsidRPr="00FB0A02">
              <w:rPr>
                <w:rFonts w:ascii="Courier New" w:eastAsia="Calibri" w:hAnsi="Courier New" w:cs="Courier New"/>
                <w:color w:val="2A00FF"/>
              </w:rPr>
              <w:t>S</w:t>
            </w:r>
            <w:r>
              <w:rPr>
                <w:rFonts w:ascii="Courier New" w:eastAsia="Calibri" w:hAnsi="Courier New" w:cs="Courier New"/>
                <w:color w:val="2A00FF"/>
              </w:rPr>
              <w:t>tampaPrenotazioneFuoriSede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713A7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</w:t>
            </w:r>
            <w:r w:rsidRPr="00A440D4">
              <w:t xml:space="preserve"> </w:t>
            </w:r>
            <w:r w:rsidRPr="00FB0A02">
              <w:rPr>
                <w:rFonts w:ascii="Courier New" w:eastAsia="Calibri" w:hAnsi="Courier New" w:cs="Courier New"/>
                <w:color w:val="3366FF"/>
                <w:lang w:eastAsia="it-IT"/>
              </w:rPr>
              <w:t>services/stampaPrenotazioneFuoriSede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Pr="00713A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440D4">
              <w:rPr>
                <w:lang w:val="it-IT"/>
              </w:rPr>
              <w:t xml:space="preserve"> </w:t>
            </w:r>
            <w:r w:rsidRPr="00FB0A02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services/stampaPrenotazioneFuoriSede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FB0A02">
              <w:rPr>
                <w:rFonts w:ascii="Verdana" w:hAnsi="Verdana"/>
                <w:sz w:val="20"/>
              </w:rPr>
              <w:t>StampaPrenotazioneFuoriSedeInput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FB0A02">
              <w:rPr>
                <w:rFonts w:ascii="Verdana" w:hAnsi="Verdana"/>
                <w:sz w:val="20"/>
              </w:rPr>
              <w:t>StampaPrenotazioneFuoriSedeOutput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59173A" w:rsidRDefault="007566EA" w:rsidP="005B7232">
      <w:pPr>
        <w:pStyle w:val="Titolo3"/>
        <w:rPr>
          <w:lang w:val="it-IT"/>
        </w:rPr>
      </w:pPr>
      <w:bookmarkStart w:id="439" w:name="_Toc419121539"/>
      <w:bookmarkStart w:id="440" w:name="_Toc43549721"/>
      <w:r w:rsidRPr="0059173A">
        <w:rPr>
          <w:lang w:val="it-IT"/>
        </w:rPr>
        <w:t>Specifiche dello schema XSD di Input</w:t>
      </w:r>
      <w:bookmarkEnd w:id="439"/>
      <w:bookmarkEnd w:id="440"/>
      <w:r w:rsidRPr="0059173A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Pr="002331B9" w:rsidRDefault="007566EA" w:rsidP="007566EA">
      <w:pPr>
        <w:pStyle w:val="BodyText"/>
        <w:rPr>
          <w:noProof/>
        </w:rPr>
      </w:pPr>
      <w:r w:rsidRPr="00755624">
        <w:rPr>
          <w:noProof/>
          <w:lang w:eastAsia="it-IT"/>
        </w:rPr>
        <w:drawing>
          <wp:inline distT="0" distB="0" distL="0" distR="0" wp14:anchorId="764AF669" wp14:editId="34DC21EA">
            <wp:extent cx="5943600" cy="14478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 xml:space="preserve">La Richiesta della stampa prenotazione fuori sede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ufficio mctc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Progressivo domanda revisione fuori sede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Data seduta slot temporale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Progressivo slot temporale seduta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Progressivo prenotazione revisione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5A3522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C544E5" w:rsidRDefault="007566EA" w:rsidP="007566EA">
      <w:pPr>
        <w:pStyle w:val="BodyText"/>
        <w:ind w:left="720"/>
        <w:rPr>
          <w:rFonts w:ascii="Verdana" w:hAnsi="Verdana"/>
          <w:sz w:val="20"/>
        </w:rPr>
      </w:pPr>
      <w:r w:rsidRPr="00C544E5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3975" w:dyaOrig="810">
          <v:shape id="_x0000_i1045" type="#_x0000_t75" style="width:198.75pt;height:40.5pt" o:ole="">
            <v:imagedata r:id="rId187" o:title=""/>
          </v:shape>
          <o:OLEObject Type="Embed" ProgID="Package" ShapeID="_x0000_i1045" DrawAspect="Content" ObjectID="_1669193469" r:id="rId188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5B7232">
      <w:pPr>
        <w:pStyle w:val="Titolo3"/>
      </w:pPr>
      <w:bookmarkStart w:id="441" w:name="_Toc419121540"/>
      <w:bookmarkStart w:id="442" w:name="_Toc43549722"/>
      <w:r w:rsidRPr="00600799">
        <w:t>Login</w:t>
      </w:r>
      <w:bookmarkEnd w:id="441"/>
      <w:bookmarkEnd w:id="442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7C0DECF0" wp14:editId="3D47B8B6">
            <wp:extent cx="3200400" cy="8382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5B7232">
      <w:pPr>
        <w:pStyle w:val="Titolo3"/>
        <w:rPr>
          <w:lang w:val="it-IT"/>
        </w:rPr>
      </w:pPr>
      <w:bookmarkStart w:id="443" w:name="_Toc419121541"/>
      <w:bookmarkStart w:id="444" w:name="_Toc43549723"/>
      <w:r w:rsidRPr="0059173A">
        <w:rPr>
          <w:lang w:val="it-IT"/>
        </w:rPr>
        <w:t>Specifiche dello schema XSD di Output</w:t>
      </w:r>
      <w:bookmarkEnd w:id="443"/>
      <w:bookmarkEnd w:id="444"/>
    </w:p>
    <w:p w:rsidR="007566EA" w:rsidRPr="00450932" w:rsidRDefault="007566EA" w:rsidP="007566EA">
      <w:pPr>
        <w:pStyle w:val="BodyText"/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stampa prenotazione revisione fuori sede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5A3522" w:rsidRDefault="007566EA" w:rsidP="007566EA">
      <w:pPr>
        <w:pStyle w:val="BodyText"/>
        <w:rPr>
          <w:noProof/>
        </w:rPr>
      </w:pPr>
      <w:r w:rsidRPr="00755624">
        <w:rPr>
          <w:noProof/>
          <w:lang w:eastAsia="it-IT"/>
        </w:rPr>
        <w:drawing>
          <wp:inline distT="0" distB="0" distL="0" distR="0" wp14:anchorId="0385EBF9" wp14:editId="43BA585E">
            <wp:extent cx="5715000" cy="8382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Pr="00FB0A02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4156" w:dyaOrig="810">
          <v:shape id="_x0000_i1046" type="#_x0000_t75" style="width:207.75pt;height:40.5pt" o:ole="">
            <v:imagedata r:id="rId190" o:title=""/>
          </v:shape>
          <o:OLEObject Type="Embed" ProgID="Package" ShapeID="_x0000_i1046" DrawAspect="Content" ObjectID="_1669193470" r:id="rId191"/>
        </w:object>
      </w:r>
    </w:p>
    <w:p w:rsidR="007566EA" w:rsidRPr="00600799" w:rsidRDefault="007566EA" w:rsidP="005B7232">
      <w:pPr>
        <w:pStyle w:val="Titolo3"/>
      </w:pPr>
      <w:r>
        <w:t xml:space="preserve"> </w:t>
      </w:r>
      <w:bookmarkStart w:id="445" w:name="_Toc419121542"/>
      <w:bookmarkStart w:id="446" w:name="_Toc43549724"/>
      <w:r w:rsidRPr="00600799">
        <w:t>Errore</w:t>
      </w:r>
      <w:bookmarkEnd w:id="445"/>
      <w:bookmarkEnd w:id="446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5EDCEEBB" wp14:editId="5CBF5AF1">
            <wp:extent cx="3581400" cy="1295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A61B60" w:rsidRDefault="007566EA" w:rsidP="007566EA">
      <w:pPr>
        <w:pStyle w:val="BodyText"/>
      </w:pP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&lt;/dtt:errore&gt;</w:t>
      </w:r>
    </w:p>
    <w:p w:rsidR="007566EA" w:rsidRDefault="007566EA" w:rsidP="007566EA">
      <w:pPr>
        <w:autoSpaceDE w:val="0"/>
        <w:autoSpaceDN w:val="0"/>
        <w:adjustRightInd w:val="0"/>
        <w:ind w:firstLine="24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pStyle w:val="BodyText"/>
      </w:pPr>
    </w:p>
    <w:p w:rsidR="007566EA" w:rsidRPr="00A61B60" w:rsidRDefault="007566EA" w:rsidP="005B7232">
      <w:pPr>
        <w:pStyle w:val="Titolo2"/>
        <w:rPr>
          <w:noProof/>
        </w:rPr>
      </w:pPr>
      <w:bookmarkStart w:id="447" w:name="_Toc419121543"/>
      <w:bookmarkStart w:id="448" w:name="_Toc43549725"/>
      <w:r w:rsidRPr="00A61B60">
        <w:rPr>
          <w:noProof/>
        </w:rPr>
        <w:t xml:space="preserve">Servizio </w:t>
      </w:r>
      <w:r>
        <w:rPr>
          <w:noProof/>
        </w:rPr>
        <w:t>INSERIMENTO prenotazione fuori sede</w:t>
      </w:r>
      <w:bookmarkEnd w:id="447"/>
      <w:bookmarkEnd w:id="448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l’inserimento della prenotazione fuori sede.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 w:rsidRPr="005275E1">
        <w:rPr>
          <w:rFonts w:ascii="Verdana" w:hAnsi="Verdana"/>
          <w:sz w:val="20"/>
        </w:rPr>
        <w:t>InserimentoPrenotazioneRevisioniFuoriSedeInput</w:t>
      </w:r>
      <w:r w:rsidRPr="00917030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e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5275E1">
        <w:rPr>
          <w:rFonts w:ascii="Verdana" w:hAnsi="Verdana"/>
          <w:sz w:val="20"/>
        </w:rPr>
        <w:t>InserimentoPrenotazioneRevisioniFuoriSedeOutput</w:t>
      </w:r>
      <w:r w:rsidRPr="00917030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sono in allegato al documento</w:t>
      </w:r>
    </w:p>
    <w:p w:rsidR="007566EA" w:rsidRPr="00782ACA" w:rsidRDefault="007566EA" w:rsidP="005B7232">
      <w:pPr>
        <w:pStyle w:val="Titolo3"/>
      </w:pPr>
      <w:bookmarkStart w:id="449" w:name="_Toc419121544"/>
      <w:bookmarkStart w:id="450" w:name="_Toc43549726"/>
      <w:r w:rsidRPr="00782ACA">
        <w:t>Definizione</w:t>
      </w:r>
      <w:bookmarkEnd w:id="449"/>
      <w:bookmarkEnd w:id="450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FB0A02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602" w:type="dxa"/>
          </w:tcPr>
          <w:p w:rsidR="007566EA" w:rsidRPr="00FB0A02" w:rsidRDefault="007566EA" w:rsidP="007566EA">
            <w:pPr>
              <w:pStyle w:val="BodyText"/>
              <w:ind w:left="100"/>
              <w:rPr>
                <w:rFonts w:ascii="Courier New" w:eastAsia="Calibri" w:hAnsi="Courier New" w:cs="Courier New"/>
                <w:color w:val="2A00FF"/>
              </w:rPr>
            </w:pPr>
            <w:r>
              <w:rPr>
                <w:rFonts w:ascii="Courier New" w:eastAsia="Calibri" w:hAnsi="Courier New" w:cs="Courier New"/>
                <w:color w:val="2A00FF"/>
              </w:rPr>
              <w:t>richiesta</w:t>
            </w:r>
            <w:r w:rsidRPr="005275E1">
              <w:rPr>
                <w:rFonts w:ascii="Verdana" w:hAnsi="Verdana"/>
                <w:sz w:val="20"/>
              </w:rPr>
              <w:t xml:space="preserve"> </w:t>
            </w:r>
            <w:r w:rsidRPr="005275E1">
              <w:rPr>
                <w:rFonts w:ascii="Courier New" w:eastAsia="Calibri" w:hAnsi="Courier New" w:cs="Courier New"/>
                <w:color w:val="2A00FF"/>
              </w:rPr>
              <w:t>InserimentoPrenotazioneRevisioniFuoriSede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713A7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</w:t>
            </w:r>
            <w:r w:rsidRPr="00A440D4">
              <w:t xml:space="preserve"> </w:t>
            </w:r>
            <w:r w:rsidRPr="005275E1">
              <w:rPr>
                <w:rFonts w:ascii="Courier New" w:eastAsia="Calibri" w:hAnsi="Courier New" w:cs="Courier New"/>
                <w:color w:val="3366FF"/>
                <w:lang w:eastAsia="it-IT"/>
              </w:rPr>
              <w:t>services/inserimentoPrenotazioneFuoriSede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Pr="00713A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440D4">
              <w:rPr>
                <w:lang w:val="it-IT"/>
              </w:rPr>
              <w:t xml:space="preserve"> </w:t>
            </w:r>
            <w:r w:rsidRPr="005275E1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services/inserimentoPrenotazioneFuoriSede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lastRenderedPageBreak/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5275E1">
              <w:rPr>
                <w:rFonts w:ascii="Verdana" w:hAnsi="Verdana"/>
                <w:sz w:val="20"/>
              </w:rPr>
              <w:t>InserimentoPrenotazioneRevisioniFuoriSedeInput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5275E1">
              <w:rPr>
                <w:rFonts w:ascii="Verdana" w:hAnsi="Verdana"/>
                <w:sz w:val="20"/>
              </w:rPr>
              <w:t>InserimentoPrenotazioneRevisioniFuoriSedeOutput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59173A" w:rsidRDefault="007566EA" w:rsidP="005B7232">
      <w:pPr>
        <w:pStyle w:val="Titolo3"/>
        <w:rPr>
          <w:lang w:val="it-IT"/>
        </w:rPr>
      </w:pPr>
      <w:bookmarkStart w:id="451" w:name="_Toc419121545"/>
      <w:bookmarkStart w:id="452" w:name="_Toc43549727"/>
      <w:r w:rsidRPr="0059173A">
        <w:rPr>
          <w:lang w:val="it-IT"/>
        </w:rPr>
        <w:t>Specifiche dello schema XSD di Input</w:t>
      </w:r>
      <w:bookmarkEnd w:id="451"/>
      <w:bookmarkEnd w:id="452"/>
      <w:r w:rsidRPr="0059173A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  <w:r w:rsidRPr="00246FA9">
        <w:rPr>
          <w:noProof/>
          <w:lang w:eastAsia="it-IT"/>
        </w:rPr>
        <w:drawing>
          <wp:inline distT="0" distB="0" distL="0" distR="0" wp14:anchorId="3410B5AE" wp14:editId="00169DCB">
            <wp:extent cx="5943600" cy="9144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2331B9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 Richiesta dell’ inserimento prenotazione fuori sede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Prenotazione revisione fuori sede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Partita iva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Bollettino</w:t>
      </w:r>
    </w:p>
    <w:p w:rsidR="007566EA" w:rsidRPr="005275E1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Decurtazione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5A3522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C544E5" w:rsidRDefault="000619B5" w:rsidP="007566EA">
      <w:pPr>
        <w:pStyle w:val="BodyText"/>
        <w:ind w:left="72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Xsd</w:t>
      </w:r>
      <w:r w:rsidR="007566EA" w:rsidRPr="00C544E5">
        <w:rPr>
          <w:rFonts w:ascii="Verdana" w:hAnsi="Verdana"/>
          <w:sz w:val="20"/>
        </w:rPr>
        <w:t>:</w:t>
      </w:r>
    </w:p>
    <w:p w:rsidR="007566EA" w:rsidRDefault="00721C0E" w:rsidP="007566EA">
      <w:pPr>
        <w:pStyle w:val="BodyText"/>
        <w:rPr>
          <w:rFonts w:ascii="Verdana" w:hAnsi="Verdana"/>
          <w:sz w:val="20"/>
        </w:rPr>
      </w:pPr>
      <w:r w:rsidRPr="00721C0E">
        <w:rPr>
          <w:rFonts w:ascii="Verdana" w:hAnsi="Verdana"/>
          <w:sz w:val="20"/>
        </w:rPr>
        <w:object w:dxaOrig="5251" w:dyaOrig="811">
          <v:shape id="_x0000_i1047" type="#_x0000_t75" style="width:262.5pt;height:40.5pt" o:ole="">
            <v:imagedata r:id="rId193" o:title=""/>
          </v:shape>
          <o:OLEObject Type="Embed" ProgID="Package" ShapeID="_x0000_i1047" DrawAspect="Content" ObjectID="_1669193471" r:id="rId194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5B7232">
      <w:pPr>
        <w:pStyle w:val="Titolo3"/>
      </w:pPr>
      <w:bookmarkStart w:id="453" w:name="_Toc419121546"/>
      <w:bookmarkStart w:id="454" w:name="_Toc43549728"/>
      <w:r w:rsidRPr="00600799">
        <w:t>Login</w:t>
      </w:r>
      <w:bookmarkEnd w:id="453"/>
      <w:bookmarkEnd w:id="454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Pr="00600799" w:rsidRDefault="007566EA" w:rsidP="007566EA">
      <w:pPr>
        <w:pStyle w:val="BodyText"/>
      </w:pPr>
      <w:r w:rsidRPr="00131E5C">
        <w:rPr>
          <w:noProof/>
          <w:lang w:eastAsia="it-IT"/>
        </w:rPr>
        <w:lastRenderedPageBreak/>
        <w:drawing>
          <wp:inline distT="0" distB="0" distL="0" distR="0" wp14:anchorId="7EB03674" wp14:editId="49260BCF">
            <wp:extent cx="3200400" cy="8382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5B7232">
      <w:pPr>
        <w:pStyle w:val="Titolo3"/>
        <w:rPr>
          <w:lang w:val="it-IT"/>
        </w:rPr>
      </w:pPr>
      <w:bookmarkStart w:id="455" w:name="_Toc419121547"/>
      <w:bookmarkStart w:id="456" w:name="_Toc43549729"/>
      <w:r w:rsidRPr="0059173A">
        <w:rPr>
          <w:lang w:val="it-IT"/>
        </w:rPr>
        <w:t>Specifiche dello schema XSD di Output</w:t>
      </w:r>
      <w:bookmarkEnd w:id="455"/>
      <w:bookmarkEnd w:id="456"/>
    </w:p>
    <w:p w:rsidR="007566EA" w:rsidRPr="00450932" w:rsidRDefault="007566EA" w:rsidP="007566EA">
      <w:pPr>
        <w:pStyle w:val="BodyText"/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inserimento prenotazione revisione fuori sede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5A3522" w:rsidRDefault="007566EA" w:rsidP="007566EA">
      <w:pPr>
        <w:pStyle w:val="BodyText"/>
        <w:rPr>
          <w:noProof/>
        </w:rPr>
      </w:pPr>
      <w:r w:rsidRPr="00BD077F">
        <w:rPr>
          <w:noProof/>
          <w:lang w:eastAsia="it-IT"/>
        </w:rPr>
        <w:drawing>
          <wp:inline distT="0" distB="0" distL="0" distR="0" wp14:anchorId="539FDBA4" wp14:editId="36B9FB72">
            <wp:extent cx="5943600" cy="762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5475" w:dyaOrig="810">
          <v:shape id="_x0000_i1048" type="#_x0000_t75" style="width:273.75pt;height:40.5pt" o:ole="">
            <v:imagedata r:id="rId196" o:title=""/>
          </v:shape>
          <o:OLEObject Type="Embed" ProgID="Package" ShapeID="_x0000_i1048" DrawAspect="Content" ObjectID="_1669193472" r:id="rId197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FB0A02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600799" w:rsidRDefault="007566EA" w:rsidP="005B7232">
      <w:pPr>
        <w:pStyle w:val="Titolo3"/>
      </w:pPr>
      <w:r>
        <w:t xml:space="preserve"> </w:t>
      </w:r>
      <w:bookmarkStart w:id="457" w:name="_Toc419121548"/>
      <w:bookmarkStart w:id="458" w:name="_Toc43549730"/>
      <w:r w:rsidRPr="00600799">
        <w:t>Errore</w:t>
      </w:r>
      <w:bookmarkEnd w:id="457"/>
      <w:bookmarkEnd w:id="458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17F0083A" wp14:editId="6E785B4E">
            <wp:extent cx="3581400" cy="1295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A61B60" w:rsidRDefault="007566EA" w:rsidP="007566EA">
      <w:pPr>
        <w:pStyle w:val="BodyText"/>
      </w:pP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lastRenderedPageBreak/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5275E1">
        <w:rPr>
          <w:rFonts w:ascii="Courier New" w:hAnsi="Courier New" w:cs="Courier New"/>
          <w:lang w:eastAsia="it-IT"/>
        </w:rPr>
        <w:t>&lt;/dtt:errore&gt;</w:t>
      </w:r>
    </w:p>
    <w:p w:rsidR="007566EA" w:rsidRPr="005275E1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pStyle w:val="BodyText"/>
      </w:pPr>
    </w:p>
    <w:p w:rsidR="007566EA" w:rsidRPr="0059173A" w:rsidRDefault="007566EA" w:rsidP="005B7232">
      <w:pPr>
        <w:pStyle w:val="Titolo2"/>
        <w:rPr>
          <w:noProof/>
          <w:lang w:val="it-IT"/>
        </w:rPr>
      </w:pPr>
      <w:bookmarkStart w:id="459" w:name="_Toc419121549"/>
      <w:bookmarkStart w:id="460" w:name="_Toc43549731"/>
      <w:r w:rsidRPr="0059173A">
        <w:rPr>
          <w:noProof/>
          <w:lang w:val="it-IT"/>
        </w:rPr>
        <w:t>Servizio INSERIMENTO prenotazione certifica di approvazione fuori sede</w:t>
      </w:r>
      <w:bookmarkEnd w:id="459"/>
      <w:bookmarkEnd w:id="460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l’inserimento della prenotazione di un certificato di approvazione  fuori sede.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 w:rsidRPr="001E5767">
        <w:rPr>
          <w:rFonts w:ascii="Verdana" w:hAnsi="Verdana"/>
          <w:sz w:val="20"/>
        </w:rPr>
        <w:t>InserimentoPrenotazioneCertificatoApprovazioneFuoriSedeInput</w:t>
      </w:r>
      <w:r>
        <w:rPr>
          <w:rFonts w:ascii="Courier New" w:eastAsia="Calibri" w:hAnsi="Courier New" w:cs="Courier New"/>
          <w:color w:val="2A00FF"/>
        </w:rPr>
        <w:t>.</w:t>
      </w:r>
      <w:r w:rsidRPr="001E5767">
        <w:rPr>
          <w:rFonts w:ascii="Verdana" w:hAnsi="Verdana"/>
          <w:sz w:val="20"/>
        </w:rPr>
        <w:t>xsde</w:t>
      </w:r>
      <w:r>
        <w:rPr>
          <w:rFonts w:ascii="Verdana" w:hAnsi="Verdana"/>
          <w:sz w:val="20"/>
        </w:rPr>
        <w:t xml:space="preserve">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1E5767">
        <w:rPr>
          <w:rFonts w:ascii="Verdana" w:hAnsi="Verdana"/>
          <w:sz w:val="20"/>
        </w:rPr>
        <w:t>InserimentoPrenotazioneCertificatoApprovazioneFuoriSedeOutput</w:t>
      </w:r>
      <w:r>
        <w:rPr>
          <w:rFonts w:ascii="Courier New" w:eastAsia="Calibri" w:hAnsi="Courier New" w:cs="Courier New"/>
          <w:color w:val="2A00FF"/>
        </w:rPr>
        <w:t>.</w:t>
      </w:r>
      <w:r w:rsidRPr="001E5767">
        <w:rPr>
          <w:rFonts w:ascii="Verdana" w:hAnsi="Verdana"/>
          <w:sz w:val="20"/>
        </w:rPr>
        <w:t>xsd</w:t>
      </w:r>
      <w:r>
        <w:rPr>
          <w:rFonts w:ascii="Verdana" w:hAnsi="Verdana"/>
          <w:sz w:val="20"/>
        </w:rPr>
        <w:t xml:space="preserve"> </w:t>
      </w:r>
      <w:r w:rsidRPr="001E5767">
        <w:rPr>
          <w:rFonts w:ascii="Verdana" w:hAnsi="Verdana"/>
          <w:sz w:val="20"/>
        </w:rPr>
        <w:t>sono</w:t>
      </w:r>
      <w:r>
        <w:rPr>
          <w:rFonts w:ascii="Verdana" w:hAnsi="Verdana"/>
          <w:sz w:val="20"/>
        </w:rPr>
        <w:t xml:space="preserve"> in allegato al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documento</w:t>
      </w:r>
    </w:p>
    <w:p w:rsidR="007566EA" w:rsidRPr="00782ACA" w:rsidRDefault="007566EA" w:rsidP="005B7232">
      <w:pPr>
        <w:pStyle w:val="Titolo3"/>
      </w:pPr>
      <w:bookmarkStart w:id="461" w:name="_Toc419121550"/>
      <w:bookmarkStart w:id="462" w:name="_Toc43549732"/>
      <w:r w:rsidRPr="00782ACA">
        <w:t>Definizione</w:t>
      </w:r>
      <w:bookmarkEnd w:id="461"/>
      <w:bookmarkEnd w:id="462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FB0A02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602" w:type="dxa"/>
          </w:tcPr>
          <w:p w:rsidR="007566EA" w:rsidRPr="00FB0A02" w:rsidRDefault="007566EA" w:rsidP="007566EA">
            <w:pPr>
              <w:pStyle w:val="BodyText"/>
              <w:ind w:left="100"/>
              <w:rPr>
                <w:rFonts w:ascii="Courier New" w:eastAsia="Calibri" w:hAnsi="Courier New" w:cs="Courier New"/>
                <w:color w:val="2A00FF"/>
              </w:rPr>
            </w:pPr>
            <w:r>
              <w:rPr>
                <w:rFonts w:ascii="Courier New" w:eastAsia="Calibri" w:hAnsi="Courier New" w:cs="Courier New"/>
                <w:color w:val="2A00FF"/>
              </w:rPr>
              <w:t>richiesta</w:t>
            </w:r>
            <w:r w:rsidRPr="005275E1">
              <w:rPr>
                <w:rFonts w:ascii="Verdana" w:hAnsi="Verdana"/>
                <w:sz w:val="20"/>
              </w:rPr>
              <w:t xml:space="preserve"> </w:t>
            </w:r>
            <w:r w:rsidRPr="001E5767">
              <w:rPr>
                <w:rFonts w:ascii="Courier New" w:eastAsia="Calibri" w:hAnsi="Courier New" w:cs="Courier New"/>
                <w:color w:val="2A00FF"/>
              </w:rPr>
              <w:t>InserimentoPrenotazioneCertificatoApprovazioneFuoriSede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7566EA" w:rsidRPr="00713A73" w:rsidRDefault="007566EA" w:rsidP="007566EA">
            <w:pPr>
              <w:pStyle w:val="BodyText"/>
              <w:rPr>
                <w:rFonts w:ascii="Verdana" w:hAnsi="Verdana"/>
                <w:sz w:val="20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eastAsia="it-IT"/>
              </w:rPr>
              <w:t>/</w:t>
            </w:r>
            <w:r w:rsidRPr="00A440D4">
              <w:t xml:space="preserve"> </w:t>
            </w:r>
            <w:r w:rsidRPr="001E5767">
              <w:rPr>
                <w:rFonts w:ascii="Courier New" w:eastAsia="Calibri" w:hAnsi="Courier New" w:cs="Courier New"/>
                <w:color w:val="3366FF"/>
                <w:lang w:eastAsia="it-IT"/>
              </w:rPr>
              <w:t>services/inserimentoPrenotazioneCertificatoApprovazioneFuoriSede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440D4">
              <w:rPr>
                <w:lang w:val="it-IT"/>
              </w:rPr>
              <w:t xml:space="preserve"> </w:t>
            </w:r>
            <w:r w:rsidRPr="001E5767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services/inserimentoPrenotazioneCertificatoApprovazioneFuoriSede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  <w:p w:rsidR="007566EA" w:rsidRPr="00713A73" w:rsidRDefault="007566EA" w:rsidP="007566EA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1E5767">
              <w:rPr>
                <w:rFonts w:ascii="Verdana" w:hAnsi="Verdana"/>
                <w:sz w:val="20"/>
              </w:rPr>
              <w:t>InserimentoPrenotazioneCertificatoApprovazioneFuoriSedeInput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1E5767">
              <w:rPr>
                <w:rFonts w:ascii="Verdana" w:hAnsi="Verdana"/>
                <w:sz w:val="20"/>
              </w:rPr>
              <w:t>InserimentoPrenotazioneCertificatoApprovazioneFuoriSedeOutput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59173A" w:rsidRDefault="007566EA" w:rsidP="005B7232">
      <w:pPr>
        <w:pStyle w:val="Titolo3"/>
        <w:rPr>
          <w:lang w:val="it-IT"/>
        </w:rPr>
      </w:pPr>
      <w:bookmarkStart w:id="463" w:name="_Toc419121551"/>
      <w:bookmarkStart w:id="464" w:name="_Toc43549733"/>
      <w:r w:rsidRPr="0059173A">
        <w:rPr>
          <w:lang w:val="it-IT"/>
        </w:rPr>
        <w:lastRenderedPageBreak/>
        <w:t>Specifiche dello schema XSD di Input</w:t>
      </w:r>
      <w:bookmarkEnd w:id="463"/>
      <w:bookmarkEnd w:id="464"/>
      <w:r w:rsidRPr="0059173A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  <w:r w:rsidRPr="00246FA9">
        <w:rPr>
          <w:noProof/>
          <w:lang w:eastAsia="it-IT"/>
        </w:rPr>
        <w:drawing>
          <wp:inline distT="0" distB="0" distL="0" distR="0" wp14:anchorId="1A53AF0F" wp14:editId="176F7F56">
            <wp:extent cx="5943600" cy="762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2331B9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 Richiesta dell’ inserimento prenotazione fuori sede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Prenotazione certificato approvazione fuori sede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Partita iva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Bollettino</w:t>
      </w:r>
    </w:p>
    <w:p w:rsidR="007566EA" w:rsidRPr="005275E1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Decurtazione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5A3522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C544E5" w:rsidRDefault="007566EA" w:rsidP="007566EA">
      <w:pPr>
        <w:pStyle w:val="BodyText"/>
        <w:ind w:left="720"/>
        <w:rPr>
          <w:rFonts w:ascii="Verdana" w:hAnsi="Verdana"/>
          <w:sz w:val="20"/>
        </w:rPr>
      </w:pPr>
      <w:r w:rsidRPr="00C544E5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6795" w:dyaOrig="810">
          <v:shape id="_x0000_i1049" type="#_x0000_t75" style="width:339.75pt;height:40.5pt" o:ole="">
            <v:imagedata r:id="rId199" o:title=""/>
          </v:shape>
          <o:OLEObject Type="Embed" ProgID="Package" ShapeID="_x0000_i1049" DrawAspect="Content" ObjectID="_1669193473" r:id="rId200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5B7232">
      <w:pPr>
        <w:pStyle w:val="Titolo3"/>
      </w:pPr>
      <w:bookmarkStart w:id="465" w:name="_Toc419121552"/>
      <w:bookmarkStart w:id="466" w:name="_Toc43549734"/>
      <w:r w:rsidRPr="00600799">
        <w:t>Login</w:t>
      </w:r>
      <w:bookmarkEnd w:id="465"/>
      <w:bookmarkEnd w:id="466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2B74B227" wp14:editId="36E34694">
            <wp:extent cx="3200400" cy="8382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</w:pP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600799" w:rsidRDefault="007566EA" w:rsidP="005B7232">
      <w:pPr>
        <w:pStyle w:val="Titolo3"/>
      </w:pPr>
      <w:r>
        <w:t xml:space="preserve"> </w:t>
      </w:r>
      <w:bookmarkStart w:id="467" w:name="_Toc419121553"/>
      <w:bookmarkStart w:id="468" w:name="_Toc43549735"/>
      <w:r>
        <w:t>Prenotazione certificato approvazione fuori sede</w:t>
      </w:r>
      <w:bookmarkEnd w:id="467"/>
      <w:bookmarkEnd w:id="468"/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 xml:space="preserve">Contiene i dati </w:t>
      </w:r>
      <w:r>
        <w:rPr>
          <w:rFonts w:ascii="Verdana" w:hAnsi="Verdana"/>
          <w:sz w:val="20"/>
        </w:rPr>
        <w:t>del certificato di approvazione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noProof/>
        </w:rPr>
      </w:pPr>
      <w:r w:rsidRPr="00BD077F">
        <w:rPr>
          <w:noProof/>
          <w:lang w:eastAsia="it-IT"/>
        </w:rPr>
        <w:lastRenderedPageBreak/>
        <w:drawing>
          <wp:inline distT="0" distB="0" distL="0" distR="0" wp14:anchorId="48176F63" wp14:editId="4618F7B7">
            <wp:extent cx="5943600" cy="3200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noProof/>
        </w:rPr>
      </w:pPr>
      <w:r w:rsidRPr="00BD077F">
        <w:rPr>
          <w:noProof/>
          <w:lang w:eastAsia="it-IT"/>
        </w:rPr>
        <w:drawing>
          <wp:inline distT="0" distB="0" distL="0" distR="0" wp14:anchorId="46E3FDA6" wp14:editId="33869ECD">
            <wp:extent cx="5943600" cy="3505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BD077F">
        <w:rPr>
          <w:noProof/>
          <w:lang w:eastAsia="it-IT"/>
        </w:rPr>
        <w:drawing>
          <wp:inline distT="0" distB="0" distL="0" distR="0" wp14:anchorId="4E86DB9D" wp14:editId="26A3F845">
            <wp:extent cx="5943600" cy="1828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5B7232">
      <w:pPr>
        <w:pStyle w:val="Titolo3"/>
        <w:rPr>
          <w:lang w:val="it-IT"/>
        </w:rPr>
      </w:pPr>
      <w:bookmarkStart w:id="469" w:name="_Toc419121554"/>
      <w:bookmarkStart w:id="470" w:name="_Toc43549736"/>
      <w:r w:rsidRPr="0059173A">
        <w:rPr>
          <w:lang w:val="it-IT"/>
        </w:rPr>
        <w:t>Specifiche dello schema XSD di Output</w:t>
      </w:r>
      <w:bookmarkEnd w:id="469"/>
      <w:bookmarkEnd w:id="470"/>
    </w:p>
    <w:p w:rsidR="007566EA" w:rsidRPr="00450932" w:rsidRDefault="007566EA" w:rsidP="007566EA">
      <w:pPr>
        <w:pStyle w:val="BodyText"/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inserimento prenotazione certificato approvazionefuori sede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5A3522" w:rsidRDefault="007566EA" w:rsidP="007566EA">
      <w:pPr>
        <w:pStyle w:val="BodyText"/>
        <w:rPr>
          <w:noProof/>
        </w:rPr>
      </w:pPr>
      <w:r w:rsidRPr="00BD077F">
        <w:rPr>
          <w:noProof/>
          <w:lang w:eastAsia="it-IT"/>
        </w:rPr>
        <w:drawing>
          <wp:inline distT="0" distB="0" distL="0" distR="0" wp14:anchorId="7B78278F" wp14:editId="4B929781">
            <wp:extent cx="5943600" cy="609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6991" w:dyaOrig="810">
          <v:shape id="_x0000_i1050" type="#_x0000_t75" style="width:350.25pt;height:40.5pt" o:ole="">
            <v:imagedata r:id="rId205" o:title=""/>
          </v:shape>
          <o:OLEObject Type="Embed" ProgID="Package" ShapeID="_x0000_i1050" DrawAspect="Content" ObjectID="_1669193474" r:id="rId206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600799" w:rsidRDefault="007566EA" w:rsidP="005B7232">
      <w:pPr>
        <w:pStyle w:val="Titolo3"/>
      </w:pPr>
      <w:r>
        <w:t xml:space="preserve"> </w:t>
      </w:r>
      <w:bookmarkStart w:id="471" w:name="_Toc419121555"/>
      <w:bookmarkStart w:id="472" w:name="_Toc43549737"/>
      <w:r w:rsidRPr="00600799">
        <w:t>Errore</w:t>
      </w:r>
      <w:bookmarkEnd w:id="471"/>
      <w:bookmarkEnd w:id="472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51CB01C2" wp14:editId="740F5DC5">
            <wp:extent cx="3581400" cy="1295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A61B60" w:rsidRDefault="007566EA" w:rsidP="007566EA">
      <w:pPr>
        <w:pStyle w:val="BodyText"/>
      </w:pP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Pr="005275E1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5275E1">
        <w:rPr>
          <w:rFonts w:ascii="Courier New" w:hAnsi="Courier New" w:cs="Courier New"/>
          <w:lang w:eastAsia="it-IT"/>
        </w:rPr>
        <w:t>&lt;/dtt:errore&gt;</w:t>
      </w:r>
    </w:p>
    <w:p w:rsidR="007566EA" w:rsidRPr="00A61B60" w:rsidRDefault="007566EA" w:rsidP="005B7232">
      <w:pPr>
        <w:pStyle w:val="Titolo2"/>
        <w:rPr>
          <w:noProof/>
        </w:rPr>
      </w:pPr>
      <w:bookmarkStart w:id="473" w:name="_Toc419121556"/>
      <w:bookmarkStart w:id="474" w:name="_Toc43549738"/>
      <w:r w:rsidRPr="00A61B60">
        <w:rPr>
          <w:noProof/>
        </w:rPr>
        <w:t xml:space="preserve">Servizio </w:t>
      </w:r>
      <w:r>
        <w:rPr>
          <w:noProof/>
        </w:rPr>
        <w:t>INSERIMENTO prenotazione SENZA PAGAMENTO</w:t>
      </w:r>
      <w:bookmarkEnd w:id="473"/>
      <w:bookmarkEnd w:id="474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l’inserimento della prenotazione senza specificare il bagamento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 w:rsidRPr="00A65E34">
        <w:rPr>
          <w:rFonts w:ascii="Verdana" w:hAnsi="Verdana"/>
          <w:sz w:val="20"/>
        </w:rPr>
        <w:t>InserimentoPrenotazioneRevisioniAgenziaSenzaPagamentoInput.xsd</w:t>
      </w:r>
      <w:r>
        <w:rPr>
          <w:rFonts w:ascii="Verdana" w:hAnsi="Verdana"/>
          <w:sz w:val="20"/>
        </w:rPr>
        <w:t xml:space="preserve"> </w:t>
      </w:r>
      <w:r w:rsidRPr="001E5767">
        <w:rPr>
          <w:rFonts w:ascii="Verdana" w:hAnsi="Verdana"/>
          <w:sz w:val="20"/>
        </w:rPr>
        <w:t>e</w:t>
      </w:r>
      <w:r>
        <w:rPr>
          <w:rFonts w:ascii="Verdana" w:hAnsi="Verdana"/>
          <w:sz w:val="20"/>
        </w:rPr>
        <w:t xml:space="preserve">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A65E34">
        <w:rPr>
          <w:rFonts w:ascii="Verdana" w:hAnsi="Verdana"/>
          <w:sz w:val="20"/>
        </w:rPr>
        <w:t>InserimentoPrenotazioneRevisioniAgenziaSenzaPagamentoOutput.xsd</w:t>
      </w:r>
      <w:r w:rsidRPr="001E5767">
        <w:rPr>
          <w:rFonts w:ascii="Verdana" w:hAnsi="Verdana"/>
          <w:sz w:val="20"/>
        </w:rPr>
        <w:t>sono</w:t>
      </w:r>
      <w:r>
        <w:rPr>
          <w:rFonts w:ascii="Verdana" w:hAnsi="Verdana"/>
          <w:sz w:val="20"/>
        </w:rPr>
        <w:t xml:space="preserve"> in allegato al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>documento</w:t>
      </w:r>
    </w:p>
    <w:p w:rsidR="007566EA" w:rsidRPr="00782ACA" w:rsidRDefault="007566EA" w:rsidP="005B7232">
      <w:pPr>
        <w:pStyle w:val="Titolo3"/>
      </w:pPr>
      <w:bookmarkStart w:id="475" w:name="_Toc419121557"/>
      <w:bookmarkStart w:id="476" w:name="_Toc43549739"/>
      <w:r w:rsidRPr="00782ACA">
        <w:t>Definizione</w:t>
      </w:r>
      <w:bookmarkEnd w:id="475"/>
      <w:bookmarkEnd w:id="476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FB0A02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602" w:type="dxa"/>
          </w:tcPr>
          <w:p w:rsidR="007566EA" w:rsidRPr="00A65E34" w:rsidRDefault="007566EA" w:rsidP="007566EA">
            <w:pPr>
              <w:pStyle w:val="BodyText"/>
              <w:ind w:left="100"/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inserimentoPrenotazioneRevisioniAgenziaSenzaPagamento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Collaudo : </w:t>
            </w:r>
          </w:p>
          <w:p w:rsidR="007566EA" w:rsidRPr="00A65E34" w:rsidRDefault="007566EA" w:rsidP="007566EA">
            <w:pPr>
              <w:pStyle w:val="BodyText"/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http://e-servizicoll.apps.dtt/Revisioni-ws-sh/ services/ inserimentoPrenotazioneRevisioniAgenziaSenzaPagamento</w:t>
            </w:r>
          </w:p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Esercizio: 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 </w:t>
            </w:r>
            <w:r w:rsidRPr="001E5767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</w:t>
            </w: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 inserimentoPrenotazioneRevisioniAgenziaSenzaPagamento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A65E34">
              <w:rPr>
                <w:rFonts w:ascii="Verdana" w:hAnsi="Verdana"/>
                <w:sz w:val="20"/>
              </w:rPr>
              <w:t>InserimentoPrenotazioneRevisioniAgenziaSenzaPagamentoInput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A65E34">
              <w:rPr>
                <w:rFonts w:ascii="Verdana" w:hAnsi="Verdana"/>
                <w:sz w:val="20"/>
              </w:rPr>
              <w:t>InserimentoPrenotazioneRevisioniAgenziaSenzaPagamentoOutput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59173A" w:rsidRDefault="007566EA" w:rsidP="005B7232">
      <w:pPr>
        <w:pStyle w:val="Titolo3"/>
        <w:rPr>
          <w:lang w:val="it-IT"/>
        </w:rPr>
      </w:pPr>
      <w:bookmarkStart w:id="477" w:name="_Toc419121558"/>
      <w:bookmarkStart w:id="478" w:name="_Toc43549740"/>
      <w:r w:rsidRPr="0059173A">
        <w:rPr>
          <w:lang w:val="it-IT"/>
        </w:rPr>
        <w:t>Specifiche dello schema XSD di Input</w:t>
      </w:r>
      <w:bookmarkEnd w:id="477"/>
      <w:bookmarkEnd w:id="478"/>
      <w:r w:rsidRPr="0059173A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Default="00FE710C" w:rsidP="007566EA">
      <w:pPr>
        <w:pStyle w:val="BodyText"/>
        <w:rPr>
          <w:noProof/>
        </w:rPr>
      </w:pPr>
      <w:r>
        <w:rPr>
          <w:noProof/>
          <w:lang w:eastAsia="it-IT"/>
        </w:rPr>
        <w:drawing>
          <wp:inline distT="0" distB="0" distL="0" distR="0" wp14:anchorId="0C8D36CC" wp14:editId="207BD6B3">
            <wp:extent cx="5276215" cy="323811"/>
            <wp:effectExtent l="0" t="0" r="0" b="0"/>
            <wp:docPr id="259" name="Immagin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2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EA" w:rsidRPr="002331B9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 Richiesta dell’ inserimento prenotazione fuori sede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Prenotazione revisione agenzia senza pagamento</w:t>
      </w:r>
    </w:p>
    <w:p w:rsidR="00396F7F" w:rsidRPr="00A65E34" w:rsidRDefault="00396F7F" w:rsidP="00FE710C">
      <w:pPr>
        <w:pStyle w:val="BodyText"/>
        <w:suppressAutoHyphens w:val="0"/>
        <w:rPr>
          <w:rFonts w:ascii="Verdana" w:hAnsi="Verdana"/>
          <w:sz w:val="20"/>
        </w:rPr>
      </w:pPr>
    </w:p>
    <w:p w:rsidR="007566EA" w:rsidRPr="005A3522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C544E5" w:rsidRDefault="00677E80" w:rsidP="007566EA">
      <w:pPr>
        <w:pStyle w:val="BodyText"/>
        <w:ind w:left="72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Xsd</w:t>
      </w:r>
      <w:r w:rsidR="007566EA" w:rsidRPr="00C544E5">
        <w:rPr>
          <w:rFonts w:ascii="Verdana" w:hAnsi="Verdana"/>
          <w:sz w:val="20"/>
        </w:rPr>
        <w:t>:</w:t>
      </w:r>
    </w:p>
    <w:p w:rsidR="007566EA" w:rsidRDefault="00677E80" w:rsidP="007566EA">
      <w:pPr>
        <w:pStyle w:val="BodyText"/>
        <w:rPr>
          <w:rFonts w:ascii="Verdana" w:hAnsi="Verdana"/>
          <w:sz w:val="20"/>
        </w:rPr>
      </w:pPr>
      <w:r w:rsidRPr="00677E80">
        <w:rPr>
          <w:rFonts w:ascii="Verdana" w:hAnsi="Verdana"/>
          <w:sz w:val="20"/>
        </w:rPr>
        <w:object w:dxaOrig="6946" w:dyaOrig="811">
          <v:shape id="_x0000_i1051" type="#_x0000_t75" style="width:348pt;height:40.5pt" o:ole="">
            <v:imagedata r:id="rId208" o:title=""/>
          </v:shape>
          <o:OLEObject Type="Embed" ProgID="Package" ShapeID="_x0000_i1051" DrawAspect="Content" ObjectID="_1669193475" r:id="rId209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5B7232">
      <w:pPr>
        <w:pStyle w:val="Titolo3"/>
      </w:pPr>
      <w:bookmarkStart w:id="479" w:name="_Toc419121559"/>
      <w:bookmarkStart w:id="480" w:name="_Toc43549741"/>
      <w:r w:rsidRPr="00600799">
        <w:t>Login</w:t>
      </w:r>
      <w:bookmarkEnd w:id="479"/>
      <w:bookmarkEnd w:id="480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49E85968" wp14:editId="71BAD673">
            <wp:extent cx="3200400" cy="838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</w:pP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396F7F" w:rsidRPr="00600799" w:rsidRDefault="00396F7F" w:rsidP="00396F7F">
      <w:pPr>
        <w:pStyle w:val="Titolo3"/>
      </w:pPr>
      <w:bookmarkStart w:id="481" w:name="_Toc43549742"/>
      <w:r>
        <w:t>Prenotazione revisione senza pagamento</w:t>
      </w:r>
      <w:bookmarkEnd w:id="481"/>
    </w:p>
    <w:p w:rsidR="00396F7F" w:rsidRDefault="00396F7F" w:rsidP="00396F7F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 xml:space="preserve">Contiene i dati </w:t>
      </w:r>
      <w:r>
        <w:rPr>
          <w:rFonts w:ascii="Verdana" w:hAnsi="Verdana"/>
          <w:sz w:val="20"/>
        </w:rPr>
        <w:t>dell prenotazione</w:t>
      </w:r>
    </w:p>
    <w:p w:rsidR="00396F7F" w:rsidRDefault="00396F7F" w:rsidP="00396F7F">
      <w:pPr>
        <w:pStyle w:val="BodyText"/>
        <w:rPr>
          <w:rFonts w:ascii="Verdana" w:hAnsi="Verdana"/>
          <w:sz w:val="20"/>
        </w:rPr>
      </w:pPr>
    </w:p>
    <w:p w:rsidR="00396F7F" w:rsidRPr="00FE710C" w:rsidRDefault="00FE710C" w:rsidP="00FE710C">
      <w:pPr>
        <w:pStyle w:val="BodyText"/>
        <w:rPr>
          <w:noProof/>
        </w:rPr>
      </w:pPr>
      <w:bookmarkStart w:id="482" w:name="_Toc419121560"/>
      <w:r>
        <w:rPr>
          <w:noProof/>
          <w:lang w:eastAsia="it-IT"/>
        </w:rPr>
        <w:drawing>
          <wp:inline distT="0" distB="0" distL="0" distR="0" wp14:anchorId="27C1FAA8" wp14:editId="57B9C2B1">
            <wp:extent cx="6278135" cy="1748333"/>
            <wp:effectExtent l="0" t="0" r="0" b="0"/>
            <wp:docPr id="260" name="Immagin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280463" cy="174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82"/>
    <w:p w:rsidR="007566EA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</w:p>
    <w:p w:rsidR="00396F7F" w:rsidRDefault="00396F7F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5B7232">
      <w:pPr>
        <w:pStyle w:val="Titolo3"/>
        <w:rPr>
          <w:lang w:val="it-IT"/>
        </w:rPr>
      </w:pPr>
      <w:bookmarkStart w:id="483" w:name="_Toc419121561"/>
      <w:bookmarkStart w:id="484" w:name="_Toc43549743"/>
      <w:r w:rsidRPr="0059173A">
        <w:rPr>
          <w:lang w:val="it-IT"/>
        </w:rPr>
        <w:t>Specifiche dello schema XSD di Output</w:t>
      </w:r>
      <w:bookmarkEnd w:id="483"/>
      <w:bookmarkEnd w:id="484"/>
    </w:p>
    <w:p w:rsidR="007566EA" w:rsidRPr="00450932" w:rsidRDefault="007566EA" w:rsidP="007566EA">
      <w:pPr>
        <w:pStyle w:val="BodyText"/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inserimento prenotazione revisione senza pagamento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5A3522" w:rsidRDefault="007566EA" w:rsidP="007566EA">
      <w:pPr>
        <w:pStyle w:val="BodyText"/>
        <w:rPr>
          <w:noProof/>
        </w:rPr>
      </w:pPr>
      <w:r w:rsidRPr="005020EA">
        <w:rPr>
          <w:noProof/>
          <w:lang w:eastAsia="it-IT"/>
        </w:rPr>
        <w:drawing>
          <wp:inline distT="0" distB="0" distL="0" distR="0" wp14:anchorId="0C6EDAF8" wp14:editId="13D30755">
            <wp:extent cx="5943600" cy="609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5B7232">
      <w:pPr>
        <w:pStyle w:val="Titolo3"/>
        <w:rPr>
          <w:lang w:val="it-IT"/>
        </w:rPr>
      </w:pPr>
      <w:bookmarkStart w:id="485" w:name="_Toc419121562"/>
      <w:bookmarkStart w:id="486" w:name="_Toc43549744"/>
      <w:r w:rsidRPr="0059173A">
        <w:rPr>
          <w:lang w:val="it-IT"/>
        </w:rPr>
        <w:t>Specifiche risposta inserimento prenotazione senza pagamento type</w:t>
      </w:r>
      <w:bookmarkEnd w:id="485"/>
      <w:bookmarkEnd w:id="486"/>
    </w:p>
    <w:p w:rsidR="007566EA" w:rsidRPr="00B57FC2" w:rsidRDefault="00FE710C" w:rsidP="007566EA">
      <w:pPr>
        <w:pStyle w:val="BodyText"/>
      </w:pPr>
      <w:r>
        <w:rPr>
          <w:noProof/>
          <w:lang w:eastAsia="it-IT"/>
        </w:rPr>
        <w:drawing>
          <wp:inline distT="0" distB="0" distL="0" distR="0" wp14:anchorId="21CCF3F0" wp14:editId="4EB71088">
            <wp:extent cx="6100968" cy="2362810"/>
            <wp:effectExtent l="0" t="0" r="0" b="0"/>
            <wp:docPr id="261" name="Immagin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6108307" cy="236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FB0A02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600799" w:rsidRDefault="007566EA" w:rsidP="005B7232">
      <w:pPr>
        <w:pStyle w:val="Titolo3"/>
      </w:pPr>
      <w:r>
        <w:t xml:space="preserve"> </w:t>
      </w:r>
      <w:bookmarkStart w:id="487" w:name="_Toc419121563"/>
      <w:bookmarkStart w:id="488" w:name="_Toc43549745"/>
      <w:r w:rsidRPr="00600799">
        <w:t>Errore</w:t>
      </w:r>
      <w:bookmarkEnd w:id="487"/>
      <w:bookmarkEnd w:id="488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60022325" wp14:editId="4D0B384E">
            <wp:extent cx="3581400" cy="1295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A61B60" w:rsidRDefault="007566EA" w:rsidP="007566EA">
      <w:pPr>
        <w:pStyle w:val="BodyText"/>
      </w:pP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Pr="005275E1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5275E1">
        <w:rPr>
          <w:rFonts w:ascii="Courier New" w:hAnsi="Courier New" w:cs="Courier New"/>
          <w:lang w:eastAsia="it-IT"/>
        </w:rPr>
        <w:t>&lt;/dtt:errore&gt;</w:t>
      </w: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Pr="005B7232" w:rsidRDefault="007566EA" w:rsidP="005B7232">
      <w:pPr>
        <w:pStyle w:val="Titolo2"/>
        <w:rPr>
          <w:noProof/>
          <w:lang w:val="it-IT"/>
        </w:rPr>
      </w:pPr>
      <w:bookmarkStart w:id="489" w:name="_Toc419121564"/>
      <w:bookmarkStart w:id="490" w:name="_Toc43549746"/>
      <w:r w:rsidRPr="005B7232">
        <w:rPr>
          <w:noProof/>
          <w:lang w:val="it-IT"/>
        </w:rPr>
        <w:lastRenderedPageBreak/>
        <w:t>Servizio INSERIMENTO prenotazione CERTIFICA</w:t>
      </w:r>
      <w:r w:rsidR="005B7232" w:rsidRPr="005B7232">
        <w:rPr>
          <w:noProof/>
          <w:lang w:val="it-IT"/>
        </w:rPr>
        <w:t>to</w:t>
      </w:r>
      <w:r w:rsidRPr="005B7232">
        <w:rPr>
          <w:noProof/>
          <w:lang w:val="it-IT"/>
        </w:rPr>
        <w:t xml:space="preserve"> APPROVAZIONE SENZA PAGAMENTO</w:t>
      </w:r>
      <w:bookmarkEnd w:id="489"/>
      <w:bookmarkEnd w:id="490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l’inserimento della prenotazione senza specificare il bagamento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 w:rsidRPr="001D3B47">
        <w:rPr>
          <w:rFonts w:ascii="Verdana" w:hAnsi="Verdana"/>
          <w:sz w:val="20"/>
        </w:rPr>
        <w:t>InserimentoPrenotazioneCertificatoApprovazioneSenzaPagamentoInput.xsd</w:t>
      </w:r>
      <w:r>
        <w:rPr>
          <w:rFonts w:ascii="Verdana" w:hAnsi="Verdana"/>
          <w:sz w:val="20"/>
        </w:rPr>
        <w:t xml:space="preserve"> </w:t>
      </w:r>
      <w:r w:rsidRPr="001E5767">
        <w:rPr>
          <w:rFonts w:ascii="Verdana" w:hAnsi="Verdana"/>
          <w:sz w:val="20"/>
        </w:rPr>
        <w:t>e</w:t>
      </w:r>
      <w:r>
        <w:rPr>
          <w:rFonts w:ascii="Verdana" w:hAnsi="Verdana"/>
          <w:sz w:val="20"/>
        </w:rPr>
        <w:t xml:space="preserve">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1D3B47">
        <w:rPr>
          <w:rFonts w:ascii="Verdana" w:hAnsi="Verdana"/>
          <w:sz w:val="20"/>
        </w:rPr>
        <w:t>InserimentoPrenotazioneCertificatoApprovazioneSenzaPagamentoOutput.xsd</w:t>
      </w:r>
      <w:r>
        <w:rPr>
          <w:rFonts w:ascii="Verdana" w:hAnsi="Verdana"/>
          <w:sz w:val="20"/>
        </w:rPr>
        <w:t xml:space="preserve"> </w:t>
      </w:r>
      <w:r w:rsidRPr="001E5767">
        <w:rPr>
          <w:rFonts w:ascii="Verdana" w:hAnsi="Verdana"/>
          <w:sz w:val="20"/>
        </w:rPr>
        <w:t>sono</w:t>
      </w:r>
      <w:r>
        <w:rPr>
          <w:rFonts w:ascii="Verdana" w:hAnsi="Verdana"/>
          <w:sz w:val="20"/>
        </w:rPr>
        <w:t xml:space="preserve"> in allegato al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documento</w:t>
      </w:r>
    </w:p>
    <w:p w:rsidR="007566EA" w:rsidRPr="00782ACA" w:rsidRDefault="007566EA" w:rsidP="005B7232">
      <w:pPr>
        <w:pStyle w:val="Titolo3"/>
      </w:pPr>
      <w:bookmarkStart w:id="491" w:name="_Toc419121565"/>
      <w:bookmarkStart w:id="492" w:name="_Toc43549747"/>
      <w:r w:rsidRPr="00782ACA">
        <w:t>Definizione</w:t>
      </w:r>
      <w:bookmarkEnd w:id="491"/>
      <w:bookmarkEnd w:id="492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602"/>
      </w:tblGrid>
      <w:tr w:rsidR="007566EA" w:rsidRPr="00FB0A02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602" w:type="dxa"/>
          </w:tcPr>
          <w:p w:rsidR="007566EA" w:rsidRPr="00A65E34" w:rsidRDefault="007566EA" w:rsidP="007566EA">
            <w:pPr>
              <w:pStyle w:val="BodyText"/>
              <w:ind w:left="100"/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</w:pPr>
            <w:r w:rsidRPr="003A7657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inserimentoPrenotazioneCertificatoApprovazioneSenzaPagamento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608" w:type="dxa"/>
            <w:gridSpan w:val="2"/>
          </w:tcPr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Collaudo : </w:t>
            </w:r>
          </w:p>
          <w:p w:rsidR="007566EA" w:rsidRPr="003A7657" w:rsidRDefault="007566EA" w:rsidP="007566EA">
            <w:pPr>
              <w:pStyle w:val="BodyText"/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 xml:space="preserve">http://e-servizicoll.apps.dtt/Revisioni-ws-sh/ services/ </w:t>
            </w:r>
            <w:r w:rsidRPr="003A7657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inserimentoPrenotazioneCertificatoApprovazioneSenzaPagamento</w:t>
            </w:r>
          </w:p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Esercizio: </w:t>
            </w:r>
          </w:p>
          <w:p w:rsidR="007566EA" w:rsidRPr="003A7657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 </w:t>
            </w:r>
            <w:r w:rsidRPr="001E5767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</w:t>
            </w: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 </w:t>
            </w:r>
            <w:r w:rsidRPr="003A7657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inserimentoPrenotazioneCertificatoApprovazioneSenzaPagamento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1D3B47">
              <w:rPr>
                <w:rFonts w:ascii="Verdana" w:hAnsi="Verdana"/>
                <w:sz w:val="20"/>
              </w:rPr>
              <w:t>InserimentoPrenotazioneCertificatoApprovazioneSenzaPagamentoInput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602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1D3B47">
              <w:rPr>
                <w:rFonts w:ascii="Verdana" w:hAnsi="Verdana"/>
                <w:sz w:val="20"/>
              </w:rPr>
              <w:t>InserimentoPrenotazioneCertificatoApprovazioneSenzaPagamentoOutput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59173A" w:rsidRDefault="007566EA" w:rsidP="005B7232">
      <w:pPr>
        <w:pStyle w:val="Titolo3"/>
        <w:rPr>
          <w:lang w:val="it-IT"/>
        </w:rPr>
      </w:pPr>
      <w:bookmarkStart w:id="493" w:name="_Toc419121566"/>
      <w:bookmarkStart w:id="494" w:name="_Toc43549748"/>
      <w:r w:rsidRPr="0059173A">
        <w:rPr>
          <w:lang w:val="it-IT"/>
        </w:rPr>
        <w:t>Specifiche dello schema XSD di Input</w:t>
      </w:r>
      <w:bookmarkEnd w:id="493"/>
      <w:bookmarkEnd w:id="494"/>
      <w:r w:rsidRPr="0059173A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  <w:r w:rsidRPr="005020EA">
        <w:rPr>
          <w:noProof/>
          <w:lang w:eastAsia="it-IT"/>
        </w:rPr>
        <w:drawing>
          <wp:inline distT="0" distB="0" distL="0" distR="0" wp14:anchorId="427BD776" wp14:editId="24059C84">
            <wp:extent cx="5943600" cy="457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2331B9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 Richiesta dell’ inserimento prenotazione fuori sede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Pr="00A65E34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Prenotazione revisione certificato approvazione senza pagamento</w:t>
      </w:r>
    </w:p>
    <w:p w:rsidR="007566EA" w:rsidRPr="005A3522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C544E5" w:rsidRDefault="007566EA" w:rsidP="007566EA">
      <w:pPr>
        <w:pStyle w:val="BodyText"/>
        <w:ind w:left="720"/>
        <w:rPr>
          <w:rFonts w:ascii="Verdana" w:hAnsi="Verdana"/>
          <w:sz w:val="20"/>
        </w:rPr>
      </w:pPr>
      <w:r w:rsidRPr="00C544E5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7531" w:dyaOrig="810">
          <v:shape id="_x0000_i1052" type="#_x0000_t75" style="width:378pt;height:40.5pt" o:ole="">
            <v:imagedata r:id="rId214" o:title=""/>
          </v:shape>
          <o:OLEObject Type="Embed" ProgID="Package" ShapeID="_x0000_i1052" DrawAspect="Content" ObjectID="_1669193476" r:id="rId215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5B7232">
      <w:pPr>
        <w:pStyle w:val="Titolo3"/>
      </w:pPr>
      <w:bookmarkStart w:id="495" w:name="_Toc419121567"/>
      <w:bookmarkStart w:id="496" w:name="_Toc43549749"/>
      <w:r w:rsidRPr="00600799">
        <w:t>Login</w:t>
      </w:r>
      <w:bookmarkEnd w:id="495"/>
      <w:bookmarkEnd w:id="496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065234D8" wp14:editId="1AC2017C">
            <wp:extent cx="3200400" cy="838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</w:pP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B7232" w:rsidRDefault="007566EA" w:rsidP="005B7232">
      <w:pPr>
        <w:pStyle w:val="Titolo3"/>
        <w:rPr>
          <w:lang w:val="it-IT"/>
        </w:rPr>
      </w:pPr>
      <w:r w:rsidRPr="005B7232">
        <w:rPr>
          <w:lang w:val="it-IT"/>
        </w:rPr>
        <w:t xml:space="preserve"> </w:t>
      </w:r>
      <w:bookmarkStart w:id="497" w:name="_Toc419121568"/>
      <w:bookmarkStart w:id="498" w:name="_Toc43549750"/>
      <w:r w:rsidRPr="005B7232">
        <w:rPr>
          <w:lang w:val="it-IT"/>
        </w:rPr>
        <w:t>Prenotazione revisione certificato approvazione</w:t>
      </w:r>
      <w:r w:rsidR="005B7232" w:rsidRPr="005B7232">
        <w:rPr>
          <w:lang w:val="it-IT"/>
        </w:rPr>
        <w:t xml:space="preserve"> </w:t>
      </w:r>
      <w:r w:rsidRPr="005B7232">
        <w:rPr>
          <w:lang w:val="it-IT"/>
        </w:rPr>
        <w:t>senza pagamento</w:t>
      </w:r>
      <w:bookmarkEnd w:id="497"/>
      <w:bookmarkEnd w:id="498"/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 xml:space="preserve">Contiene i dati </w:t>
      </w:r>
      <w:r>
        <w:rPr>
          <w:rFonts w:ascii="Verdana" w:hAnsi="Verdana"/>
          <w:sz w:val="20"/>
        </w:rPr>
        <w:t>dell prenotazione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pStyle w:val="BodyText"/>
        <w:rPr>
          <w:noProof/>
        </w:rPr>
      </w:pPr>
      <w:r w:rsidRPr="005020EA">
        <w:rPr>
          <w:noProof/>
          <w:lang w:eastAsia="it-IT"/>
        </w:rPr>
        <w:lastRenderedPageBreak/>
        <w:drawing>
          <wp:inline distT="0" distB="0" distL="0" distR="0" wp14:anchorId="1FBFC2AC" wp14:editId="1A9C050C">
            <wp:extent cx="5943600" cy="2362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  <w:r w:rsidRPr="005020EA">
        <w:rPr>
          <w:noProof/>
          <w:lang w:eastAsia="it-IT"/>
        </w:rPr>
        <w:lastRenderedPageBreak/>
        <w:drawing>
          <wp:inline distT="0" distB="0" distL="0" distR="0" wp14:anchorId="6E7A588D" wp14:editId="66A40617">
            <wp:extent cx="5257800" cy="6172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noProof/>
        </w:rPr>
      </w:pPr>
      <w:r w:rsidRPr="005020EA">
        <w:rPr>
          <w:noProof/>
          <w:lang w:eastAsia="it-IT"/>
        </w:rPr>
        <w:lastRenderedPageBreak/>
        <w:drawing>
          <wp:inline distT="0" distB="0" distL="0" distR="0" wp14:anchorId="3D8A9DB6" wp14:editId="09D1248A">
            <wp:extent cx="5410200" cy="6096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  <w:r w:rsidRPr="005020EA">
        <w:rPr>
          <w:noProof/>
          <w:lang w:eastAsia="it-IT"/>
        </w:rPr>
        <w:drawing>
          <wp:inline distT="0" distB="0" distL="0" distR="0" wp14:anchorId="3773784F" wp14:editId="63DB2EB0">
            <wp:extent cx="5181600" cy="1447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5B7232">
      <w:pPr>
        <w:pStyle w:val="Titolo3"/>
        <w:rPr>
          <w:lang w:val="it-IT"/>
        </w:rPr>
      </w:pPr>
      <w:bookmarkStart w:id="499" w:name="_Toc419121569"/>
      <w:bookmarkStart w:id="500" w:name="_Toc43549751"/>
      <w:r w:rsidRPr="0059173A">
        <w:rPr>
          <w:lang w:val="it-IT"/>
        </w:rPr>
        <w:t>Specifiche dello schema XSD di Output</w:t>
      </w:r>
      <w:bookmarkEnd w:id="499"/>
      <w:bookmarkEnd w:id="500"/>
    </w:p>
    <w:p w:rsidR="007566EA" w:rsidRPr="00450932" w:rsidRDefault="007566EA" w:rsidP="007566EA">
      <w:pPr>
        <w:pStyle w:val="BodyText"/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inserimento prenotazione certificato approvazione senza pagamento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5A3522" w:rsidRDefault="007566EA" w:rsidP="007566EA">
      <w:pPr>
        <w:pStyle w:val="BodyText"/>
        <w:rPr>
          <w:noProof/>
        </w:rPr>
      </w:pPr>
      <w:r w:rsidRPr="005020EA">
        <w:rPr>
          <w:noProof/>
          <w:lang w:eastAsia="it-IT"/>
        </w:rPr>
        <w:drawing>
          <wp:inline distT="0" distB="0" distL="0" distR="0" wp14:anchorId="6A9AF46B" wp14:editId="559FAEF2">
            <wp:extent cx="5943600" cy="533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5B7232">
      <w:pPr>
        <w:pStyle w:val="Titolo3"/>
        <w:rPr>
          <w:lang w:val="it-IT"/>
        </w:rPr>
      </w:pPr>
      <w:bookmarkStart w:id="501" w:name="_Toc419121570"/>
      <w:bookmarkStart w:id="502" w:name="_Toc43549752"/>
      <w:r w:rsidRPr="0059173A">
        <w:rPr>
          <w:lang w:val="it-IT"/>
        </w:rPr>
        <w:t>Specifiche risposta inserimento prenotazione certifica approvazionesenza pagamento type</w:t>
      </w:r>
      <w:bookmarkEnd w:id="501"/>
      <w:bookmarkEnd w:id="502"/>
    </w:p>
    <w:p w:rsidR="007566EA" w:rsidRPr="00B57FC2" w:rsidRDefault="007566EA" w:rsidP="007566EA">
      <w:pPr>
        <w:pStyle w:val="BodyText"/>
      </w:pPr>
      <w:r w:rsidRPr="005020EA">
        <w:rPr>
          <w:noProof/>
          <w:lang w:eastAsia="it-IT"/>
        </w:rPr>
        <w:drawing>
          <wp:inline distT="0" distB="0" distL="0" distR="0" wp14:anchorId="6A076057" wp14:editId="3807CF0F">
            <wp:extent cx="5943600" cy="1676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FB0A02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600799" w:rsidRDefault="007566EA" w:rsidP="005B7232">
      <w:pPr>
        <w:pStyle w:val="Titolo3"/>
      </w:pPr>
      <w:r>
        <w:t xml:space="preserve"> </w:t>
      </w:r>
      <w:bookmarkStart w:id="503" w:name="_Toc419121571"/>
      <w:bookmarkStart w:id="504" w:name="_Toc43549753"/>
      <w:r w:rsidRPr="00600799">
        <w:t>Errore</w:t>
      </w:r>
      <w:bookmarkEnd w:id="503"/>
      <w:bookmarkEnd w:id="504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1E9F4A0B" wp14:editId="5FE8486F">
            <wp:extent cx="3581400" cy="1295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A61B60" w:rsidRDefault="007566EA" w:rsidP="007566EA">
      <w:pPr>
        <w:pStyle w:val="BodyText"/>
      </w:pP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5275E1">
        <w:rPr>
          <w:rFonts w:ascii="Courier New" w:hAnsi="Courier New" w:cs="Courier New"/>
          <w:lang w:eastAsia="it-IT"/>
        </w:rPr>
        <w:t>&lt;/dtt:errore&gt;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B7232" w:rsidRDefault="007566EA" w:rsidP="005B7232">
      <w:pPr>
        <w:pStyle w:val="Titolo2"/>
        <w:rPr>
          <w:noProof/>
          <w:lang w:val="it-IT"/>
        </w:rPr>
      </w:pPr>
      <w:bookmarkStart w:id="505" w:name="_Toc419121572"/>
      <w:bookmarkStart w:id="506" w:name="_Toc43549754"/>
      <w:r w:rsidRPr="005B7232">
        <w:rPr>
          <w:noProof/>
          <w:lang w:val="it-IT"/>
        </w:rPr>
        <w:t>Servizio INSERIMENTO prenotazione REVISIONE FUORI SEDESENZA PAGAMENTO</w:t>
      </w:r>
      <w:bookmarkEnd w:id="505"/>
      <w:bookmarkEnd w:id="506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l’inserimento della prenotazione revisione fuori sede senza specificare il bagamento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 w:rsidRPr="0076246F">
        <w:rPr>
          <w:rFonts w:ascii="Verdana" w:hAnsi="Verdana"/>
          <w:sz w:val="20"/>
        </w:rPr>
        <w:t>InserimentoPrenotazioneRevisioniFuoriSedeSenzaPagamentoInput.xsd</w:t>
      </w:r>
      <w:r>
        <w:rPr>
          <w:rFonts w:ascii="Verdana" w:hAnsi="Verdana"/>
          <w:sz w:val="20"/>
        </w:rPr>
        <w:t xml:space="preserve"> </w:t>
      </w:r>
      <w:r w:rsidRPr="001E5767">
        <w:rPr>
          <w:rFonts w:ascii="Verdana" w:hAnsi="Verdana"/>
          <w:sz w:val="20"/>
        </w:rPr>
        <w:t>e</w:t>
      </w:r>
      <w:r>
        <w:rPr>
          <w:rFonts w:ascii="Verdana" w:hAnsi="Verdana"/>
          <w:sz w:val="20"/>
        </w:rPr>
        <w:t xml:space="preserve">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6246F">
        <w:rPr>
          <w:rFonts w:ascii="Verdana" w:hAnsi="Verdana"/>
          <w:sz w:val="20"/>
        </w:rPr>
        <w:t>InserimentoPrenotazioneRevisioniFuoriSedeSenzaPagamentoOutput.xsd</w:t>
      </w:r>
      <w:r>
        <w:rPr>
          <w:rFonts w:ascii="Verdana" w:hAnsi="Verdana"/>
          <w:sz w:val="20"/>
        </w:rPr>
        <w:t xml:space="preserve"> </w:t>
      </w:r>
      <w:r w:rsidRPr="001E5767">
        <w:rPr>
          <w:rFonts w:ascii="Verdana" w:hAnsi="Verdana"/>
          <w:sz w:val="20"/>
        </w:rPr>
        <w:t>sono</w:t>
      </w:r>
      <w:r>
        <w:rPr>
          <w:rFonts w:ascii="Verdana" w:hAnsi="Verdana"/>
          <w:sz w:val="20"/>
        </w:rPr>
        <w:t xml:space="preserve"> in allegato al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documento</w:t>
      </w:r>
    </w:p>
    <w:p w:rsidR="007566EA" w:rsidRPr="00782ACA" w:rsidRDefault="007566EA" w:rsidP="005B7232">
      <w:pPr>
        <w:pStyle w:val="Titolo3"/>
      </w:pPr>
      <w:bookmarkStart w:id="507" w:name="_Toc419121573"/>
      <w:bookmarkStart w:id="508" w:name="_Toc43549755"/>
      <w:r w:rsidRPr="00782ACA">
        <w:t>Definizione</w:t>
      </w:r>
      <w:bookmarkEnd w:id="507"/>
      <w:bookmarkEnd w:id="508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798"/>
      </w:tblGrid>
      <w:tr w:rsidR="007566EA" w:rsidRPr="00FB0A02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798" w:type="dxa"/>
          </w:tcPr>
          <w:p w:rsidR="007566EA" w:rsidRPr="00A65E34" w:rsidRDefault="007566EA" w:rsidP="007566EA">
            <w:pPr>
              <w:pStyle w:val="BodyText"/>
              <w:ind w:left="100"/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</w:pPr>
            <w:r w:rsidRPr="0076246F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inserimentoPrenotazioneFuoriSedeSenzaPagamentoEndpoint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804" w:type="dxa"/>
            <w:gridSpan w:val="2"/>
          </w:tcPr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Collaudo : </w:t>
            </w:r>
          </w:p>
          <w:p w:rsidR="007566EA" w:rsidRPr="0076246F" w:rsidRDefault="007566EA" w:rsidP="007566EA">
            <w:pPr>
              <w:pStyle w:val="BodyText"/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 xml:space="preserve">http://e-servizicoll.apps.dtt/Revisioni-ws-sh/ services/ </w:t>
            </w:r>
            <w:r w:rsidRPr="0076246F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inserimentoPrenotazioneFuoriSedeSenzaPagamentoEndpoint</w:t>
            </w:r>
          </w:p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Esercizio: </w:t>
            </w:r>
          </w:p>
          <w:p w:rsidR="007566EA" w:rsidRPr="0076246F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 </w:t>
            </w:r>
            <w:r w:rsidRPr="001E5767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</w:t>
            </w: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 </w:t>
            </w:r>
            <w:r w:rsidRPr="0076246F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inserimentoPrenotazioneFuoriSedeSenzaPagamentoEndpoint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76246F">
              <w:rPr>
                <w:rFonts w:ascii="Verdana" w:hAnsi="Verdana"/>
                <w:sz w:val="20"/>
              </w:rPr>
              <w:t>InserimentoPrenotazioneRevisioniFuoriSedeSenzaPagamentoInput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76246F">
              <w:rPr>
                <w:rFonts w:ascii="Verdana" w:hAnsi="Verdana"/>
                <w:sz w:val="20"/>
              </w:rPr>
              <w:t>InserimentoPrenotazioneRevisioniFuoriSedeSenzaPagamentoOutput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59173A" w:rsidRDefault="007566EA" w:rsidP="005B7232">
      <w:pPr>
        <w:pStyle w:val="Titolo3"/>
        <w:rPr>
          <w:lang w:val="it-IT"/>
        </w:rPr>
      </w:pPr>
      <w:bookmarkStart w:id="509" w:name="_Toc419121574"/>
      <w:bookmarkStart w:id="510" w:name="_Toc43549756"/>
      <w:r w:rsidRPr="0059173A">
        <w:rPr>
          <w:lang w:val="it-IT"/>
        </w:rPr>
        <w:t>Specifiche dello schema XSD di Input</w:t>
      </w:r>
      <w:bookmarkEnd w:id="509"/>
      <w:bookmarkEnd w:id="510"/>
      <w:r w:rsidRPr="0059173A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  <w:r w:rsidRPr="00726C9B">
        <w:rPr>
          <w:noProof/>
          <w:lang w:eastAsia="it-IT"/>
        </w:rPr>
        <w:lastRenderedPageBreak/>
        <w:drawing>
          <wp:inline distT="0" distB="0" distL="0" distR="0" wp14:anchorId="6D2FAC41" wp14:editId="58F022F6">
            <wp:extent cx="5943600" cy="457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2331B9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 Richiesta dell’ inserimento prenotazione fuori sede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Pr="00A65E34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Prenotazione revisione fuori sede senza pagamento</w:t>
      </w:r>
    </w:p>
    <w:p w:rsidR="007566EA" w:rsidRPr="005A3522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C544E5" w:rsidRDefault="007566EA" w:rsidP="007566EA">
      <w:pPr>
        <w:pStyle w:val="BodyText"/>
        <w:ind w:left="720"/>
        <w:rPr>
          <w:rFonts w:ascii="Verdana" w:hAnsi="Verdana"/>
          <w:sz w:val="20"/>
        </w:rPr>
      </w:pPr>
      <w:r w:rsidRPr="00C544E5">
        <w:rPr>
          <w:rFonts w:ascii="Verdana" w:hAnsi="Verdana"/>
          <w:sz w:val="20"/>
        </w:rPr>
        <w:t>Esempio:</w:t>
      </w:r>
    </w:p>
    <w:p w:rsidR="007566EA" w:rsidRDefault="00FE710C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7005" w:dyaOrig="810">
          <v:shape id="_x0000_i1053" type="#_x0000_t75" style="width:351pt;height:40.5pt" o:ole="">
            <v:imagedata r:id="rId223" o:title=""/>
          </v:shape>
          <o:OLEObject Type="Embed" ProgID="Package" ShapeID="_x0000_i1053" DrawAspect="Content" ObjectID="_1669193477" r:id="rId224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B02ED2">
      <w:pPr>
        <w:pStyle w:val="Titolo3"/>
      </w:pPr>
      <w:bookmarkStart w:id="511" w:name="_Toc419121575"/>
      <w:bookmarkStart w:id="512" w:name="_Toc43549757"/>
      <w:r w:rsidRPr="00600799">
        <w:t>Login</w:t>
      </w:r>
      <w:bookmarkEnd w:id="511"/>
      <w:bookmarkEnd w:id="512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0F7A2032" wp14:editId="5B31D60F">
            <wp:extent cx="3200400" cy="838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</w:pP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B02ED2">
      <w:pPr>
        <w:pStyle w:val="Titolo3"/>
        <w:rPr>
          <w:lang w:val="it-IT"/>
        </w:rPr>
      </w:pPr>
      <w:r w:rsidRPr="0059173A">
        <w:rPr>
          <w:lang w:val="it-IT"/>
        </w:rPr>
        <w:t xml:space="preserve"> </w:t>
      </w:r>
      <w:bookmarkStart w:id="513" w:name="_Toc419121576"/>
      <w:bookmarkStart w:id="514" w:name="_Toc43549758"/>
      <w:r w:rsidRPr="0059173A">
        <w:rPr>
          <w:lang w:val="it-IT"/>
        </w:rPr>
        <w:t>Prenotazione revisione fuori sede senza pagamento</w:t>
      </w:r>
      <w:bookmarkEnd w:id="513"/>
      <w:bookmarkEnd w:id="514"/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 xml:space="preserve">Contiene i dati </w:t>
      </w:r>
      <w:r>
        <w:rPr>
          <w:rFonts w:ascii="Verdana" w:hAnsi="Verdana"/>
          <w:sz w:val="20"/>
        </w:rPr>
        <w:t>dell prenotazione</w:t>
      </w:r>
    </w:p>
    <w:p w:rsidR="007566EA" w:rsidRPr="0076246F" w:rsidRDefault="00FE710C" w:rsidP="007566EA">
      <w:pPr>
        <w:pStyle w:val="BodyText"/>
        <w:rPr>
          <w:rFonts w:ascii="Verdana" w:hAnsi="Verdana"/>
          <w:sz w:val="20"/>
        </w:rPr>
      </w:pPr>
      <w:r>
        <w:rPr>
          <w:noProof/>
          <w:lang w:eastAsia="it-IT"/>
        </w:rPr>
        <w:lastRenderedPageBreak/>
        <w:drawing>
          <wp:inline distT="0" distB="0" distL="0" distR="0" wp14:anchorId="21EDEA9F" wp14:editId="3F4EA230">
            <wp:extent cx="5276215" cy="3174089"/>
            <wp:effectExtent l="0" t="0" r="0" b="0"/>
            <wp:docPr id="262" name="Immagin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17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B02ED2" w:rsidRDefault="007566EA" w:rsidP="00B02ED2">
      <w:pPr>
        <w:pStyle w:val="Titolo3"/>
        <w:rPr>
          <w:lang w:val="it-IT"/>
        </w:rPr>
      </w:pPr>
      <w:bookmarkStart w:id="515" w:name="_Toc419121577"/>
      <w:bookmarkStart w:id="516" w:name="_Toc43549759"/>
      <w:r w:rsidRPr="00B02ED2">
        <w:rPr>
          <w:lang w:val="it-IT"/>
        </w:rPr>
        <w:t>Specifiche dello schema XSD di Output</w:t>
      </w:r>
      <w:bookmarkEnd w:id="515"/>
      <w:bookmarkEnd w:id="516"/>
    </w:p>
    <w:p w:rsidR="007566EA" w:rsidRPr="00450932" w:rsidRDefault="007566EA" w:rsidP="007566EA">
      <w:pPr>
        <w:pStyle w:val="BodyText"/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inserimento prenotazione revisione senza pagamento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726C9B">
        <w:rPr>
          <w:noProof/>
          <w:lang w:eastAsia="it-IT"/>
        </w:rPr>
        <w:drawing>
          <wp:inline distT="0" distB="0" distL="0" distR="0" wp14:anchorId="46B0EFC4" wp14:editId="0CEB145D">
            <wp:extent cx="5943600" cy="533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5A3522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B02ED2">
      <w:pPr>
        <w:pStyle w:val="Titolo3"/>
        <w:rPr>
          <w:lang w:val="it-IT"/>
        </w:rPr>
      </w:pPr>
      <w:bookmarkStart w:id="517" w:name="_Toc419121578"/>
      <w:bookmarkStart w:id="518" w:name="_Toc43549760"/>
      <w:r w:rsidRPr="0059173A">
        <w:rPr>
          <w:lang w:val="it-IT"/>
        </w:rPr>
        <w:t>Specifiche risposta inserimento prenotazione revisione fuori sede  senza pagamento type</w:t>
      </w:r>
      <w:bookmarkEnd w:id="517"/>
      <w:bookmarkEnd w:id="518"/>
    </w:p>
    <w:p w:rsidR="007566EA" w:rsidRPr="00B57FC2" w:rsidRDefault="007566EA" w:rsidP="007566EA">
      <w:pPr>
        <w:pStyle w:val="BodyText"/>
      </w:pPr>
      <w:r w:rsidRPr="00726C9B">
        <w:rPr>
          <w:noProof/>
          <w:lang w:eastAsia="it-IT"/>
        </w:rPr>
        <w:drawing>
          <wp:inline distT="0" distB="0" distL="0" distR="0" wp14:anchorId="3178E550" wp14:editId="06020A61">
            <wp:extent cx="594360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FB0A02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600799" w:rsidRDefault="007566EA" w:rsidP="00B02ED2">
      <w:pPr>
        <w:pStyle w:val="Titolo3"/>
      </w:pPr>
      <w:r>
        <w:lastRenderedPageBreak/>
        <w:t xml:space="preserve"> </w:t>
      </w:r>
      <w:bookmarkStart w:id="519" w:name="_Toc419121579"/>
      <w:bookmarkStart w:id="520" w:name="_Toc43549761"/>
      <w:r w:rsidRPr="00600799">
        <w:t>Errore</w:t>
      </w:r>
      <w:bookmarkEnd w:id="519"/>
      <w:bookmarkEnd w:id="520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1754D653" wp14:editId="2CAEF2A3">
            <wp:extent cx="3581400" cy="1295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A61B60" w:rsidRDefault="007566EA" w:rsidP="007566EA">
      <w:pPr>
        <w:pStyle w:val="BodyText"/>
      </w:pP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Pr="005275E1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5275E1">
        <w:rPr>
          <w:rFonts w:ascii="Courier New" w:hAnsi="Courier New" w:cs="Courier New"/>
          <w:lang w:eastAsia="it-IT"/>
        </w:rPr>
        <w:t>&lt;/dtt:errore&gt;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275E1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pStyle w:val="BodyText"/>
      </w:pPr>
    </w:p>
    <w:p w:rsidR="007566EA" w:rsidRPr="0059173A" w:rsidRDefault="007566EA" w:rsidP="00B02ED2">
      <w:pPr>
        <w:pStyle w:val="Titolo2"/>
        <w:rPr>
          <w:noProof/>
          <w:lang w:val="it-IT"/>
        </w:rPr>
      </w:pPr>
      <w:bookmarkStart w:id="521" w:name="_Toc419121580"/>
      <w:bookmarkStart w:id="522" w:name="_Toc43549762"/>
      <w:r w:rsidRPr="0059173A">
        <w:rPr>
          <w:noProof/>
          <w:lang w:val="it-IT"/>
        </w:rPr>
        <w:t>Servizio INSERIMENTO prenotazione CERTIFICA APPROVAZIONE FUORI SEDE SENZA PAGAMENTO</w:t>
      </w:r>
      <w:bookmarkEnd w:id="521"/>
      <w:bookmarkEnd w:id="522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l’inserimento della prenotazione certificato approvazizone fuori sede senza specificare il bagamento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 w:rsidRPr="0076246F">
        <w:rPr>
          <w:rFonts w:ascii="Verdana" w:hAnsi="Verdana"/>
          <w:sz w:val="20"/>
        </w:rPr>
        <w:t>InserimentoPrenotazioneCertificatoApprovazioneFuoriSedeSenzaPagamentoInput.xsd</w:t>
      </w:r>
      <w:r>
        <w:rPr>
          <w:rFonts w:ascii="Verdana" w:hAnsi="Verdana"/>
          <w:sz w:val="20"/>
        </w:rPr>
        <w:t xml:space="preserve"> </w:t>
      </w:r>
      <w:r w:rsidRPr="001E5767">
        <w:rPr>
          <w:rFonts w:ascii="Verdana" w:hAnsi="Verdana"/>
          <w:sz w:val="20"/>
        </w:rPr>
        <w:t>e</w:t>
      </w:r>
      <w:r>
        <w:rPr>
          <w:rFonts w:ascii="Verdana" w:hAnsi="Verdana"/>
          <w:sz w:val="20"/>
        </w:rPr>
        <w:t xml:space="preserve">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6246F">
        <w:rPr>
          <w:rFonts w:ascii="Verdana" w:hAnsi="Verdana"/>
          <w:sz w:val="20"/>
        </w:rPr>
        <w:t>InserimentoPrenotazioneCertificatoApprovazioneFuoriSedeSenzaPagamentoOutput.xsd</w:t>
      </w:r>
      <w:r>
        <w:rPr>
          <w:rFonts w:ascii="Verdana" w:hAnsi="Verdana"/>
          <w:sz w:val="20"/>
        </w:rPr>
        <w:t xml:space="preserve"> </w:t>
      </w:r>
      <w:r w:rsidRPr="001E5767">
        <w:rPr>
          <w:rFonts w:ascii="Verdana" w:hAnsi="Verdana"/>
          <w:sz w:val="20"/>
        </w:rPr>
        <w:t>sono</w:t>
      </w:r>
      <w:r>
        <w:rPr>
          <w:rFonts w:ascii="Verdana" w:hAnsi="Verdana"/>
          <w:sz w:val="20"/>
        </w:rPr>
        <w:t xml:space="preserve"> in allegato al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documento</w:t>
      </w:r>
    </w:p>
    <w:p w:rsidR="007566EA" w:rsidRPr="00782ACA" w:rsidRDefault="007566EA" w:rsidP="00B02ED2">
      <w:pPr>
        <w:pStyle w:val="Titolo3"/>
      </w:pPr>
      <w:bookmarkStart w:id="523" w:name="_Toc419121581"/>
      <w:bookmarkStart w:id="524" w:name="_Toc43549763"/>
      <w:r w:rsidRPr="00782ACA">
        <w:t>Definizione</w:t>
      </w:r>
      <w:bookmarkEnd w:id="523"/>
      <w:bookmarkEnd w:id="524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798"/>
      </w:tblGrid>
      <w:tr w:rsidR="007566EA" w:rsidRPr="00FB0A02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798" w:type="dxa"/>
          </w:tcPr>
          <w:p w:rsidR="007566EA" w:rsidRPr="00A65E34" w:rsidRDefault="007566EA" w:rsidP="007566EA">
            <w:pPr>
              <w:pStyle w:val="BodyText"/>
              <w:ind w:left="100"/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</w:pPr>
            <w:r w:rsidRPr="0076246F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inserimentoPrenotazioneCertificatoApprovazioneFuoriSedeSenzaPagamento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804" w:type="dxa"/>
            <w:gridSpan w:val="2"/>
          </w:tcPr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Collaudo : </w:t>
            </w:r>
          </w:p>
          <w:p w:rsidR="007566EA" w:rsidRPr="0076246F" w:rsidRDefault="007566EA" w:rsidP="007566EA">
            <w:pPr>
              <w:pStyle w:val="BodyText"/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 xml:space="preserve">http://e-servizicoll.apps.dtt/Revisioni-ws-sh/ services/ </w:t>
            </w:r>
            <w:r w:rsidRPr="0076246F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inserimentoPrenotazioneCertificatoApprovazioneFuoriSedeSenzaPagamento</w:t>
            </w:r>
          </w:p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Esercizio: </w:t>
            </w:r>
          </w:p>
          <w:p w:rsidR="007566EA" w:rsidRPr="0076246F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lastRenderedPageBreak/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 </w:t>
            </w:r>
            <w:r w:rsidRPr="001E5767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</w:t>
            </w: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 </w:t>
            </w:r>
            <w:r w:rsidRPr="0076246F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inserimentoPrenotazioneCertificatoApprovazioneFuoriSedeSenzaPagamento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lastRenderedPageBreak/>
              <w:t>Operazione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76246F">
              <w:rPr>
                <w:rFonts w:ascii="Verdana" w:hAnsi="Verdana"/>
                <w:sz w:val="20"/>
              </w:rPr>
              <w:t>InserimentoPrenotazioneCertificatoApprovazioneFuoriSedeSenzaPagamentoInput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76246F">
              <w:rPr>
                <w:rFonts w:ascii="Verdana" w:hAnsi="Verdana"/>
                <w:sz w:val="20"/>
              </w:rPr>
              <w:t>InserimentoPrenotazioneCertificatoApprovazioneFuoriSedeSenzaPagamentoOutput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59173A" w:rsidRDefault="007566EA" w:rsidP="00B02ED2">
      <w:pPr>
        <w:pStyle w:val="Titolo3"/>
        <w:rPr>
          <w:lang w:val="it-IT"/>
        </w:rPr>
      </w:pPr>
      <w:bookmarkStart w:id="525" w:name="_Toc419121582"/>
      <w:bookmarkStart w:id="526" w:name="_Toc43549764"/>
      <w:r w:rsidRPr="0059173A">
        <w:rPr>
          <w:lang w:val="it-IT"/>
        </w:rPr>
        <w:t>Specifiche dello schema XSD di Input</w:t>
      </w:r>
      <w:bookmarkEnd w:id="525"/>
      <w:bookmarkEnd w:id="526"/>
      <w:r w:rsidRPr="0059173A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  <w:r w:rsidRPr="00726C9B">
        <w:rPr>
          <w:noProof/>
          <w:lang w:eastAsia="it-IT"/>
        </w:rPr>
        <w:drawing>
          <wp:inline distT="0" distB="0" distL="0" distR="0" wp14:anchorId="4E9F31CD" wp14:editId="4C467677">
            <wp:extent cx="5943600" cy="457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2331B9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 Richiesta dell’ inserimento prenotazione fuori sede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Pr="00A65E34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Prenotazione certificato approvazione fuori sede senza pagamento</w:t>
      </w:r>
    </w:p>
    <w:p w:rsidR="007566EA" w:rsidRPr="005A3522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C544E5" w:rsidRDefault="007566EA" w:rsidP="007566EA">
      <w:pPr>
        <w:pStyle w:val="BodyText"/>
        <w:ind w:left="720"/>
        <w:rPr>
          <w:rFonts w:ascii="Verdana" w:hAnsi="Verdana"/>
          <w:sz w:val="20"/>
        </w:rPr>
      </w:pPr>
      <w:r w:rsidRPr="00C544E5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8506" w:dyaOrig="810">
          <v:shape id="_x0000_i1054" type="#_x0000_t75" style="width:425.25pt;height:40.5pt" o:ole="">
            <v:imagedata r:id="rId229" o:title=""/>
          </v:shape>
          <o:OLEObject Type="Embed" ProgID="Package" ShapeID="_x0000_i1054" DrawAspect="Content" ObjectID="_1669193478" r:id="rId230"/>
        </w:objec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B02ED2">
      <w:pPr>
        <w:pStyle w:val="Titolo3"/>
      </w:pPr>
      <w:bookmarkStart w:id="527" w:name="_Toc419121583"/>
      <w:bookmarkStart w:id="528" w:name="_Toc43549765"/>
      <w:r w:rsidRPr="00600799">
        <w:t>Login</w:t>
      </w:r>
      <w:bookmarkEnd w:id="527"/>
      <w:bookmarkEnd w:id="528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463B89C6" wp14:editId="752142E6">
            <wp:extent cx="3200400" cy="838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</w:pP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B02ED2">
      <w:pPr>
        <w:pStyle w:val="Titolo3"/>
        <w:rPr>
          <w:lang w:val="it-IT"/>
        </w:rPr>
      </w:pPr>
      <w:r w:rsidRPr="0059173A">
        <w:rPr>
          <w:lang w:val="it-IT"/>
        </w:rPr>
        <w:t xml:space="preserve"> </w:t>
      </w:r>
      <w:bookmarkStart w:id="529" w:name="_Toc419121584"/>
      <w:bookmarkStart w:id="530" w:name="_Toc43549766"/>
      <w:r w:rsidRPr="0059173A">
        <w:rPr>
          <w:lang w:val="it-IT"/>
        </w:rPr>
        <w:t>Prenotazione certificato approvazione fuori sede senza pagamento</w:t>
      </w:r>
      <w:bookmarkEnd w:id="529"/>
      <w:bookmarkEnd w:id="530"/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 xml:space="preserve">Contiene i dati </w:t>
      </w:r>
      <w:r>
        <w:rPr>
          <w:rFonts w:ascii="Verdana" w:hAnsi="Verdana"/>
          <w:sz w:val="20"/>
        </w:rPr>
        <w:t>dell prenotazione</w:t>
      </w:r>
    </w:p>
    <w:p w:rsidR="007566EA" w:rsidRDefault="007566EA" w:rsidP="007566EA">
      <w:pPr>
        <w:pStyle w:val="BodyText"/>
        <w:rPr>
          <w:noProof/>
        </w:rPr>
      </w:pPr>
      <w:r w:rsidRPr="00726C9B">
        <w:rPr>
          <w:noProof/>
          <w:lang w:eastAsia="it-IT"/>
        </w:rPr>
        <w:drawing>
          <wp:inline distT="0" distB="0" distL="0" distR="0" wp14:anchorId="181066D2" wp14:editId="4845441B">
            <wp:extent cx="5943600" cy="3124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  <w:r w:rsidRPr="00726C9B">
        <w:rPr>
          <w:noProof/>
          <w:lang w:eastAsia="it-IT"/>
        </w:rPr>
        <w:lastRenderedPageBreak/>
        <w:drawing>
          <wp:inline distT="0" distB="0" distL="0" distR="0" wp14:anchorId="24529408" wp14:editId="0F05B0AE">
            <wp:extent cx="5410200" cy="655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</w:p>
    <w:p w:rsidR="007566EA" w:rsidRPr="0076246F" w:rsidRDefault="007566EA" w:rsidP="007566EA">
      <w:pPr>
        <w:pStyle w:val="BodyText"/>
        <w:rPr>
          <w:rFonts w:ascii="Verdana" w:hAnsi="Verdana"/>
          <w:sz w:val="20"/>
        </w:rPr>
      </w:pPr>
      <w:r w:rsidRPr="00726C9B">
        <w:rPr>
          <w:noProof/>
          <w:lang w:eastAsia="it-IT"/>
        </w:rPr>
        <w:lastRenderedPageBreak/>
        <w:drawing>
          <wp:inline distT="0" distB="0" distL="0" distR="0" wp14:anchorId="6857B868" wp14:editId="084A6CA3">
            <wp:extent cx="5943600" cy="3505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B02ED2">
      <w:pPr>
        <w:pStyle w:val="Titolo3"/>
        <w:rPr>
          <w:lang w:val="it-IT"/>
        </w:rPr>
      </w:pPr>
      <w:bookmarkStart w:id="531" w:name="_Toc419121585"/>
      <w:bookmarkStart w:id="532" w:name="_Toc43549767"/>
      <w:r w:rsidRPr="0059173A">
        <w:rPr>
          <w:lang w:val="it-IT"/>
        </w:rPr>
        <w:t>Specifiche dello schema XSD di Output</w:t>
      </w:r>
      <w:bookmarkEnd w:id="531"/>
      <w:bookmarkEnd w:id="532"/>
    </w:p>
    <w:p w:rsidR="007566EA" w:rsidRPr="00450932" w:rsidRDefault="007566EA" w:rsidP="007566EA">
      <w:pPr>
        <w:pStyle w:val="BodyText"/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inserimento prenotazione certificato approvazione fuori sede senza pagamento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 w:rsidRPr="00726C9B">
        <w:rPr>
          <w:noProof/>
          <w:lang w:eastAsia="it-IT"/>
        </w:rPr>
        <w:drawing>
          <wp:inline distT="0" distB="0" distL="0" distR="0" wp14:anchorId="2A36708C" wp14:editId="058881B5">
            <wp:extent cx="5943600" cy="60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5A3522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B02ED2">
      <w:pPr>
        <w:pStyle w:val="Titolo3"/>
        <w:rPr>
          <w:lang w:val="it-IT"/>
        </w:rPr>
      </w:pPr>
      <w:bookmarkStart w:id="533" w:name="_Toc419121586"/>
      <w:bookmarkStart w:id="534" w:name="_Toc43549768"/>
      <w:r w:rsidRPr="0059173A">
        <w:rPr>
          <w:lang w:val="it-IT"/>
        </w:rPr>
        <w:t>Specifiche risposta inserimento prenotazione fuori sede certifica approvazione senza pagamento type</w:t>
      </w:r>
      <w:bookmarkEnd w:id="533"/>
      <w:bookmarkEnd w:id="534"/>
    </w:p>
    <w:p w:rsidR="007566EA" w:rsidRPr="00B57FC2" w:rsidRDefault="007566EA" w:rsidP="007566EA">
      <w:pPr>
        <w:pStyle w:val="BodyText"/>
      </w:pPr>
      <w:r w:rsidRPr="00726C9B">
        <w:rPr>
          <w:noProof/>
          <w:lang w:eastAsia="it-IT"/>
        </w:rPr>
        <w:drawing>
          <wp:inline distT="0" distB="0" distL="0" distR="0" wp14:anchorId="60E49DDF" wp14:editId="3D8958CA">
            <wp:extent cx="5943600" cy="1295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FB0A02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600799" w:rsidRDefault="007566EA" w:rsidP="00B02ED2">
      <w:pPr>
        <w:pStyle w:val="Titolo3"/>
      </w:pPr>
      <w:r>
        <w:lastRenderedPageBreak/>
        <w:t xml:space="preserve"> </w:t>
      </w:r>
      <w:bookmarkStart w:id="535" w:name="_Toc419121587"/>
      <w:bookmarkStart w:id="536" w:name="_Toc43549769"/>
      <w:r w:rsidRPr="00600799">
        <w:t>Errore</w:t>
      </w:r>
      <w:bookmarkEnd w:id="535"/>
      <w:bookmarkEnd w:id="536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592022FC" wp14:editId="40EB0313">
            <wp:extent cx="3581400" cy="1295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A61B60" w:rsidRDefault="007566EA" w:rsidP="007566EA">
      <w:pPr>
        <w:pStyle w:val="BodyText"/>
      </w:pP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5275E1">
        <w:rPr>
          <w:rFonts w:ascii="Courier New" w:hAnsi="Courier New" w:cs="Courier New"/>
          <w:lang w:eastAsia="it-IT"/>
        </w:rPr>
        <w:t>&lt;/dtt:errore&gt;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A61B60" w:rsidRDefault="007566EA" w:rsidP="00B02ED2">
      <w:pPr>
        <w:pStyle w:val="Titolo2"/>
        <w:rPr>
          <w:noProof/>
        </w:rPr>
      </w:pPr>
      <w:bookmarkStart w:id="537" w:name="_Toc419121588"/>
      <w:bookmarkStart w:id="538" w:name="_Toc43549770"/>
      <w:r w:rsidRPr="00A61B60">
        <w:rPr>
          <w:noProof/>
        </w:rPr>
        <w:t xml:space="preserve">Servizio </w:t>
      </w:r>
      <w:r>
        <w:rPr>
          <w:noProof/>
        </w:rPr>
        <w:t>CREDITO RESIDUO</w:t>
      </w:r>
      <w:bookmarkEnd w:id="537"/>
      <w:bookmarkEnd w:id="538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effettuare il dettaglio del credito residuo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>
        <w:rPr>
          <w:rFonts w:ascii="Verdana" w:hAnsi="Verdana"/>
          <w:sz w:val="20"/>
        </w:rPr>
        <w:t>CreditoResiduoAgenziaInput</w:t>
      </w:r>
      <w:r w:rsidRPr="0076246F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1E5767">
        <w:rPr>
          <w:rFonts w:ascii="Verdana" w:hAnsi="Verdana"/>
          <w:sz w:val="20"/>
        </w:rPr>
        <w:t>e</w:t>
      </w:r>
      <w:r>
        <w:rPr>
          <w:rFonts w:ascii="Verdana" w:hAnsi="Verdana"/>
          <w:sz w:val="20"/>
        </w:rPr>
        <w:t xml:space="preserve">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CreditoResiduoAgenziaOutput</w:t>
      </w:r>
      <w:r w:rsidRPr="0076246F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1E5767">
        <w:rPr>
          <w:rFonts w:ascii="Verdana" w:hAnsi="Verdana"/>
          <w:sz w:val="20"/>
        </w:rPr>
        <w:t>sono</w:t>
      </w:r>
      <w:r>
        <w:rPr>
          <w:rFonts w:ascii="Verdana" w:hAnsi="Verdana"/>
          <w:sz w:val="20"/>
        </w:rPr>
        <w:t xml:space="preserve"> in allegato al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Documento</w:t>
      </w:r>
    </w:p>
    <w:p w:rsidR="007566EA" w:rsidRPr="00782ACA" w:rsidRDefault="007566EA" w:rsidP="00B02ED2">
      <w:pPr>
        <w:pStyle w:val="Titolo3"/>
      </w:pPr>
      <w:bookmarkStart w:id="539" w:name="_Toc419121589"/>
      <w:bookmarkStart w:id="540" w:name="_Toc43549771"/>
      <w:r w:rsidRPr="00782ACA">
        <w:t>Definizione</w:t>
      </w:r>
      <w:bookmarkEnd w:id="539"/>
      <w:bookmarkEnd w:id="540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798"/>
      </w:tblGrid>
      <w:tr w:rsidR="007566EA" w:rsidRPr="00FB0A02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798" w:type="dxa"/>
          </w:tcPr>
          <w:p w:rsidR="007566EA" w:rsidRPr="00A65E34" w:rsidRDefault="007566EA" w:rsidP="007566EA">
            <w:pPr>
              <w:pStyle w:val="BodyText"/>
              <w:ind w:left="100"/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</w:pPr>
            <w:r w:rsidRPr="00B816CC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creditoResiduoAgenzia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804" w:type="dxa"/>
            <w:gridSpan w:val="2"/>
          </w:tcPr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Collaudo : </w:t>
            </w:r>
          </w:p>
          <w:p w:rsidR="007566EA" w:rsidRPr="0076246F" w:rsidRDefault="007566EA" w:rsidP="007566EA">
            <w:pPr>
              <w:pStyle w:val="BodyText"/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http://e-servizicoll.apps</w:t>
            </w:r>
            <w:r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.dtt/Revisioni-ws-sh/ services/</w:t>
            </w:r>
            <w:r w:rsidRPr="00B816CC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creditoResiduoAgenzia</w:t>
            </w:r>
          </w:p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Esercizio: </w:t>
            </w:r>
          </w:p>
          <w:p w:rsidR="007566EA" w:rsidRPr="0076246F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1E5767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</w:t>
            </w:r>
            <w:r w:rsidRPr="00B816CC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creditoResiduoAgenzia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lastRenderedPageBreak/>
              <w:t>Operazione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>
              <w:rPr>
                <w:rFonts w:ascii="Verdana" w:hAnsi="Verdana"/>
                <w:sz w:val="20"/>
              </w:rPr>
              <w:t>CreditoResiduoAgenziaInput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>
              <w:rPr>
                <w:rFonts w:ascii="Verdana" w:hAnsi="Verdana"/>
                <w:sz w:val="20"/>
              </w:rPr>
              <w:t>CreditoResiduoAgenziaOutput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59173A" w:rsidRDefault="007566EA" w:rsidP="00B02ED2">
      <w:pPr>
        <w:pStyle w:val="Titolo3"/>
        <w:rPr>
          <w:lang w:val="it-IT"/>
        </w:rPr>
      </w:pPr>
      <w:bookmarkStart w:id="541" w:name="_Toc419121590"/>
      <w:bookmarkStart w:id="542" w:name="_Toc43549772"/>
      <w:r w:rsidRPr="0059173A">
        <w:rPr>
          <w:lang w:val="it-IT"/>
        </w:rPr>
        <w:t>Specifiche dello schema XSD di Input</w:t>
      </w:r>
      <w:bookmarkEnd w:id="541"/>
      <w:bookmarkEnd w:id="542"/>
      <w:r w:rsidRPr="0059173A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  <w:r w:rsidRPr="00306481">
        <w:rPr>
          <w:noProof/>
          <w:lang w:eastAsia="it-IT"/>
        </w:rPr>
        <w:drawing>
          <wp:inline distT="0" distB="0" distL="0" distR="0" wp14:anchorId="12E1CE77" wp14:editId="7BBA678B">
            <wp:extent cx="4495800" cy="60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2331B9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 Richiesta credito residuo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Pr="00B04866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Login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600799" w:rsidRDefault="007566EA" w:rsidP="00B02ED2">
      <w:pPr>
        <w:pStyle w:val="Titolo3"/>
      </w:pPr>
      <w:bookmarkStart w:id="543" w:name="_Toc419121591"/>
      <w:bookmarkStart w:id="544" w:name="_Toc43549773"/>
      <w:r w:rsidRPr="00600799">
        <w:t>Login</w:t>
      </w:r>
      <w:bookmarkEnd w:id="543"/>
      <w:bookmarkEnd w:id="544"/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Contiene i dati necessari per autenticare l’utente che richiede il servizio: PIN.</w:t>
      </w:r>
    </w:p>
    <w:p w:rsidR="007566EA" w:rsidRDefault="007566EA" w:rsidP="007566EA">
      <w:pPr>
        <w:pStyle w:val="BodyText"/>
      </w:pPr>
      <w:r w:rsidRPr="00131E5C">
        <w:rPr>
          <w:noProof/>
          <w:lang w:eastAsia="it-IT"/>
        </w:rPr>
        <w:drawing>
          <wp:inline distT="0" distB="0" distL="0" distR="0" wp14:anchorId="3923482B" wp14:editId="19945917">
            <wp:extent cx="3200400" cy="838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</w:pPr>
    </w:p>
    <w:p w:rsidR="007566EA" w:rsidRPr="00CB62E1" w:rsidRDefault="007566EA" w:rsidP="007566EA">
      <w:pPr>
        <w:pStyle w:val="BodyText"/>
        <w:rPr>
          <w:rFonts w:ascii="Verdana" w:hAnsi="Verdana"/>
          <w:sz w:val="20"/>
        </w:rPr>
      </w:pPr>
      <w:r w:rsidRPr="00CB62E1">
        <w:rPr>
          <w:rFonts w:ascii="Verdana" w:hAnsi="Verdana"/>
          <w:sz w:val="20"/>
        </w:rPr>
        <w:t>Esempio: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B02ED2">
      <w:pPr>
        <w:pStyle w:val="Titolo3"/>
        <w:rPr>
          <w:lang w:val="it-IT"/>
        </w:rPr>
      </w:pPr>
      <w:bookmarkStart w:id="545" w:name="_Toc419121592"/>
      <w:bookmarkStart w:id="546" w:name="_Toc43549774"/>
      <w:r w:rsidRPr="0059173A">
        <w:rPr>
          <w:lang w:val="it-IT"/>
        </w:rPr>
        <w:t>Specifiche dello schema XSD di Output</w:t>
      </w:r>
      <w:bookmarkEnd w:id="545"/>
      <w:bookmarkEnd w:id="546"/>
    </w:p>
    <w:p w:rsidR="007566EA" w:rsidRPr="00450932" w:rsidRDefault="007566EA" w:rsidP="007566EA">
      <w:pPr>
        <w:pStyle w:val="BodyText"/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credito residuo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Pr="00B816CC" w:rsidRDefault="007566EA" w:rsidP="007566EA">
      <w:pPr>
        <w:pStyle w:val="BodyText"/>
        <w:rPr>
          <w:rFonts w:ascii="Verdana" w:hAnsi="Verdana"/>
          <w:sz w:val="20"/>
        </w:rPr>
      </w:pPr>
      <w:r w:rsidRPr="00306481">
        <w:rPr>
          <w:noProof/>
          <w:lang w:eastAsia="it-IT"/>
        </w:rPr>
        <w:lastRenderedPageBreak/>
        <w:drawing>
          <wp:inline distT="0" distB="0" distL="0" distR="0" wp14:anchorId="6B2A750F" wp14:editId="56D9B902">
            <wp:extent cx="4648200" cy="838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600799" w:rsidRDefault="007566EA" w:rsidP="00B02ED2">
      <w:pPr>
        <w:pStyle w:val="Titolo3"/>
      </w:pPr>
      <w:r>
        <w:t xml:space="preserve"> </w:t>
      </w:r>
      <w:bookmarkStart w:id="547" w:name="_Toc419121593"/>
      <w:bookmarkStart w:id="548" w:name="_Toc43549775"/>
      <w:r w:rsidRPr="00600799">
        <w:t>Errore</w:t>
      </w:r>
      <w:bookmarkEnd w:id="547"/>
      <w:bookmarkEnd w:id="548"/>
    </w:p>
    <w:p w:rsidR="007566EA" w:rsidRPr="00F87CA5" w:rsidRDefault="007566EA" w:rsidP="007566EA">
      <w:pPr>
        <w:pStyle w:val="BodyText"/>
        <w:rPr>
          <w:rFonts w:ascii="Verdana" w:hAnsi="Verdana"/>
          <w:sz w:val="20"/>
        </w:rPr>
      </w:pPr>
      <w:r w:rsidRPr="00F87CA5">
        <w:rPr>
          <w:rFonts w:ascii="Verdana" w:hAnsi="Verdana"/>
          <w:sz w:val="20"/>
        </w:rPr>
        <w:t>Contiene i dati necessari per identificare un errore nel caso in cui la risposta va</w:t>
      </w:r>
      <w:r>
        <w:rPr>
          <w:rFonts w:ascii="Verdana" w:hAnsi="Verdana"/>
          <w:sz w:val="20"/>
        </w:rPr>
        <w:t>da</w:t>
      </w:r>
      <w:r w:rsidRPr="00F87CA5">
        <w:rPr>
          <w:rFonts w:ascii="Verdana" w:hAnsi="Verdana"/>
          <w:sz w:val="20"/>
        </w:rPr>
        <w:t xml:space="preserve"> in errore</w:t>
      </w:r>
      <w:r>
        <w:rPr>
          <w:rFonts w:ascii="Verdana" w:hAnsi="Verdana"/>
          <w:sz w:val="20"/>
        </w:rPr>
        <w:t>. E’ composta da</w:t>
      </w:r>
      <w:r w:rsidRPr="00F87CA5">
        <w:rPr>
          <w:rFonts w:ascii="Verdana" w:hAnsi="Verdana"/>
          <w:sz w:val="20"/>
        </w:rPr>
        <w:t xml:space="preserve"> il codice Errore, la descrizione Errore.</w:t>
      </w:r>
    </w:p>
    <w:p w:rsidR="007566EA" w:rsidRDefault="007566EA" w:rsidP="007566EA">
      <w:pPr>
        <w:pStyle w:val="BodyText"/>
      </w:pPr>
      <w:r w:rsidRPr="00A61B60">
        <w:rPr>
          <w:noProof/>
          <w:lang w:eastAsia="it-IT"/>
        </w:rPr>
        <w:drawing>
          <wp:inline distT="0" distB="0" distL="0" distR="0" wp14:anchorId="799B659A" wp14:editId="5995CA04">
            <wp:extent cx="3581400" cy="1295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A61B60" w:rsidRDefault="007566EA" w:rsidP="007566EA">
      <w:pPr>
        <w:pStyle w:val="BodyText"/>
      </w:pPr>
    </w:p>
    <w:p w:rsidR="007566EA" w:rsidRPr="00EC6912" w:rsidRDefault="007566EA" w:rsidP="007566EA">
      <w:pPr>
        <w:pStyle w:val="BodyText"/>
        <w:rPr>
          <w:rFonts w:ascii="Verdana" w:hAnsi="Verdana"/>
          <w:sz w:val="20"/>
        </w:rPr>
      </w:pPr>
      <w:r w:rsidRPr="00EC6912">
        <w:rPr>
          <w:rFonts w:ascii="Verdana" w:hAnsi="Verdana"/>
          <w:sz w:val="20"/>
        </w:rPr>
        <w:t>Esempio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&lt;dtt:codiceErrore&gt;01&lt;/dtt:codiceErrore&gt;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  &lt;dtt:descrizioneErrore&gt; messaggio di errore &lt;/dtt:descrizioneErrore&gt;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5275E1">
        <w:rPr>
          <w:rFonts w:ascii="Courier New" w:hAnsi="Courier New" w:cs="Courier New"/>
          <w:lang w:eastAsia="it-IT"/>
        </w:rPr>
        <w:t>&lt;/dtt:errore&gt;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4B3A0B" w:rsidRDefault="007566EA" w:rsidP="00B02ED2">
      <w:pPr>
        <w:pStyle w:val="Titolo2"/>
        <w:rPr>
          <w:noProof/>
          <w:lang w:val="it-IT"/>
        </w:rPr>
      </w:pPr>
      <w:bookmarkStart w:id="549" w:name="_Toc419121594"/>
      <w:bookmarkStart w:id="550" w:name="_Toc43549776"/>
      <w:r w:rsidRPr="004B3A0B">
        <w:rPr>
          <w:noProof/>
          <w:lang w:val="it-IT"/>
        </w:rPr>
        <w:t>Servizio ELIMINA DO</w:t>
      </w:r>
      <w:r w:rsidR="00C15499" w:rsidRPr="004B3A0B">
        <w:rPr>
          <w:noProof/>
          <w:lang w:val="it-IT"/>
        </w:rPr>
        <w:t>MAN</w:t>
      </w:r>
      <w:r w:rsidRPr="004B3A0B">
        <w:rPr>
          <w:noProof/>
          <w:lang w:val="it-IT"/>
        </w:rPr>
        <w:t>DA FUORI SEDE</w:t>
      </w:r>
      <w:bookmarkEnd w:id="549"/>
      <w:bookmarkEnd w:id="550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la cancellazione di una domanda fuori sede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 w:rsidRPr="00B04866">
        <w:rPr>
          <w:rFonts w:ascii="Verdana" w:hAnsi="Verdana"/>
          <w:sz w:val="20"/>
        </w:rPr>
        <w:t>EliminaDomandaFuoriSedeInput.xsd</w:t>
      </w:r>
      <w:r>
        <w:rPr>
          <w:rFonts w:ascii="Verdana" w:hAnsi="Verdana"/>
          <w:sz w:val="20"/>
        </w:rPr>
        <w:t xml:space="preserve"> </w:t>
      </w:r>
      <w:r w:rsidRPr="001E5767">
        <w:rPr>
          <w:rFonts w:ascii="Verdana" w:hAnsi="Verdana"/>
          <w:sz w:val="20"/>
        </w:rPr>
        <w:t>e</w:t>
      </w:r>
      <w:r>
        <w:rPr>
          <w:rFonts w:ascii="Verdana" w:hAnsi="Verdana"/>
          <w:sz w:val="20"/>
        </w:rPr>
        <w:t xml:space="preserve"> </w:t>
      </w:r>
      <w:r w:rsidRPr="00B04866">
        <w:rPr>
          <w:rFonts w:ascii="Verdana" w:hAnsi="Verdana"/>
          <w:sz w:val="20"/>
        </w:rPr>
        <w:t>EliminaDomandaFuoriSedeOutput.xsd</w:t>
      </w:r>
      <w:r w:rsidRPr="001E5767">
        <w:rPr>
          <w:rFonts w:ascii="Verdana" w:hAnsi="Verdana"/>
          <w:sz w:val="20"/>
        </w:rPr>
        <w:t>sono</w:t>
      </w:r>
      <w:r>
        <w:rPr>
          <w:rFonts w:ascii="Verdana" w:hAnsi="Verdana"/>
          <w:sz w:val="20"/>
        </w:rPr>
        <w:t xml:space="preserve"> in allegato al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Documento</w:t>
      </w:r>
    </w:p>
    <w:p w:rsidR="007566EA" w:rsidRPr="00782ACA" w:rsidRDefault="007566EA" w:rsidP="00B02ED2">
      <w:pPr>
        <w:pStyle w:val="Titolo3"/>
      </w:pPr>
      <w:bookmarkStart w:id="551" w:name="_Toc419121595"/>
      <w:bookmarkStart w:id="552" w:name="_Toc43549777"/>
      <w:r w:rsidRPr="00782ACA">
        <w:t>Definizione</w:t>
      </w:r>
      <w:bookmarkEnd w:id="551"/>
      <w:bookmarkEnd w:id="552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798"/>
      </w:tblGrid>
      <w:tr w:rsidR="007566EA" w:rsidRPr="00FB0A02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798" w:type="dxa"/>
          </w:tcPr>
          <w:p w:rsidR="007566EA" w:rsidRPr="00A65E34" w:rsidRDefault="007566EA" w:rsidP="007566EA">
            <w:pPr>
              <w:pStyle w:val="BodyText"/>
              <w:ind w:left="100"/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</w:pPr>
            <w:r w:rsidRPr="00B04866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eliminaDomandaFuoriSede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804" w:type="dxa"/>
            <w:gridSpan w:val="2"/>
          </w:tcPr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Collaudo : </w:t>
            </w:r>
          </w:p>
          <w:p w:rsidR="007566EA" w:rsidRPr="0076246F" w:rsidRDefault="007566EA" w:rsidP="007566EA">
            <w:pPr>
              <w:pStyle w:val="BodyText"/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http://e-servizicoll.apps</w:t>
            </w:r>
            <w:r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 xml:space="preserve">.dtt/Revisioni-ws-sh/ </w:t>
            </w:r>
            <w:r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lastRenderedPageBreak/>
              <w:t>services/</w:t>
            </w:r>
            <w:r w:rsidRPr="00B04866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eliminaDomandaFuoriSede</w:t>
            </w:r>
          </w:p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Esercizio: </w:t>
            </w:r>
          </w:p>
          <w:p w:rsidR="007566EA" w:rsidRPr="00B04866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1E5767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</w:t>
            </w:r>
            <w:r w:rsidRPr="00B04866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eliminaDomandaFuoriSede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lastRenderedPageBreak/>
              <w:t>Operazione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B04866">
              <w:rPr>
                <w:rFonts w:ascii="Verdana" w:hAnsi="Verdana"/>
                <w:sz w:val="20"/>
              </w:rPr>
              <w:t>EliminaDomandaFuoriSedeInput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B04866">
              <w:rPr>
                <w:rFonts w:ascii="Verdana" w:hAnsi="Verdana"/>
                <w:sz w:val="20"/>
              </w:rPr>
              <w:t>EliminaDomandaFuoriSedeOutput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Pr="0059173A" w:rsidRDefault="007566EA" w:rsidP="00B02ED2">
      <w:pPr>
        <w:pStyle w:val="Titolo3"/>
        <w:rPr>
          <w:lang w:val="it-IT"/>
        </w:rPr>
      </w:pPr>
      <w:bookmarkStart w:id="553" w:name="_Toc419121596"/>
      <w:bookmarkStart w:id="554" w:name="_Toc43549778"/>
      <w:r w:rsidRPr="0059173A">
        <w:rPr>
          <w:lang w:val="it-IT"/>
        </w:rPr>
        <w:t>Specifiche dello schema XSD di Input</w:t>
      </w:r>
      <w:bookmarkEnd w:id="553"/>
      <w:bookmarkEnd w:id="554"/>
      <w:r w:rsidRPr="0059173A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  <w:r w:rsidRPr="00306481">
        <w:rPr>
          <w:noProof/>
          <w:lang w:eastAsia="it-IT"/>
        </w:rPr>
        <w:drawing>
          <wp:inline distT="0" distB="0" distL="0" distR="0" wp14:anchorId="6273EC12" wp14:editId="1434489B">
            <wp:extent cx="5943600" cy="990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2331B9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 Richiesta elimina domanda fuori sede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B04866">
        <w:rPr>
          <w:rFonts w:ascii="Verdana" w:hAnsi="Verdana"/>
          <w:sz w:val="20"/>
        </w:rPr>
        <w:t>RichiestaEliminaDomandaFuoriSedeType</w:t>
      </w:r>
    </w:p>
    <w:p w:rsidR="007566EA" w:rsidRPr="00B816CC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C544E5" w:rsidRDefault="007566EA" w:rsidP="007566EA">
      <w:pPr>
        <w:pStyle w:val="BodyText"/>
        <w:ind w:left="720"/>
        <w:rPr>
          <w:rFonts w:ascii="Verdana" w:hAnsi="Verdana"/>
          <w:sz w:val="20"/>
        </w:rPr>
      </w:pPr>
      <w:r w:rsidRPr="00C544E5">
        <w:rPr>
          <w:rFonts w:ascii="Verdana" w:hAnsi="Verdana"/>
          <w:sz w:val="20"/>
        </w:rPr>
        <w:t>Esempio:</w:t>
      </w:r>
    </w:p>
    <w:p w:rsidR="007566EA" w:rsidRDefault="008534AE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it-IT"/>
        </w:rPr>
        <w:drawing>
          <wp:inline distT="0" distB="0" distL="0" distR="0">
            <wp:extent cx="2282190" cy="534035"/>
            <wp:effectExtent l="0" t="0" r="0" b="0"/>
            <wp:docPr id="270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B02ED2">
      <w:pPr>
        <w:pStyle w:val="Titolo3"/>
        <w:rPr>
          <w:lang w:val="it-IT"/>
        </w:rPr>
      </w:pPr>
      <w:bookmarkStart w:id="555" w:name="_Toc419121597"/>
      <w:bookmarkStart w:id="556" w:name="_Toc43549779"/>
      <w:r w:rsidRPr="0059173A">
        <w:rPr>
          <w:lang w:val="it-IT"/>
        </w:rPr>
        <w:t>Specifiche dello schema XSD di Output</w:t>
      </w:r>
      <w:bookmarkEnd w:id="555"/>
      <w:bookmarkEnd w:id="556"/>
    </w:p>
    <w:p w:rsidR="007566EA" w:rsidRPr="00450932" w:rsidRDefault="007566EA" w:rsidP="007566EA">
      <w:pPr>
        <w:pStyle w:val="BodyText"/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elimina domanda fuori sede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Pr="00B816CC" w:rsidRDefault="007566EA" w:rsidP="007566EA">
      <w:pPr>
        <w:pStyle w:val="BodyText"/>
        <w:rPr>
          <w:rFonts w:ascii="Verdana" w:hAnsi="Verdana"/>
          <w:sz w:val="20"/>
        </w:rPr>
      </w:pPr>
      <w:r w:rsidRPr="00306481">
        <w:rPr>
          <w:noProof/>
          <w:lang w:eastAsia="it-IT"/>
        </w:rPr>
        <w:lastRenderedPageBreak/>
        <w:drawing>
          <wp:inline distT="0" distB="0" distL="0" distR="0" wp14:anchorId="34D22286" wp14:editId="7C833BB4">
            <wp:extent cx="5943600" cy="2667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A61B60" w:rsidRDefault="007566EA" w:rsidP="00B02ED2">
      <w:pPr>
        <w:pStyle w:val="Titolo2"/>
        <w:rPr>
          <w:noProof/>
        </w:rPr>
      </w:pPr>
      <w:bookmarkStart w:id="557" w:name="_Toc419121598"/>
      <w:bookmarkStart w:id="558" w:name="_Toc43549780"/>
      <w:r w:rsidRPr="00A61B60">
        <w:rPr>
          <w:noProof/>
        </w:rPr>
        <w:t xml:space="preserve">Servizio </w:t>
      </w:r>
      <w:r>
        <w:rPr>
          <w:noProof/>
        </w:rPr>
        <w:t>CONSULTAZIONE PRENOTAZIONI INSERITE</w:t>
      </w:r>
      <w:bookmarkEnd w:id="557"/>
      <w:bookmarkEnd w:id="558"/>
    </w:p>
    <w:p w:rsidR="007566EA" w:rsidRPr="00782ACA" w:rsidRDefault="007566EA" w:rsidP="007566EA">
      <w:pPr>
        <w:ind w:left="432"/>
        <w:rPr>
          <w:rFonts w:ascii="Verdana" w:hAnsi="Verdana"/>
        </w:rPr>
      </w:pPr>
      <w:r w:rsidRPr="00782ACA">
        <w:rPr>
          <w:rFonts w:ascii="Verdana" w:hAnsi="Verdana"/>
        </w:rPr>
        <w:t xml:space="preserve">Il servizio </w:t>
      </w:r>
      <w:r>
        <w:rPr>
          <w:rFonts w:ascii="Verdana" w:hAnsi="Verdana"/>
        </w:rPr>
        <w:t>permette di verificare le prenotazioni revisioni inserite dall’agenzia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 w:rsidRPr="00BE558B">
        <w:rPr>
          <w:rFonts w:ascii="Verdana" w:hAnsi="Verdana"/>
          <w:sz w:val="20"/>
        </w:rPr>
        <w:t>ConsultazionePrenotazioniInseriteInput</w:t>
      </w:r>
      <w:r w:rsidRPr="00B04866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1E5767">
        <w:rPr>
          <w:rFonts w:ascii="Verdana" w:hAnsi="Verdana"/>
          <w:sz w:val="20"/>
        </w:rPr>
        <w:t>e</w:t>
      </w:r>
      <w:r>
        <w:rPr>
          <w:rFonts w:ascii="Verdana" w:hAnsi="Verdana"/>
          <w:sz w:val="20"/>
        </w:rPr>
        <w:t xml:space="preserve">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BE558B">
        <w:rPr>
          <w:rFonts w:ascii="Verdana" w:hAnsi="Verdana"/>
          <w:sz w:val="20"/>
        </w:rPr>
        <w:t>ConsultazionePrenotazioniInseriteOutput</w:t>
      </w:r>
      <w:r w:rsidRPr="00B04866">
        <w:rPr>
          <w:rFonts w:ascii="Verdana" w:hAnsi="Verdana"/>
          <w:sz w:val="20"/>
        </w:rPr>
        <w:t>.xsd</w:t>
      </w:r>
      <w:r w:rsidRPr="001E5767">
        <w:rPr>
          <w:rFonts w:ascii="Verdana" w:hAnsi="Verdana"/>
          <w:sz w:val="20"/>
        </w:rPr>
        <w:t>sono</w:t>
      </w:r>
      <w:r>
        <w:rPr>
          <w:rFonts w:ascii="Verdana" w:hAnsi="Verdana"/>
          <w:sz w:val="20"/>
        </w:rPr>
        <w:t xml:space="preserve"> in allegato al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Documento</w:t>
      </w:r>
    </w:p>
    <w:p w:rsidR="007566EA" w:rsidRPr="00782ACA" w:rsidRDefault="007566EA" w:rsidP="00B02ED2">
      <w:pPr>
        <w:pStyle w:val="Titolo3"/>
      </w:pPr>
      <w:bookmarkStart w:id="559" w:name="_Toc419121599"/>
      <w:bookmarkStart w:id="560" w:name="_Toc43549781"/>
      <w:r w:rsidRPr="00782ACA">
        <w:t>Definizione</w:t>
      </w:r>
      <w:bookmarkEnd w:id="559"/>
      <w:bookmarkEnd w:id="560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798"/>
      </w:tblGrid>
      <w:tr w:rsidR="007566EA" w:rsidRPr="00FB0A02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798" w:type="dxa"/>
          </w:tcPr>
          <w:p w:rsidR="007566EA" w:rsidRPr="00A65E34" w:rsidRDefault="007566EA" w:rsidP="007566EA">
            <w:pPr>
              <w:pStyle w:val="BodyText"/>
              <w:ind w:left="100"/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</w:pPr>
            <w:r w:rsidRPr="00BE558B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consultazionePrenotazioniInserite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804" w:type="dxa"/>
            <w:gridSpan w:val="2"/>
          </w:tcPr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Collaudo : </w:t>
            </w:r>
          </w:p>
          <w:p w:rsidR="007566EA" w:rsidRPr="00BE558B" w:rsidRDefault="007566EA" w:rsidP="007566EA">
            <w:pPr>
              <w:pStyle w:val="BodyText"/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http://e-servizicoll.apps</w:t>
            </w:r>
            <w:r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.dtt/Revisioni-ws-sh/ services/</w:t>
            </w:r>
            <w:r w:rsidRPr="00BE558B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consultazionePrenotazioniInserite</w:t>
            </w:r>
          </w:p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Esercizio: </w:t>
            </w:r>
          </w:p>
          <w:p w:rsidR="007566EA" w:rsidRPr="00BE558B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1E5767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</w:t>
            </w:r>
            <w:r w:rsidRPr="00BE558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consultazionePrenotazioniInserite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BE558B">
              <w:rPr>
                <w:rFonts w:ascii="Verdana" w:hAnsi="Verdana"/>
                <w:sz w:val="20"/>
              </w:rPr>
              <w:t>ConsultazionePrenotazioniInseriteInput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BE558B">
              <w:rPr>
                <w:rFonts w:ascii="Verdana" w:hAnsi="Verdana"/>
                <w:sz w:val="20"/>
              </w:rPr>
              <w:t>ConsultazionePrenotazioniInseriteOutput</w:t>
            </w:r>
            <w:r w:rsidRPr="00782ACA">
              <w:rPr>
                <w:rFonts w:ascii="Verdana" w:hAnsi="Verdana"/>
                <w:sz w:val="20"/>
              </w:rPr>
              <w:t xml:space="preserve">.xsd, contenente l’esito della richiesta e gli eventuali dati da trasmettere associati alla </w:t>
            </w:r>
            <w:r w:rsidRPr="00782ACA">
              <w:rPr>
                <w:rFonts w:ascii="Verdana" w:hAnsi="Verdana"/>
                <w:sz w:val="20"/>
              </w:rPr>
              <w:lastRenderedPageBreak/>
              <w:t>richiesta effettuata.</w:t>
            </w:r>
          </w:p>
        </w:tc>
      </w:tr>
    </w:tbl>
    <w:p w:rsidR="007566EA" w:rsidRPr="00782ACA" w:rsidRDefault="007566EA" w:rsidP="007566EA"/>
    <w:p w:rsidR="007566EA" w:rsidRPr="0059173A" w:rsidRDefault="007566EA" w:rsidP="00B02ED2">
      <w:pPr>
        <w:pStyle w:val="Titolo3"/>
        <w:rPr>
          <w:lang w:val="it-IT"/>
        </w:rPr>
      </w:pPr>
      <w:bookmarkStart w:id="561" w:name="_Toc419121600"/>
      <w:bookmarkStart w:id="562" w:name="_Toc43549782"/>
      <w:r w:rsidRPr="0059173A">
        <w:rPr>
          <w:lang w:val="it-IT"/>
        </w:rPr>
        <w:t>Specifiche dello schema XSD di Input</w:t>
      </w:r>
      <w:bookmarkEnd w:id="561"/>
      <w:bookmarkEnd w:id="562"/>
      <w:r w:rsidRPr="0059173A">
        <w:rPr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  <w:r w:rsidRPr="00246FA9">
        <w:rPr>
          <w:noProof/>
          <w:lang w:eastAsia="it-IT"/>
        </w:rPr>
        <w:drawing>
          <wp:inline distT="0" distB="0" distL="0" distR="0" wp14:anchorId="51965E1A" wp14:editId="10A4F313">
            <wp:extent cx="5943600" cy="1219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2331B9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 Richiesta consultazioni prenotazioni inserite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BE558B">
        <w:rPr>
          <w:rFonts w:ascii="Verdana" w:hAnsi="Verdana"/>
          <w:sz w:val="20"/>
        </w:rPr>
        <w:t>RichiestaConsultazionePrenotazioniInseriteType</w:t>
      </w:r>
    </w:p>
    <w:p w:rsidR="007566EA" w:rsidRPr="00B816CC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C544E5" w:rsidRDefault="007566EA" w:rsidP="007566EA">
      <w:pPr>
        <w:pStyle w:val="BodyText"/>
        <w:ind w:left="720"/>
        <w:rPr>
          <w:rFonts w:ascii="Verdana" w:hAnsi="Verdana"/>
          <w:sz w:val="20"/>
        </w:rPr>
      </w:pPr>
      <w:r w:rsidRPr="00C544E5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4275" w:dyaOrig="810">
          <v:shape id="_x0000_i1055" type="#_x0000_t75" style="width:213.75pt;height:40.5pt" o:ole="">
            <v:imagedata r:id="rId242" o:title=""/>
          </v:shape>
          <o:OLEObject Type="Embed" ProgID="Package" ShapeID="_x0000_i1055" DrawAspect="Content" ObjectID="_1669193479" r:id="rId243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B02ED2">
      <w:pPr>
        <w:pStyle w:val="Titolo3"/>
        <w:rPr>
          <w:lang w:val="it-IT"/>
        </w:rPr>
      </w:pPr>
      <w:bookmarkStart w:id="563" w:name="_Toc419121601"/>
      <w:bookmarkStart w:id="564" w:name="_Toc43549783"/>
      <w:r w:rsidRPr="0059173A">
        <w:rPr>
          <w:lang w:val="it-IT"/>
        </w:rPr>
        <w:t>Specifiche dello schema XSD di Output</w:t>
      </w:r>
      <w:bookmarkEnd w:id="563"/>
      <w:bookmarkEnd w:id="564"/>
    </w:p>
    <w:p w:rsidR="007566EA" w:rsidRPr="00450932" w:rsidRDefault="007566EA" w:rsidP="007566EA">
      <w:pPr>
        <w:pStyle w:val="BodyText"/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consultazione prenotazioni inserite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Default="008534AE" w:rsidP="007566EA">
      <w:pPr>
        <w:pStyle w:val="BodyText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2228215</wp:posOffset>
                </wp:positionV>
                <wp:extent cx="2771775" cy="1019175"/>
                <wp:effectExtent l="19050" t="8255" r="219075" b="58420"/>
                <wp:wrapNone/>
                <wp:docPr id="274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771775" cy="1019175"/>
                        </a:xfrm>
                        <a:prstGeom prst="curvedConnector3">
                          <a:avLst>
                            <a:gd name="adj1" fmla="val -7403"/>
                          </a:avLst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735C2D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26" o:spid="_x0000_s1026" type="#_x0000_t38" style="position:absolute;margin-left:213pt;margin-top:175.45pt;width:218.25pt;height:80.2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" adj="-1599" strokecolor="#d8d8d8 [2732]">
                <v:stroke endarrow="block"/>
              </v:shape>
            </w:pict>
          </mc:Fallback>
        </mc:AlternateContent>
      </w:r>
      <w:r w:rsidR="009D3F43">
        <w:rPr>
          <w:noProof/>
          <w:lang w:eastAsia="it-IT"/>
        </w:rPr>
        <w:drawing>
          <wp:inline distT="0" distB="0" distL="0" distR="0" wp14:anchorId="230DDB66" wp14:editId="65A69412">
            <wp:extent cx="5514975" cy="3036954"/>
            <wp:effectExtent l="0" t="0" r="0" b="0"/>
            <wp:docPr id="212" name="Immagin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525140" cy="304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EA" w:rsidRDefault="00E57562" w:rsidP="007566EA">
      <w:pPr>
        <w:pStyle w:val="BodyText"/>
      </w:pPr>
      <w:r>
        <w:rPr>
          <w:noProof/>
          <w:lang w:eastAsia="it-IT"/>
        </w:rPr>
        <w:drawing>
          <wp:inline distT="0" distB="0" distL="0" distR="0" wp14:anchorId="428B6356" wp14:editId="786EAA30">
            <wp:extent cx="2733675" cy="95250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Pr="0059173A" w:rsidRDefault="007566EA" w:rsidP="00B02ED2">
      <w:pPr>
        <w:pStyle w:val="Titolo2"/>
        <w:rPr>
          <w:noProof/>
          <w:lang w:val="it-IT"/>
        </w:rPr>
      </w:pPr>
      <w:bookmarkStart w:id="565" w:name="_Toc419121602"/>
      <w:bookmarkStart w:id="566" w:name="_Toc43549784"/>
      <w:r w:rsidRPr="0059173A">
        <w:rPr>
          <w:noProof/>
          <w:lang w:val="it-IT"/>
        </w:rPr>
        <w:t>Servizio CONSULTAZIONE PRENOTAZIONI INSERITE FUORI SEDE</w:t>
      </w:r>
      <w:bookmarkEnd w:id="565"/>
      <w:bookmarkEnd w:id="566"/>
    </w:p>
    <w:p w:rsidR="007566EA" w:rsidRPr="00F469DF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469DF">
        <w:rPr>
          <w:rFonts w:ascii="Verdana" w:hAnsi="Verdana"/>
          <w:sz w:val="20"/>
        </w:rPr>
        <w:t>Il servizio permette di verificare le prenotazioni revisioni fuori sede inserite dall’agenzia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782ACA">
        <w:rPr>
          <w:rFonts w:ascii="Verdana" w:hAnsi="Verdana"/>
          <w:sz w:val="20"/>
        </w:rPr>
        <w:t xml:space="preserve">Il servizio prevede lo scambio di messaggi XML sia in Input che in Output. I relativi 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14E34">
        <w:rPr>
          <w:rFonts w:ascii="Verdana" w:hAnsi="Verdana"/>
          <w:sz w:val="20"/>
        </w:rPr>
        <w:t xml:space="preserve">schemi </w:t>
      </w:r>
      <w:r w:rsidRPr="00F469DF">
        <w:rPr>
          <w:rFonts w:ascii="Verdana" w:hAnsi="Verdana"/>
          <w:sz w:val="20"/>
        </w:rPr>
        <w:t>ConsultazionePrenotazioniInseriteFuoriSedeInput</w:t>
      </w:r>
      <w:r w:rsidRPr="00B04866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1E5767">
        <w:rPr>
          <w:rFonts w:ascii="Verdana" w:hAnsi="Verdana"/>
          <w:sz w:val="20"/>
        </w:rPr>
        <w:t>e</w:t>
      </w:r>
      <w:r>
        <w:rPr>
          <w:rFonts w:ascii="Verdana" w:hAnsi="Verdana"/>
          <w:sz w:val="20"/>
        </w:rPr>
        <w:t xml:space="preserve"> </w:t>
      </w:r>
    </w:p>
    <w:p w:rsidR="007566EA" w:rsidRDefault="007566EA" w:rsidP="007566EA">
      <w:pPr>
        <w:pStyle w:val="BodyText"/>
        <w:ind w:left="426"/>
        <w:rPr>
          <w:rFonts w:ascii="Verdana" w:hAnsi="Verdana"/>
          <w:sz w:val="20"/>
        </w:rPr>
      </w:pPr>
      <w:r w:rsidRPr="00F469DF">
        <w:rPr>
          <w:rFonts w:ascii="Verdana" w:hAnsi="Verdana"/>
          <w:sz w:val="20"/>
        </w:rPr>
        <w:t>ConsultazionePrenotazioniInseriteFuoriSedeOutput</w:t>
      </w:r>
      <w:r w:rsidRPr="00B04866">
        <w:rPr>
          <w:rFonts w:ascii="Verdana" w:hAnsi="Verdana"/>
          <w:sz w:val="20"/>
        </w:rPr>
        <w:t>.xsd</w:t>
      </w:r>
      <w:r>
        <w:rPr>
          <w:rFonts w:ascii="Verdana" w:hAnsi="Verdana"/>
          <w:sz w:val="20"/>
        </w:rPr>
        <w:t xml:space="preserve"> </w:t>
      </w:r>
      <w:r w:rsidRPr="001E5767">
        <w:rPr>
          <w:rFonts w:ascii="Verdana" w:hAnsi="Verdana"/>
          <w:sz w:val="20"/>
        </w:rPr>
        <w:t>sono</w:t>
      </w:r>
      <w:r>
        <w:rPr>
          <w:rFonts w:ascii="Verdana" w:hAnsi="Verdana"/>
          <w:sz w:val="20"/>
        </w:rPr>
        <w:t xml:space="preserve"> in allegato al </w:t>
      </w:r>
    </w:p>
    <w:p w:rsidR="007566EA" w:rsidRPr="00782ACA" w:rsidRDefault="007566EA" w:rsidP="007566EA">
      <w:pPr>
        <w:pStyle w:val="BodyText"/>
        <w:ind w:left="426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Documento</w:t>
      </w:r>
    </w:p>
    <w:p w:rsidR="007566EA" w:rsidRPr="00782ACA" w:rsidRDefault="007566EA" w:rsidP="00B02ED2">
      <w:pPr>
        <w:pStyle w:val="Titolo3"/>
      </w:pPr>
      <w:bookmarkStart w:id="567" w:name="_Toc419121603"/>
      <w:bookmarkStart w:id="568" w:name="_Toc43549785"/>
      <w:r w:rsidRPr="00782ACA">
        <w:t>Definizione</w:t>
      </w:r>
      <w:bookmarkEnd w:id="567"/>
      <w:bookmarkEnd w:id="568"/>
    </w:p>
    <w:p w:rsidR="007566EA" w:rsidRPr="00782ACA" w:rsidRDefault="007566EA" w:rsidP="007566EA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6"/>
        <w:gridCol w:w="6798"/>
      </w:tblGrid>
      <w:tr w:rsidR="007566EA" w:rsidRPr="00FB0A02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798" w:type="dxa"/>
          </w:tcPr>
          <w:p w:rsidR="007566EA" w:rsidRPr="00A65E34" w:rsidRDefault="007566EA" w:rsidP="007566EA">
            <w:pPr>
              <w:pStyle w:val="BodyText"/>
              <w:ind w:left="100"/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</w:pPr>
            <w:r w:rsidRPr="00F469DF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consultazionePrenotazioniInseriteFuoriSede</w:t>
            </w:r>
          </w:p>
        </w:tc>
      </w:tr>
      <w:tr w:rsidR="007566EA" w:rsidRPr="000C2973" w:rsidTr="007566EA">
        <w:trPr>
          <w:trHeight w:val="675"/>
        </w:trPr>
        <w:tc>
          <w:tcPr>
            <w:tcW w:w="2094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804" w:type="dxa"/>
            <w:gridSpan w:val="2"/>
          </w:tcPr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Collaudo : </w:t>
            </w:r>
          </w:p>
          <w:p w:rsidR="007566EA" w:rsidRPr="00F469DF" w:rsidRDefault="007566EA" w:rsidP="007566EA">
            <w:pPr>
              <w:pStyle w:val="BodyText"/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http://e-servizicoll.apps</w:t>
            </w:r>
            <w:r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.dtt/Revisioni-ws-sh/ services/</w:t>
            </w:r>
            <w:r w:rsidRPr="00F469DF">
              <w:rPr>
                <w:rFonts w:ascii="Courier New" w:eastAsia="Calibri" w:hAnsi="Courier New" w:cs="Courier New"/>
                <w:color w:val="3366FF"/>
                <w:sz w:val="20"/>
                <w:lang w:eastAsia="it-IT"/>
              </w:rPr>
              <w:t>consultazionePrenotazioniInseriteFuoriSede</w:t>
            </w:r>
          </w:p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 w:rsidRPr="00A65E34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Esercizio: </w:t>
            </w:r>
          </w:p>
          <w:p w:rsidR="007566EA" w:rsidRPr="00F469DF" w:rsidRDefault="007566EA" w:rsidP="007566EA">
            <w:pPr>
              <w:pStyle w:val="Paragrafoelenco1"/>
              <w:ind w:left="0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1E5767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</w:t>
            </w:r>
            <w:r w:rsidRPr="00F469DF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consultazionePrenotazioniInseriteFuoriSede</w:t>
            </w:r>
          </w:p>
          <w:p w:rsidR="007566EA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  <w:p w:rsidR="007566EA" w:rsidRPr="00A65E34" w:rsidRDefault="007566EA" w:rsidP="007566EA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lang w:val="it-IT" w:eastAsia="it-IT"/>
              </w:rPr>
            </w:pP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lastRenderedPageBreak/>
              <w:t>Operazione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 w:rsidRPr="00F469DF">
              <w:rPr>
                <w:rFonts w:ascii="Verdana" w:hAnsi="Verdana"/>
                <w:sz w:val="20"/>
              </w:rPr>
              <w:t>ConsultazionePrenotazioniInseriteFuoriSedeInput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7566EA" w:rsidRPr="00782ACA" w:rsidTr="007566EA">
        <w:trPr>
          <w:trHeight w:val="675"/>
        </w:trPr>
        <w:tc>
          <w:tcPr>
            <w:tcW w:w="2100" w:type="dxa"/>
            <w:gridSpan w:val="2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798" w:type="dxa"/>
          </w:tcPr>
          <w:p w:rsidR="007566EA" w:rsidRPr="00782ACA" w:rsidRDefault="007566EA" w:rsidP="007566EA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 Array contenente il messaggio XML, conforme allo schema </w:t>
            </w:r>
            <w:r w:rsidRPr="00F469DF">
              <w:rPr>
                <w:rFonts w:ascii="Verdana" w:hAnsi="Verdana"/>
                <w:sz w:val="20"/>
              </w:rPr>
              <w:t>ConsultazionePrenotazioniInseriteFuoriSedeOutput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7566EA" w:rsidRPr="00782ACA" w:rsidRDefault="007566EA" w:rsidP="007566EA"/>
    <w:p w:rsidR="007566EA" w:rsidRDefault="007566EA" w:rsidP="000C233F">
      <w:pPr>
        <w:pStyle w:val="Titolo2"/>
        <w:keepLines w:val="0"/>
        <w:numPr>
          <w:ilvl w:val="1"/>
          <w:numId w:val="20"/>
        </w:numPr>
        <w:spacing w:after="120"/>
        <w:rPr>
          <w:rFonts w:ascii="Verdana" w:hAnsi="Verdana"/>
          <w:sz w:val="20"/>
          <w:lang w:val="it-IT"/>
        </w:rPr>
      </w:pPr>
      <w:bookmarkStart w:id="569" w:name="_Toc419121604"/>
      <w:bookmarkStart w:id="570" w:name="_Toc43549786"/>
      <w:r w:rsidRPr="00600799">
        <w:rPr>
          <w:rFonts w:ascii="Verdana" w:hAnsi="Verdana"/>
          <w:sz w:val="20"/>
          <w:lang w:val="it-IT"/>
        </w:rPr>
        <w:t>Specifiche dello schema XSD di Input</w:t>
      </w:r>
      <w:bookmarkEnd w:id="569"/>
      <w:bookmarkEnd w:id="570"/>
      <w:r w:rsidRPr="00600799">
        <w:rPr>
          <w:rFonts w:ascii="Verdana" w:hAnsi="Verdana"/>
          <w:sz w:val="20"/>
          <w:lang w:val="it-IT"/>
        </w:rPr>
        <w:t xml:space="preserve"> </w:t>
      </w:r>
    </w:p>
    <w:p w:rsidR="007566EA" w:rsidRPr="00A14BB8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  <w:rPr>
          <w:noProof/>
        </w:rPr>
      </w:pPr>
      <w:r w:rsidRPr="00246FA9">
        <w:rPr>
          <w:noProof/>
          <w:lang w:eastAsia="it-IT"/>
        </w:rPr>
        <w:drawing>
          <wp:inline distT="0" distB="0" distL="0" distR="0" wp14:anchorId="4883EC5F" wp14:editId="080FD8F3">
            <wp:extent cx="5943600" cy="1219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2331B9" w:rsidRDefault="007566EA" w:rsidP="007566EA">
      <w:pPr>
        <w:pStyle w:val="BodyText"/>
        <w:rPr>
          <w:noProof/>
        </w:rPr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</w:pPr>
    </w:p>
    <w:p w:rsidR="007566EA" w:rsidRPr="00600799" w:rsidRDefault="007566EA" w:rsidP="007566EA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 Richiesta consultazioni prenotazioni fuori sede inserite </w:t>
      </w:r>
      <w:r w:rsidRPr="00600799">
        <w:rPr>
          <w:rFonts w:ascii="Verdana" w:hAnsi="Verdana"/>
          <w:sz w:val="20"/>
        </w:rPr>
        <w:t>è composta dai seguenti elementi: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Login</w:t>
      </w:r>
    </w:p>
    <w:p w:rsidR="007566EA" w:rsidRDefault="007566EA" w:rsidP="000C233F">
      <w:pPr>
        <w:pStyle w:val="BodyText"/>
        <w:numPr>
          <w:ilvl w:val="0"/>
          <w:numId w:val="21"/>
        </w:numPr>
        <w:suppressAutoHyphens w:val="0"/>
        <w:rPr>
          <w:rFonts w:ascii="Verdana" w:hAnsi="Verdana"/>
          <w:sz w:val="20"/>
        </w:rPr>
      </w:pPr>
      <w:r w:rsidRPr="005F4EE8">
        <w:rPr>
          <w:rFonts w:ascii="Verdana" w:hAnsi="Verdana"/>
          <w:sz w:val="20"/>
        </w:rPr>
        <w:t>RichiestaConsultazionePrenotazioniInseriteFuoriSedeType</w:t>
      </w:r>
    </w:p>
    <w:p w:rsidR="007566EA" w:rsidRPr="00B816CC" w:rsidRDefault="007566EA" w:rsidP="007566EA">
      <w:pPr>
        <w:pStyle w:val="BodyText"/>
        <w:rPr>
          <w:rFonts w:ascii="Verdana" w:hAnsi="Verdana"/>
          <w:sz w:val="20"/>
        </w:rPr>
      </w:pPr>
    </w:p>
    <w:p w:rsidR="007566EA" w:rsidRPr="00C544E5" w:rsidRDefault="007566EA" w:rsidP="007566EA">
      <w:pPr>
        <w:pStyle w:val="BodyText"/>
        <w:ind w:left="720"/>
        <w:rPr>
          <w:rFonts w:ascii="Verdana" w:hAnsi="Verdana"/>
          <w:sz w:val="20"/>
        </w:rPr>
      </w:pPr>
      <w:r w:rsidRPr="00C544E5">
        <w:rPr>
          <w:rFonts w:ascii="Verdana" w:hAnsi="Verdana"/>
          <w:sz w:val="20"/>
        </w:rPr>
        <w:t>Esempio:</w:t>
      </w: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FE5BA8">
        <w:rPr>
          <w:rFonts w:ascii="Verdana" w:hAnsi="Verdana"/>
          <w:sz w:val="20"/>
        </w:rPr>
        <w:object w:dxaOrig="5251" w:dyaOrig="810">
          <v:shape id="_x0000_i1056" type="#_x0000_t75" style="width:262.5pt;height:40.5pt" o:ole="">
            <v:imagedata r:id="rId247" o:title=""/>
          </v:shape>
          <o:OLEObject Type="Embed" ProgID="Package" ShapeID="_x0000_i1056" DrawAspect="Content" ObjectID="_1669193480" r:id="rId248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7566EA" w:rsidRPr="0059173A" w:rsidRDefault="007566EA" w:rsidP="00B02ED2">
      <w:pPr>
        <w:pStyle w:val="Titolo3"/>
        <w:rPr>
          <w:lang w:val="it-IT"/>
        </w:rPr>
      </w:pPr>
      <w:bookmarkStart w:id="571" w:name="_Toc419121605"/>
      <w:bookmarkStart w:id="572" w:name="_Toc43549787"/>
      <w:r w:rsidRPr="0059173A">
        <w:rPr>
          <w:lang w:val="it-IT"/>
        </w:rPr>
        <w:t>Specifiche dello schema XSD di Output</w:t>
      </w:r>
      <w:bookmarkEnd w:id="571"/>
      <w:bookmarkEnd w:id="572"/>
    </w:p>
    <w:p w:rsidR="007566EA" w:rsidRPr="00450932" w:rsidRDefault="007566EA" w:rsidP="007566EA">
      <w:pPr>
        <w:pStyle w:val="BodyText"/>
      </w:pPr>
    </w:p>
    <w:p w:rsidR="007566EA" w:rsidRDefault="007566EA" w:rsidP="007566EA">
      <w:pPr>
        <w:pStyle w:val="BodyText"/>
        <w:rPr>
          <w:rFonts w:ascii="Verdana" w:hAnsi="Verdana"/>
          <w:sz w:val="20"/>
        </w:rPr>
      </w:pPr>
      <w:r w:rsidRPr="00600799">
        <w:rPr>
          <w:rFonts w:ascii="Verdana" w:hAnsi="Verdana"/>
          <w:sz w:val="20"/>
        </w:rPr>
        <w:t>La Risposta a</w:t>
      </w:r>
      <w:r>
        <w:rPr>
          <w:rFonts w:ascii="Verdana" w:hAnsi="Verdana"/>
          <w:sz w:val="20"/>
        </w:rPr>
        <w:t>d</w:t>
      </w:r>
      <w:r w:rsidRPr="00600799">
        <w:rPr>
          <w:rFonts w:ascii="Verdana" w:hAnsi="Verdana"/>
          <w:sz w:val="20"/>
        </w:rPr>
        <w:t xml:space="preserve"> una </w:t>
      </w:r>
      <w:r w:rsidRPr="00873575">
        <w:rPr>
          <w:rFonts w:ascii="Verdana" w:hAnsi="Verdana"/>
          <w:sz w:val="20"/>
        </w:rPr>
        <w:t xml:space="preserve">richiesta di </w:t>
      </w:r>
      <w:r>
        <w:rPr>
          <w:rFonts w:ascii="Verdana" w:hAnsi="Verdana"/>
          <w:sz w:val="20"/>
        </w:rPr>
        <w:t>consultazione prenotazioni fuori sede inserite</w:t>
      </w:r>
      <w:r w:rsidRPr="00873575">
        <w:rPr>
          <w:rFonts w:ascii="Verdana" w:hAnsi="Verdana"/>
          <w:sz w:val="20"/>
        </w:rPr>
        <w:t xml:space="preserve"> </w:t>
      </w:r>
      <w:r w:rsidRPr="00600799">
        <w:rPr>
          <w:rFonts w:ascii="Verdana" w:hAnsi="Verdana"/>
          <w:sz w:val="20"/>
        </w:rPr>
        <w:t>è composta da:</w:t>
      </w:r>
    </w:p>
    <w:p w:rsidR="007566EA" w:rsidRDefault="008534AE" w:rsidP="007566EA">
      <w:pPr>
        <w:pStyle w:val="BodyText"/>
        <w:rPr>
          <w:noProof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2132965</wp:posOffset>
                </wp:positionV>
                <wp:extent cx="3038475" cy="1276350"/>
                <wp:effectExtent l="19050" t="8255" r="257175" b="58420"/>
                <wp:wrapNone/>
                <wp:docPr id="273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3038475" cy="1276350"/>
                        </a:xfrm>
                        <a:prstGeom prst="curvedConnector3">
                          <a:avLst>
                            <a:gd name="adj1" fmla="val -8005"/>
                          </a:avLst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DAC5F7E" id="AutoShape 227" o:spid="_x0000_s1026" type="#_x0000_t38" style="position:absolute;margin-left:211.5pt;margin-top:167.95pt;width:239.25pt;height:100.5pt;rotation:180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" adj="-1729" strokecolor="#d8d8d8 [2732]">
                <v:stroke endarrow="block"/>
              </v:shape>
            </w:pict>
          </mc:Fallback>
        </mc:AlternateContent>
      </w:r>
      <w:r w:rsidR="00D87329">
        <w:rPr>
          <w:noProof/>
          <w:lang w:eastAsia="it-IT"/>
        </w:rPr>
        <w:drawing>
          <wp:inline distT="0" distB="0" distL="0" distR="0" wp14:anchorId="63028CFC" wp14:editId="73E78DEA">
            <wp:extent cx="5756231" cy="2933700"/>
            <wp:effectExtent l="0" t="0" r="0" b="0"/>
            <wp:docPr id="213" name="Immagin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760463" cy="293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</w:pPr>
    </w:p>
    <w:p w:rsidR="007566EA" w:rsidRDefault="00E57562" w:rsidP="007566EA">
      <w:pPr>
        <w:pStyle w:val="BodyText"/>
      </w:pPr>
      <w:r w:rsidRPr="00CB34DC">
        <w:rPr>
          <w:noProof/>
          <w:lang w:eastAsia="it-IT"/>
        </w:rPr>
        <w:drawing>
          <wp:inline distT="0" distB="0" distL="0" distR="0" wp14:anchorId="153C3934" wp14:editId="426B48A5">
            <wp:extent cx="2743200" cy="94297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D3" w:rsidRDefault="002124D3" w:rsidP="007566EA">
      <w:pPr>
        <w:pStyle w:val="BodyText"/>
      </w:pPr>
    </w:p>
    <w:p w:rsidR="002124D3" w:rsidRDefault="002124D3" w:rsidP="007566EA">
      <w:pPr>
        <w:pStyle w:val="BodyText"/>
      </w:pPr>
    </w:p>
    <w:p w:rsidR="002124D3" w:rsidRPr="00D86EDE" w:rsidRDefault="002124D3" w:rsidP="002124D3">
      <w:pPr>
        <w:pStyle w:val="Titolo2"/>
        <w:rPr>
          <w:lang w:val="it-IT"/>
        </w:rPr>
      </w:pPr>
      <w:bookmarkStart w:id="573" w:name="_Toc43549788"/>
      <w:r w:rsidRPr="00D86EDE">
        <w:rPr>
          <w:lang w:val="it-IT"/>
        </w:rPr>
        <w:t>SERVIZIO DI DETTAGLIO NAZIONALIZZAZIONE ER AGENZIA</w:t>
      </w:r>
      <w:bookmarkEnd w:id="573"/>
      <w:r w:rsidRPr="00D86EDE">
        <w:rPr>
          <w:lang w:val="it-IT"/>
        </w:rPr>
        <w:t xml:space="preserve"> </w:t>
      </w:r>
    </w:p>
    <w:p w:rsidR="002124D3" w:rsidRPr="009C0995" w:rsidRDefault="002124D3" w:rsidP="002124D3">
      <w:pPr>
        <w:rPr>
          <w:b/>
          <w:sz w:val="24"/>
          <w:szCs w:val="24"/>
        </w:rPr>
      </w:pPr>
      <w:r>
        <w:rPr>
          <w:rFonts w:ascii="Verdana" w:hAnsi="Verdana"/>
        </w:rPr>
        <w:t>Il servizio permette alle Agenzie di visualizzare il dettaglio di una Richiesta Nazionalizzazione inserita dall’Agenzia.</w:t>
      </w:r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>Il servizio prevede lo scambio di messaggi XML sia in Input che in Output. I relativi schemi DettaglioNazionalizzazioneInput.xsd e DettaglioNazionalizzazioneOutput.xsd sono in allegato al documento.</w:t>
      </w:r>
    </w:p>
    <w:p w:rsidR="002124D3" w:rsidRDefault="002124D3" w:rsidP="002124D3">
      <w:pPr>
        <w:rPr>
          <w:rFonts w:ascii="Verdana" w:hAnsi="Verdana"/>
        </w:rPr>
      </w:pPr>
    </w:p>
    <w:p w:rsidR="002124D3" w:rsidRDefault="002124D3" w:rsidP="002124D3">
      <w:pPr>
        <w:pStyle w:val="Titolo3"/>
      </w:pPr>
      <w:bookmarkStart w:id="574" w:name="_Toc43549789"/>
      <w:r>
        <w:t>Definizione</w:t>
      </w:r>
      <w:bookmarkEnd w:id="574"/>
      <w:r>
        <w:t xml:space="preserve"> </w:t>
      </w:r>
    </w:p>
    <w:p w:rsidR="002124D3" w:rsidRPr="009C0995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ab/>
      </w:r>
    </w:p>
    <w:tbl>
      <w:tblPr>
        <w:tblW w:w="7809" w:type="dxa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6"/>
        <w:gridCol w:w="6934"/>
      </w:tblGrid>
      <w:tr w:rsidR="002124D3" w:rsidRPr="00782ACA" w:rsidTr="007C1739">
        <w:trPr>
          <w:trHeight w:val="678"/>
        </w:trPr>
        <w:tc>
          <w:tcPr>
            <w:tcW w:w="1408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401" w:type="dxa"/>
          </w:tcPr>
          <w:p w:rsidR="002124D3" w:rsidRPr="00AE43FA" w:rsidRDefault="002124D3" w:rsidP="007C1739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hAnsi="Courier New" w:cs="Courier New"/>
                <w:sz w:val="20"/>
                <w:lang w:eastAsia="it-IT"/>
              </w:rPr>
              <w:t>DettaglioNazionalizzazione</w:t>
            </w:r>
          </w:p>
        </w:tc>
      </w:tr>
      <w:tr w:rsidR="002124D3" w:rsidRPr="00DD6FC3" w:rsidTr="007C1739">
        <w:trPr>
          <w:trHeight w:val="678"/>
        </w:trPr>
        <w:tc>
          <w:tcPr>
            <w:tcW w:w="1408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401" w:type="dxa"/>
          </w:tcPr>
          <w:p w:rsidR="002124D3" w:rsidRDefault="002124D3" w:rsidP="007C1739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2124D3" w:rsidRPr="005E795B" w:rsidRDefault="002124D3" w:rsidP="007C1739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sz w:val="24"/>
                <w:lang w:val="it-IT" w:eastAsia="it-IT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http://e-servizicoll.apps.dtt/</w:t>
            </w:r>
            <w:r w:rsidRPr="00105447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 xml:space="preserve"> /services/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dettaglioNazionalizzazione</w:t>
            </w:r>
          </w:p>
          <w:p w:rsidR="002124D3" w:rsidRPr="00DD6FC3" w:rsidRDefault="002124D3" w:rsidP="007C1739">
            <w:pPr>
              <w:pStyle w:val="BodyText"/>
              <w:rPr>
                <w:rFonts w:ascii="Verdana" w:hAnsi="Verdana"/>
                <w:sz w:val="20"/>
              </w:rPr>
            </w:pPr>
          </w:p>
          <w:p w:rsidR="002124D3" w:rsidRDefault="002124D3" w:rsidP="007C1739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 :</w:t>
            </w:r>
          </w:p>
          <w:p w:rsidR="002124D3" w:rsidRPr="005E795B" w:rsidRDefault="002124D3" w:rsidP="007C1739">
            <w:pPr>
              <w:pStyle w:val="Paragrafoelenco1"/>
              <w:ind w:left="432"/>
              <w:rPr>
                <w:rFonts w:ascii="Verdana" w:hAnsi="Verdana"/>
                <w:color w:val="3366FF"/>
                <w:sz w:val="24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/Revisioni-ws/services/</w:t>
            </w:r>
            <w:r>
              <w:rPr>
                <w:rFonts w:ascii="Courier New" w:hAnsi="Courier New" w:cs="Courier New"/>
                <w:color w:val="3366FF"/>
                <w:lang w:val="it-IT" w:eastAsia="it-IT"/>
              </w:rPr>
              <w:t>dettaglioNazionalizzazione</w:t>
            </w:r>
          </w:p>
          <w:p w:rsidR="002124D3" w:rsidRPr="00DD6FC3" w:rsidRDefault="002124D3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</w:p>
        </w:tc>
      </w:tr>
      <w:tr w:rsidR="002124D3" w:rsidRPr="00782ACA" w:rsidTr="007C1739">
        <w:trPr>
          <w:trHeight w:val="678"/>
        </w:trPr>
        <w:tc>
          <w:tcPr>
            <w:tcW w:w="1408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lastRenderedPageBreak/>
              <w:t>Operazione</w:t>
            </w:r>
          </w:p>
        </w:tc>
        <w:tc>
          <w:tcPr>
            <w:tcW w:w="6401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2124D3" w:rsidRPr="00DE4B77" w:rsidTr="007C1739">
        <w:trPr>
          <w:trHeight w:val="678"/>
        </w:trPr>
        <w:tc>
          <w:tcPr>
            <w:tcW w:w="1408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401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Una stringa contenente il messaggio XML, conforme allo schema DettaglioNazionalizzazioneInput.xsd, contenente le credenziali di accesso e il progressivo per la ricerca.</w:t>
            </w:r>
          </w:p>
        </w:tc>
      </w:tr>
      <w:tr w:rsidR="002124D3" w:rsidRPr="00DE4B77" w:rsidTr="007C1739">
        <w:trPr>
          <w:trHeight w:val="678"/>
        </w:trPr>
        <w:tc>
          <w:tcPr>
            <w:tcW w:w="1408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401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Il  messaggio di Output XML, conforme allo schema DettaglioNazionalizzazioneOutput.xsd, contenente tutti i dati della Richiesta Nazionalizzazione richiesta.</w:t>
            </w:r>
          </w:p>
        </w:tc>
      </w:tr>
    </w:tbl>
    <w:p w:rsidR="002124D3" w:rsidRDefault="002124D3" w:rsidP="002124D3">
      <w:pPr>
        <w:rPr>
          <w:rFonts w:ascii="Verdana" w:hAnsi="Verdana"/>
        </w:rPr>
      </w:pPr>
    </w:p>
    <w:p w:rsidR="002124D3" w:rsidRPr="00D86EDE" w:rsidRDefault="002124D3" w:rsidP="002124D3">
      <w:pPr>
        <w:pStyle w:val="Titolo3"/>
        <w:rPr>
          <w:lang w:val="it-IT"/>
        </w:rPr>
      </w:pPr>
      <w:bookmarkStart w:id="575" w:name="_Toc43549790"/>
      <w:r w:rsidRPr="00D86EDE">
        <w:rPr>
          <w:lang w:val="it-IT"/>
        </w:rPr>
        <w:t>specifiche dello schema XSD di Input</w:t>
      </w:r>
      <w:bookmarkEnd w:id="575"/>
    </w:p>
    <w:p w:rsidR="002124D3" w:rsidRDefault="002124D3" w:rsidP="002124D3">
      <w:pPr>
        <w:rPr>
          <w:rFonts w:ascii="Verdana" w:hAnsi="Verdana"/>
        </w:rPr>
      </w:pPr>
      <w:r>
        <w:rPr>
          <w:noProof/>
          <w:lang w:eastAsia="it-IT"/>
        </w:rPr>
        <w:drawing>
          <wp:inline distT="0" distB="0" distL="0" distR="0" wp14:anchorId="28CECA18" wp14:editId="202BC0A1">
            <wp:extent cx="6120130" cy="762868"/>
            <wp:effectExtent l="0" t="0" r="0" b="0"/>
            <wp:docPr id="225" name="Immagin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>La richiesta Dettaglio Nazionalizzazione per Agenzie è composta dai seguenti elementi:</w:t>
      </w:r>
    </w:p>
    <w:p w:rsidR="002124D3" w:rsidRDefault="002124D3" w:rsidP="002124D3">
      <w:pPr>
        <w:pStyle w:val="Paragrafoelenco"/>
        <w:numPr>
          <w:ilvl w:val="0"/>
          <w:numId w:val="26"/>
        </w:numPr>
        <w:spacing w:before="0" w:after="200" w:afterAutospacing="0"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t>Login</w:t>
      </w:r>
    </w:p>
    <w:p w:rsidR="002124D3" w:rsidRDefault="002124D3" w:rsidP="002124D3">
      <w:pPr>
        <w:pStyle w:val="Paragrafoelenco"/>
        <w:numPr>
          <w:ilvl w:val="0"/>
          <w:numId w:val="26"/>
        </w:numPr>
        <w:spacing w:before="0" w:after="200" w:afterAutospacing="0"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t>Progressivo Richiesta Nazionalizzazione</w:t>
      </w:r>
    </w:p>
    <w:p w:rsidR="002124D3" w:rsidRDefault="002124D3" w:rsidP="002124D3">
      <w:pPr>
        <w:rPr>
          <w:rFonts w:ascii="Verdana" w:hAnsi="Verdana"/>
        </w:rPr>
      </w:pPr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>Esempio:</w:t>
      </w:r>
    </w:p>
    <w:p w:rsidR="002124D3" w:rsidRDefault="002124D3" w:rsidP="002124D3">
      <w:pPr>
        <w:rPr>
          <w:rFonts w:ascii="Verdana" w:hAnsi="Verdana"/>
        </w:rPr>
      </w:pPr>
    </w:p>
    <w:p w:rsidR="002124D3" w:rsidRDefault="002124D3" w:rsidP="002124D3">
      <w:pPr>
        <w:pStyle w:val="Titolo3"/>
      </w:pPr>
      <w:bookmarkStart w:id="576" w:name="_Toc43549791"/>
      <w:r>
        <w:t>Login</w:t>
      </w:r>
      <w:bookmarkEnd w:id="576"/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>Contiene i dati necessari per autenticare l’utente che richiede il servizio: PIN</w:t>
      </w:r>
    </w:p>
    <w:p w:rsidR="002124D3" w:rsidRDefault="002124D3" w:rsidP="002124D3">
      <w:pPr>
        <w:rPr>
          <w:rFonts w:ascii="Verdana" w:hAnsi="Verdana"/>
        </w:rPr>
      </w:pPr>
      <w:r w:rsidRPr="008F1421">
        <w:rPr>
          <w:noProof/>
          <w:lang w:eastAsia="it-IT"/>
        </w:rPr>
        <w:drawing>
          <wp:inline distT="0" distB="0" distL="0" distR="0" wp14:anchorId="4989A605" wp14:editId="40B2FD3C">
            <wp:extent cx="3200400" cy="838200"/>
            <wp:effectExtent l="0" t="0" r="0" b="0"/>
            <wp:docPr id="226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D3" w:rsidRPr="00BF26B8" w:rsidRDefault="002124D3" w:rsidP="002124D3">
      <w:pPr>
        <w:pStyle w:val="BodyText"/>
        <w:rPr>
          <w:sz w:val="20"/>
        </w:rPr>
      </w:pPr>
      <w:r w:rsidRPr="00BF26B8">
        <w:rPr>
          <w:sz w:val="20"/>
        </w:rPr>
        <w:t>Esempio:</w:t>
      </w:r>
    </w:p>
    <w:p w:rsidR="002124D3" w:rsidRPr="00BF26B8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eastAsia="it-IT"/>
        </w:rPr>
      </w:pPr>
      <w:r w:rsidRPr="00BF26B8">
        <w:rPr>
          <w:rFonts w:ascii="Courier New" w:hAnsi="Courier New" w:cs="Courier New"/>
          <w:sz w:val="20"/>
          <w:szCs w:val="20"/>
          <w:lang w:eastAsia="it-IT"/>
        </w:rPr>
        <w:t xml:space="preserve">  &lt;dtt:login&gt;</w:t>
      </w:r>
    </w:p>
    <w:p w:rsidR="002124D3" w:rsidRPr="00BF26B8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eastAsia="it-IT"/>
        </w:rPr>
      </w:pPr>
      <w:r w:rsidRPr="00BF26B8">
        <w:rPr>
          <w:rFonts w:ascii="Courier New" w:hAnsi="Courier New" w:cs="Courier New"/>
          <w:sz w:val="20"/>
          <w:szCs w:val="20"/>
          <w:lang w:eastAsia="it-IT"/>
        </w:rPr>
        <w:t xml:space="preserve">  &lt;dtt:codicePin&gt;12341234&lt;/dtt:codicePin&gt;</w:t>
      </w:r>
    </w:p>
    <w:p w:rsidR="002124D3" w:rsidRPr="00BF26B8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eastAsia="it-IT"/>
        </w:rPr>
      </w:pPr>
      <w:r w:rsidRPr="00BF26B8">
        <w:rPr>
          <w:rFonts w:ascii="Courier New" w:hAnsi="Courier New" w:cs="Courier New"/>
          <w:sz w:val="20"/>
          <w:szCs w:val="20"/>
          <w:lang w:eastAsia="it-IT"/>
        </w:rPr>
        <w:t xml:space="preserve">  &lt;/dtt:login&gt;</w:t>
      </w:r>
    </w:p>
    <w:p w:rsidR="002124D3" w:rsidRDefault="002124D3" w:rsidP="002124D3">
      <w:pPr>
        <w:pStyle w:val="Titolo3"/>
      </w:pPr>
      <w:bookmarkStart w:id="577" w:name="_Toc43549792"/>
      <w:r>
        <w:t>Progressivo Richiesta Nazionalizzazione</w:t>
      </w:r>
      <w:bookmarkEnd w:id="577"/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>Contiene i Progressivo della Richiesta Nazionalizzazione</w:t>
      </w:r>
    </w:p>
    <w:p w:rsidR="002124D3" w:rsidRDefault="002124D3" w:rsidP="002124D3">
      <w:pPr>
        <w:rPr>
          <w:rFonts w:ascii="Verdana" w:hAnsi="Verdana"/>
        </w:rPr>
      </w:pPr>
      <w:r>
        <w:rPr>
          <w:noProof/>
          <w:lang w:eastAsia="it-IT"/>
        </w:rPr>
        <w:drawing>
          <wp:inline distT="0" distB="0" distL="0" distR="0" wp14:anchorId="2DA9C475" wp14:editId="64E2984A">
            <wp:extent cx="3429000" cy="263020"/>
            <wp:effectExtent l="0" t="0" r="0" b="3810"/>
            <wp:docPr id="227" name="Immagin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3464603" cy="26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D3" w:rsidRPr="00D86EDE" w:rsidRDefault="002124D3" w:rsidP="002124D3">
      <w:pPr>
        <w:pStyle w:val="Titolo3"/>
        <w:rPr>
          <w:lang w:val="it-IT"/>
        </w:rPr>
      </w:pPr>
      <w:bookmarkStart w:id="578" w:name="_Toc43549793"/>
      <w:r w:rsidRPr="00D86EDE">
        <w:rPr>
          <w:lang w:val="it-IT"/>
        </w:rPr>
        <w:t>Specifiche dello schema XSD di Output</w:t>
      </w:r>
      <w:bookmarkEnd w:id="578"/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 xml:space="preserve">La risposta a una richiesta di dettaglio per Agenzia è cosi composta: </w:t>
      </w:r>
    </w:p>
    <w:p w:rsidR="002124D3" w:rsidRDefault="002124D3" w:rsidP="002124D3">
      <w:pPr>
        <w:rPr>
          <w:rFonts w:ascii="Verdana" w:hAnsi="Verdana"/>
        </w:rPr>
      </w:pPr>
      <w:r>
        <w:rPr>
          <w:noProof/>
          <w:lang w:eastAsia="it-IT"/>
        </w:rPr>
        <w:lastRenderedPageBreak/>
        <w:drawing>
          <wp:inline distT="0" distB="0" distL="0" distR="0" wp14:anchorId="63F93C47" wp14:editId="6B8A511F">
            <wp:extent cx="6120130" cy="692289"/>
            <wp:effectExtent l="0" t="0" r="0" b="0"/>
            <wp:docPr id="228" name="Immagin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D3" w:rsidRDefault="002124D3" w:rsidP="002124D3">
      <w:pPr>
        <w:pStyle w:val="Titolo3"/>
      </w:pPr>
      <w:bookmarkStart w:id="579" w:name="_Toc43549794"/>
      <w:r>
        <w:t>Richiesta Nazionalizzazione</w:t>
      </w:r>
      <w:bookmarkEnd w:id="579"/>
      <w:r>
        <w:t xml:space="preserve"> </w:t>
      </w:r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>Contiene i dati della Richiesta Nazionalizzazione ricercata.</w:t>
      </w:r>
      <w:r>
        <w:rPr>
          <w:noProof/>
          <w:lang w:eastAsia="it-IT"/>
        </w:rPr>
        <w:drawing>
          <wp:inline distT="0" distB="0" distL="0" distR="0" wp14:anchorId="34571098" wp14:editId="0B24544A">
            <wp:extent cx="3667125" cy="5162550"/>
            <wp:effectExtent l="0" t="0" r="9525" b="0"/>
            <wp:docPr id="229" name="Immagin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D3" w:rsidRDefault="002124D3" w:rsidP="002124D3">
      <w:pPr>
        <w:pStyle w:val="Titolo3"/>
      </w:pPr>
      <w:bookmarkStart w:id="580" w:name="_Toc43549795"/>
      <w:r>
        <w:t>Errore</w:t>
      </w:r>
      <w:bookmarkEnd w:id="580"/>
      <w:r>
        <w:t xml:space="preserve"> </w:t>
      </w:r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>Contiene i dati necessari per identificare un errore nel caso in cui la risposta va in errore: il codice Errore, la descrizione Errore.</w:t>
      </w:r>
    </w:p>
    <w:p w:rsidR="002124D3" w:rsidRDefault="002124D3" w:rsidP="002124D3">
      <w:pPr>
        <w:rPr>
          <w:rFonts w:ascii="Verdana" w:hAnsi="Verdana"/>
        </w:rPr>
      </w:pPr>
      <w:r w:rsidRPr="00C53C9F">
        <w:rPr>
          <w:noProof/>
          <w:lang w:eastAsia="it-IT"/>
        </w:rPr>
        <w:drawing>
          <wp:inline distT="0" distB="0" distL="0" distR="0" wp14:anchorId="0BC24FC9" wp14:editId="387B8EA3">
            <wp:extent cx="3581400" cy="1295400"/>
            <wp:effectExtent l="0" t="0" r="0" b="0"/>
            <wp:docPr id="23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D3" w:rsidRDefault="002124D3" w:rsidP="007566EA">
      <w:pPr>
        <w:pStyle w:val="BodyText"/>
      </w:pPr>
    </w:p>
    <w:p w:rsidR="002124D3" w:rsidRPr="00D86EDE" w:rsidRDefault="002124D3" w:rsidP="002124D3">
      <w:pPr>
        <w:pStyle w:val="Titolo2"/>
        <w:rPr>
          <w:lang w:val="it-IT"/>
        </w:rPr>
      </w:pPr>
      <w:bookmarkStart w:id="581" w:name="_Toc43549796"/>
      <w:r w:rsidRPr="00D86EDE">
        <w:rPr>
          <w:lang w:val="it-IT"/>
        </w:rPr>
        <w:lastRenderedPageBreak/>
        <w:t>SERVIZIO RICHIESTA STAMPA NAZIONALIZZAZIONE  PER AGENZIE</w:t>
      </w:r>
      <w:bookmarkEnd w:id="581"/>
      <w:r w:rsidRPr="00D86EDE">
        <w:rPr>
          <w:lang w:val="it-IT"/>
        </w:rPr>
        <w:t xml:space="preserve"> </w:t>
      </w:r>
    </w:p>
    <w:p w:rsidR="002124D3" w:rsidRDefault="002124D3" w:rsidP="002124D3">
      <w:pPr>
        <w:rPr>
          <w:sz w:val="24"/>
          <w:szCs w:val="24"/>
        </w:rPr>
      </w:pPr>
      <w:r>
        <w:rPr>
          <w:sz w:val="24"/>
          <w:szCs w:val="24"/>
        </w:rPr>
        <w:t>Il servizio permette la stampa di una Richiesta Nazionalizzazione per Agenzia.</w:t>
      </w:r>
    </w:p>
    <w:p w:rsidR="002124D3" w:rsidRDefault="002124D3" w:rsidP="002124D3">
      <w:pPr>
        <w:rPr>
          <w:sz w:val="24"/>
          <w:szCs w:val="24"/>
        </w:rPr>
      </w:pPr>
      <w:r>
        <w:rPr>
          <w:sz w:val="24"/>
          <w:szCs w:val="24"/>
        </w:rPr>
        <w:t>Il servizio prevede lo scambio di messaggi XML sia in Input che in Output. I relativi schemi StampaNazionalizzazioneInput.xsd e StampaNazionalizzazioneOutput.xsd sono in allegato al documento.</w:t>
      </w:r>
    </w:p>
    <w:p w:rsidR="002124D3" w:rsidRDefault="002124D3" w:rsidP="002124D3">
      <w:pPr>
        <w:pStyle w:val="Titolo3"/>
      </w:pPr>
      <w:r w:rsidRPr="00D86EDE">
        <w:rPr>
          <w:lang w:val="it-IT"/>
        </w:rPr>
        <w:t xml:space="preserve"> </w:t>
      </w:r>
      <w:bookmarkStart w:id="582" w:name="_Toc43549797"/>
      <w:r>
        <w:t>Definizione</w:t>
      </w:r>
      <w:bookmarkEnd w:id="582"/>
    </w:p>
    <w:p w:rsidR="002124D3" w:rsidRPr="00782ACA" w:rsidRDefault="002124D3" w:rsidP="002124D3">
      <w:pPr>
        <w:pStyle w:val="BodyText"/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3"/>
        <w:gridCol w:w="6376"/>
      </w:tblGrid>
      <w:tr w:rsidR="002124D3" w:rsidRPr="00782ACA" w:rsidTr="007C1739">
        <w:trPr>
          <w:trHeight w:val="675"/>
        </w:trPr>
        <w:tc>
          <w:tcPr>
            <w:tcW w:w="2100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000" w:type="dxa"/>
          </w:tcPr>
          <w:p w:rsidR="002124D3" w:rsidRPr="00971E13" w:rsidRDefault="002124D3" w:rsidP="007C1739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hAnsi="Courier New" w:cs="Courier New"/>
                <w:sz w:val="20"/>
                <w:lang w:eastAsia="it-IT"/>
              </w:rPr>
              <w:t>stampaNazionalizzazione</w:t>
            </w:r>
          </w:p>
        </w:tc>
      </w:tr>
      <w:tr w:rsidR="002124D3" w:rsidRPr="00863AF5" w:rsidTr="007C1739">
        <w:trPr>
          <w:trHeight w:val="675"/>
        </w:trPr>
        <w:tc>
          <w:tcPr>
            <w:tcW w:w="2100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000" w:type="dxa"/>
          </w:tcPr>
          <w:p w:rsidR="002124D3" w:rsidRDefault="002124D3" w:rsidP="007C1739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2124D3" w:rsidRPr="00C05276" w:rsidRDefault="002124D3" w:rsidP="007C1739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sz w:val="24"/>
                <w:lang w:val="it-IT" w:eastAsia="it-IT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/services/</w:t>
            </w:r>
            <w:r>
              <w:rPr>
                <w:rFonts w:ascii="Courier New" w:hAnsi="Courier New" w:cs="Courier New"/>
                <w:color w:val="3366FF"/>
                <w:lang w:val="it-IT" w:eastAsia="it-IT"/>
              </w:rPr>
              <w:t>stampaNazionalizzazione</w:t>
            </w:r>
          </w:p>
          <w:p w:rsidR="002124D3" w:rsidRPr="00DD6FC3" w:rsidRDefault="002124D3" w:rsidP="007C1739">
            <w:pPr>
              <w:pStyle w:val="BodyText"/>
              <w:rPr>
                <w:rFonts w:ascii="Verdana" w:hAnsi="Verdana"/>
                <w:sz w:val="20"/>
              </w:rPr>
            </w:pPr>
          </w:p>
          <w:p w:rsidR="002124D3" w:rsidRDefault="002124D3" w:rsidP="007C1739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 :</w:t>
            </w:r>
          </w:p>
          <w:p w:rsidR="002124D3" w:rsidRPr="005E795B" w:rsidRDefault="002124D3" w:rsidP="007C1739">
            <w:pPr>
              <w:pStyle w:val="Paragrafoelenco1"/>
              <w:ind w:left="432"/>
              <w:rPr>
                <w:rFonts w:ascii="Verdana" w:hAnsi="Verdana"/>
                <w:color w:val="3366FF"/>
                <w:sz w:val="24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/Revisioni-ws/services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 stampaNazionalizzazione</w:t>
            </w:r>
          </w:p>
          <w:p w:rsidR="002124D3" w:rsidRPr="00863AF5" w:rsidRDefault="002124D3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</w:p>
        </w:tc>
      </w:tr>
      <w:tr w:rsidR="002124D3" w:rsidRPr="00782ACA" w:rsidTr="007C1739">
        <w:trPr>
          <w:trHeight w:val="675"/>
        </w:trPr>
        <w:tc>
          <w:tcPr>
            <w:tcW w:w="2100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000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2124D3" w:rsidRPr="00DE4B77" w:rsidTr="007C1739">
        <w:trPr>
          <w:trHeight w:val="675"/>
        </w:trPr>
        <w:tc>
          <w:tcPr>
            <w:tcW w:w="2100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000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Una stringa contenente il messaggio XML, conforme allo schema</w:t>
            </w:r>
            <w:r>
              <w:rPr>
                <w:rFonts w:ascii="Verdana" w:hAnsi="Verdana"/>
                <w:sz w:val="20"/>
              </w:rPr>
              <w:t xml:space="preserve"> StampaNazionalizzazione.xsd</w:t>
            </w:r>
            <w:r w:rsidRPr="00782ACA">
              <w:rPr>
                <w:rFonts w:ascii="Verdana" w:hAnsi="Verdana"/>
                <w:sz w:val="20"/>
              </w:rPr>
              <w:t>, contenente il tipo di richiesta desiderata, le credenziali di accesso al servizio ed i dati da trasmettere.</w:t>
            </w:r>
          </w:p>
        </w:tc>
      </w:tr>
      <w:tr w:rsidR="002124D3" w:rsidRPr="00DE4B77" w:rsidTr="007C1739">
        <w:trPr>
          <w:trHeight w:val="675"/>
        </w:trPr>
        <w:tc>
          <w:tcPr>
            <w:tcW w:w="2100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000" w:type="dxa"/>
          </w:tcPr>
          <w:p w:rsidR="002124D3" w:rsidRPr="00782ACA" w:rsidRDefault="002124D3" w:rsidP="007C1739">
            <w:pPr>
              <w:pStyle w:val="BodyTex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Il messaggio output XML, conforme allo schema StampaNazionalizzazioneOutput.xsd contenente la stampa.</w:t>
            </w:r>
          </w:p>
        </w:tc>
      </w:tr>
    </w:tbl>
    <w:p w:rsidR="002124D3" w:rsidRPr="002B159C" w:rsidRDefault="002124D3" w:rsidP="002124D3">
      <w:pPr>
        <w:rPr>
          <w:sz w:val="24"/>
          <w:szCs w:val="24"/>
        </w:rPr>
      </w:pPr>
    </w:p>
    <w:p w:rsidR="002124D3" w:rsidRPr="00D86EDE" w:rsidRDefault="002124D3" w:rsidP="002124D3">
      <w:pPr>
        <w:pStyle w:val="Titolo3"/>
        <w:rPr>
          <w:lang w:val="it-IT"/>
        </w:rPr>
      </w:pPr>
      <w:r w:rsidRPr="00D86EDE">
        <w:rPr>
          <w:lang w:val="it-IT"/>
        </w:rPr>
        <w:t xml:space="preserve"> </w:t>
      </w:r>
      <w:bookmarkStart w:id="583" w:name="_Toc43549798"/>
      <w:r w:rsidRPr="00D86EDE">
        <w:rPr>
          <w:lang w:val="it-IT"/>
        </w:rPr>
        <w:t>Specifiche dello schema XSD di Input</w:t>
      </w:r>
      <w:bookmarkEnd w:id="583"/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>La Richiesta Stampa di una Richiesta Nazionalizzazione agenzia è composta dai seguenti elementi:</w:t>
      </w:r>
    </w:p>
    <w:p w:rsidR="002124D3" w:rsidRDefault="002124D3" w:rsidP="002124D3">
      <w:pPr>
        <w:pStyle w:val="Paragrafoelenco"/>
        <w:numPr>
          <w:ilvl w:val="0"/>
          <w:numId w:val="28"/>
        </w:numPr>
        <w:spacing w:before="0" w:after="200" w:afterAutospacing="0"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t xml:space="preserve">Login </w:t>
      </w:r>
    </w:p>
    <w:p w:rsidR="002124D3" w:rsidRDefault="002124D3" w:rsidP="002124D3">
      <w:pPr>
        <w:pStyle w:val="Paragrafoelenco"/>
        <w:numPr>
          <w:ilvl w:val="0"/>
          <w:numId w:val="28"/>
        </w:numPr>
        <w:spacing w:before="0" w:after="200" w:afterAutospacing="0"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t xml:space="preserve">Progressivo Richiesta Nazionalizzazione </w:t>
      </w:r>
    </w:p>
    <w:p w:rsidR="002124D3" w:rsidRPr="00C3154C" w:rsidRDefault="002124D3" w:rsidP="002124D3">
      <w:pPr>
        <w:rPr>
          <w:rFonts w:ascii="Verdana" w:hAnsi="Verdana"/>
        </w:rPr>
      </w:pPr>
      <w:r>
        <w:rPr>
          <w:noProof/>
          <w:lang w:eastAsia="it-IT"/>
        </w:rPr>
        <w:drawing>
          <wp:inline distT="0" distB="0" distL="0" distR="0" wp14:anchorId="771BDB07" wp14:editId="02AE9741">
            <wp:extent cx="6120130" cy="858610"/>
            <wp:effectExtent l="0" t="0" r="0" b="0"/>
            <wp:docPr id="231" name="Immagin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D3" w:rsidRPr="00C3154C" w:rsidRDefault="002124D3" w:rsidP="002124D3">
      <w:pPr>
        <w:pStyle w:val="Titolo3"/>
      </w:pPr>
      <w:r>
        <w:t xml:space="preserve"> </w:t>
      </w:r>
      <w:bookmarkStart w:id="584" w:name="_Toc43549799"/>
      <w:r w:rsidRPr="00C3154C">
        <w:t>Login</w:t>
      </w:r>
      <w:bookmarkEnd w:id="584"/>
    </w:p>
    <w:p w:rsidR="002124D3" w:rsidRPr="00C3154C" w:rsidRDefault="002124D3" w:rsidP="002124D3">
      <w:pPr>
        <w:rPr>
          <w:rFonts w:ascii="Verdana" w:hAnsi="Verdana"/>
        </w:rPr>
      </w:pPr>
      <w:r w:rsidRPr="00C3154C">
        <w:rPr>
          <w:rFonts w:ascii="Verdana" w:hAnsi="Verdana"/>
        </w:rPr>
        <w:t>Contiene i dati necessari per autenticare l’utente che richiede il servizio: PIN</w:t>
      </w:r>
    </w:p>
    <w:p w:rsidR="002124D3" w:rsidRPr="00C3154C" w:rsidRDefault="002124D3" w:rsidP="002124D3">
      <w:pPr>
        <w:pStyle w:val="Paragrafoelenco"/>
        <w:rPr>
          <w:rFonts w:ascii="Verdana" w:hAnsi="Verdana"/>
        </w:rPr>
      </w:pPr>
      <w:r w:rsidRPr="008F1421">
        <w:rPr>
          <w:noProof/>
          <w:lang w:eastAsia="it-IT"/>
        </w:rPr>
        <w:lastRenderedPageBreak/>
        <w:drawing>
          <wp:inline distT="0" distB="0" distL="0" distR="0" wp14:anchorId="7EED47E4" wp14:editId="6FEBE745">
            <wp:extent cx="3200400" cy="838200"/>
            <wp:effectExtent l="0" t="0" r="0" b="0"/>
            <wp:docPr id="232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D3" w:rsidRPr="00BF26B8" w:rsidRDefault="002124D3" w:rsidP="002124D3">
      <w:pPr>
        <w:pStyle w:val="BodyText"/>
        <w:ind w:left="720"/>
        <w:rPr>
          <w:sz w:val="20"/>
        </w:rPr>
      </w:pPr>
      <w:r w:rsidRPr="00BF26B8">
        <w:rPr>
          <w:sz w:val="20"/>
        </w:rPr>
        <w:t>Esempio:</w:t>
      </w:r>
    </w:p>
    <w:p w:rsidR="002124D3" w:rsidRPr="00C3154C" w:rsidRDefault="002124D3" w:rsidP="002124D3">
      <w:pPr>
        <w:pStyle w:val="Paragrafoelenco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eastAsia="it-IT"/>
        </w:rPr>
      </w:pPr>
      <w:r w:rsidRPr="00C3154C">
        <w:rPr>
          <w:rFonts w:ascii="Courier New" w:hAnsi="Courier New" w:cs="Courier New"/>
          <w:sz w:val="20"/>
          <w:szCs w:val="20"/>
          <w:lang w:eastAsia="it-IT"/>
        </w:rPr>
        <w:t xml:space="preserve">  &lt;dtt:login&gt;</w:t>
      </w:r>
    </w:p>
    <w:p w:rsidR="002124D3" w:rsidRPr="00C3154C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eastAsia="it-IT"/>
        </w:rPr>
      </w:pPr>
    </w:p>
    <w:p w:rsidR="002124D3" w:rsidRPr="00C3154C" w:rsidRDefault="002124D3" w:rsidP="002124D3">
      <w:pPr>
        <w:pStyle w:val="Paragrafoelenco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eastAsia="it-IT"/>
        </w:rPr>
      </w:pPr>
      <w:r w:rsidRPr="00C3154C">
        <w:rPr>
          <w:rFonts w:ascii="Courier New" w:hAnsi="Courier New" w:cs="Courier New"/>
          <w:sz w:val="20"/>
          <w:szCs w:val="20"/>
          <w:lang w:eastAsia="it-IT"/>
        </w:rPr>
        <w:t xml:space="preserve">  &lt;dtt:codicePin&gt;12341234&lt;/dtt:codicePin&gt;</w:t>
      </w:r>
    </w:p>
    <w:p w:rsidR="002124D3" w:rsidRPr="00C3154C" w:rsidRDefault="002124D3" w:rsidP="002124D3">
      <w:pPr>
        <w:pStyle w:val="Paragrafoelenco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eastAsia="it-IT"/>
        </w:rPr>
      </w:pPr>
      <w:r w:rsidRPr="00C3154C">
        <w:rPr>
          <w:rFonts w:ascii="Courier New" w:hAnsi="Courier New" w:cs="Courier New"/>
          <w:sz w:val="20"/>
          <w:szCs w:val="20"/>
          <w:lang w:eastAsia="it-IT"/>
        </w:rPr>
        <w:t xml:space="preserve">  &lt;/dtt:login&gt;</w:t>
      </w:r>
    </w:p>
    <w:p w:rsidR="002124D3" w:rsidRPr="00C3154C" w:rsidRDefault="002124D3" w:rsidP="002124D3">
      <w:pPr>
        <w:pStyle w:val="Titolo3"/>
      </w:pPr>
      <w:r>
        <w:t xml:space="preserve"> </w:t>
      </w:r>
      <w:bookmarkStart w:id="585" w:name="_Toc43549800"/>
      <w:r w:rsidRPr="00C3154C">
        <w:t>Progressivo Richiesta Nazionalizzazione</w:t>
      </w:r>
      <w:bookmarkEnd w:id="585"/>
    </w:p>
    <w:p w:rsidR="002124D3" w:rsidRPr="00C3154C" w:rsidRDefault="002124D3" w:rsidP="002124D3">
      <w:pPr>
        <w:ind w:firstLine="360"/>
        <w:rPr>
          <w:rFonts w:ascii="Verdana" w:hAnsi="Verdana"/>
        </w:rPr>
      </w:pPr>
      <w:r w:rsidRPr="00C3154C">
        <w:rPr>
          <w:rFonts w:ascii="Verdana" w:hAnsi="Verdana"/>
        </w:rPr>
        <w:t>Contiene i Progressivo della Richiesta Nazionalizzazione</w:t>
      </w:r>
    </w:p>
    <w:p w:rsidR="002124D3" w:rsidRPr="00C3154C" w:rsidRDefault="002124D3" w:rsidP="002124D3">
      <w:pPr>
        <w:pStyle w:val="Paragrafoelenco"/>
        <w:rPr>
          <w:rFonts w:ascii="Verdana" w:hAnsi="Verdana"/>
        </w:rPr>
      </w:pPr>
      <w:r>
        <w:rPr>
          <w:noProof/>
          <w:lang w:eastAsia="it-IT"/>
        </w:rPr>
        <w:drawing>
          <wp:inline distT="0" distB="0" distL="0" distR="0" wp14:anchorId="48143322" wp14:editId="49FA7CF0">
            <wp:extent cx="3429000" cy="263020"/>
            <wp:effectExtent l="0" t="0" r="0" b="3810"/>
            <wp:docPr id="233" name="Immagin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3464603" cy="26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D3" w:rsidRPr="00D86EDE" w:rsidRDefault="002124D3" w:rsidP="002124D3">
      <w:pPr>
        <w:pStyle w:val="Titolo3"/>
        <w:rPr>
          <w:lang w:val="it-IT"/>
        </w:rPr>
      </w:pPr>
      <w:r w:rsidRPr="00D86EDE">
        <w:rPr>
          <w:lang w:val="it-IT"/>
        </w:rPr>
        <w:t xml:space="preserve"> </w:t>
      </w:r>
      <w:bookmarkStart w:id="586" w:name="_Toc43549801"/>
      <w:r w:rsidRPr="00D86EDE">
        <w:rPr>
          <w:lang w:val="it-IT"/>
        </w:rPr>
        <w:t>Specifiche dello schema XSD di Output</w:t>
      </w:r>
      <w:bookmarkEnd w:id="586"/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 xml:space="preserve">La risposta a una Stampa Nazionalizzazione da agenzia è </w:t>
      </w:r>
    </w:p>
    <w:p w:rsidR="002124D3" w:rsidRDefault="002124D3" w:rsidP="002124D3">
      <w:pPr>
        <w:rPr>
          <w:rFonts w:ascii="Verdana" w:hAnsi="Verdana"/>
        </w:rPr>
      </w:pPr>
      <w:r>
        <w:rPr>
          <w:noProof/>
          <w:lang w:eastAsia="it-IT"/>
        </w:rPr>
        <w:drawing>
          <wp:inline distT="0" distB="0" distL="0" distR="0" wp14:anchorId="2997D802" wp14:editId="41468FE1">
            <wp:extent cx="5695950" cy="962025"/>
            <wp:effectExtent l="0" t="0" r="0" b="9525"/>
            <wp:docPr id="234" name="Immagin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 xml:space="preserve">Composta da : </w:t>
      </w:r>
    </w:p>
    <w:p w:rsidR="002124D3" w:rsidRDefault="002124D3" w:rsidP="002124D3">
      <w:pPr>
        <w:pStyle w:val="Paragrafoelenco"/>
        <w:numPr>
          <w:ilvl w:val="0"/>
          <w:numId w:val="29"/>
        </w:numPr>
        <w:spacing w:before="0" w:after="200" w:afterAutospacing="0"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t xml:space="preserve">La stampa </w:t>
      </w:r>
    </w:p>
    <w:p w:rsidR="002124D3" w:rsidRDefault="002124D3" w:rsidP="002124D3">
      <w:pPr>
        <w:pStyle w:val="Paragrafoelenco"/>
        <w:numPr>
          <w:ilvl w:val="0"/>
          <w:numId w:val="29"/>
        </w:numPr>
        <w:spacing w:before="0" w:after="200" w:afterAutospacing="0"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t xml:space="preserve">Errore </w:t>
      </w:r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 xml:space="preserve">Esempio </w:t>
      </w:r>
    </w:p>
    <w:p w:rsidR="002124D3" w:rsidRDefault="002124D3" w:rsidP="002124D3">
      <w:pPr>
        <w:pStyle w:val="Titolo3"/>
      </w:pPr>
      <w:r>
        <w:t xml:space="preserve"> </w:t>
      </w:r>
      <w:bookmarkStart w:id="587" w:name="_Toc43549802"/>
      <w:r>
        <w:t>La Stampa</w:t>
      </w:r>
      <w:bookmarkEnd w:id="587"/>
      <w:r>
        <w:t xml:space="preserve"> </w:t>
      </w:r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 xml:space="preserve">La stampa dei dati </w:t>
      </w:r>
    </w:p>
    <w:p w:rsidR="002124D3" w:rsidRDefault="002124D3" w:rsidP="002124D3">
      <w:pPr>
        <w:rPr>
          <w:rFonts w:ascii="Verdana" w:hAnsi="Verdana"/>
        </w:rPr>
      </w:pPr>
    </w:p>
    <w:p w:rsidR="002124D3" w:rsidRDefault="002124D3" w:rsidP="002124D3">
      <w:pPr>
        <w:pStyle w:val="Titolo3"/>
      </w:pPr>
      <w:r>
        <w:t xml:space="preserve"> </w:t>
      </w:r>
      <w:bookmarkStart w:id="588" w:name="_Toc43549803"/>
      <w:r>
        <w:t>Errore</w:t>
      </w:r>
      <w:bookmarkEnd w:id="588"/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>Contiene i dati necessari per identificare un errore nel caso in cui la risposta va in errore: il codice Errore, la descrizione Errore.</w:t>
      </w:r>
    </w:p>
    <w:p w:rsidR="002124D3" w:rsidRDefault="002124D3" w:rsidP="002124D3">
      <w:pPr>
        <w:rPr>
          <w:rFonts w:ascii="Verdana" w:hAnsi="Verdana"/>
        </w:rPr>
      </w:pPr>
      <w:r w:rsidRPr="00C53C9F">
        <w:rPr>
          <w:noProof/>
          <w:lang w:eastAsia="it-IT"/>
        </w:rPr>
        <w:drawing>
          <wp:inline distT="0" distB="0" distL="0" distR="0" wp14:anchorId="4B0A8BB2" wp14:editId="6E9E0726">
            <wp:extent cx="3581400" cy="1295400"/>
            <wp:effectExtent l="0" t="0" r="0" b="0"/>
            <wp:docPr id="235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D3" w:rsidRDefault="002124D3" w:rsidP="007566EA">
      <w:pPr>
        <w:pStyle w:val="BodyText"/>
      </w:pPr>
    </w:p>
    <w:p w:rsidR="002124D3" w:rsidRPr="00D86EDE" w:rsidRDefault="002124D3" w:rsidP="00D64D50">
      <w:pPr>
        <w:pStyle w:val="Titolo2"/>
        <w:rPr>
          <w:lang w:val="it-IT"/>
        </w:rPr>
      </w:pPr>
      <w:bookmarkStart w:id="589" w:name="_Toc43549804"/>
      <w:r w:rsidRPr="00D86EDE">
        <w:rPr>
          <w:lang w:val="it-IT"/>
        </w:rPr>
        <w:lastRenderedPageBreak/>
        <w:t>SERVIZIO RICHIESTA RICERCA NAZIONALIZZAZIONE DA AGENZIA</w:t>
      </w:r>
      <w:bookmarkEnd w:id="589"/>
      <w:r w:rsidRPr="00D86EDE">
        <w:rPr>
          <w:lang w:val="it-IT"/>
        </w:rPr>
        <w:t xml:space="preserve"> </w:t>
      </w:r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>Il servizio permette alle Agenzie di Ricercare una Richiesta Nazionalizzazione.</w:t>
      </w:r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>Il servizio prevede lo scambio di messaggi XML sia in Input che in Output. I relativi schemi RicercaNazionalizzazioneInput.xsd e RicercaNazionalizzazioneOutput.xsd sono in allegato al documento.</w:t>
      </w:r>
    </w:p>
    <w:p w:rsidR="002124D3" w:rsidRDefault="00D64D50" w:rsidP="00D64D50">
      <w:pPr>
        <w:pStyle w:val="Titolo3"/>
      </w:pPr>
      <w:r w:rsidRPr="00D86EDE">
        <w:rPr>
          <w:lang w:val="it-IT"/>
        </w:rPr>
        <w:t xml:space="preserve"> </w:t>
      </w:r>
      <w:bookmarkStart w:id="590" w:name="_Toc43549805"/>
      <w:r w:rsidR="002124D3">
        <w:t>Definizione</w:t>
      </w:r>
      <w:bookmarkEnd w:id="590"/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3"/>
        <w:gridCol w:w="6376"/>
      </w:tblGrid>
      <w:tr w:rsidR="002124D3" w:rsidRPr="00602F85" w:rsidTr="007C1739">
        <w:trPr>
          <w:trHeight w:val="675"/>
        </w:trPr>
        <w:tc>
          <w:tcPr>
            <w:tcW w:w="2100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001" w:type="dxa"/>
          </w:tcPr>
          <w:p w:rsidR="002124D3" w:rsidRPr="00602F85" w:rsidRDefault="002124D3" w:rsidP="007C1739">
            <w:pPr>
              <w:pStyle w:val="BodyText"/>
              <w:ind w:left="100"/>
              <w:rPr>
                <w:rFonts w:ascii="Courier New" w:hAnsi="Courier New" w:cs="Courier New"/>
                <w:sz w:val="20"/>
                <w:lang w:eastAsia="it-IT"/>
              </w:rPr>
            </w:pPr>
            <w:r>
              <w:rPr>
                <w:rFonts w:ascii="Courier New" w:hAnsi="Courier New" w:cs="Courier New"/>
                <w:sz w:val="20"/>
                <w:lang w:eastAsia="it-IT"/>
              </w:rPr>
              <w:t>RicercaNazionalizzazione</w:t>
            </w:r>
          </w:p>
        </w:tc>
      </w:tr>
      <w:tr w:rsidR="002124D3" w:rsidRPr="000C2973" w:rsidTr="007C1739">
        <w:trPr>
          <w:trHeight w:val="675"/>
        </w:trPr>
        <w:tc>
          <w:tcPr>
            <w:tcW w:w="2100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001" w:type="dxa"/>
          </w:tcPr>
          <w:p w:rsidR="002124D3" w:rsidRDefault="002124D3" w:rsidP="007C1739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2124D3" w:rsidRDefault="002124D3" w:rsidP="007C1739">
            <w:pPr>
              <w:pStyle w:val="Paragrafoelenco1"/>
              <w:ind w:left="432"/>
              <w:rPr>
                <w:rFonts w:ascii="Courier New" w:hAnsi="Courier New" w:cs="Courier New"/>
                <w:color w:val="2A00FF"/>
                <w:lang w:val="it-IT" w:eastAsia="it-IT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/services/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ricercaNazionalizzazione</w:t>
            </w:r>
          </w:p>
          <w:p w:rsidR="002124D3" w:rsidRPr="00DD6FC3" w:rsidRDefault="002124D3" w:rsidP="007C1739">
            <w:pPr>
              <w:pStyle w:val="BodyText"/>
              <w:rPr>
                <w:rFonts w:ascii="Verdana" w:hAnsi="Verdana"/>
                <w:sz w:val="20"/>
              </w:rPr>
            </w:pPr>
          </w:p>
          <w:p w:rsidR="002124D3" w:rsidRDefault="002124D3" w:rsidP="007C1739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2124D3" w:rsidRDefault="002124D3" w:rsidP="007C1739">
            <w:pPr>
              <w:pStyle w:val="Paragrafoelenco1"/>
              <w:ind w:left="432"/>
              <w:rPr>
                <w:rFonts w:ascii="Courier New" w:hAnsi="Courier New" w:cs="Courier New"/>
                <w:color w:val="2A00FF"/>
                <w:lang w:val="it-IT" w:eastAsia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/Revisioni-ws/services/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ricercaNazionalizzazione</w:t>
            </w:r>
          </w:p>
          <w:p w:rsidR="002124D3" w:rsidRPr="000C2973" w:rsidRDefault="002124D3" w:rsidP="007C1739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</w:p>
        </w:tc>
      </w:tr>
      <w:tr w:rsidR="002124D3" w:rsidRPr="00782ACA" w:rsidTr="007C1739">
        <w:trPr>
          <w:trHeight w:val="675"/>
        </w:trPr>
        <w:tc>
          <w:tcPr>
            <w:tcW w:w="2100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001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2124D3" w:rsidRPr="00782ACA" w:rsidTr="007C1739">
        <w:trPr>
          <w:trHeight w:val="675"/>
        </w:trPr>
        <w:tc>
          <w:tcPr>
            <w:tcW w:w="2100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001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Una stringa contenente il messaggio XML, conforme allo schema</w:t>
            </w:r>
            <w:r>
              <w:rPr>
                <w:rFonts w:ascii="Verdana" w:hAnsi="Verdana"/>
                <w:sz w:val="20"/>
              </w:rPr>
              <w:t xml:space="preserve"> RicercaNazionalizzazioneInput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2124D3" w:rsidRPr="00782ACA" w:rsidTr="007C1739">
        <w:trPr>
          <w:trHeight w:val="675"/>
        </w:trPr>
        <w:tc>
          <w:tcPr>
            <w:tcW w:w="2100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001" w:type="dxa"/>
          </w:tcPr>
          <w:p w:rsidR="002124D3" w:rsidRPr="00782ACA" w:rsidRDefault="002124D3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Un Array contenente il messaggio XML, conforme allo schema</w:t>
            </w:r>
            <w:r>
              <w:rPr>
                <w:rFonts w:ascii="Verdana" w:hAnsi="Verdana"/>
                <w:sz w:val="20"/>
              </w:rPr>
              <w:t xml:space="preserve"> RicercaNazionalizzazioneOutput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2124D3" w:rsidRDefault="002124D3" w:rsidP="002124D3">
      <w:pPr>
        <w:rPr>
          <w:rFonts w:ascii="Verdana" w:hAnsi="Verdana"/>
        </w:rPr>
      </w:pPr>
    </w:p>
    <w:p w:rsidR="002124D3" w:rsidRPr="00D86EDE" w:rsidRDefault="00D64D50" w:rsidP="00D64D50">
      <w:pPr>
        <w:pStyle w:val="Titolo3"/>
        <w:rPr>
          <w:lang w:val="it-IT"/>
        </w:rPr>
      </w:pPr>
      <w:r w:rsidRPr="00D86EDE">
        <w:rPr>
          <w:lang w:val="it-IT"/>
        </w:rPr>
        <w:t xml:space="preserve"> </w:t>
      </w:r>
      <w:bookmarkStart w:id="591" w:name="_Toc43549806"/>
      <w:r w:rsidR="002124D3" w:rsidRPr="00D86EDE">
        <w:rPr>
          <w:lang w:val="it-IT"/>
        </w:rPr>
        <w:t>Specifiche dello schema XSD di Input</w:t>
      </w:r>
      <w:bookmarkEnd w:id="591"/>
      <w:r w:rsidR="002124D3" w:rsidRPr="00D86EDE">
        <w:rPr>
          <w:lang w:val="it-IT"/>
        </w:rPr>
        <w:t xml:space="preserve"> </w:t>
      </w:r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 xml:space="preserve">La Richiesta di Ricerca Nazionalizzazione agenzia è composta: </w:t>
      </w:r>
    </w:p>
    <w:p w:rsidR="002124D3" w:rsidRDefault="002124D3" w:rsidP="002124D3">
      <w:pPr>
        <w:pStyle w:val="Paragrafoelenco"/>
        <w:numPr>
          <w:ilvl w:val="0"/>
          <w:numId w:val="30"/>
        </w:numPr>
        <w:spacing w:before="0" w:after="200" w:afterAutospacing="0"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t xml:space="preserve">Login </w:t>
      </w:r>
    </w:p>
    <w:p w:rsidR="002124D3" w:rsidRDefault="002124D3" w:rsidP="002124D3">
      <w:pPr>
        <w:pStyle w:val="Paragrafoelenco"/>
        <w:numPr>
          <w:ilvl w:val="0"/>
          <w:numId w:val="30"/>
        </w:numPr>
        <w:spacing w:before="0" w:after="200" w:afterAutospacing="0"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t xml:space="preserve">Richiesta Nazionalizzazione </w:t>
      </w:r>
    </w:p>
    <w:p w:rsidR="002124D3" w:rsidRDefault="002124D3" w:rsidP="002124D3">
      <w:pPr>
        <w:pStyle w:val="Paragrafoelenco"/>
        <w:numPr>
          <w:ilvl w:val="0"/>
          <w:numId w:val="30"/>
        </w:numPr>
        <w:spacing w:before="0" w:after="200" w:afterAutospacing="0"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t xml:space="preserve">Numero pagine </w:t>
      </w:r>
    </w:p>
    <w:p w:rsidR="002124D3" w:rsidRDefault="002124D3" w:rsidP="002124D3">
      <w:pPr>
        <w:rPr>
          <w:rFonts w:ascii="Verdana" w:hAnsi="Verdana"/>
        </w:rPr>
      </w:pPr>
      <w:r>
        <w:rPr>
          <w:noProof/>
          <w:lang w:eastAsia="it-IT"/>
        </w:rPr>
        <w:drawing>
          <wp:inline distT="0" distB="0" distL="0" distR="0" wp14:anchorId="3F8534B1" wp14:editId="744335C0">
            <wp:extent cx="6120130" cy="914460"/>
            <wp:effectExtent l="0" t="0" r="0" b="0"/>
            <wp:docPr id="236" name="Immagin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D3" w:rsidRDefault="002124D3" w:rsidP="00D64D50">
      <w:pPr>
        <w:pStyle w:val="Titolo3"/>
      </w:pPr>
      <w:bookmarkStart w:id="592" w:name="_Toc43549807"/>
      <w:r>
        <w:t>Login</w:t>
      </w:r>
      <w:bookmarkEnd w:id="592"/>
      <w:r>
        <w:t xml:space="preserve"> </w:t>
      </w:r>
    </w:p>
    <w:p w:rsidR="002124D3" w:rsidRPr="00EE6C89" w:rsidRDefault="002124D3" w:rsidP="002124D3">
      <w:pPr>
        <w:pStyle w:val="BodyText"/>
      </w:pPr>
      <w:r w:rsidRPr="00EE6C89">
        <w:t>Contiene i dati necessari per autenticare l’utente che richiede il servizio: PIN.</w:t>
      </w:r>
    </w:p>
    <w:p w:rsidR="002124D3" w:rsidRPr="00782ACA" w:rsidRDefault="002124D3" w:rsidP="002124D3">
      <w:pPr>
        <w:pStyle w:val="BodyText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87936" behindDoc="0" locked="0" layoutInCell="1" allowOverlap="1" wp14:anchorId="51720394" wp14:editId="1E003649">
            <wp:simplePos x="0" y="0"/>
            <wp:positionH relativeFrom="column">
              <wp:posOffset>22860</wp:posOffset>
            </wp:positionH>
            <wp:positionV relativeFrom="paragraph">
              <wp:posOffset>5080</wp:posOffset>
            </wp:positionV>
            <wp:extent cx="3162300" cy="819150"/>
            <wp:effectExtent l="0" t="0" r="0" b="0"/>
            <wp:wrapTopAndBottom/>
            <wp:docPr id="237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24D3" w:rsidRPr="00782ACA" w:rsidRDefault="002124D3" w:rsidP="002124D3">
      <w:pPr>
        <w:pStyle w:val="BodyText"/>
      </w:pPr>
      <w:r w:rsidRPr="00782ACA">
        <w:t>Esempio:</w:t>
      </w:r>
    </w:p>
    <w:p w:rsidR="002124D3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2124D3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2124D3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2124D3" w:rsidRDefault="00D64D50" w:rsidP="00D64D50">
      <w:pPr>
        <w:pStyle w:val="Titolo3"/>
        <w:rPr>
          <w:lang w:eastAsia="it-IT"/>
        </w:rPr>
      </w:pPr>
      <w:r>
        <w:rPr>
          <w:lang w:eastAsia="it-IT"/>
        </w:rPr>
        <w:t xml:space="preserve"> </w:t>
      </w:r>
      <w:bookmarkStart w:id="593" w:name="_Toc43549808"/>
      <w:r w:rsidR="002124D3">
        <w:rPr>
          <w:lang w:eastAsia="it-IT"/>
        </w:rPr>
        <w:t>Richiesta Nazionalizzazione</w:t>
      </w:r>
      <w:bookmarkEnd w:id="593"/>
      <w:r w:rsidR="002124D3">
        <w:rPr>
          <w:lang w:eastAsia="it-IT"/>
        </w:rPr>
        <w:t xml:space="preserve"> </w:t>
      </w:r>
    </w:p>
    <w:p w:rsidR="002124D3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Contiene i dati per effettuare la ricerca.</w:t>
      </w:r>
    </w:p>
    <w:p w:rsidR="002124D3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noProof/>
          <w:lang w:eastAsia="it-IT"/>
        </w:rPr>
        <w:drawing>
          <wp:inline distT="0" distB="0" distL="0" distR="0" wp14:anchorId="092F491E" wp14:editId="7614B905">
            <wp:extent cx="3667125" cy="5200650"/>
            <wp:effectExtent l="0" t="0" r="9525" b="0"/>
            <wp:docPr id="238" name="Immagin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D3" w:rsidRDefault="00D64D50" w:rsidP="00D64D50">
      <w:pPr>
        <w:pStyle w:val="Titolo3"/>
        <w:rPr>
          <w:lang w:eastAsia="it-IT"/>
        </w:rPr>
      </w:pPr>
      <w:r>
        <w:rPr>
          <w:lang w:eastAsia="it-IT"/>
        </w:rPr>
        <w:t xml:space="preserve"> </w:t>
      </w:r>
      <w:bookmarkStart w:id="594" w:name="_Toc43549809"/>
      <w:r w:rsidR="002124D3">
        <w:rPr>
          <w:lang w:eastAsia="it-IT"/>
        </w:rPr>
        <w:t>Numero Pagine</w:t>
      </w:r>
      <w:bookmarkEnd w:id="594"/>
      <w:r w:rsidR="002124D3">
        <w:rPr>
          <w:lang w:eastAsia="it-IT"/>
        </w:rPr>
        <w:t xml:space="preserve"> </w:t>
      </w:r>
    </w:p>
    <w:p w:rsidR="002124D3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Contiene il numero di pagine come risultato della ricerca.</w:t>
      </w:r>
    </w:p>
    <w:p w:rsidR="002124D3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noProof/>
          <w:lang w:eastAsia="it-IT"/>
        </w:rPr>
        <w:drawing>
          <wp:inline distT="0" distB="0" distL="0" distR="0" wp14:anchorId="140AECB4" wp14:editId="022780D9">
            <wp:extent cx="3571875" cy="257175"/>
            <wp:effectExtent l="0" t="0" r="9525" b="9525"/>
            <wp:docPr id="239" name="Immagin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D3" w:rsidRPr="00D86EDE" w:rsidRDefault="00D64D50" w:rsidP="00D64D50">
      <w:pPr>
        <w:pStyle w:val="Titolo3"/>
        <w:rPr>
          <w:lang w:val="it-IT" w:eastAsia="it-IT"/>
        </w:rPr>
      </w:pPr>
      <w:r w:rsidRPr="00D86EDE">
        <w:rPr>
          <w:lang w:val="it-IT" w:eastAsia="it-IT"/>
        </w:rPr>
        <w:lastRenderedPageBreak/>
        <w:t xml:space="preserve"> </w:t>
      </w:r>
      <w:bookmarkStart w:id="595" w:name="_Toc43549810"/>
      <w:r w:rsidR="002124D3" w:rsidRPr="00D86EDE">
        <w:rPr>
          <w:lang w:val="it-IT" w:eastAsia="it-IT"/>
        </w:rPr>
        <w:t>Specifiche dello schema XSD di Output</w:t>
      </w:r>
      <w:bookmarkEnd w:id="595"/>
    </w:p>
    <w:p w:rsidR="002124D3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La Risposta a una richiesta di Ricerca Nazionalizzazione da agenzia è composta:</w:t>
      </w:r>
    </w:p>
    <w:p w:rsidR="002124D3" w:rsidRDefault="002124D3" w:rsidP="002124D3">
      <w:pPr>
        <w:pStyle w:val="Paragrafoelenco"/>
        <w:numPr>
          <w:ilvl w:val="0"/>
          <w:numId w:val="31"/>
        </w:numPr>
        <w:autoSpaceDE w:val="0"/>
        <w:autoSpaceDN w:val="0"/>
        <w:adjustRightInd w:val="0"/>
        <w:spacing w:before="0" w:after="200" w:afterAutospacing="0" w:line="276" w:lineRule="auto"/>
        <w:jc w:val="left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Richieste Nazionalizzazioni</w:t>
      </w:r>
    </w:p>
    <w:p w:rsidR="002124D3" w:rsidRDefault="002124D3" w:rsidP="002124D3">
      <w:pPr>
        <w:pStyle w:val="Paragrafoelenco"/>
        <w:numPr>
          <w:ilvl w:val="0"/>
          <w:numId w:val="31"/>
        </w:numPr>
        <w:autoSpaceDE w:val="0"/>
        <w:autoSpaceDN w:val="0"/>
        <w:adjustRightInd w:val="0"/>
        <w:spacing w:before="0" w:after="200" w:afterAutospacing="0" w:line="276" w:lineRule="auto"/>
        <w:jc w:val="left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Risultati Totali</w:t>
      </w:r>
    </w:p>
    <w:p w:rsidR="002124D3" w:rsidRPr="00284002" w:rsidRDefault="002124D3" w:rsidP="002124D3">
      <w:pPr>
        <w:pStyle w:val="Paragrafoelenco"/>
        <w:numPr>
          <w:ilvl w:val="0"/>
          <w:numId w:val="31"/>
        </w:numPr>
        <w:autoSpaceDE w:val="0"/>
        <w:autoSpaceDN w:val="0"/>
        <w:adjustRightInd w:val="0"/>
        <w:spacing w:before="0" w:after="200" w:afterAutospacing="0" w:line="276" w:lineRule="auto"/>
        <w:jc w:val="left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Errore</w:t>
      </w:r>
    </w:p>
    <w:p w:rsidR="002124D3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noProof/>
          <w:lang w:eastAsia="it-IT"/>
        </w:rPr>
        <w:drawing>
          <wp:inline distT="0" distB="0" distL="0" distR="0" wp14:anchorId="4086B4F0" wp14:editId="0AD82632">
            <wp:extent cx="6120130" cy="912005"/>
            <wp:effectExtent l="0" t="0" r="0" b="2540"/>
            <wp:docPr id="240" name="Immagin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D3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2124D3" w:rsidRDefault="00D64D50" w:rsidP="00D64D50">
      <w:pPr>
        <w:pStyle w:val="Titolo3"/>
        <w:rPr>
          <w:lang w:eastAsia="it-IT"/>
        </w:rPr>
      </w:pPr>
      <w:r>
        <w:rPr>
          <w:lang w:eastAsia="it-IT"/>
        </w:rPr>
        <w:t xml:space="preserve"> </w:t>
      </w:r>
      <w:bookmarkStart w:id="596" w:name="_Toc43549811"/>
      <w:r w:rsidR="002124D3">
        <w:rPr>
          <w:lang w:eastAsia="it-IT"/>
        </w:rPr>
        <w:t>Richieste Nazionalizzazioni trovate</w:t>
      </w:r>
      <w:bookmarkEnd w:id="596"/>
    </w:p>
    <w:p w:rsidR="002124D3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>Elenco delle Richieste Nazionalizzazioni trovate.</w:t>
      </w:r>
    </w:p>
    <w:p w:rsidR="002124D3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noProof/>
          <w:lang w:eastAsia="it-IT"/>
        </w:rPr>
        <w:drawing>
          <wp:inline distT="0" distB="0" distL="0" distR="0" wp14:anchorId="213E0FD4" wp14:editId="64F1EC50">
            <wp:extent cx="3667125" cy="5200650"/>
            <wp:effectExtent l="0" t="0" r="9525" b="0"/>
            <wp:docPr id="241" name="Immagin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D3" w:rsidRDefault="00D64D50" w:rsidP="00D64D50">
      <w:pPr>
        <w:pStyle w:val="Titolo3"/>
        <w:rPr>
          <w:lang w:eastAsia="it-IT"/>
        </w:rPr>
      </w:pPr>
      <w:r>
        <w:rPr>
          <w:lang w:eastAsia="it-IT"/>
        </w:rPr>
        <w:t xml:space="preserve"> </w:t>
      </w:r>
      <w:bookmarkStart w:id="597" w:name="_Toc43549812"/>
      <w:r w:rsidR="002124D3">
        <w:rPr>
          <w:lang w:eastAsia="it-IT"/>
        </w:rPr>
        <w:t>Numero risultato totali</w:t>
      </w:r>
      <w:bookmarkEnd w:id="597"/>
      <w:r w:rsidR="002124D3">
        <w:rPr>
          <w:lang w:eastAsia="it-IT"/>
        </w:rPr>
        <w:t xml:space="preserve"> </w:t>
      </w:r>
    </w:p>
    <w:p w:rsidR="002124D3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Il numero dei risultati trovati in totale </w:t>
      </w:r>
    </w:p>
    <w:p w:rsidR="002124D3" w:rsidRDefault="002124D3" w:rsidP="002124D3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3003B106" wp14:editId="18AB059B">
            <wp:extent cx="2466975" cy="238125"/>
            <wp:effectExtent l="0" t="0" r="9525" b="9525"/>
            <wp:docPr id="242" name="Immagin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D3" w:rsidRDefault="00D64D50" w:rsidP="00D64D50">
      <w:pPr>
        <w:pStyle w:val="Titolo3"/>
        <w:rPr>
          <w:lang w:eastAsia="it-IT"/>
        </w:rPr>
      </w:pPr>
      <w:r>
        <w:rPr>
          <w:lang w:eastAsia="it-IT"/>
        </w:rPr>
        <w:t xml:space="preserve"> </w:t>
      </w:r>
      <w:bookmarkStart w:id="598" w:name="_Toc43549813"/>
      <w:r w:rsidR="002124D3">
        <w:rPr>
          <w:lang w:eastAsia="it-IT"/>
        </w:rPr>
        <w:t>Errore</w:t>
      </w:r>
      <w:bookmarkEnd w:id="598"/>
    </w:p>
    <w:p w:rsidR="002124D3" w:rsidRDefault="002124D3" w:rsidP="002124D3">
      <w:pPr>
        <w:rPr>
          <w:rFonts w:ascii="Verdana" w:hAnsi="Verdana"/>
        </w:rPr>
      </w:pPr>
      <w:r>
        <w:rPr>
          <w:rFonts w:ascii="Verdana" w:hAnsi="Verdana"/>
        </w:rPr>
        <w:t>Contiene i dati necessari per identificare un errore nel caso in cui la risposta va in errore: il codice Errore, la descrizione Errore.</w:t>
      </w:r>
    </w:p>
    <w:p w:rsidR="002124D3" w:rsidRDefault="002124D3" w:rsidP="002124D3">
      <w:pPr>
        <w:rPr>
          <w:rFonts w:ascii="Verdana" w:hAnsi="Verdana"/>
        </w:rPr>
      </w:pPr>
      <w:r w:rsidRPr="00C53C9F">
        <w:rPr>
          <w:noProof/>
          <w:lang w:eastAsia="it-IT"/>
        </w:rPr>
        <w:drawing>
          <wp:inline distT="0" distB="0" distL="0" distR="0" wp14:anchorId="7402B74A" wp14:editId="273E83A0">
            <wp:extent cx="3581400" cy="1295400"/>
            <wp:effectExtent l="0" t="0" r="0" b="0"/>
            <wp:docPr id="243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D3" w:rsidRDefault="002124D3" w:rsidP="007566EA">
      <w:pPr>
        <w:pStyle w:val="BodyText"/>
      </w:pPr>
    </w:p>
    <w:p w:rsidR="00D64D50" w:rsidRPr="00D86EDE" w:rsidRDefault="00D64D50" w:rsidP="00D64D50">
      <w:pPr>
        <w:pStyle w:val="Titolo2"/>
        <w:rPr>
          <w:lang w:val="it-IT"/>
        </w:rPr>
      </w:pPr>
      <w:bookmarkStart w:id="599" w:name="_Toc43549814"/>
      <w:r w:rsidRPr="00D86EDE">
        <w:rPr>
          <w:lang w:val="it-IT"/>
        </w:rPr>
        <w:t>SERVIZIO RICHIESTA RICERCA OCCORRENZE PRE INSERIMENTO</w:t>
      </w:r>
      <w:bookmarkEnd w:id="599"/>
    </w:p>
    <w:p w:rsidR="00D64D50" w:rsidRDefault="00D64D50" w:rsidP="00D64D50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Il servizio permette di ricercare le occorrenze possibili prima dell’ inserimento di una richiesta nazionalizzazione.</w:t>
      </w:r>
    </w:p>
    <w:p w:rsidR="00D64D50" w:rsidRDefault="00D64D50" w:rsidP="00D64D50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Il servizio prevede lo scambio di messaggi XML sia in input che in Output. I relativi schemi RicercaOccorrenzeInserimentoNazionalizzazioneInput.xsd e RicercaOccorrenzeInserimentoNazionalizzazione.xsd sono in allegato al documento. </w:t>
      </w:r>
    </w:p>
    <w:p w:rsidR="00D64D50" w:rsidRDefault="00D64D50" w:rsidP="00D64D50">
      <w:pPr>
        <w:pStyle w:val="Titolo3"/>
      </w:pPr>
      <w:r w:rsidRPr="00D86EDE">
        <w:rPr>
          <w:lang w:val="it-IT"/>
        </w:rPr>
        <w:t xml:space="preserve"> </w:t>
      </w:r>
      <w:bookmarkStart w:id="600" w:name="_Toc43549815"/>
      <w:r>
        <w:t>Definizione</w:t>
      </w:r>
      <w:bookmarkEnd w:id="600"/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3"/>
        <w:gridCol w:w="6446"/>
      </w:tblGrid>
      <w:tr w:rsidR="00D64D50" w:rsidRPr="00CD5A46" w:rsidTr="007C1739">
        <w:trPr>
          <w:trHeight w:val="675"/>
        </w:trPr>
        <w:tc>
          <w:tcPr>
            <w:tcW w:w="2100" w:type="dxa"/>
          </w:tcPr>
          <w:p w:rsidR="00D64D50" w:rsidRPr="00782ACA" w:rsidRDefault="00D64D50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000" w:type="dxa"/>
          </w:tcPr>
          <w:p w:rsidR="00D64D50" w:rsidRPr="00CD5A46" w:rsidRDefault="00D64D50" w:rsidP="007C1739">
            <w:pPr>
              <w:pStyle w:val="BodyText"/>
              <w:ind w:left="100"/>
              <w:rPr>
                <w:rFonts w:ascii="Courier New" w:hAnsi="Courier New" w:cs="Courier New"/>
                <w:sz w:val="20"/>
                <w:lang w:eastAsia="it-IT"/>
              </w:rPr>
            </w:pPr>
            <w:r>
              <w:rPr>
                <w:rFonts w:ascii="Courier New" w:hAnsi="Courier New" w:cs="Courier New"/>
                <w:sz w:val="20"/>
                <w:lang w:eastAsia="it-IT"/>
              </w:rPr>
              <w:t>ricercaOccorrenzeInserimentoNazionalizzazione</w:t>
            </w:r>
          </w:p>
        </w:tc>
      </w:tr>
      <w:tr w:rsidR="00D64D50" w:rsidRPr="000C2973" w:rsidTr="007C1739">
        <w:trPr>
          <w:trHeight w:val="675"/>
        </w:trPr>
        <w:tc>
          <w:tcPr>
            <w:tcW w:w="2100" w:type="dxa"/>
          </w:tcPr>
          <w:p w:rsidR="00D64D50" w:rsidRPr="00782ACA" w:rsidRDefault="00D64D50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000" w:type="dxa"/>
          </w:tcPr>
          <w:p w:rsidR="00D64D50" w:rsidRDefault="00D64D50" w:rsidP="007C1739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D64D50" w:rsidRDefault="00D64D50" w:rsidP="007C1739">
            <w:pPr>
              <w:pStyle w:val="Paragrafoelenco1"/>
              <w:ind w:left="432"/>
              <w:rPr>
                <w:rFonts w:ascii="Courier New" w:hAnsi="Courier New" w:cs="Courier New"/>
                <w:color w:val="2A00FF"/>
                <w:lang w:val="it-IT" w:eastAsia="it-IT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/services/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ricercaOccorrenzeInserimentoNazionalizzazione</w:t>
            </w:r>
          </w:p>
          <w:p w:rsidR="00D64D50" w:rsidRPr="00DD6FC3" w:rsidRDefault="00D64D50" w:rsidP="007C1739">
            <w:pPr>
              <w:pStyle w:val="BodyText"/>
              <w:rPr>
                <w:rFonts w:ascii="Verdana" w:hAnsi="Verdana"/>
                <w:sz w:val="20"/>
              </w:rPr>
            </w:pPr>
          </w:p>
          <w:p w:rsidR="00D64D50" w:rsidRDefault="00D64D50" w:rsidP="007C1739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</w:t>
            </w:r>
            <w:r>
              <w:rPr>
                <w:rFonts w:ascii="Verdana" w:hAnsi="Verdana"/>
                <w:lang w:val="it-IT"/>
              </w:rPr>
              <w:t>:</w:t>
            </w:r>
            <w:r w:rsidRPr="00DD6FC3">
              <w:rPr>
                <w:rFonts w:ascii="Verdana" w:hAnsi="Verdana"/>
                <w:lang w:val="it-IT"/>
              </w:rPr>
              <w:t xml:space="preserve"> </w:t>
            </w:r>
          </w:p>
          <w:p w:rsidR="00D64D50" w:rsidRDefault="00D64D50" w:rsidP="007C1739">
            <w:pPr>
              <w:pStyle w:val="Paragrafoelenco1"/>
              <w:ind w:left="432"/>
              <w:rPr>
                <w:rFonts w:ascii="Courier New" w:hAnsi="Courier New" w:cs="Courier New"/>
                <w:color w:val="2A00FF"/>
                <w:lang w:val="it-IT" w:eastAsia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75171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services/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ricercaOccorrenzeInserimentoNazionalizzazione</w:t>
            </w:r>
          </w:p>
          <w:p w:rsidR="00D64D50" w:rsidRPr="000C2973" w:rsidRDefault="00D64D50" w:rsidP="007C1739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</w:p>
        </w:tc>
      </w:tr>
      <w:tr w:rsidR="00D64D50" w:rsidRPr="00782ACA" w:rsidTr="007C1739">
        <w:trPr>
          <w:trHeight w:val="675"/>
        </w:trPr>
        <w:tc>
          <w:tcPr>
            <w:tcW w:w="2100" w:type="dxa"/>
          </w:tcPr>
          <w:p w:rsidR="00D64D50" w:rsidRPr="00782ACA" w:rsidRDefault="00D64D50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000" w:type="dxa"/>
          </w:tcPr>
          <w:p w:rsidR="00D64D50" w:rsidRPr="00782ACA" w:rsidRDefault="00D64D50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D64D50" w:rsidRPr="00782ACA" w:rsidTr="007C1739">
        <w:trPr>
          <w:trHeight w:val="675"/>
        </w:trPr>
        <w:tc>
          <w:tcPr>
            <w:tcW w:w="2100" w:type="dxa"/>
          </w:tcPr>
          <w:p w:rsidR="00D64D50" w:rsidRPr="00782ACA" w:rsidRDefault="00D64D50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000" w:type="dxa"/>
          </w:tcPr>
          <w:p w:rsidR="00D64D50" w:rsidRPr="00782ACA" w:rsidRDefault="00D64D50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 xml:space="preserve">Una stringa contenente il messaggio XML, conforme allo schema </w:t>
            </w:r>
            <w:r>
              <w:rPr>
                <w:rFonts w:ascii="Verdana" w:hAnsi="Verdana"/>
                <w:sz w:val="20"/>
              </w:rPr>
              <w:t>RicercaOccorrenzeInserimentoNazionalizzazioneInput.xsd</w:t>
            </w:r>
            <w:r w:rsidRPr="00782ACA">
              <w:rPr>
                <w:rFonts w:ascii="Verdana" w:hAnsi="Verdana"/>
                <w:sz w:val="20"/>
              </w:rPr>
              <w:t>, contenente il tipo di richiesta desiderata, le credenziali di accesso al servizio ed i dati da trasmettere.</w:t>
            </w:r>
          </w:p>
        </w:tc>
      </w:tr>
      <w:tr w:rsidR="00D64D50" w:rsidRPr="00782ACA" w:rsidTr="007C1739">
        <w:trPr>
          <w:trHeight w:val="675"/>
        </w:trPr>
        <w:tc>
          <w:tcPr>
            <w:tcW w:w="2100" w:type="dxa"/>
          </w:tcPr>
          <w:p w:rsidR="00D64D50" w:rsidRPr="00782ACA" w:rsidRDefault="00D64D50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000" w:type="dxa"/>
          </w:tcPr>
          <w:p w:rsidR="00D64D50" w:rsidRPr="00782ACA" w:rsidRDefault="00D64D50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Un Array contenente il messaggio XML, conforme allo schema</w:t>
            </w:r>
            <w:r>
              <w:rPr>
                <w:rFonts w:ascii="Verdana" w:hAnsi="Verdana"/>
                <w:sz w:val="20"/>
              </w:rPr>
              <w:t xml:space="preserve"> RicercaOccorrenzeInserimentoNazionalizzazione.xsd</w:t>
            </w:r>
            <w:r w:rsidRPr="00782ACA">
              <w:rPr>
                <w:rFonts w:ascii="Verdana" w:hAnsi="Verdana"/>
                <w:sz w:val="20"/>
              </w:rPr>
              <w:t xml:space="preserve">, contenente l’esito della richiesta e gli eventuali dati da </w:t>
            </w:r>
            <w:r w:rsidRPr="00782ACA">
              <w:rPr>
                <w:rFonts w:ascii="Verdana" w:hAnsi="Verdana"/>
                <w:sz w:val="20"/>
              </w:rPr>
              <w:lastRenderedPageBreak/>
              <w:t>trasmettere associati alla richiesta effettuata.</w:t>
            </w:r>
          </w:p>
        </w:tc>
      </w:tr>
    </w:tbl>
    <w:p w:rsidR="00D64D50" w:rsidRPr="00150035" w:rsidRDefault="00D64D50" w:rsidP="00D64D50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D64D50" w:rsidRPr="00D86EDE" w:rsidRDefault="00D64D50" w:rsidP="00D64D50">
      <w:pPr>
        <w:pStyle w:val="Titolo3"/>
        <w:rPr>
          <w:rFonts w:ascii="Courier New" w:hAnsi="Courier New"/>
          <w:lang w:val="it-IT" w:eastAsia="it-IT"/>
        </w:rPr>
      </w:pPr>
      <w:r w:rsidRPr="00D86EDE">
        <w:rPr>
          <w:lang w:val="it-IT" w:eastAsia="it-IT"/>
        </w:rPr>
        <w:t xml:space="preserve"> </w:t>
      </w:r>
      <w:bookmarkStart w:id="601" w:name="_Toc43549816"/>
      <w:r w:rsidRPr="00D86EDE">
        <w:rPr>
          <w:lang w:val="it-IT" w:eastAsia="it-IT"/>
        </w:rPr>
        <w:t>Specifiche dello schema XSD di Input</w:t>
      </w:r>
      <w:bookmarkEnd w:id="601"/>
      <w:r w:rsidRPr="00D86EDE">
        <w:rPr>
          <w:rFonts w:ascii="Courier New" w:hAnsi="Courier New"/>
          <w:lang w:val="it-IT" w:eastAsia="it-IT"/>
        </w:rPr>
        <w:t xml:space="preserve"> </w:t>
      </w:r>
    </w:p>
    <w:p w:rsidR="00D64D50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>
        <w:rPr>
          <w:rFonts w:ascii="Verdana" w:hAnsi="Verdana" w:cs="Courier New"/>
          <w:lang w:eastAsia="it-IT"/>
        </w:rPr>
        <w:t>La Ricerca Occorrenze Inserimento Nazionalizzazione è composta dai seguenti elementi:</w:t>
      </w:r>
    </w:p>
    <w:p w:rsidR="00D64D50" w:rsidRDefault="00D64D50" w:rsidP="00D64D50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before="0" w:after="200" w:afterAutospacing="0" w:line="276" w:lineRule="auto"/>
        <w:jc w:val="left"/>
        <w:rPr>
          <w:rFonts w:ascii="Verdana" w:hAnsi="Verdana" w:cs="Courier New"/>
          <w:lang w:eastAsia="it-IT"/>
        </w:rPr>
      </w:pPr>
      <w:r>
        <w:rPr>
          <w:rFonts w:ascii="Verdana" w:hAnsi="Verdana" w:cs="Courier New"/>
          <w:lang w:eastAsia="it-IT"/>
        </w:rPr>
        <w:t xml:space="preserve">Login </w:t>
      </w:r>
    </w:p>
    <w:p w:rsidR="00D64D50" w:rsidRDefault="00D64D50" w:rsidP="00D64D50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before="0" w:after="200" w:afterAutospacing="0" w:line="276" w:lineRule="auto"/>
        <w:jc w:val="left"/>
        <w:rPr>
          <w:rFonts w:ascii="Verdana" w:hAnsi="Verdana" w:cs="Courier New"/>
          <w:lang w:eastAsia="it-IT"/>
        </w:rPr>
      </w:pPr>
      <w:r>
        <w:rPr>
          <w:rFonts w:ascii="Verdana" w:hAnsi="Verdana" w:cs="Courier New"/>
          <w:lang w:eastAsia="it-IT"/>
        </w:rPr>
        <w:t>Richiesta Nazionalizzazione</w:t>
      </w:r>
    </w:p>
    <w:p w:rsidR="00D64D50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>
        <w:rPr>
          <w:rFonts w:ascii="Verdana" w:hAnsi="Verdana" w:cs="Courier New"/>
          <w:lang w:eastAsia="it-IT"/>
        </w:rPr>
        <w:t>Esempio: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>&lt;nuov:richiestaRicercaOccorrenzeInserimentoNazionalizzazione&gt;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&lt;nuov:login&gt;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&lt;nuov:codicePin&gt;11111&lt;/nuov:codicePin&gt;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&lt;/nuov:login&gt;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&lt;nuov:ricercaRichiestaNazionalizzazione&gt;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&lt;nuov:codiceOmologazioneEstera&gt;?&lt;/nuov:codiceOmologazioneEstera&gt;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>
        <w:rPr>
          <w:rFonts w:ascii="Verdana" w:hAnsi="Verdana" w:cs="Courier New"/>
          <w:lang w:eastAsia="it-IT"/>
        </w:rPr>
        <w:t xml:space="preserve">        </w:t>
      </w:r>
      <w:r w:rsidRPr="00701B7D">
        <w:rPr>
          <w:rFonts w:ascii="Verdana" w:hAnsi="Verdana" w:cs="Courier New"/>
          <w:lang w:eastAsia="it-IT"/>
        </w:rPr>
        <w:t>&lt;nuov:descrizioneFamigliaAppartenenzaVeicolo&gt;?&lt;/nuov:descrizioneFamigliaAppartenenzaVeicolo&gt;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&lt;nuov:descrizioneSiglaMotore&gt;?&lt;/nuov:descrizioneSiglaMotore&gt;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&lt;nuov:descrizioneVarianteModello&gt;?&lt;/nuov:descrizioneVarianteModello&gt;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&lt;nuov:descrizioneVersioneTemporaleModello&gt;?&lt;/nuov:descrizioneVersioneTemporaleModello&gt;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&lt;nuov:numeroLarghezza&gt;?&lt;/nuov:numeroLarghezza&gt;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&lt;nuov:numeroLunghezza&gt;?&lt;/nuov:numeroLunghezza&gt;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&lt;nuov:numeroPosto&gt;4&lt;/nuov:numeroPosto&gt;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&lt;nuov:numeroSbalzoPosteriore&gt;?&lt;/nuov:numeroSbalzoPosteriore&gt;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&lt;nuov:quantitaCilindrataMotore&gt;2987&lt;/nuov:quantitaCilindrataMotore&gt;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&lt;nuov:quantitaMassaRimorchiabile&gt;?&lt;/nuov:quantitaMassaRimorchiabile&gt;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lastRenderedPageBreak/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&lt;nuov:quantitaMassaTotaleDa&gt;2800&lt;/nuov:quantitaMassaTotaleDa&gt;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&lt;nuov:quantitaMassaTotaleA&gt;3000&lt;/nuov:quantitaMassaTotaleA&gt;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&lt;nuov:quantitaTaraDa&gt;2300&lt;/nuov:quantitaTaraDa&gt;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&lt;nuov:quantitaTaraA&gt;2500&lt;/nuov:quantitaTaraA&gt;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&lt;nuov:progressivoCostruttoreVeicolo&gt;?&lt;/nuov:progressivoCostruttoreVeicolo&gt;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&lt;nuov:codiceOmologazioneVeicolo&gt;?&lt;/nuov:codiceOmologazioneVeicolo&gt;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&lt;nuov:codiceNormativaCEE&gt;?&lt;/nuov:codiceNormativaCEE&gt;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&lt;nuov:codiceCategoriaInternazionale&gt;?&lt;/nuov:codiceCategoriaInternazionale&gt;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&lt;nuov:codiceTipoCombustibile&gt;G&lt;/nuov:codiceTipoCombustibile&gt;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&lt;nuov:codiceFabbricaProduttriceVeicolo&gt;?&lt;/nuov:codiceFabbricaProduttriceVeicolo&gt;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&lt;nuov:codiceStatoEstero&gt;?&lt;/nuov:codiceStatoEstero&gt;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&lt;nuov:codiceTelaio&gt;WDB4633061X182111&lt;/nuov:codiceTelaio&gt;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&lt;nuov:quantitaInterasse&gt;?&lt;/nuov:quantitaInterasse&gt;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   &lt;nuov:codiceTipoVeicolo&gt;A&lt;/nuov:codiceTipoVeicolo&gt;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&lt;/nuov:ricercaRichiestaNazionalizzazione&gt;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&lt;/nuov:richiestaRicercaOccorrenzeInserimentoNazionalizzazione&gt;</w:t>
      </w:r>
      <w:r w:rsidRPr="00701B7D">
        <w:rPr>
          <w:rFonts w:ascii="Verdana" w:hAnsi="Verdana" w:cs="Courier New"/>
          <w:lang w:eastAsia="it-IT"/>
        </w:rPr>
        <w:cr/>
      </w:r>
    </w:p>
    <w:p w:rsidR="00D64D50" w:rsidRDefault="00D64D50" w:rsidP="00D64D50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</w:p>
    <w:p w:rsidR="00D64D50" w:rsidRPr="00701B7D" w:rsidRDefault="00D64D50" w:rsidP="00D64D50">
      <w:pPr>
        <w:pStyle w:val="Titolo3"/>
      </w:pPr>
      <w:r>
        <w:t xml:space="preserve"> </w:t>
      </w:r>
      <w:bookmarkStart w:id="602" w:name="_Toc43549817"/>
      <w:r w:rsidRPr="00701B7D">
        <w:t>Login</w:t>
      </w:r>
      <w:bookmarkEnd w:id="602"/>
      <w:r w:rsidRPr="00701B7D">
        <w:t xml:space="preserve"> </w:t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  <w:r w:rsidRPr="00701B7D">
        <w:rPr>
          <w:rFonts w:ascii="Verdana" w:hAnsi="Verdana"/>
          <w:sz w:val="20"/>
          <w:szCs w:val="20"/>
        </w:rPr>
        <w:t xml:space="preserve">Contiene </w:t>
      </w:r>
      <w:r>
        <w:rPr>
          <w:rFonts w:ascii="Verdana" w:hAnsi="Verdana"/>
          <w:sz w:val="20"/>
          <w:szCs w:val="20"/>
        </w:rPr>
        <w:t xml:space="preserve">i dati necessari per autenticare l’utente che richiede il servizio: PIN. </w:t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  <w:r w:rsidRPr="008F1421">
        <w:rPr>
          <w:noProof/>
          <w:lang w:eastAsia="it-IT"/>
        </w:rPr>
        <w:drawing>
          <wp:inline distT="0" distB="0" distL="0" distR="0" wp14:anchorId="244C60C7" wp14:editId="212968FE">
            <wp:extent cx="3200400" cy="838200"/>
            <wp:effectExtent l="0" t="0" r="0" b="0"/>
            <wp:docPr id="244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50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>
        <w:rPr>
          <w:rFonts w:ascii="Verdana" w:hAnsi="Verdana" w:cs="Courier New"/>
          <w:lang w:eastAsia="it-IT"/>
        </w:rPr>
        <w:t>Esempio:</w:t>
      </w:r>
    </w:p>
    <w:p w:rsidR="00D64D50" w:rsidRPr="00701B7D" w:rsidRDefault="00D64D50" w:rsidP="00D64D50">
      <w:pPr>
        <w:autoSpaceDE w:val="0"/>
        <w:autoSpaceDN w:val="0"/>
        <w:adjustRightInd w:val="0"/>
        <w:ind w:firstLine="708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>&lt;nuov:login&gt;</w:t>
      </w:r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>
        <w:rPr>
          <w:rFonts w:ascii="Verdana" w:hAnsi="Verdana" w:cs="Courier New"/>
          <w:lang w:eastAsia="it-IT"/>
        </w:rPr>
        <w:lastRenderedPageBreak/>
        <w:t xml:space="preserve">    </w:t>
      </w:r>
      <w:r w:rsidRPr="00701B7D">
        <w:rPr>
          <w:rFonts w:ascii="Verdana" w:hAnsi="Verdana" w:cs="Courier New"/>
          <w:lang w:eastAsia="it-IT"/>
        </w:rPr>
        <w:t xml:space="preserve">            &lt;nuov:codicePin&gt;11111&lt;/nuov:codicePin&gt;</w:t>
      </w:r>
    </w:p>
    <w:p w:rsidR="00D64D50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701B7D">
        <w:rPr>
          <w:rFonts w:ascii="Verdana" w:hAnsi="Verdana" w:cs="Courier New"/>
          <w:lang w:eastAsia="it-IT"/>
        </w:rPr>
        <w:t xml:space="preserve">         &lt;/nuov:login&gt;</w:t>
      </w:r>
    </w:p>
    <w:p w:rsidR="00D64D50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</w:p>
    <w:p w:rsidR="00D64D50" w:rsidRDefault="00D64D50" w:rsidP="00D64D50">
      <w:pPr>
        <w:pStyle w:val="Titolo3"/>
        <w:rPr>
          <w:lang w:eastAsia="it-IT"/>
        </w:rPr>
      </w:pPr>
      <w:r>
        <w:rPr>
          <w:lang w:eastAsia="it-IT"/>
        </w:rPr>
        <w:t xml:space="preserve"> </w:t>
      </w:r>
      <w:bookmarkStart w:id="603" w:name="_Toc43549818"/>
      <w:r>
        <w:rPr>
          <w:lang w:eastAsia="it-IT"/>
        </w:rPr>
        <w:t>Richiesta Nazionalizzazione</w:t>
      </w:r>
      <w:bookmarkEnd w:id="603"/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sz w:val="20"/>
          <w:szCs w:val="20"/>
          <w:lang w:eastAsia="it-IT"/>
        </w:rPr>
      </w:pPr>
      <w:r>
        <w:rPr>
          <w:rFonts w:ascii="Verdana" w:hAnsi="Verdana" w:cs="Courier New"/>
          <w:sz w:val="20"/>
          <w:szCs w:val="20"/>
          <w:lang w:eastAsia="it-IT"/>
        </w:rPr>
        <w:t>Contiene i dati per effettuare la ricerca, che farà ritornare fino a 5 occorrenze possibili con i dati inseriti. Più dati si inseriscono nella ricerca, più affinità avranno le occorrenze.</w:t>
      </w:r>
    </w:p>
    <w:p w:rsidR="00D64D50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>
        <w:rPr>
          <w:noProof/>
          <w:lang w:eastAsia="it-IT"/>
        </w:rPr>
        <w:drawing>
          <wp:inline distT="0" distB="0" distL="0" distR="0" wp14:anchorId="4CADA2AD" wp14:editId="3C46AED9">
            <wp:extent cx="3619500" cy="5514975"/>
            <wp:effectExtent l="0" t="0" r="0" b="9525"/>
            <wp:docPr id="245" name="Immagin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50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>
        <w:rPr>
          <w:rFonts w:ascii="Verdana" w:hAnsi="Verdana" w:cs="Courier New"/>
          <w:lang w:eastAsia="it-IT"/>
        </w:rPr>
        <w:t>Esempio: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&lt;nuov:ricercaRichiestaNazionalizzazione&gt;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&lt;nuov:codiceOmologazioneEstera&gt;?&lt;/nuov:codiceOmologazioneEstera&gt;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&lt;nuov:descrizioneFamigliaAppartenenzaVeicolo&gt;?&lt;/nuov:descrizioneFamigliaAppartenenzaVeicolo&gt;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lastRenderedPageBreak/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&lt;nuov:descrizioneSiglaMotore&gt;?&lt;/nuov:descrizioneSiglaMotore&gt;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&lt;nuov:descrizioneVarianteModello&gt;?&lt;/nuov:descrizioneVarianteModello&gt;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&lt;nuov:descrizioneVersioneTemporaleModello&gt;?&lt;/nuov:descrizioneVersioneTemporaleModello&gt;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&lt;nuov:numeroLarghezza&gt;?&lt;/nuov:numeroLarghezza&gt;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&lt;nuov:numeroLunghezza&gt;?&lt;/nuov:numeroLunghezza&gt;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&lt;nuov:numeroPosto&gt;4&lt;/nuov:numeroPosto&gt;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&lt;nuov:numeroSbalzoPosteriore&gt;?&lt;/nuov:numeroSbalzoPosteriore&gt;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&lt;nuov:quantitaCilindrataMotore&gt;2987&lt;/nuov:quantitaCilindrataMotore&gt;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&lt;nuov:quantitaMassaRimorchiabile&gt;?&lt;/nuov:quantitaMassaRimorchiabile&gt;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&lt;nuov:quantitaMassaTotaleDa&gt;2800&lt;/nuov:quantitaMassaTotaleDa&gt;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&lt;nuov:quantitaMassaTotaleA&gt;3000&lt;/nuov:quantitaMassaTotaleA&gt;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&lt;nuov:quantitaTaraDa&gt;2300&lt;/nuov:quantitaTaraDa&gt;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&lt;nuov:quantitaTaraA&gt;2500&lt;/nuov:quantitaTaraA&gt;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&lt;nuov:progressivoCostruttoreVeicolo&gt;?&lt;/nuov:progressivoCostruttoreVeicolo&gt;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&lt;nuov:codiceOmologazioneVeicolo&gt;?&lt;/nuov:codiceOmologazioneVeicolo&gt;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&lt;nuov:codiceNormativaCEE&gt;?&lt;/nuov:codiceNormativaCEE&gt;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&lt;nuov:codiceCategoriaInternazionale&gt;?&lt;/nuov:codiceCategoriaInternazionale&gt;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&lt;nuov:codiceTipoCombustibile&gt;G&lt;/nuov:codiceTipoCombustibile&gt;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&lt;nuov:codiceFabbricaProduttriceVeicolo&gt;?&lt;/nuov:codiceFabbricaProduttriceVeicolo&gt;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lastRenderedPageBreak/>
        <w:t xml:space="preserve">            &lt;nuov:codiceStatoEstero&gt;?&lt;/nuov:codiceStatoEstero&gt;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&lt;nuov:codiceTelaio&gt;WDB4633061X182111&lt;/nuov:codiceTelaio&gt;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&lt;nuov:quantitaInterasse&gt;?&lt;/nuov:quantitaInterasse&gt;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&lt;!--Optional:--&gt;</w:t>
      </w:r>
    </w:p>
    <w:p w:rsidR="00D64D50" w:rsidRPr="00AB27FC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   &lt;nuov:codiceTipoVeicolo&gt;A&lt;/nuov:codiceTipoVeicolo&gt;</w:t>
      </w:r>
    </w:p>
    <w:p w:rsidR="00D64D50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 w:rsidRPr="00AB27FC">
        <w:rPr>
          <w:rFonts w:ascii="Verdana" w:hAnsi="Verdana" w:cs="Courier New"/>
          <w:lang w:eastAsia="it-IT"/>
        </w:rPr>
        <w:t xml:space="preserve">         &lt;/nuov:ricercaRichiestaNazionalizzazione&gt;</w:t>
      </w:r>
    </w:p>
    <w:p w:rsidR="00D64D50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</w:p>
    <w:p w:rsidR="00D64D50" w:rsidRPr="00D86EDE" w:rsidRDefault="00D64D50" w:rsidP="00D64D50">
      <w:pPr>
        <w:pStyle w:val="Titolo3"/>
        <w:rPr>
          <w:lang w:val="it-IT" w:eastAsia="it-IT"/>
        </w:rPr>
      </w:pPr>
      <w:r w:rsidRPr="00D86EDE">
        <w:rPr>
          <w:lang w:val="it-IT" w:eastAsia="it-IT"/>
        </w:rPr>
        <w:t xml:space="preserve"> </w:t>
      </w:r>
      <w:bookmarkStart w:id="604" w:name="_Toc43549819"/>
      <w:r w:rsidRPr="00D86EDE">
        <w:rPr>
          <w:lang w:val="it-IT" w:eastAsia="it-IT"/>
        </w:rPr>
        <w:t>Specifiche dello schema XSD di Output</w:t>
      </w:r>
      <w:bookmarkEnd w:id="604"/>
    </w:p>
    <w:p w:rsidR="00D64D50" w:rsidRPr="00701B7D" w:rsidRDefault="00D64D50" w:rsidP="00D64D50">
      <w:pPr>
        <w:autoSpaceDE w:val="0"/>
        <w:autoSpaceDN w:val="0"/>
        <w:adjustRightInd w:val="0"/>
        <w:rPr>
          <w:rFonts w:ascii="Verdana" w:hAnsi="Verdana" w:cs="Courier New"/>
          <w:lang w:eastAsia="it-IT"/>
        </w:rPr>
      </w:pPr>
      <w:r>
        <w:rPr>
          <w:rFonts w:ascii="Verdana" w:hAnsi="Verdana" w:cs="Courier New"/>
          <w:lang w:eastAsia="it-IT"/>
        </w:rPr>
        <w:t>La risposta a una richiesta di Ricerca Occorrenze Inserimento Nazionalizzazione  per agenzie è composta da una lista di occorrenze o un errore.</w:t>
      </w:r>
      <w:r w:rsidRPr="00AB27FC">
        <w:rPr>
          <w:rFonts w:ascii="Verdana" w:hAnsi="Verdana" w:cs="Courier New"/>
          <w:lang w:eastAsia="it-IT"/>
        </w:rPr>
        <w:cr/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7EAE992A" wp14:editId="0B36D466">
            <wp:extent cx="6167736" cy="523875"/>
            <wp:effectExtent l="0" t="0" r="5080" b="0"/>
            <wp:docPr id="246" name="Immagin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163260" cy="52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50" w:rsidRDefault="00D64D50" w:rsidP="00D64D50">
      <w:pPr>
        <w:pStyle w:val="Titolo3"/>
      </w:pPr>
      <w:r>
        <w:t xml:space="preserve"> </w:t>
      </w:r>
      <w:bookmarkStart w:id="605" w:name="_Toc43549820"/>
      <w:r>
        <w:t>Output Ricerca Occorrenze Inserimento Nazionalizzazione</w:t>
      </w:r>
      <w:bookmarkEnd w:id="605"/>
      <w:r>
        <w:t xml:space="preserve"> </w:t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Contiene la lista delle Occorrenze trovate.</w:t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lastRenderedPageBreak/>
        <w:drawing>
          <wp:inline distT="0" distB="0" distL="0" distR="0" wp14:anchorId="517F1582" wp14:editId="13690EDF">
            <wp:extent cx="3609975" cy="5543550"/>
            <wp:effectExtent l="0" t="0" r="9525" b="0"/>
            <wp:docPr id="247" name="Immagin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Esempio: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>&lt;nuov:rispostaRicercaOccorrenzeInserimentoNazionalizzazione xmlns:nuov="http://www.dtt.it/xsd/NuovoSistemaRevisioni"&gt;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&lt;nuov:listRichiestaNazionalizzazione&gt;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&lt;nuov:progressivoCucRiferimento xsi:nil="true" xmlns:xsi="http://www.w3.org/2001/XMLSchema-instance"/&gt;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&lt;nuov:codiceOmologazioneVeicoloRiferimento&gt;OE00309EST254&lt;/nuov:codiceOmologazioneVeicoloRiferimento&gt;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&lt;nuov:codiceOmologazioneEstera&gt;e1*96/79*0064*30&lt;/nuov:codiceOmologazioneEstera&gt;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&lt;nuov:descrizioneFamigliaAppartenenzaVeicolo&gt;463&lt;/nuov:descrizioneFamigliaAppartenenzaVeicolo&gt;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&lt;nuov:descrizioneSiglaMotore&gt;642886&lt;/nuov:descrizioneSiglaMotore&gt;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lastRenderedPageBreak/>
        <w:t xml:space="preserve">            &lt;nuov:descrizioneVarianteModello&gt;C4BAM1&lt;/nuov:descrizioneVarianteModello&gt;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&lt;nuov:descrizioneVersioneTemporaleModello&gt;NZAAA400&lt;/nuov:descrizioneVersioneTemporaleModello&gt;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&lt;nuov:numeroLarghezza&gt;1774&lt;/nuov:numeroLarghezza&gt;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&lt;nuov:numeroLunghezza&gt;4263&lt;/nuov:numeroLunghezza&gt;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&lt;nuov:numeroPosto&gt;4&lt;/nuov:numeroPosto&gt;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&lt;nuov:numeroSbalzoPosteriore&gt;1035&lt;/nuov:numeroSbalzoPosteriore&gt;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&lt;nuov:quantitaCilindrataMotore&gt;2987&lt;/nuov:quantitaCilindrataMotore&gt;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&lt;nuov:quantitaMassaRimorchiabile&gt;2850&lt;/nuov:quantitaMassaRimorchiabile&gt;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&lt;nuov:quantitaMassaTotale&gt;2850&lt;/nuov:quantitaMassaTotale&gt;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&lt;nuov:quantitaTara&gt;2350&lt;/nuov:quantitaTara&gt;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&lt;nuov:progressivoCostruttoreVeicolo&gt;75&lt;/nuov:progressivoCostruttoreVeicolo&gt;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&lt;nuov:codiceOmologazioneVeicolo xsi:nil="true" xmlns:xsi="http://www.w3.org/2001/XMLSchema-instance"/&gt;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&lt;nuov:codiceNormativaCEE&gt;QX&lt;/nuov:codiceNormativaCEE&gt;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&lt;nuov:codiceCategoriaInternazionale&gt;M1&lt;/nuov:codiceCategoriaInternazionale&gt;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&lt;nuov:codiceTipoCombustibile&gt;G&lt;/nuov:codiceTipoCombustibile&gt;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&lt;nuov:codiceFabbricaProduttriceVeicolo&gt;1C3&lt;/nuov:codiceFabbricaProduttriceVeicolo&gt;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&lt;nuov:codiceStatoEstero xsi:nil="true" xmlns:xsi="http://www.w3.org/2001/XMLSchema-instance"/&gt;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&lt;nuov:codiceTelaio&gt;WDB4633061X182111&lt;/nuov:codiceTelaio&gt;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&lt;nuov:codiceTipoVeicolo&gt;A&lt;/nuov:codiceTipoVeicolo&gt;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&lt;/nuov:listRichiestaNazionalizzazione&gt;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&lt;nuov:listRichiestaNazionalizzazione&gt;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&lt;nuov:progressivoCucRiferimento xsi:nil="true" xmlns:xsi="http://www.w3.org/2001/XMLSchema-instance"/&gt;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&lt;nuov:codiceOmologazioneVeicoloRiferimento&gt;OE00309EST262&lt;/nuov:codiceOmologazioneVeicoloRiferimento&gt;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&lt;nuov:codiceOmologazioneEstera&gt;e1*96/79*0064*31&lt;/nuov:codiceOmologazioneEstera&gt;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&lt;nuov:descrizioneFamigliaAppartenenzaVeicolo&gt;463&lt;/nuov:descrizioneFamigliaAppartenenzaVeicolo&gt;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&lt;nuov:descrizioneSiglaMotore&gt;642886&lt;/nuov:descrizioneSiglaMotore&gt;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lastRenderedPageBreak/>
        <w:t xml:space="preserve">            &lt;nuov:descrizioneVarianteModello&gt;C4BAM1&lt;/nuov:descrizioneVarianteModello&gt;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&lt;nuov:descrizioneVersioneTemporaleModello&gt;NZAAA400&lt;/nuov:descrizioneVersioneTemporaleModello&gt;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&lt;nuov:numeroLarghezza&gt;1774&lt;/nuov:numeroLarghezza&gt;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&lt;nuov:numeroLunghezza&gt;4263&lt;/nuov:numeroLunghezza&gt;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&lt;nuov:numeroPosto&gt;4&lt;/nuov:numeroPosto&gt;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&lt;nuov:numeroSbalzoPosteriore&gt;1035&lt;/nuov:numeroSbalzoPosteriore&gt;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&lt;nuov:quantitaCilindrataMotore&gt;2987&lt;/nuov:quantitaCilindrataMotore&gt;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&lt;nuov:quantitaMassaRimorchiabile&gt;2850&lt;/nuov:quantitaMassaRimorchiabile&gt;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&lt;nuov:quantitaMassaTotale&gt;2850&lt;/nuov:quantitaMassaTotale&gt;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&lt;nuov:quantitaTara&gt;2350&lt;/nuov:quantitaTara&gt;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&lt;nuov:progressivoCostruttoreVeicolo&gt;75&lt;/nuov:progressivoCostruttoreVeicolo&gt;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&lt;nuov:codiceOmologazioneVeicolo xsi:nil="true" xmlns:xsi="http://www.w3.org/2001/XMLSchema-instance"/&gt;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&lt;nuov:codiceNormativaCEE&gt;A13&lt;/nuov:codiceNormativaCEE&gt;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&lt;nuov:codiceCategoriaInternazionale&gt;M1&lt;/nuov:codiceCategoriaInternazionale&gt;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&lt;nuov:codiceTipoCombustibile&gt;G&lt;/nuov:codiceTipoCombustibile&gt;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&lt;nuov:codiceFabbricaProduttriceVeicolo&gt;1C3&lt;/nuov:codiceFabbricaProduttriceVeicolo&gt;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&lt;nuov:codiceStatoEstero xsi:nil="true" xmlns:xsi="http://www.w3.org/2001/XMLSchema-instance"/&gt;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&lt;nuov:codiceTelaio&gt;WDB4633061X182111&lt;/nuov:codiceTelaio&gt;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&lt;nuov:codiceTipoVeicolo&gt;A&lt;/nuov:codiceTipoVeicolo&gt;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&lt;/nuov:listRichiestaNazionalizzazione&gt;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&lt;nuov:listRichiestaNazionalizzazione&gt;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&lt;nuov:progressivoCucRiferimento xsi:nil="true" xmlns:xsi="http://www.w3.org/2001/XMLSchema-instance"/&gt;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&lt;nuov:codiceOmologazioneVeicoloRiferimento&gt;OE00309EST240&lt;/nuov:codiceOmologazioneVeicoloRiferimento&gt;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&lt;nuov:codiceOmologazioneEstera&gt;e1*96/79*0064*29&lt;/nuov:codiceOmologazioneEstera&gt;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&lt;nuov:descrizioneFamigliaAppartenenzaVeicolo&gt;463&lt;/nuov:descrizioneFamigliaAppartenenzaVeicolo&gt;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&lt;nuov:descrizioneSiglaMotore&gt;642886&lt;/nuov:descrizioneSiglaMotore&gt;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lastRenderedPageBreak/>
        <w:t xml:space="preserve">            &lt;nuov:descrizioneVarianteModello&gt;C4BAM1&lt;/nuov:descrizioneVarianteModello&gt;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&lt;nuov:descrizioneVersioneTemporaleModello&gt;NZAAA400&lt;/nuov:descrizioneVersioneTemporaleModello&gt;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&lt;nuov:numeroLarghezza&gt;1744&lt;/nuov:numeroLarghezza&gt;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&lt;nuov:numeroLunghezza&gt;4263&lt;/nuov:numeroLunghezza&gt;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&lt;nuov:numeroPosto&gt;4&lt;/nuov:numeroPosto&gt;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&lt;nuov:numeroSbalzoPosteriore&gt;1035&lt;/nuov:numeroSbalzoPosteriore&gt;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&lt;nuov:quantitaCilindrataMotore&gt;2987&lt;/nuov:quantitaCilindrataMotore&gt;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&lt;nuov:quantitaMassaRimorchiabile&gt;2850&lt;/nuov:quantitaMassaRimorchiabile&gt;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&lt;nuov:quantitaMassaTotale&gt;2850&lt;/nuov:quantitaMassaTotale&gt;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&lt;nuov:quantitaTara&gt;2350&lt;/nuov:quantitaTara&gt;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&lt;nuov:progressivoCostruttoreVeicolo&gt;75&lt;/nuov:progressivoCostruttoreVeicolo&gt;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&lt;nuov:codiceOmologazioneVeicolo xsi:nil="true" xmlns:xsi="http://www.w3.org/2001/XMLSchema-instance"/&gt;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&lt;nuov:codiceNormativaCEE&gt;QX&lt;/nuov:codiceNormativaCEE&gt;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&lt;nuov:codiceCategoriaInternazionale&gt;M1&lt;/nuov:codiceCategoriaInternazionale&gt;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&lt;nuov:codiceTipoCombustibile&gt;G&lt;/nuov:codiceTipoCombustibile&gt;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&lt;nuov:codiceFabbricaProduttriceVeicolo&gt;1C3&lt;/nuov:codiceFabbricaProduttriceVeicolo&gt;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&lt;nuov:codiceStatoEstero xsi:nil="true" xmlns:xsi="http://www.w3.org/2001/XMLSchema-instance"/&gt;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&lt;nuov:codiceTelaio&gt;WDB4633061X182111&lt;/nuov:codiceTelaio&gt;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   &lt;nuov:codiceTipoVeicolo&gt;A&lt;/nuov:codiceTipoVeicolo&gt;</w:t>
      </w:r>
    </w:p>
    <w:p w:rsidR="00D64D50" w:rsidRPr="00116B5A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   &lt;/nuov:listRichiestaNazionalizzazione&gt;</w:t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  <w:r w:rsidRPr="00116B5A">
        <w:rPr>
          <w:rFonts w:ascii="Verdana" w:hAnsi="Verdana"/>
          <w:sz w:val="20"/>
          <w:szCs w:val="20"/>
        </w:rPr>
        <w:t xml:space="preserve">      &lt;/nuov:rispostaRicercaOccorrenzeInserimentoNazionalizzazione&gt;</w:t>
      </w:r>
      <w:r w:rsidRPr="00116B5A">
        <w:rPr>
          <w:rFonts w:ascii="Verdana" w:hAnsi="Verdana"/>
          <w:sz w:val="20"/>
          <w:szCs w:val="20"/>
        </w:rPr>
        <w:cr/>
      </w:r>
    </w:p>
    <w:p w:rsidR="00D64D50" w:rsidRDefault="00D64D50" w:rsidP="00D64D50">
      <w:pPr>
        <w:pStyle w:val="Titolo3"/>
      </w:pPr>
      <w:r>
        <w:t xml:space="preserve"> </w:t>
      </w:r>
      <w:bookmarkStart w:id="606" w:name="_Toc43549821"/>
      <w:r>
        <w:t>Errore</w:t>
      </w:r>
      <w:bookmarkEnd w:id="606"/>
    </w:p>
    <w:p w:rsidR="00D64D50" w:rsidRPr="00311A77" w:rsidRDefault="00D64D50" w:rsidP="00D64D50">
      <w:pPr>
        <w:pStyle w:val="BodyText"/>
      </w:pPr>
      <w:r w:rsidRPr="00311A77">
        <w:t>Contiene i dati necessari per identificare un errore nel caso in cui la risposta va in errore: il codice Errore, la descrizione Errore.</w:t>
      </w:r>
    </w:p>
    <w:p w:rsidR="00D64D50" w:rsidRDefault="00D64D50" w:rsidP="00D64D50">
      <w:pPr>
        <w:pStyle w:val="BodyText"/>
      </w:pPr>
      <w:r w:rsidRPr="008F1421">
        <w:rPr>
          <w:noProof/>
          <w:lang w:eastAsia="it-IT"/>
        </w:rPr>
        <w:drawing>
          <wp:inline distT="0" distB="0" distL="0" distR="0" wp14:anchorId="406C310B" wp14:editId="11A23709">
            <wp:extent cx="3505200" cy="1295400"/>
            <wp:effectExtent l="0" t="0" r="0" b="0"/>
            <wp:docPr id="24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50" w:rsidRDefault="00D64D50" w:rsidP="00D64D50">
      <w:pPr>
        <w:pStyle w:val="BodyText"/>
      </w:pPr>
      <w:r>
        <w:lastRenderedPageBreak/>
        <w:t>Esempio:</w:t>
      </w:r>
    </w:p>
    <w:p w:rsidR="00D64D50" w:rsidRDefault="00D64D50" w:rsidP="00D64D50">
      <w:pPr>
        <w:pStyle w:val="BodyText"/>
      </w:pPr>
      <w:r>
        <w:t>&lt;nuov:errore&gt;</w:t>
      </w:r>
    </w:p>
    <w:p w:rsidR="00D64D50" w:rsidRDefault="00D64D50" w:rsidP="00D64D50">
      <w:pPr>
        <w:pStyle w:val="BodyText"/>
      </w:pPr>
      <w:r>
        <w:t xml:space="preserve">            &lt;nuov:codiceErrore&gt;01&lt;/nuov:codiceErrore&gt;</w:t>
      </w:r>
    </w:p>
    <w:p w:rsidR="00D64D50" w:rsidRDefault="00D64D50" w:rsidP="00D64D50">
      <w:pPr>
        <w:pStyle w:val="BodyText"/>
      </w:pPr>
      <w:r>
        <w:t xml:space="preserve">            &lt;nuov:descrizioneErrore&gt;Nessun risultato per i dati indicati.&lt;/nuov:descrizioneErrore&gt;</w:t>
      </w:r>
    </w:p>
    <w:p w:rsidR="00D64D50" w:rsidRDefault="00D64D50" w:rsidP="00D64D50">
      <w:pPr>
        <w:pStyle w:val="BodyText"/>
      </w:pPr>
      <w:r>
        <w:t xml:space="preserve">         &lt;/nuov:errore&gt;</w:t>
      </w:r>
      <w:r>
        <w:cr/>
      </w:r>
    </w:p>
    <w:p w:rsidR="00D64D50" w:rsidRDefault="00D64D50" w:rsidP="00D64D50">
      <w:pPr>
        <w:pStyle w:val="Titolo2"/>
      </w:pPr>
      <w:bookmarkStart w:id="607" w:name="_Toc43549822"/>
      <w:r>
        <w:t>SERVIZIO RICHIESTA INSERIMENTO NAZIONALIZZAZIONE</w:t>
      </w:r>
      <w:bookmarkEnd w:id="607"/>
    </w:p>
    <w:p w:rsidR="00D64D50" w:rsidRDefault="00D64D50" w:rsidP="00D64D50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Il servizio permette all’Agenzia di effettuare Inserimento di una richiesta nazionalizzazione.</w:t>
      </w:r>
    </w:p>
    <w:p w:rsidR="00D64D50" w:rsidRDefault="00D64D50" w:rsidP="00D64D50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Il servizio prevede lo scambio di messaggi XML sia in Input che in Output. I relativi schemi InserisciNazionalizzazioneInput.xsd e InserisciNazionalizzazioneOutput.xsd in allegato al documento.</w:t>
      </w:r>
    </w:p>
    <w:p w:rsidR="00D64D50" w:rsidRDefault="00D64D50" w:rsidP="00D64D50">
      <w:pPr>
        <w:pStyle w:val="Titolo3"/>
      </w:pPr>
      <w:r w:rsidRPr="00D86EDE">
        <w:rPr>
          <w:lang w:val="it-IT"/>
        </w:rPr>
        <w:t xml:space="preserve"> </w:t>
      </w:r>
      <w:bookmarkStart w:id="608" w:name="_Toc43549823"/>
      <w:r>
        <w:t>Definizione</w:t>
      </w:r>
      <w:bookmarkEnd w:id="608"/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3"/>
        <w:gridCol w:w="6376"/>
      </w:tblGrid>
      <w:tr w:rsidR="00D64D50" w:rsidRPr="00220D23" w:rsidTr="007C1739">
        <w:trPr>
          <w:trHeight w:val="675"/>
        </w:trPr>
        <w:tc>
          <w:tcPr>
            <w:tcW w:w="2100" w:type="dxa"/>
          </w:tcPr>
          <w:p w:rsidR="00D64D50" w:rsidRPr="00782ACA" w:rsidRDefault="00D64D50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 xml:space="preserve">Nome del servizio </w:t>
            </w:r>
          </w:p>
        </w:tc>
        <w:tc>
          <w:tcPr>
            <w:tcW w:w="6000" w:type="dxa"/>
          </w:tcPr>
          <w:p w:rsidR="00D64D50" w:rsidRPr="00220D23" w:rsidRDefault="00D64D50" w:rsidP="007C1739">
            <w:pPr>
              <w:pStyle w:val="BodyText"/>
              <w:ind w:left="100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hAnsi="Courier New" w:cs="Courier New"/>
                <w:sz w:val="20"/>
                <w:lang w:eastAsia="it-IT"/>
              </w:rPr>
              <w:t>inserisciNazionalizzazione</w:t>
            </w:r>
          </w:p>
        </w:tc>
      </w:tr>
      <w:tr w:rsidR="00D64D50" w:rsidRPr="00450D26" w:rsidTr="007C1739">
        <w:trPr>
          <w:trHeight w:val="675"/>
        </w:trPr>
        <w:tc>
          <w:tcPr>
            <w:tcW w:w="2100" w:type="dxa"/>
          </w:tcPr>
          <w:p w:rsidR="00D64D50" w:rsidRPr="00782ACA" w:rsidRDefault="00D64D50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Url del servizio</w:t>
            </w:r>
          </w:p>
        </w:tc>
        <w:tc>
          <w:tcPr>
            <w:tcW w:w="6000" w:type="dxa"/>
          </w:tcPr>
          <w:p w:rsidR="00D64D50" w:rsidRDefault="00D64D50" w:rsidP="007C1739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 xml:space="preserve">Collaudo : </w:t>
            </w:r>
          </w:p>
          <w:p w:rsidR="00D64D50" w:rsidRPr="00C05276" w:rsidRDefault="00D64D50" w:rsidP="007C1739">
            <w:pPr>
              <w:pStyle w:val="Paragrafoelenco1"/>
              <w:ind w:left="432"/>
              <w:rPr>
                <w:rFonts w:ascii="Courier New" w:eastAsia="Calibri" w:hAnsi="Courier New" w:cs="Courier New"/>
                <w:color w:val="3366FF"/>
                <w:sz w:val="24"/>
                <w:lang w:val="it-IT" w:eastAsia="it-IT"/>
              </w:rPr>
            </w:pP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http://e-servizicoll.apps.dtt/</w:t>
            </w: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Revisioni-ws-sh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/services/</w:t>
            </w:r>
            <w:r>
              <w:rPr>
                <w:rFonts w:ascii="Courier New" w:hAnsi="Courier New" w:cs="Courier New"/>
                <w:highlight w:val="white"/>
                <w:lang w:val="it-IT" w:eastAsia="it-IT"/>
              </w:rPr>
              <w:t xml:space="preserve"> </w:t>
            </w:r>
            <w:r>
              <w:rPr>
                <w:rFonts w:ascii="Courier New" w:hAnsi="Courier New" w:cs="Courier New"/>
                <w:color w:val="0000FF"/>
                <w:lang w:val="it-IT" w:eastAsia="it-IT"/>
              </w:rPr>
              <w:t>inserisciNazionalizzazione</w:t>
            </w:r>
          </w:p>
          <w:p w:rsidR="00D64D50" w:rsidRPr="00DD6FC3" w:rsidRDefault="00D64D50" w:rsidP="007C1739">
            <w:pPr>
              <w:pStyle w:val="BodyText"/>
              <w:rPr>
                <w:rFonts w:ascii="Verdana" w:hAnsi="Verdana"/>
                <w:sz w:val="20"/>
              </w:rPr>
            </w:pPr>
          </w:p>
          <w:p w:rsidR="00D64D50" w:rsidRDefault="00D64D50" w:rsidP="007C1739">
            <w:pPr>
              <w:pStyle w:val="Paragrafoelenco1"/>
              <w:ind w:left="432"/>
              <w:rPr>
                <w:rFonts w:ascii="Verdana" w:hAnsi="Verdana"/>
                <w:lang w:val="it-IT"/>
              </w:rPr>
            </w:pPr>
            <w:r w:rsidRPr="00DD6FC3">
              <w:rPr>
                <w:rFonts w:ascii="Verdana" w:hAnsi="Verdana"/>
                <w:lang w:val="it-IT"/>
              </w:rPr>
              <w:t>Esercizio :</w:t>
            </w:r>
          </w:p>
          <w:p w:rsidR="00D64D50" w:rsidRPr="005E795B" w:rsidRDefault="00D64D50" w:rsidP="007C1739">
            <w:pPr>
              <w:pStyle w:val="Paragrafoelenco1"/>
              <w:ind w:left="432"/>
              <w:rPr>
                <w:rFonts w:ascii="Verdana" w:hAnsi="Verdana"/>
                <w:color w:val="3366FF"/>
                <w:sz w:val="24"/>
                <w:lang w:val="it-IT"/>
              </w:rPr>
            </w:pPr>
            <w:r>
              <w:rPr>
                <w:rFonts w:ascii="Courier New" w:eastAsia="Calibri" w:hAnsi="Courier New" w:cs="Courier New"/>
                <w:color w:val="3366FF"/>
                <w:lang w:val="it-IT" w:eastAsia="it-IT"/>
              </w:rPr>
              <w:t>https://www3.ilportaledellautomobilista.it</w:t>
            </w:r>
            <w:r w:rsidRPr="005E795B">
              <w:rPr>
                <w:rFonts w:ascii="Courier New" w:eastAsia="Calibri" w:hAnsi="Courier New" w:cs="Courier New"/>
                <w:color w:val="3366FF"/>
                <w:lang w:val="it-IT" w:eastAsia="it-IT"/>
              </w:rPr>
              <w:t>/Revisioni-ws/services/</w:t>
            </w:r>
            <w:r>
              <w:rPr>
                <w:rFonts w:ascii="Courier New" w:hAnsi="Courier New" w:cs="Courier New"/>
                <w:lang w:val="it-IT" w:eastAsia="it-IT"/>
              </w:rPr>
              <w:t xml:space="preserve"> </w:t>
            </w:r>
            <w:r>
              <w:rPr>
                <w:rFonts w:ascii="Courier New" w:hAnsi="Courier New" w:cs="Courier New"/>
                <w:color w:val="0000FF"/>
                <w:lang w:val="it-IT" w:eastAsia="it-IT"/>
              </w:rPr>
              <w:t>inserisciNazionalizzazione</w:t>
            </w:r>
          </w:p>
          <w:p w:rsidR="00D64D50" w:rsidRPr="00450D26" w:rsidRDefault="00D64D50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</w:p>
        </w:tc>
      </w:tr>
      <w:tr w:rsidR="00D64D50" w:rsidRPr="00782ACA" w:rsidTr="007C1739">
        <w:trPr>
          <w:trHeight w:val="675"/>
        </w:trPr>
        <w:tc>
          <w:tcPr>
            <w:tcW w:w="2100" w:type="dxa"/>
          </w:tcPr>
          <w:p w:rsidR="00D64D50" w:rsidRPr="00782ACA" w:rsidRDefault="00D64D50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Operazione</w:t>
            </w:r>
          </w:p>
        </w:tc>
        <w:tc>
          <w:tcPr>
            <w:tcW w:w="6000" w:type="dxa"/>
          </w:tcPr>
          <w:p w:rsidR="00D64D50" w:rsidRPr="00782ACA" w:rsidRDefault="00D64D50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Richiesta</w:t>
            </w:r>
          </w:p>
        </w:tc>
      </w:tr>
      <w:tr w:rsidR="00D64D50" w:rsidRPr="00782ACA" w:rsidTr="007C1739">
        <w:trPr>
          <w:trHeight w:val="675"/>
        </w:trPr>
        <w:tc>
          <w:tcPr>
            <w:tcW w:w="2100" w:type="dxa"/>
          </w:tcPr>
          <w:p w:rsidR="00D64D50" w:rsidRPr="00782ACA" w:rsidRDefault="00D64D50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Input</w:t>
            </w:r>
          </w:p>
        </w:tc>
        <w:tc>
          <w:tcPr>
            <w:tcW w:w="6000" w:type="dxa"/>
          </w:tcPr>
          <w:p w:rsidR="00D64D50" w:rsidRPr="00782ACA" w:rsidRDefault="00D64D50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Una stringa contenente il messaggio XML, conforme allo schema</w:t>
            </w:r>
            <w:r>
              <w:rPr>
                <w:rFonts w:ascii="Verdana" w:hAnsi="Verdana"/>
                <w:sz w:val="20"/>
              </w:rPr>
              <w:t xml:space="preserve"> InserisciNazionalizzazione</w:t>
            </w:r>
            <w:r w:rsidRPr="00782ACA">
              <w:rPr>
                <w:rFonts w:ascii="Verdana" w:hAnsi="Verdana"/>
                <w:sz w:val="20"/>
              </w:rPr>
              <w:t>.xsd, contenente il tipo di richiesta desiderata, le credenziali di accesso al servizio ed i dati da trasmettere.</w:t>
            </w:r>
          </w:p>
        </w:tc>
      </w:tr>
      <w:tr w:rsidR="00D64D50" w:rsidRPr="00782ACA" w:rsidTr="007C1739">
        <w:trPr>
          <w:trHeight w:val="67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50" w:rsidRPr="00782ACA" w:rsidRDefault="00D64D50" w:rsidP="007C1739">
            <w:pPr>
              <w:pStyle w:val="BodyText"/>
              <w:ind w:left="100"/>
              <w:rPr>
                <w:rFonts w:ascii="Verdana" w:hAnsi="Verdana"/>
                <w:b/>
                <w:sz w:val="20"/>
              </w:rPr>
            </w:pPr>
            <w:r w:rsidRPr="00782ACA">
              <w:rPr>
                <w:rFonts w:ascii="Verdana" w:hAnsi="Verdana"/>
                <w:b/>
                <w:sz w:val="20"/>
              </w:rPr>
              <w:t>Output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50" w:rsidRPr="00782ACA" w:rsidRDefault="00D64D50" w:rsidP="007C1739">
            <w:pPr>
              <w:pStyle w:val="BodyText"/>
              <w:ind w:left="100"/>
              <w:rPr>
                <w:rFonts w:ascii="Verdana" w:hAnsi="Verdana"/>
                <w:sz w:val="20"/>
              </w:rPr>
            </w:pPr>
            <w:r w:rsidRPr="00782ACA">
              <w:rPr>
                <w:rFonts w:ascii="Verdana" w:hAnsi="Verdana"/>
                <w:sz w:val="20"/>
              </w:rPr>
              <w:t>Un Array contenente il messaggio XML, conforme allo schema</w:t>
            </w:r>
            <w:r>
              <w:rPr>
                <w:rFonts w:ascii="Verdana" w:hAnsi="Verdana"/>
                <w:sz w:val="20"/>
              </w:rPr>
              <w:t xml:space="preserve"> InserisciNazionalizzazioneOutput</w:t>
            </w:r>
            <w:r w:rsidRPr="00782ACA">
              <w:rPr>
                <w:rFonts w:ascii="Verdana" w:hAnsi="Verdana"/>
                <w:sz w:val="20"/>
              </w:rPr>
              <w:t>.xsd, contenente l’esito della richiesta e gli eventuali dati da trasmettere associati alla richiesta effettuata.</w:t>
            </w:r>
          </w:p>
        </w:tc>
      </w:tr>
    </w:tbl>
    <w:p w:rsidR="00D64D50" w:rsidRDefault="00D64D50" w:rsidP="00D64D50">
      <w:pPr>
        <w:autoSpaceDE w:val="0"/>
        <w:autoSpaceDN w:val="0"/>
        <w:adjustRightInd w:val="0"/>
        <w:rPr>
          <w:sz w:val="24"/>
          <w:szCs w:val="24"/>
        </w:rPr>
      </w:pPr>
    </w:p>
    <w:p w:rsidR="00D64D50" w:rsidRPr="00D86EDE" w:rsidRDefault="00D64D50" w:rsidP="00D64D50">
      <w:pPr>
        <w:pStyle w:val="Titolo3"/>
        <w:rPr>
          <w:lang w:val="it-IT"/>
        </w:rPr>
      </w:pPr>
      <w:r w:rsidRPr="00D86EDE">
        <w:rPr>
          <w:lang w:val="it-IT"/>
        </w:rPr>
        <w:lastRenderedPageBreak/>
        <w:t xml:space="preserve"> </w:t>
      </w:r>
      <w:bookmarkStart w:id="609" w:name="_Toc43549824"/>
      <w:r w:rsidRPr="00D86EDE">
        <w:rPr>
          <w:lang w:val="it-IT"/>
        </w:rPr>
        <w:t>Specifiche dello schema XSD di Input</w:t>
      </w:r>
      <w:bookmarkEnd w:id="609"/>
    </w:p>
    <w:p w:rsidR="00D64D50" w:rsidRDefault="00D64D50" w:rsidP="00D64D50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1726050D" wp14:editId="289C80B7">
            <wp:extent cx="6120130" cy="1113923"/>
            <wp:effectExtent l="0" t="0" r="0" b="0"/>
            <wp:docPr id="249" name="Immagin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1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50" w:rsidRDefault="00D64D50" w:rsidP="00D64D50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La richiesta  Inserimento nazionalizzazione per agenzie è composta dai seguenti elementi:</w:t>
      </w:r>
    </w:p>
    <w:p w:rsidR="00D64D50" w:rsidRDefault="00D64D50" w:rsidP="00D64D50">
      <w:pPr>
        <w:pStyle w:val="Paragrafoelenco"/>
        <w:numPr>
          <w:ilvl w:val="0"/>
          <w:numId w:val="33"/>
        </w:numPr>
        <w:autoSpaceDE w:val="0"/>
        <w:autoSpaceDN w:val="0"/>
        <w:adjustRightInd w:val="0"/>
        <w:spacing w:before="0" w:after="200" w:afterAutospacing="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Login </w:t>
      </w:r>
    </w:p>
    <w:p w:rsidR="00D64D50" w:rsidRDefault="00D64D50" w:rsidP="00D64D50">
      <w:pPr>
        <w:pStyle w:val="Paragrafoelenco"/>
        <w:numPr>
          <w:ilvl w:val="0"/>
          <w:numId w:val="33"/>
        </w:numPr>
        <w:autoSpaceDE w:val="0"/>
        <w:autoSpaceDN w:val="0"/>
        <w:adjustRightInd w:val="0"/>
        <w:spacing w:before="0" w:after="200" w:afterAutospacing="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Richiesta nazionalizzazione</w:t>
      </w:r>
    </w:p>
    <w:p w:rsidR="00D64D50" w:rsidRDefault="00D64D50" w:rsidP="00D64D50">
      <w:pPr>
        <w:pStyle w:val="Paragrafoelenco"/>
        <w:numPr>
          <w:ilvl w:val="0"/>
          <w:numId w:val="33"/>
        </w:numPr>
        <w:autoSpaceDE w:val="0"/>
        <w:autoSpaceDN w:val="0"/>
        <w:adjustRightInd w:val="0"/>
        <w:spacing w:before="0" w:after="200" w:afterAutospacing="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Progressivo CUC di riferimento</w:t>
      </w:r>
    </w:p>
    <w:p w:rsidR="00D64D50" w:rsidRDefault="00D64D50" w:rsidP="00D64D50">
      <w:pPr>
        <w:pStyle w:val="Paragrafoelenco"/>
        <w:numPr>
          <w:ilvl w:val="0"/>
          <w:numId w:val="33"/>
        </w:numPr>
        <w:autoSpaceDE w:val="0"/>
        <w:autoSpaceDN w:val="0"/>
        <w:adjustRightInd w:val="0"/>
        <w:spacing w:before="0" w:after="200" w:afterAutospacing="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Codice omologazione di riferimento</w:t>
      </w:r>
    </w:p>
    <w:p w:rsidR="00D64D50" w:rsidRPr="00791254" w:rsidRDefault="00D64D50" w:rsidP="00D64D50">
      <w:pPr>
        <w:autoSpaceDE w:val="0"/>
        <w:autoSpaceDN w:val="0"/>
        <w:adjustRightInd w:val="0"/>
        <w:ind w:left="360"/>
        <w:rPr>
          <w:sz w:val="24"/>
          <w:szCs w:val="24"/>
        </w:rPr>
      </w:pPr>
      <w:r>
        <w:rPr>
          <w:sz w:val="24"/>
          <w:szCs w:val="24"/>
        </w:rPr>
        <w:t>Esempio: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>&lt;nuov:richiestaInserisciNazionalizzazione&gt;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&lt;nuov:login&gt;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&lt;nuov:codicePin&gt;11111&lt;/nuov:codicePin&gt;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&lt;/nuov:login&gt;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&lt;nuov:richiestaNazionalizzazione&gt;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&lt;nuov:codiceOmologazioneEstera&gt;e3*KS07/46*0456*01&lt;/nuov:codiceOmologazioneEstera&gt;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&lt;nuov:descrizioneFamigliaAppartenenzaVeicolo&gt;JKM&lt;/nuov:descrizioneFamigliaAppartenenzaVeicolo&gt;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&lt;nuov:descrizioneSiglaMotore&gt;VM11D O "5" , VIII DIGIT DEL VIN&lt;/nuov:descrizioneSiglaMotore&gt;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&lt;nuov:descrizioneVarianteModello&gt;JVJE9&lt;/nuov:descrizioneVarianteModello&gt;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&lt;nuov:descrizioneVersioneTemporaleModello&gt;M22H4H63A&lt;/nuov:descrizioneVersioneTemporaleModello&gt;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&lt;nuov:numeroLarghezza&gt;1980&lt;/nuov:numeroLarghezza&gt;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&lt;nuov:numeroLunghezza&gt;4281&lt;/nuov:numeroLunghezza&gt;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lastRenderedPageBreak/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&lt;nuov:numeroPosto&gt;4&lt;/nuov:numeroPosto&gt;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&lt;nuov:quantitaCilindrataMotore&gt;2776&lt;/nuov:quantitaCilindrataMotore&gt;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&lt;nuov:quantitaMassaRimorchiabile&gt;1500&lt;/nuov:quantitaMassaRimorchiabile&gt;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&lt;nuov:quantitaMassaTotale&gt;2506&lt;/nuov:quantitaMassaTotale&gt;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&lt;nuov:quantitaTara&gt;1990&lt;/nuov:quantitaTara&gt;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&lt;nuov:progressivoCostruttoreVeicolo&gt;5241&lt;/nuov:progressivoCostruttoreVeicolo&gt;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&lt;nuov:codiceOmologazioneVeicolo&gt;&lt;/nuov:codiceOmologazioneVeicolo&gt;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&lt;nuov:codiceNormativaCEE&gt;A86&lt;/nuov:codiceNormativaCEE&gt;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&lt;nuov:codiceCategoriaInternazionale&gt;M1G&lt;/nuov:codiceCategoriaInternazionale&gt;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&lt;nuov:codiceTipoCombustibile&gt;G&lt;/nuov:codiceTipoCombustibile&gt;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&lt;nuov:codiceFabbricaProduttriceVeicolo&gt;064&lt;/nuov:codiceFabbricaProduttriceVei</w:t>
      </w:r>
      <w:r>
        <w:rPr>
          <w:sz w:val="20"/>
          <w:szCs w:val="20"/>
        </w:rPr>
        <w:t>colo&gt;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&lt;nuov:codiceTelaio&gt;1C4BJWA50XXXYYY877&lt;/nuov:codiceTelaio&gt;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&lt;nuov:quantitaInterasse&gt;2419&lt;/nuov:quantitaInterasse&gt;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   &lt;nuov:codiceTipoVeicolo&gt;A&lt;/nuov:codiceTipoVeicolo&gt;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&lt;/nuov:richiestaNazionalizzazione&gt;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&lt;nuov:CodiceUfficioMctc&gt;RM&lt;/nuov:CodiceUfficioMctc&gt;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&lt;nuov:progressivoCucRiferimento&gt;756&lt;/nuov:progressivoCucRiferimento&gt;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0"/>
          <w:szCs w:val="20"/>
        </w:rPr>
      </w:pPr>
      <w:r w:rsidRPr="00791254">
        <w:rPr>
          <w:sz w:val="20"/>
          <w:szCs w:val="20"/>
        </w:rPr>
        <w:t xml:space="preserve">         &lt;!--Optional:--&gt;</w:t>
      </w:r>
    </w:p>
    <w:p w:rsidR="00D64D50" w:rsidRPr="00791254" w:rsidRDefault="00D64D50" w:rsidP="00D64D50">
      <w:pPr>
        <w:autoSpaceDE w:val="0"/>
        <w:autoSpaceDN w:val="0"/>
        <w:adjustRightInd w:val="0"/>
        <w:rPr>
          <w:sz w:val="24"/>
          <w:szCs w:val="24"/>
        </w:rPr>
      </w:pPr>
      <w:r w:rsidRPr="00791254">
        <w:rPr>
          <w:sz w:val="20"/>
          <w:szCs w:val="20"/>
        </w:rPr>
        <w:t xml:space="preserve">      &lt;/nuov:richiestaInserisciNazionalizzazione&gt;</w:t>
      </w:r>
      <w:r w:rsidRPr="00791254">
        <w:rPr>
          <w:sz w:val="20"/>
          <w:szCs w:val="20"/>
        </w:rPr>
        <w:cr/>
      </w:r>
    </w:p>
    <w:p w:rsidR="00D64D50" w:rsidRDefault="00D64D50" w:rsidP="00D64D50">
      <w:pPr>
        <w:pStyle w:val="Titolo3"/>
      </w:pPr>
      <w:r>
        <w:lastRenderedPageBreak/>
        <w:t xml:space="preserve"> </w:t>
      </w:r>
      <w:bookmarkStart w:id="610" w:name="_Toc43549825"/>
      <w:r>
        <w:t>Login</w:t>
      </w:r>
      <w:bookmarkEnd w:id="610"/>
      <w:r>
        <w:t xml:space="preserve"> </w:t>
      </w:r>
    </w:p>
    <w:p w:rsidR="00D64D50" w:rsidRPr="00B964E2" w:rsidRDefault="00D64D50" w:rsidP="00D64D50">
      <w:pPr>
        <w:pStyle w:val="BodyText"/>
      </w:pPr>
      <w:r w:rsidRPr="00B964E2">
        <w:t>Contiene i dati necessari per autenticare l’utente che richiede il servizio: PIN.</w:t>
      </w:r>
    </w:p>
    <w:p w:rsidR="00D64D50" w:rsidRPr="00782ACA" w:rsidRDefault="00D64D50" w:rsidP="00D64D50">
      <w:pPr>
        <w:pStyle w:val="BodyText"/>
      </w:pPr>
      <w:r w:rsidRPr="008F1421">
        <w:rPr>
          <w:noProof/>
          <w:lang w:eastAsia="it-IT"/>
        </w:rPr>
        <w:drawing>
          <wp:inline distT="0" distB="0" distL="0" distR="0" wp14:anchorId="1702C0C7" wp14:editId="5FAA5308">
            <wp:extent cx="3200400" cy="838200"/>
            <wp:effectExtent l="0" t="0" r="0" b="0"/>
            <wp:docPr id="250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50" w:rsidRPr="00782ACA" w:rsidRDefault="00D64D50" w:rsidP="00D64D50">
      <w:pPr>
        <w:pStyle w:val="BodyText"/>
      </w:pPr>
      <w:r w:rsidRPr="00782ACA">
        <w:t>Esempio:</w:t>
      </w:r>
    </w:p>
    <w:p w:rsidR="00D64D50" w:rsidRDefault="00D64D50" w:rsidP="00D64D50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&lt;dtt:login&gt;</w:t>
      </w:r>
    </w:p>
    <w:p w:rsidR="00D64D50" w:rsidRDefault="00D64D50" w:rsidP="00D64D50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</w:t>
      </w:r>
      <w:r>
        <w:rPr>
          <w:rFonts w:ascii="Courier New" w:hAnsi="Courier New" w:cs="Courier New"/>
          <w:lang w:eastAsia="it-IT"/>
        </w:rPr>
        <w:tab/>
        <w:t>&lt;dtt:codicePin&gt;12341234&lt;/dtt:codicePin&gt;</w:t>
      </w:r>
    </w:p>
    <w:p w:rsidR="00D64D50" w:rsidRDefault="00D64D50" w:rsidP="00D64D50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urier New" w:hAnsi="Courier New" w:cs="Courier New"/>
          <w:lang w:eastAsia="it-IT"/>
        </w:rPr>
        <w:t xml:space="preserve">  &lt;/dtt:login&gt;</w:t>
      </w:r>
    </w:p>
    <w:p w:rsidR="00D64D50" w:rsidRDefault="00D64D50" w:rsidP="00D64D50">
      <w:pPr>
        <w:pStyle w:val="Titolo3"/>
      </w:pPr>
      <w:r>
        <w:t xml:space="preserve"> </w:t>
      </w:r>
      <w:bookmarkStart w:id="611" w:name="_Toc43549826"/>
      <w:r>
        <w:t>Richiesta Nazionalizzazione</w:t>
      </w:r>
      <w:bookmarkEnd w:id="611"/>
    </w:p>
    <w:p w:rsidR="00D64D50" w:rsidRDefault="00D64D50" w:rsidP="00D64D5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Contiene tutti i dati della richiesta Nazionalizzazione.</w:t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24403159" wp14:editId="4DB1FC32">
            <wp:extent cx="3600450" cy="5153025"/>
            <wp:effectExtent l="0" t="0" r="0" b="9525"/>
            <wp:docPr id="251" name="Immagin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Esempio: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&lt;nuov:richiestaNazionalizzazione&gt;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lastRenderedPageBreak/>
        <w:t xml:space="preserve">            &lt;nuov:codiceOmologazioneEstera&gt;e3*KS07/46*0456*01&lt;/nuov:codiceOmologazioneEstera&gt;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&lt;nuov:descrizioneFamigliaAppartenenzaVeicolo&gt;JKM&lt;/nuov:descrizioneFamigliaAppartenenzaVeicolo&gt;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&lt;nuov:descrizioneSiglaMotore&gt;VM11D O "5" , VIII DIGIT DEL VIN&lt;/nuov:descrizioneSiglaMotore&gt;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&lt;nuov:descrizioneVarianteModello&gt;JVJE9&lt;/nuov:descrizioneVarianteModello&gt;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&lt;nuov:descrizioneVersioneTemporaleModello&gt;M22H4H63A&lt;/nuov:descrizioneVersioneTemporaleModello&gt;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&lt;nuov:numeroLarghezza&gt;1980&lt;/nuov:numeroLarghezza&gt;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&lt;nuov:numeroLunghezza&gt;4281&lt;/nuov:numeroLunghezza&gt;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&lt;nuov:numeroPosto&gt;4&lt;/nuov:numeroPosto&gt;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&lt;nuov:quantitaCilindrataMotore&gt;2776&lt;/nuov:quantitaCilindrataMotore&gt;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&lt;nuov:quantitaMassaRimorchiabile&gt;1500&lt;/nuov:quantitaMassaRimorchiabile&gt;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&lt;nuov:quantitaMassaTotale&gt;2506&lt;/nuov:quantitaMassaTotale&gt;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&lt;nuov:quantitaTara&gt;1990&lt;/nuov:quantitaTara&gt;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&lt;nuov:progressivoCostruttoreVeicolo&gt;5241&lt;/nuov:progressivoCostruttoreVeicolo&gt;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&lt;nuov:codiceOmologazioneVeicolo&gt;&lt;/nuov:codiceOmologazioneVeicolo&gt;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&lt;nuov:codiceNormativaCEE&gt;A86&lt;/nuov:codiceNormativaCEE&gt;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lastRenderedPageBreak/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&lt;nuov:codiceCategoriaInternazionale&gt;M1G&lt;/nuov:codiceCategoriaInternazionale&gt;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&lt;nuov:codiceTipoCombustibile&gt;G&lt;/nuov:codiceTipoCombustibile&gt;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&lt;nuov:codiceFabbricaProduttriceVeicolo&gt;064&lt;/nuov:codiceFabbricaProduttriceVeicolo&gt;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&lt;nuov:codiceTelaio&gt;1C4BJWA50XXXYYY877&lt;/nuov:codiceTelaio&gt;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&lt;nuov:quantitaInterasse&gt;2419&lt;/nuov:quantitaInterasse&gt;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&lt;!--Optional:--&gt;</w:t>
      </w:r>
    </w:p>
    <w:p w:rsidR="00D64D50" w:rsidRPr="00986871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   &lt;nuov:codiceTipoVeicolo&gt;A&lt;/nuov:codiceTipoVeicolo&gt;</w:t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 xml:space="preserve">         &lt;/nuov:richiestaNazionalizzazione&gt;</w:t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</w:p>
    <w:p w:rsidR="00D64D50" w:rsidRDefault="00D64D50" w:rsidP="00D64D50">
      <w:pPr>
        <w:pStyle w:val="Titolo3"/>
      </w:pPr>
      <w:r>
        <w:t xml:space="preserve"> </w:t>
      </w:r>
      <w:bookmarkStart w:id="612" w:name="_Toc43549827"/>
      <w:r>
        <w:t>Codice Ufficio Mctc</w:t>
      </w:r>
      <w:bookmarkEnd w:id="612"/>
      <w:r>
        <w:t xml:space="preserve"> </w:t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Codice provincia dell’ufficio di riferimento del luogo.</w:t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4024F456" wp14:editId="64BE6FD7">
            <wp:extent cx="4381500" cy="341909"/>
            <wp:effectExtent l="0" t="0" r="0" b="1270"/>
            <wp:docPr id="252" name="Immagin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4436476" cy="34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Esempio:</w:t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  <w:r w:rsidRPr="00986871">
        <w:rPr>
          <w:rFonts w:ascii="Verdana" w:hAnsi="Verdana"/>
          <w:sz w:val="20"/>
          <w:szCs w:val="20"/>
        </w:rPr>
        <w:t>&lt;nuov:CodiceUfficioMctc&gt;RM&lt;/nuov:CodiceUfficioMctc&gt;</w:t>
      </w:r>
      <w:r w:rsidRPr="00986871">
        <w:rPr>
          <w:rFonts w:ascii="Verdana" w:hAnsi="Verdana"/>
          <w:sz w:val="20"/>
          <w:szCs w:val="20"/>
        </w:rPr>
        <w:cr/>
      </w:r>
    </w:p>
    <w:p w:rsidR="00D64D50" w:rsidRPr="00D86EDE" w:rsidRDefault="00D64D50" w:rsidP="00D64D50">
      <w:pPr>
        <w:pStyle w:val="Titolo3"/>
        <w:rPr>
          <w:lang w:val="it-IT"/>
        </w:rPr>
      </w:pPr>
      <w:r w:rsidRPr="00D86EDE">
        <w:rPr>
          <w:lang w:val="it-IT"/>
        </w:rPr>
        <w:t xml:space="preserve"> </w:t>
      </w:r>
      <w:bookmarkStart w:id="613" w:name="_Toc43549828"/>
      <w:r w:rsidRPr="00D86EDE">
        <w:rPr>
          <w:lang w:val="it-IT"/>
        </w:rPr>
        <w:t>Progressivo CUC di riferimento  Omologazione di Riferimento</w:t>
      </w:r>
      <w:bookmarkEnd w:id="613"/>
    </w:p>
    <w:p w:rsidR="00D64D50" w:rsidRDefault="00D64D50" w:rsidP="00D64D5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Contiene il codice di riferimento del progressivo CUC se la richiesta nazionalizzazione a come riferimento un CUC altrimenti si deve aggiungere l’omologazione di riferimento.</w:t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</w:p>
    <w:p w:rsidR="00D64D50" w:rsidRDefault="00D64D50" w:rsidP="00D64D50">
      <w:pPr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78D57AD2" wp14:editId="30D5C3D3">
            <wp:extent cx="3343275" cy="466725"/>
            <wp:effectExtent l="0" t="0" r="9525" b="9525"/>
            <wp:docPr id="253" name="Immagin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Esempio:</w:t>
      </w:r>
    </w:p>
    <w:p w:rsidR="00D64D50" w:rsidRDefault="00D64D50" w:rsidP="00D64D50">
      <w:pPr>
        <w:rPr>
          <w:rFonts w:ascii="Verdana" w:hAnsi="Verdana"/>
          <w:sz w:val="20"/>
          <w:szCs w:val="20"/>
        </w:rPr>
      </w:pPr>
      <w:r w:rsidRPr="00B648B2">
        <w:rPr>
          <w:rFonts w:ascii="Verdana" w:hAnsi="Verdana"/>
          <w:sz w:val="20"/>
          <w:szCs w:val="20"/>
        </w:rPr>
        <w:t xml:space="preserve">  &lt;nuov:progressivoCucRiferimento&gt;756&lt;/nuov:progressivoCucRiferimento&gt;</w:t>
      </w:r>
    </w:p>
    <w:p w:rsidR="00D64D50" w:rsidRPr="00D86EDE" w:rsidRDefault="00D64D50" w:rsidP="00D64D50">
      <w:pPr>
        <w:pStyle w:val="Titolo3"/>
        <w:rPr>
          <w:lang w:val="it-IT"/>
        </w:rPr>
      </w:pPr>
      <w:r w:rsidRPr="00D86EDE">
        <w:rPr>
          <w:lang w:val="it-IT"/>
        </w:rPr>
        <w:t xml:space="preserve"> </w:t>
      </w:r>
      <w:bookmarkStart w:id="614" w:name="_Toc43549829"/>
      <w:r w:rsidRPr="00D86EDE">
        <w:rPr>
          <w:lang w:val="it-IT"/>
        </w:rPr>
        <w:t>Specifiche dello schema XSD di Output</w:t>
      </w:r>
      <w:bookmarkEnd w:id="614"/>
      <w:r w:rsidRPr="00D86EDE">
        <w:rPr>
          <w:lang w:val="it-IT"/>
        </w:rPr>
        <w:t xml:space="preserve"> </w:t>
      </w:r>
    </w:p>
    <w:p w:rsidR="00D64D50" w:rsidRPr="00D64D50" w:rsidRDefault="00D64D50" w:rsidP="00D64D50">
      <w:pPr>
        <w:rPr>
          <w:sz w:val="24"/>
          <w:szCs w:val="24"/>
        </w:rPr>
      </w:pPr>
      <w:r w:rsidRPr="00D64D50">
        <w:rPr>
          <w:sz w:val="24"/>
          <w:szCs w:val="24"/>
        </w:rPr>
        <w:t>La risposta a una richiesta Inserimento Nazionalizzazione per agenzie è composta da:</w:t>
      </w:r>
    </w:p>
    <w:p w:rsidR="00D64D50" w:rsidRDefault="00D64D50" w:rsidP="00D64D50">
      <w:pPr>
        <w:pStyle w:val="Paragrafoelenco"/>
        <w:numPr>
          <w:ilvl w:val="0"/>
          <w:numId w:val="34"/>
        </w:numPr>
        <w:spacing w:before="0" w:after="200" w:afterAutospacing="0" w:line="276" w:lineRule="auto"/>
        <w:jc w:val="left"/>
      </w:pPr>
      <w:r>
        <w:t>Messaggio</w:t>
      </w:r>
    </w:p>
    <w:p w:rsidR="00D64D50" w:rsidRDefault="00D64D50" w:rsidP="00D64D50">
      <w:pPr>
        <w:pStyle w:val="Paragrafoelenco"/>
        <w:numPr>
          <w:ilvl w:val="0"/>
          <w:numId w:val="34"/>
        </w:numPr>
        <w:spacing w:before="0" w:after="200" w:afterAutospacing="0" w:line="276" w:lineRule="auto"/>
        <w:jc w:val="left"/>
      </w:pPr>
      <w:r>
        <w:t>Errore</w:t>
      </w:r>
    </w:p>
    <w:p w:rsidR="00D64D50" w:rsidRDefault="00D64D50" w:rsidP="00D64D50">
      <w:r>
        <w:rPr>
          <w:noProof/>
          <w:lang w:eastAsia="it-IT"/>
        </w:rPr>
        <w:lastRenderedPageBreak/>
        <w:drawing>
          <wp:inline distT="0" distB="0" distL="0" distR="0" wp14:anchorId="13C6411C" wp14:editId="37BC7F47">
            <wp:extent cx="5934075" cy="962025"/>
            <wp:effectExtent l="0" t="0" r="9525" b="9525"/>
            <wp:docPr id="254" name="Immagin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50" w:rsidRDefault="00D64D50" w:rsidP="00D64D50">
      <w:r>
        <w:t>Esempio:</w:t>
      </w:r>
    </w:p>
    <w:p w:rsidR="00D64D50" w:rsidRDefault="00D64D50" w:rsidP="00D64D50">
      <w:r>
        <w:t>&lt;nuov:rispostaInserisciNazionalizzazione xmlns:nuov="http://www.dtt.it/xsd/NuovoSistemaRevisioni"&gt;</w:t>
      </w:r>
    </w:p>
    <w:p w:rsidR="00D64D50" w:rsidRDefault="00D64D50" w:rsidP="00D64D50">
      <w:r>
        <w:t xml:space="preserve">         &lt;nuov:messaggio&gt;</w:t>
      </w:r>
    </w:p>
    <w:p w:rsidR="00D64D50" w:rsidRDefault="00D64D50" w:rsidP="00D64D50">
      <w:r>
        <w:t xml:space="preserve">            &lt;nuov:codiceMessaggio&gt;02&lt;/nuov:codiceMessaggio&gt;</w:t>
      </w:r>
    </w:p>
    <w:p w:rsidR="00D64D50" w:rsidRDefault="00D64D50" w:rsidP="00D64D50">
      <w:r>
        <w:t xml:space="preserve">            &lt;nuov:descrizioneMessaggio&gt;Inserimento effettuato con successo&lt;/nuov:descrizioneMessaggio&gt;</w:t>
      </w:r>
    </w:p>
    <w:p w:rsidR="00D64D50" w:rsidRDefault="00D64D50" w:rsidP="00D64D50">
      <w:r>
        <w:t xml:space="preserve">         &lt;/nuov:messaggio&gt;</w:t>
      </w:r>
    </w:p>
    <w:p w:rsidR="00D64D50" w:rsidRDefault="00D64D50" w:rsidP="00D64D50">
      <w:r>
        <w:t xml:space="preserve">      &lt;/nuov:rispostaInserisciNazionalizzazione&gt;</w:t>
      </w:r>
      <w:r>
        <w:cr/>
      </w:r>
    </w:p>
    <w:p w:rsidR="00D64D50" w:rsidRDefault="00D64D50" w:rsidP="00D64D50">
      <w:pPr>
        <w:pStyle w:val="Titolo3"/>
      </w:pPr>
      <w:bookmarkStart w:id="615" w:name="_Toc43549830"/>
      <w:r>
        <w:t>Messaggio</w:t>
      </w:r>
      <w:bookmarkEnd w:id="615"/>
      <w:r>
        <w:t xml:space="preserve"> </w:t>
      </w:r>
    </w:p>
    <w:p w:rsidR="00D64D50" w:rsidRDefault="00D64D50" w:rsidP="00D64D50">
      <w:r w:rsidRPr="00D64D50">
        <w:rPr>
          <w:sz w:val="24"/>
          <w:szCs w:val="24"/>
        </w:rPr>
        <w:t>Contiene il messaggio dove indica che l inserimento è andato a buon fine</w:t>
      </w:r>
      <w:r>
        <w:t>.</w:t>
      </w:r>
    </w:p>
    <w:p w:rsidR="00D64D50" w:rsidRDefault="00D64D50" w:rsidP="00D64D50">
      <w:r>
        <w:rPr>
          <w:noProof/>
          <w:lang w:eastAsia="it-IT"/>
        </w:rPr>
        <w:drawing>
          <wp:inline distT="0" distB="0" distL="0" distR="0" wp14:anchorId="556B91CC" wp14:editId="1AC51222">
            <wp:extent cx="2847975" cy="762000"/>
            <wp:effectExtent l="0" t="0" r="9525" b="0"/>
            <wp:docPr id="255" name="Immagin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50" w:rsidRDefault="00D64D50" w:rsidP="00D64D50">
      <w:r>
        <w:t>Esempio:</w:t>
      </w:r>
    </w:p>
    <w:p w:rsidR="00D64D50" w:rsidRDefault="00D64D50" w:rsidP="00D64D50">
      <w:r>
        <w:t>&lt;nuov:rispostaInserisciNazionalizzazione xmlns:nuov="http://www.dtt.it/xsd/NuovoSistemaRevisioni"&gt;</w:t>
      </w:r>
    </w:p>
    <w:p w:rsidR="00D64D50" w:rsidRDefault="00D64D50" w:rsidP="00D64D50">
      <w:r>
        <w:t xml:space="preserve">         &lt;nuov:messaggio&gt;</w:t>
      </w:r>
    </w:p>
    <w:p w:rsidR="00D64D50" w:rsidRDefault="00D64D50" w:rsidP="00D64D50">
      <w:r>
        <w:t xml:space="preserve">            &lt;nuov:codiceMessaggio&gt;02&lt;/nuov:codiceMessaggio&gt;</w:t>
      </w:r>
    </w:p>
    <w:p w:rsidR="00D64D50" w:rsidRDefault="00D64D50" w:rsidP="00D64D50">
      <w:r>
        <w:t xml:space="preserve">            &lt;nuov:descrizioneMessaggio&gt;Inserimento effettuato con successo&lt;/nuov:descrizioneMessaggio&gt;</w:t>
      </w:r>
    </w:p>
    <w:p w:rsidR="00D64D50" w:rsidRDefault="00D64D50" w:rsidP="00D64D50">
      <w:r>
        <w:t xml:space="preserve">         &lt;/nuov:messaggio&gt;</w:t>
      </w:r>
    </w:p>
    <w:p w:rsidR="00D64D50" w:rsidRDefault="00D64D50" w:rsidP="00D64D50">
      <w:r>
        <w:t xml:space="preserve">      &lt;/nuov:rispostaInserisciNazionalizzazione&gt;</w:t>
      </w:r>
      <w:r>
        <w:cr/>
      </w:r>
    </w:p>
    <w:p w:rsidR="00D64D50" w:rsidRDefault="00D64D50" w:rsidP="00D64D50">
      <w:pPr>
        <w:pStyle w:val="Titolo3"/>
      </w:pPr>
      <w:r>
        <w:t xml:space="preserve"> </w:t>
      </w:r>
      <w:bookmarkStart w:id="616" w:name="_Toc43549831"/>
      <w:r>
        <w:t>Errore</w:t>
      </w:r>
      <w:bookmarkEnd w:id="616"/>
      <w:r>
        <w:t xml:space="preserve"> </w:t>
      </w:r>
    </w:p>
    <w:p w:rsidR="00D64D50" w:rsidRPr="00311A77" w:rsidRDefault="00D64D50" w:rsidP="00D64D50">
      <w:pPr>
        <w:pStyle w:val="BodyText"/>
      </w:pPr>
      <w:r w:rsidRPr="00311A77">
        <w:t>Contiene i dati necessari per identificare un errore nel caso in cui la risposta va in errore: il codice Errore, la descrizione Errore.</w:t>
      </w:r>
    </w:p>
    <w:p w:rsidR="002124D3" w:rsidRDefault="00D64D50" w:rsidP="00D64D50">
      <w:pPr>
        <w:pStyle w:val="BodyText"/>
      </w:pPr>
      <w:r w:rsidRPr="008F1421">
        <w:rPr>
          <w:noProof/>
          <w:lang w:eastAsia="it-IT"/>
        </w:rPr>
        <w:drawing>
          <wp:inline distT="0" distB="0" distL="0" distR="0" wp14:anchorId="15555FB9" wp14:editId="0745E69F">
            <wp:extent cx="3505200" cy="1295400"/>
            <wp:effectExtent l="0" t="0" r="0" b="0"/>
            <wp:docPr id="63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D3" w:rsidRDefault="002124D3" w:rsidP="007566EA">
      <w:pPr>
        <w:pStyle w:val="BodyText"/>
      </w:pPr>
    </w:p>
    <w:p w:rsidR="002124D3" w:rsidRDefault="002124D3" w:rsidP="007566EA">
      <w:pPr>
        <w:pStyle w:val="BodyText"/>
      </w:pPr>
    </w:p>
    <w:p w:rsidR="002124D3" w:rsidRPr="00CB34DC" w:rsidRDefault="002124D3" w:rsidP="007566EA">
      <w:pPr>
        <w:pStyle w:val="BodyText"/>
      </w:pPr>
    </w:p>
    <w:p w:rsidR="00CB34DC" w:rsidRDefault="00CB34DC" w:rsidP="007566EA">
      <w:pPr>
        <w:pStyle w:val="BodyText"/>
      </w:pPr>
    </w:p>
    <w:p w:rsidR="007566EA" w:rsidRPr="00D86EDE" w:rsidRDefault="007566EA" w:rsidP="002124D3">
      <w:pPr>
        <w:pStyle w:val="Titolo2"/>
        <w:rPr>
          <w:noProof/>
          <w:lang w:val="it-IT"/>
        </w:rPr>
      </w:pPr>
      <w:bookmarkStart w:id="617" w:name="_Toc419121606"/>
      <w:bookmarkStart w:id="618" w:name="_Toc43549832"/>
      <w:r w:rsidRPr="00D86EDE">
        <w:rPr>
          <w:noProof/>
          <w:lang w:val="it-IT"/>
        </w:rPr>
        <w:t>Documenti per la definizione dei servizi web</w:t>
      </w:r>
      <w:bookmarkEnd w:id="617"/>
      <w:bookmarkEnd w:id="618"/>
    </w:p>
    <w:p w:rsidR="007566EA" w:rsidRPr="0059173A" w:rsidRDefault="007566EA" w:rsidP="00360579">
      <w:pPr>
        <w:pStyle w:val="Titolo3"/>
        <w:rPr>
          <w:lang w:val="it-IT"/>
        </w:rPr>
      </w:pPr>
      <w:bookmarkStart w:id="619" w:name="_Toc419121607"/>
      <w:bookmarkStart w:id="620" w:name="_Toc43549833"/>
      <w:r w:rsidRPr="0059173A">
        <w:rPr>
          <w:lang w:val="it-IT"/>
        </w:rPr>
        <w:t>Servizio Di Richiesta Elenco Slot temporali Per Agenzia</w:t>
      </w:r>
      <w:bookmarkEnd w:id="619"/>
      <w:bookmarkEnd w:id="620"/>
    </w:p>
    <w:p w:rsidR="007566EA" w:rsidRPr="00153136" w:rsidRDefault="007566EA" w:rsidP="007566EA">
      <w:pPr>
        <w:pStyle w:val="BodyText"/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EstrazioneElencoSlotTemporali.xsd</w:t>
      </w:r>
    </w:p>
    <w:p w:rsidR="007566EA" w:rsidRDefault="00D518D6" w:rsidP="007566EA">
      <w:pPr>
        <w:pStyle w:val="BodyText"/>
      </w:pPr>
      <w:r w:rsidRPr="00FA7D35">
        <w:object w:dxaOrig="2069" w:dyaOrig="1320">
          <v:shape id="_x0000_i1057" type="#_x0000_t75" style="width:103.5pt;height:66.75pt" o:ole="">
            <v:imagedata r:id="rId271" o:title=""/>
          </v:shape>
          <o:OLEObject Type="Embed" ProgID="Package" ShapeID="_x0000_i1057" DrawAspect="Icon" ObjectID="_1669193481" r:id="rId272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&lt;schema xmlns="http://www.w3.org/2001/XMLSchema" xmlns:dtt="http://www.dtt.it/xsd/NuovoSistemaRevisioni" xmlns:xsi="http://www.dtt.it/xsd/NuovoSistemaRevisioni" targetNamespace="http://www.dtt.it/xsd/NuovoSistemaRevisioni" elementFormDefault="qualified" attributeFormDefault="qualified"&gt;</w:t>
      </w:r>
    </w:p>
    <w:p w:rsidR="007566EA" w:rsidRPr="0024662A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24662A">
        <w:rPr>
          <w:rFonts w:ascii="Courier New" w:eastAsia="Calibri" w:hAnsi="Courier New" w:cs="Courier New"/>
          <w:color w:val="339966"/>
          <w:lang w:eastAsia="it-IT"/>
        </w:rPr>
        <w:t>&lt;include schemaLocation="./EstrazioneElencoSlotTemporaliInput.xsd" /&gt;</w:t>
      </w:r>
    </w:p>
    <w:p w:rsidR="007566EA" w:rsidRPr="0024662A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24662A">
        <w:rPr>
          <w:rFonts w:ascii="Courier New" w:eastAsia="Calibri" w:hAnsi="Courier New" w:cs="Courier New"/>
          <w:color w:val="339966"/>
          <w:lang w:eastAsia="it-IT"/>
        </w:rPr>
        <w:tab/>
        <w:t>&lt;include schemaLocation="./EstrazioneElencoSlotTemporaliOutput.xsd" /&gt;</w:t>
      </w:r>
    </w:p>
    <w:p w:rsidR="007566EA" w:rsidRPr="0024662A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24662A">
        <w:rPr>
          <w:rFonts w:ascii="Courier New" w:eastAsia="Calibri" w:hAnsi="Courier New" w:cs="Courier New"/>
          <w:color w:val="339966"/>
          <w:lang w:eastAsia="it-IT"/>
        </w:rPr>
        <w:t>&lt;/schema&gt;</w:t>
      </w:r>
    </w:p>
    <w:p w:rsidR="007566EA" w:rsidRPr="00F3035E" w:rsidRDefault="007566EA" w:rsidP="007566EA">
      <w:pPr>
        <w:pStyle w:val="BodyText"/>
        <w:rPr>
          <w:rFonts w:ascii="Courier New" w:eastAsia="Calibri" w:hAnsi="Courier New" w:cs="Courier New"/>
          <w:color w:val="008080"/>
          <w:sz w:val="20"/>
          <w:lang w:eastAsia="it-IT"/>
        </w:rPr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EstrazioneElencoSlotTemporaliInput.xsd</w:t>
      </w:r>
    </w:p>
    <w:p w:rsidR="007566EA" w:rsidRDefault="007566EA" w:rsidP="007566EA">
      <w:pPr>
        <w:pStyle w:val="BodyText"/>
      </w:pPr>
      <w:r w:rsidRPr="00FA7D35">
        <w:object w:dxaOrig="1550" w:dyaOrig="991">
          <v:shape id="_x0000_i1058" type="#_x0000_t75" style="width:77.25pt;height:49.5pt" o:ole="">
            <v:imagedata r:id="rId273" o:title=""/>
          </v:shape>
          <o:OLEObject Type="Embed" ProgID="Package" ShapeID="_x0000_i1058" DrawAspect="Icon" ObjectID="_1669193482" r:id="rId274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xmlns:dtt="http://www.dtt.it/xsd/NuovoSistemaRevisioni"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A73466">
        <w:rPr>
          <w:rFonts w:ascii="Courier New" w:eastAsia="Calibri" w:hAnsi="Courier New" w:cs="Courier New"/>
          <w:color w:val="339966"/>
          <w:lang w:eastAsia="it-IT"/>
        </w:rPr>
        <w:t>elementFormDefault="qualified"&gt;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A73466">
        <w:rPr>
          <w:rFonts w:ascii="Courier New" w:eastAsia="Calibri" w:hAnsi="Courier New" w:cs="Courier New"/>
          <w:color w:val="339966"/>
          <w:lang w:eastAsia="it-IT"/>
        </w:rPr>
        <w:tab/>
        <w:t>&lt;include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A73466">
        <w:rPr>
          <w:rFonts w:ascii="Courier New" w:eastAsia="Calibri" w:hAnsi="Courier New" w:cs="Courier New"/>
          <w:color w:val="339966"/>
          <w:lang w:eastAsia="it-IT"/>
        </w:rPr>
        <w:tab/>
      </w:r>
      <w:r w:rsidRPr="00A73466">
        <w:rPr>
          <w:rFonts w:ascii="Courier New" w:eastAsia="Calibri" w:hAnsi="Courier New" w:cs="Courier New"/>
          <w:color w:val="339966"/>
          <w:lang w:eastAsia="it-IT"/>
        </w:rPr>
        <w:tab/>
        <w:t>schemaLocation="./EstrazioneElencoSlotTemporaliInputTypes.xsd" /&gt;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A73466">
        <w:rPr>
          <w:rFonts w:ascii="Courier New" w:eastAsia="Calibri" w:hAnsi="Courier New" w:cs="Courier New"/>
          <w:color w:val="339966"/>
          <w:lang w:eastAsia="it-IT"/>
        </w:rPr>
        <w:tab/>
        <w:t>&lt;element name="richiestaElencoSlotTemporale"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A73466">
        <w:rPr>
          <w:rFonts w:ascii="Courier New" w:eastAsia="Calibri" w:hAnsi="Courier New" w:cs="Courier New"/>
          <w:color w:val="339966"/>
          <w:lang w:eastAsia="it-IT"/>
        </w:rPr>
        <w:tab/>
      </w:r>
      <w:r w:rsidRPr="00A73466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>type="dtt:RichiestaElencoSlotTemporaleType"&gt;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  <w:t>&lt;annotation&gt;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  <w:t>&lt;documentation&gt;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  <w:t>E' l'elemento radice del file XML; contiene tutti i dati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  <w:t>relativi alla richiesta della Officina.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  <w:t>&lt;/documentation&gt;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  <w:t>&lt;/annotation&gt;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ab/>
        <w:t>&lt;/element&gt;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>&lt;/schema&gt;</w:t>
      </w:r>
    </w:p>
    <w:p w:rsidR="007566EA" w:rsidRPr="0024662A" w:rsidRDefault="007566EA" w:rsidP="007566EA">
      <w:pPr>
        <w:pStyle w:val="BodyText"/>
        <w:rPr>
          <w:rFonts w:ascii="Courier New" w:eastAsia="Calibri" w:hAnsi="Courier New" w:cs="Courier New"/>
          <w:color w:val="008080"/>
          <w:sz w:val="20"/>
          <w:lang w:eastAsia="it-IT"/>
        </w:rPr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EstrazioneElencoSlotTemporaliInputTypes.xsd</w:t>
      </w:r>
    </w:p>
    <w:p w:rsidR="007566EA" w:rsidRDefault="007566EA" w:rsidP="007566EA">
      <w:pPr>
        <w:pStyle w:val="BodyText"/>
        <w:rPr>
          <w:rFonts w:ascii="Courier New" w:eastAsia="Calibri" w:hAnsi="Courier New" w:cs="Courier New"/>
          <w:color w:val="3F7F7F"/>
          <w:sz w:val="20"/>
          <w:lang w:eastAsia="it-IT"/>
        </w:rPr>
      </w:pPr>
      <w:r w:rsidRPr="00FA7D35">
        <w:rPr>
          <w:rFonts w:ascii="Courier New" w:eastAsia="Calibri" w:hAnsi="Courier New" w:cs="Courier New"/>
          <w:color w:val="3F7F7F"/>
          <w:sz w:val="20"/>
          <w:lang w:eastAsia="it-IT"/>
        </w:rPr>
        <w:object w:dxaOrig="1550" w:dyaOrig="991">
          <v:shape id="_x0000_i1059" type="#_x0000_t75" style="width:77.25pt;height:49.5pt" o:ole="">
            <v:imagedata r:id="rId275" o:title=""/>
          </v:shape>
          <o:OLEObject Type="Embed" ProgID="Package" ShapeID="_x0000_i1059" DrawAspect="Icon" ObjectID="_1669193483" r:id="rId276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xmlns:dtt="http://www.dtt.it/xsd/NuovoSistemaRevisioni"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elementFormDefault="qualified"&gt;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&lt;include schemaLocation="../CommonTypes.xsd"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&lt;complexType name="RichiestaElencoSlotTemporaleType"&gt;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&lt;element name="login" type="dtt:LoginType" maxOccurs="1"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minOccurs="1"&gt;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&lt;element name="codiceUfficioMctc" type="dtt:CharDue"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val="fr-FR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val="fr-FR" w:eastAsia="it-IT"/>
        </w:rPr>
        <w:t>minOccurs="1" maxOccurs="1" /&gt;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val="fr-FR" w:eastAsia="it-IT"/>
        </w:rPr>
      </w:pPr>
      <w:r w:rsidRPr="00F14E34">
        <w:rPr>
          <w:rFonts w:ascii="Courier New" w:eastAsia="Calibri" w:hAnsi="Courier New" w:cs="Courier New"/>
          <w:color w:val="339966"/>
          <w:lang w:val="fr-FR"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val="fr-FR"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val="fr-FR" w:eastAsia="it-IT"/>
        </w:rPr>
        <w:tab/>
        <w:t>&lt;element name="numeroPagina" type="integer" minOccurs="1"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339966"/>
          <w:lang w:val="en-GB" w:eastAsia="it-IT"/>
        </w:rPr>
      </w:pPr>
      <w:r w:rsidRPr="00F14E34">
        <w:rPr>
          <w:rFonts w:ascii="Courier New" w:eastAsia="Calibri" w:hAnsi="Courier New" w:cs="Courier New"/>
          <w:color w:val="339966"/>
          <w:lang w:val="fr-FR"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val="fr-FR"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val="fr-FR"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val="fr-FR" w:eastAsia="it-IT"/>
        </w:rPr>
        <w:tab/>
      </w:r>
      <w:r w:rsidRPr="00A73466">
        <w:rPr>
          <w:rFonts w:ascii="Courier New" w:eastAsia="Calibri" w:hAnsi="Courier New" w:cs="Courier New"/>
          <w:color w:val="339966"/>
          <w:lang w:val="en-GB" w:eastAsia="it-IT"/>
        </w:rPr>
        <w:t>maxOccurs="1" /&gt;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A73466">
        <w:rPr>
          <w:rFonts w:ascii="Courier New" w:eastAsia="Calibri" w:hAnsi="Courier New" w:cs="Courier New"/>
          <w:color w:val="339966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339966"/>
          <w:lang w:val="en-GB"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>&lt;/sequence&gt;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ab/>
        <w:t>&lt;/complexType&gt;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>&lt;/schema&gt;</w:t>
      </w:r>
    </w:p>
    <w:p w:rsidR="007566EA" w:rsidRPr="00B768ED" w:rsidRDefault="007566EA" w:rsidP="007566EA">
      <w:pPr>
        <w:pStyle w:val="BodyText"/>
        <w:rPr>
          <w:rFonts w:ascii="Courier New" w:eastAsia="Calibri" w:hAnsi="Courier New" w:cs="Courier New"/>
          <w:color w:val="008080"/>
          <w:sz w:val="20"/>
          <w:lang w:eastAsia="it-IT"/>
        </w:rPr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EstrazioneElencoSlotTemporaliOutput.xsd</w:t>
      </w:r>
    </w:p>
    <w:p w:rsidR="007566EA" w:rsidRPr="00FA7D35" w:rsidRDefault="007566EA" w:rsidP="007566EA">
      <w:pPr>
        <w:pStyle w:val="BodyText"/>
        <w:rPr>
          <w:rFonts w:ascii="Courier New" w:eastAsia="Calibri" w:hAnsi="Courier New" w:cs="Courier New"/>
          <w:color w:val="3F7F7F"/>
          <w:sz w:val="20"/>
          <w:lang w:eastAsia="it-IT"/>
        </w:rPr>
      </w:pPr>
    </w:p>
    <w:p w:rsidR="007566EA" w:rsidRDefault="007566EA" w:rsidP="007566EA">
      <w:pPr>
        <w:pStyle w:val="BodyText"/>
        <w:rPr>
          <w:rFonts w:ascii="Courier New" w:eastAsia="Calibri" w:hAnsi="Courier New" w:cs="Courier New"/>
          <w:color w:val="3F7F7F"/>
          <w:sz w:val="20"/>
          <w:lang w:eastAsia="it-IT"/>
        </w:rPr>
      </w:pPr>
      <w:r w:rsidRPr="00FA7D35">
        <w:rPr>
          <w:rFonts w:ascii="Courier New" w:eastAsia="Calibri" w:hAnsi="Courier New" w:cs="Courier New"/>
          <w:color w:val="3F7F7F"/>
          <w:sz w:val="20"/>
          <w:lang w:eastAsia="it-IT"/>
        </w:rPr>
        <w:object w:dxaOrig="1550" w:dyaOrig="991">
          <v:shape id="_x0000_i1060" type="#_x0000_t75" style="width:77.25pt;height:49.5pt" o:ole="">
            <v:imagedata r:id="rId277" o:title=""/>
          </v:shape>
          <o:OLEObject Type="Embed" ProgID="Package" ShapeID="_x0000_i1060" DrawAspect="Icon" ObjectID="_1669193484" r:id="rId278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xmlns:dtt="http://www.dtt.it/xsd/NuovoSistemaRevisioni"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 xml:space="preserve"> </w:t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A73466">
        <w:rPr>
          <w:rFonts w:ascii="Courier New" w:eastAsia="Calibri" w:hAnsi="Courier New" w:cs="Courier New"/>
          <w:color w:val="339966"/>
          <w:lang w:eastAsia="it-IT"/>
        </w:rPr>
        <w:t>elementFormDefault="qualified"&gt;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A73466">
        <w:rPr>
          <w:rFonts w:ascii="Courier New" w:eastAsia="Calibri" w:hAnsi="Courier New" w:cs="Courier New"/>
          <w:color w:val="339966"/>
          <w:lang w:eastAsia="it-IT"/>
        </w:rPr>
        <w:tab/>
        <w:t>&lt;include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A73466">
        <w:rPr>
          <w:rFonts w:ascii="Courier New" w:eastAsia="Calibri" w:hAnsi="Courier New" w:cs="Courier New"/>
          <w:color w:val="339966"/>
          <w:lang w:eastAsia="it-IT"/>
        </w:rPr>
        <w:tab/>
      </w:r>
      <w:r w:rsidRPr="00A73466">
        <w:rPr>
          <w:rFonts w:ascii="Courier New" w:eastAsia="Calibri" w:hAnsi="Courier New" w:cs="Courier New"/>
          <w:color w:val="339966"/>
          <w:lang w:eastAsia="it-IT"/>
        </w:rPr>
        <w:tab/>
        <w:t>schemaLocation="./EstrazioneElencoSlotTemporaliOutputTypes.xsd" /&gt;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A73466">
        <w:rPr>
          <w:rFonts w:ascii="Courier New" w:eastAsia="Calibri" w:hAnsi="Courier New" w:cs="Courier New"/>
          <w:color w:val="339966"/>
          <w:lang w:eastAsia="it-IT"/>
        </w:rPr>
        <w:tab/>
        <w:t>&lt;element name="rispostaElencoSlotTemporale"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A73466">
        <w:rPr>
          <w:rFonts w:ascii="Courier New" w:eastAsia="Calibri" w:hAnsi="Courier New" w:cs="Courier New"/>
          <w:color w:val="339966"/>
          <w:lang w:eastAsia="it-IT"/>
        </w:rPr>
        <w:tab/>
      </w:r>
      <w:r w:rsidRPr="00A73466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>type="dtt:RispostaElencoSlotTemporaleType"&gt;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lastRenderedPageBreak/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  <w:t>&lt;annotation&gt;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  <w:t>&lt;documentation&gt;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  <w:t>E' l'elemento radice del file XML; contiene tutti i dati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  <w:t>relativi alla risposta della Officina.</w:t>
      </w:r>
    </w:p>
    <w:p w:rsidR="007566EA" w:rsidRPr="00B768ED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B768ED">
        <w:rPr>
          <w:rFonts w:ascii="Courier New" w:eastAsia="Calibri" w:hAnsi="Courier New" w:cs="Courier New"/>
          <w:color w:val="339966"/>
          <w:lang w:eastAsia="it-IT"/>
        </w:rPr>
        <w:t>&lt;/documentation&gt;</w:t>
      </w:r>
    </w:p>
    <w:p w:rsidR="007566EA" w:rsidRPr="00B768ED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B768ED">
        <w:rPr>
          <w:rFonts w:ascii="Courier New" w:eastAsia="Calibri" w:hAnsi="Courier New" w:cs="Courier New"/>
          <w:color w:val="339966"/>
          <w:lang w:eastAsia="it-IT"/>
        </w:rPr>
        <w:tab/>
      </w:r>
      <w:r w:rsidRPr="00B768ED">
        <w:rPr>
          <w:rFonts w:ascii="Courier New" w:eastAsia="Calibri" w:hAnsi="Courier New" w:cs="Courier New"/>
          <w:color w:val="339966"/>
          <w:lang w:eastAsia="it-IT"/>
        </w:rPr>
        <w:tab/>
        <w:t>&lt;/annotation&gt;</w:t>
      </w:r>
    </w:p>
    <w:p w:rsidR="007566EA" w:rsidRPr="00B768ED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B768ED">
        <w:rPr>
          <w:rFonts w:ascii="Courier New" w:eastAsia="Calibri" w:hAnsi="Courier New" w:cs="Courier New"/>
          <w:color w:val="339966"/>
          <w:lang w:eastAsia="it-IT"/>
        </w:rPr>
        <w:tab/>
        <w:t>&lt;/element&gt;</w:t>
      </w:r>
    </w:p>
    <w:p w:rsidR="007566EA" w:rsidRPr="00B768ED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B768ED">
        <w:rPr>
          <w:rFonts w:ascii="Courier New" w:eastAsia="Calibri" w:hAnsi="Courier New" w:cs="Courier New"/>
          <w:color w:val="339966"/>
          <w:lang w:eastAsia="it-IT"/>
        </w:rPr>
        <w:t>&lt;/schema&gt;</w:t>
      </w: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EstrazioneElencoSlotTemporaliOutputTypes.xsd</w:t>
      </w:r>
    </w:p>
    <w:p w:rsidR="007566EA" w:rsidRPr="00FA7D35" w:rsidRDefault="007566EA" w:rsidP="007566EA"/>
    <w:p w:rsidR="007566EA" w:rsidRPr="00FA7D35" w:rsidRDefault="007566EA" w:rsidP="007566EA">
      <w:r w:rsidRPr="00FA7D35">
        <w:object w:dxaOrig="1550" w:dyaOrig="991">
          <v:shape id="_x0000_i1061" type="#_x0000_t75" style="width:77.25pt;height:49.5pt" o:ole="">
            <v:imagedata r:id="rId279" o:title=""/>
          </v:shape>
          <o:OLEObject Type="Embed" ProgID="Package" ShapeID="_x0000_i1061" DrawAspect="Icon" ObjectID="_1669193485" r:id="rId280"/>
        </w:object>
      </w:r>
    </w:p>
    <w:p w:rsidR="007566EA" w:rsidRDefault="007566EA" w:rsidP="007566EA"/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xmlns:dtt="http://www.dtt.it/xsd/NuovoSistemaRevisioni"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elementFormDefault="qualified"&gt;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&lt;include schemaLocation="../CommonTypes.xsd"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&lt;complexType name="RispostaElencoSlotTemporaleType"&gt;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&lt;choice&gt;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&lt;element name="slotTemporale"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type="dtt:SlotTemporaleType" maxOccurs="unbounded" minOccurs="0"&gt;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&lt;element name="messaggio" type="dtt:MessaggioType"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minOccurs="0" maxOccurs="unbounded"&gt;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&lt;/choice&gt;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&lt;element name="errore" type="dtt:ErroreType" minOccurs="0"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maxOccurs="unbounded"&gt;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&lt;element name="risultatiTotali" type="string" minOccurs="1"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>maxOccurs="1" /&gt;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ab/>
      </w:r>
      <w:r w:rsidRPr="00F14E34">
        <w:rPr>
          <w:rFonts w:ascii="Courier New" w:eastAsia="Calibri" w:hAnsi="Courier New" w:cs="Courier New"/>
          <w:color w:val="339966"/>
          <w:lang w:eastAsia="it-IT"/>
        </w:rPr>
        <w:tab/>
        <w:t>&lt;/sequence&gt;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ab/>
        <w:t>&lt;/complexType&gt;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F14E34">
        <w:rPr>
          <w:rFonts w:ascii="Courier New" w:eastAsia="Calibri" w:hAnsi="Courier New" w:cs="Courier New"/>
          <w:color w:val="339966"/>
          <w:lang w:eastAsia="it-IT"/>
        </w:rPr>
        <w:t>&lt;/schema&gt;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lastRenderedPageBreak/>
        <w:t>estrazioneElencoSlotTemporali.wsdl</w:t>
      </w:r>
    </w:p>
    <w:p w:rsidR="007566EA" w:rsidRPr="00B768ED" w:rsidRDefault="007566EA" w:rsidP="007566EA">
      <w:pPr>
        <w:rPr>
          <w:highlight w:val="yellow"/>
        </w:rPr>
      </w:pPr>
    </w:p>
    <w:p w:rsidR="007566EA" w:rsidRDefault="007566EA" w:rsidP="007566EA">
      <w:r>
        <w:object w:dxaOrig="3076" w:dyaOrig="810">
          <v:shape id="_x0000_i1062" type="#_x0000_t75" style="width:153.75pt;height:40.5pt" o:ole="">
            <v:imagedata r:id="rId281" o:title=""/>
          </v:shape>
          <o:OLEObject Type="Embed" ProgID="Package" ShapeID="_x0000_i1062" DrawAspect="Content" ObjectID="_1669193486" r:id="rId282"/>
        </w:object>
      </w:r>
    </w:p>
    <w:p w:rsidR="007566EA" w:rsidRDefault="007566EA" w:rsidP="007566EA"/>
    <w:p w:rsidR="007566EA" w:rsidRPr="0059173A" w:rsidRDefault="007566EA" w:rsidP="00360579">
      <w:pPr>
        <w:pStyle w:val="Titolo3"/>
        <w:rPr>
          <w:lang w:val="it-IT"/>
        </w:rPr>
      </w:pPr>
      <w:bookmarkStart w:id="621" w:name="_Toc291143392"/>
      <w:bookmarkStart w:id="622" w:name="_Toc419121608"/>
      <w:bookmarkStart w:id="623" w:name="_Toc43549834"/>
      <w:r w:rsidRPr="0059173A">
        <w:rPr>
          <w:lang w:val="it-IT"/>
        </w:rPr>
        <w:t>Servizio Di Richiesta Inserimento Prenotazione Revisioni Per Agenzia</w:t>
      </w:r>
      <w:bookmarkEnd w:id="621"/>
      <w:bookmarkEnd w:id="622"/>
      <w:bookmarkEnd w:id="623"/>
    </w:p>
    <w:p w:rsidR="00360579" w:rsidRDefault="00360579" w:rsidP="007566EA">
      <w:pPr>
        <w:rPr>
          <w:b/>
          <w:sz w:val="24"/>
          <w:szCs w:val="24"/>
        </w:rPr>
      </w:pPr>
    </w:p>
    <w:p w:rsidR="007566EA" w:rsidRPr="00617D42" w:rsidRDefault="007566EA" w:rsidP="007566EA">
      <w:pPr>
        <w:rPr>
          <w:b/>
          <w:sz w:val="24"/>
          <w:szCs w:val="24"/>
        </w:rPr>
      </w:pPr>
      <w:r w:rsidRPr="00617D42">
        <w:rPr>
          <w:b/>
          <w:sz w:val="24"/>
          <w:szCs w:val="24"/>
        </w:rPr>
        <w:t>InserimentoPrenotazioneRevisioniAgenzia.xsd</w:t>
      </w:r>
    </w:p>
    <w:p w:rsidR="007566EA" w:rsidRPr="00617D42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r w:rsidRPr="00FA7D35">
        <w:object w:dxaOrig="2069" w:dyaOrig="1320">
          <v:shape id="_x0000_i1063" type="#_x0000_t75" style="width:102pt;height:66.75pt" o:ole="">
            <v:imagedata r:id="rId283" o:title=""/>
          </v:shape>
          <o:OLEObject Type="Embed" ProgID="Package" ShapeID="_x0000_i1063" DrawAspect="Icon" ObjectID="_1669193487" r:id="rId284"/>
        </w:object>
      </w:r>
    </w:p>
    <w:p w:rsidR="007566EA" w:rsidRDefault="007566EA" w:rsidP="007566EA"/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&lt;schema xmlns="http://www.w3.org/2001/XMLSchema" xmlns:dtt="http://www.dtt.it/xsd/NuovoSistemaRevisioni" xmlns:xsi="http://www.dtt.it/xsd/NuovoSistemaRevisioni" targetNamespace="http://www.dtt.it/xsd/NuovoSistemaRevisioni" elementFormDefault="qualified" attributeFormDefault="qualified"&gt;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>&lt;include schemaLocation="./InserimentoPrenotazioneRevisioniAgenziaInput.xsd" /&gt;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&lt;include schemaLocation="./InserimentoPrenotazioneRevisioniAgenziaOutput.xsd" /&gt;</w:t>
      </w:r>
    </w:p>
    <w:p w:rsidR="007566EA" w:rsidRPr="00DD272C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D272C">
        <w:rPr>
          <w:rFonts w:ascii="Courier New" w:eastAsia="Calibri" w:hAnsi="Courier New" w:cs="Courier New"/>
          <w:color w:val="339966"/>
          <w:lang w:eastAsia="it-IT"/>
        </w:rPr>
        <w:t>&lt;/schema&gt;</w:t>
      </w:r>
    </w:p>
    <w:p w:rsidR="007566EA" w:rsidRPr="0023474D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617D42" w:rsidRDefault="007566EA" w:rsidP="007566EA">
      <w:pPr>
        <w:rPr>
          <w:b/>
          <w:sz w:val="24"/>
          <w:szCs w:val="24"/>
        </w:rPr>
      </w:pPr>
      <w:r w:rsidRPr="00617D42">
        <w:rPr>
          <w:b/>
          <w:sz w:val="24"/>
          <w:szCs w:val="24"/>
        </w:rPr>
        <w:t>InserimentoPrenotazioneRevisioniAgenziaInput.xsd</w:t>
      </w:r>
    </w:p>
    <w:p w:rsidR="007566EA" w:rsidRPr="00FA7D35" w:rsidRDefault="007566EA" w:rsidP="007566EA"/>
    <w:p w:rsidR="007566EA" w:rsidRPr="00FA7D35" w:rsidRDefault="007566EA" w:rsidP="007566EA">
      <w:r w:rsidRPr="00FA7D35">
        <w:object w:dxaOrig="2069" w:dyaOrig="1320">
          <v:shape id="_x0000_i1064" type="#_x0000_t75" style="width:102pt;height:66.75pt" o:ole="">
            <v:imagedata r:id="rId285" o:title=""/>
          </v:shape>
          <o:OLEObject Type="Embed" ProgID="Package" ShapeID="_x0000_i1064" DrawAspect="Icon" ObjectID="_1669193488" r:id="rId286"/>
        </w:object>
      </w:r>
    </w:p>
    <w:p w:rsidR="007566EA" w:rsidRDefault="007566EA" w:rsidP="007566EA"/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xmlns:dtt="http://www.dtt.it/xsd/NuovoSistemaRevisioni"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>elementFormDefault="qualified"&gt;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&lt;include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schemaLocation="./InserimentoPrenotazioneRevisioniAgenziaInputTypes.xsd" /&gt;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&lt;element name="richiestaInserimentoPrenotazioneRevisioniAgenzia"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lastRenderedPageBreak/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type="dtt:RichiestaInserimentoPrenotazioneRevisioniAgenziaType"&gt;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&lt;annotation&gt;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&lt;documentation&gt;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E' l'elemento radice del file XML; contiene tutti i dati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relativi alla richiesta della Officina.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&lt;/documentation&gt;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&lt;/annotation&gt;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&lt;/element&gt;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>&lt;/schema&gt;</w:t>
      </w:r>
    </w:p>
    <w:p w:rsidR="007566EA" w:rsidRPr="0023474D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617D42" w:rsidRDefault="007566EA" w:rsidP="007566EA">
      <w:pPr>
        <w:rPr>
          <w:b/>
          <w:sz w:val="24"/>
          <w:szCs w:val="24"/>
        </w:rPr>
      </w:pPr>
      <w:r w:rsidRPr="00617D42">
        <w:rPr>
          <w:b/>
          <w:sz w:val="24"/>
          <w:szCs w:val="24"/>
        </w:rPr>
        <w:t>InserimentoPrenotazioneRevisioniAgenziaInputTypes.xsd</w:t>
      </w:r>
    </w:p>
    <w:p w:rsidR="007566EA" w:rsidRDefault="007566EA" w:rsidP="007566EA"/>
    <w:p w:rsidR="007566EA" w:rsidRDefault="008534AE" w:rsidP="007566EA">
      <w:r>
        <w:rPr>
          <w:noProof/>
          <w:lang w:eastAsia="it-IT"/>
        </w:rPr>
        <w:drawing>
          <wp:inline distT="0" distB="0" distL="0" distR="0">
            <wp:extent cx="3584575" cy="534035"/>
            <wp:effectExtent l="0" t="0" r="0" b="0"/>
            <wp:docPr id="269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05276" w:rsidRDefault="007566EA" w:rsidP="007566EA"/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&lt;?</w:t>
      </w:r>
      <w:r w:rsidRPr="007566EA">
        <w:rPr>
          <w:rFonts w:ascii="Consolas" w:eastAsia="Calibri" w:hAnsi="Consolas" w:cs="Consolas"/>
          <w:color w:val="3F7F7F"/>
          <w:lang w:val="en-US"/>
        </w:rPr>
        <w:t>xml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version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"1.0"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encoding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"UTF-8"</w:t>
      </w:r>
      <w:r w:rsidRPr="007566EA">
        <w:rPr>
          <w:rFonts w:ascii="Consolas" w:eastAsia="Calibri" w:hAnsi="Consolas" w:cs="Consolas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schema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xmlns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"http://www.w3.org/2001/XMLSchema"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targetNamespace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xmlns:dtt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elementFormDefault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"qualified"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include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schemaLocation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"../CommonTypes.xsd"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complexType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"RichiestaInserimentoPrenotazioneRevisioniAgenziaType"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"login"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"dtt:LoginType"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"prenotazioneRevisioniAgenzia"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"dtt:InserimentoPrenotazioneRevisioniAgenziaType"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"partitaIva"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"dtt:CharUndici"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"bollettino"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"dtt:BollettinoType"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lastRenderedPageBreak/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"decurtazione"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"dtt:TipoPagamentoDecurtazione"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color w:val="008080"/>
          <w:lang w:val="en-US"/>
        </w:rPr>
        <w:t>&gt;&lt;/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sequence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complexType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Pr="007D53C0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schema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Pr="00617D42" w:rsidRDefault="007566EA" w:rsidP="007566EA">
      <w:pPr>
        <w:rPr>
          <w:b/>
          <w:sz w:val="24"/>
          <w:szCs w:val="24"/>
        </w:rPr>
      </w:pPr>
      <w:r w:rsidRPr="00617D42">
        <w:rPr>
          <w:b/>
          <w:sz w:val="24"/>
          <w:szCs w:val="24"/>
        </w:rPr>
        <w:t>InserimentoPrenotazioneRevisioniAgenziaOutput.xsd</w:t>
      </w:r>
    </w:p>
    <w:p w:rsidR="007566EA" w:rsidRPr="00FA7D35" w:rsidRDefault="007566EA" w:rsidP="007566EA"/>
    <w:p w:rsidR="007566EA" w:rsidRPr="00FA7D35" w:rsidRDefault="007566EA" w:rsidP="007566EA"/>
    <w:p w:rsidR="007566EA" w:rsidRDefault="007566EA" w:rsidP="007566EA">
      <w:r w:rsidRPr="00FA7D35">
        <w:object w:dxaOrig="1550" w:dyaOrig="991">
          <v:shape id="_x0000_i1065" type="#_x0000_t75" style="width:76.5pt;height:49.5pt" o:ole="">
            <v:imagedata r:id="rId288" o:title=""/>
          </v:shape>
          <o:OLEObject Type="Embed" ProgID="Package" ShapeID="_x0000_i1065" DrawAspect="Icon" ObjectID="_1669193489" r:id="rId289"/>
        </w:object>
      </w:r>
    </w:p>
    <w:p w:rsidR="007566EA" w:rsidRDefault="007566EA" w:rsidP="007566EA"/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xmlns:dtt="http://www.dtt.it/xsd/NuovoSistemaRevisioni"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>elementFormDefault="qualified"&gt;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&lt;include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schemaLocation="./InserimentoPrenotazioneRevisioniAgenziaOutputTypes.xsd" /&gt;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&lt;element name="rispostaInserimentoPrenotazioneRevisioniAgenzia"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type="dtt:RispostaInserimentoPrenotazioneRevisioniAgenziaType"&gt;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&lt;annotation&gt;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&lt;documentation&gt;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E' l'elemento radice del file XML; contiene tutti i dati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relativi alla richiesta della Officina.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&lt;/documentation&gt;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&lt;/annotation&gt;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&lt;/element&gt;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>&lt;/schema&gt;</w:t>
      </w:r>
    </w:p>
    <w:p w:rsidR="007566EA" w:rsidRPr="0023474D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617D42" w:rsidRDefault="007566EA" w:rsidP="007566EA">
      <w:pPr>
        <w:rPr>
          <w:b/>
          <w:sz w:val="24"/>
          <w:szCs w:val="24"/>
        </w:rPr>
      </w:pPr>
      <w:r w:rsidRPr="00617D42">
        <w:rPr>
          <w:b/>
          <w:sz w:val="24"/>
          <w:szCs w:val="24"/>
        </w:rPr>
        <w:t>InserimentoPrenotazioneRevisioniAgenziaOutputTypes.xsd</w:t>
      </w:r>
    </w:p>
    <w:p w:rsidR="007566EA" w:rsidRDefault="006E7595" w:rsidP="007566EA">
      <w:r w:rsidRPr="006E7595">
        <w:object w:dxaOrig="5806" w:dyaOrig="811">
          <v:shape id="_x0000_i1066" type="#_x0000_t75" style="width:290.25pt;height:40.5pt" o:ole="">
            <v:imagedata r:id="rId290" o:title=""/>
          </v:shape>
          <o:OLEObject Type="Embed" ProgID="Package" ShapeID="_x0000_i1066" DrawAspect="Content" ObjectID="_1669193490" r:id="rId291"/>
        </w:object>
      </w:r>
    </w:p>
    <w:p w:rsidR="007566EA" w:rsidRDefault="007566EA" w:rsidP="007566EA"/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lastRenderedPageBreak/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xmlns:dtt="http://www.dtt.it/xsd/NuovoSistemaRevisioni"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elementFormDefault="qualified"&gt;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&lt;include schemaLocation="../CommonTypes.xsd" /&gt;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>&lt;complexType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name="RispostaInserimentoPrenotazioneRevisioniAgenziaType"&gt;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&lt;choice&gt;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&lt;sequence&gt;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&lt;element name="prenotazioneRevisioniAgenzia"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>type="dtt:Prenotazione</w:t>
      </w:r>
      <w:r w:rsidR="00D00B0B">
        <w:rPr>
          <w:rFonts w:ascii="Courier New" w:eastAsia="Calibri" w:hAnsi="Courier New" w:cs="Courier New"/>
          <w:color w:val="339966"/>
          <w:lang w:val="en-US" w:eastAsia="it-IT"/>
        </w:rPr>
        <w:t>Agenzia</w:t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>RevisioniType" maxOccurs="unbounded"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minOccurs="1"&gt;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&lt;element name="messaggio" type="dtt:MessaggioType"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minOccurs="0" maxOccurs="unbounded"&gt;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&lt;/sequence&gt;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&lt;element name="errore" type="dtt:ErroreType" minOccurs="0"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maxOccurs="unbounded"&gt;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&lt;/choice&gt;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&lt;/complexType&gt;</w:t>
      </w:r>
    </w:p>
    <w:p w:rsidR="007566EA" w:rsidRPr="00DD272C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D272C">
        <w:rPr>
          <w:rFonts w:ascii="Courier New" w:eastAsia="Calibri" w:hAnsi="Courier New" w:cs="Courier New"/>
          <w:color w:val="339966"/>
          <w:lang w:eastAsia="it-IT"/>
        </w:rPr>
        <w:t>&lt;/schema&gt;</w:t>
      </w:r>
    </w:p>
    <w:p w:rsidR="007566EA" w:rsidRPr="0023474D" w:rsidRDefault="007566EA" w:rsidP="007566EA">
      <w:pPr>
        <w:rPr>
          <w:lang w:eastAsia="it-IT"/>
        </w:rPr>
      </w:pPr>
    </w:p>
    <w:p w:rsidR="007566EA" w:rsidRPr="00617D42" w:rsidRDefault="007566EA" w:rsidP="001B32D0">
      <w:pPr>
        <w:rPr>
          <w:b/>
          <w:sz w:val="24"/>
          <w:szCs w:val="24"/>
        </w:rPr>
      </w:pPr>
      <w:r w:rsidRPr="000868B7">
        <w:rPr>
          <w:b/>
          <w:sz w:val="24"/>
          <w:szCs w:val="24"/>
        </w:rPr>
        <w:t>inserimentoPrenotazioneRevisioniAgenzia.wsdl</w:t>
      </w:r>
    </w:p>
    <w:p w:rsidR="007566EA" w:rsidRDefault="007566EA" w:rsidP="007566EA">
      <w:pPr>
        <w:rPr>
          <w:highlight w:val="yellow"/>
        </w:rPr>
      </w:pPr>
    </w:p>
    <w:p w:rsidR="007566EA" w:rsidRDefault="007566EA" w:rsidP="007566EA">
      <w:pPr>
        <w:rPr>
          <w:highlight w:val="yellow"/>
        </w:rPr>
      </w:pPr>
    </w:p>
    <w:p w:rsidR="007566EA" w:rsidRDefault="008F1A30" w:rsidP="007566EA">
      <w:r w:rsidRPr="008F1A30">
        <w:object w:dxaOrig="4666" w:dyaOrig="811">
          <v:shape id="_x0000_i1067" type="#_x0000_t75" style="width:233.25pt;height:40.5pt" o:ole="">
            <v:imagedata r:id="rId292" o:title=""/>
          </v:shape>
          <o:OLEObject Type="Embed" ProgID="Package" ShapeID="_x0000_i1067" DrawAspect="Content" ObjectID="_1669193491" r:id="rId293"/>
        </w:object>
      </w:r>
    </w:p>
    <w:p w:rsidR="007566EA" w:rsidRPr="0059173A" w:rsidRDefault="007566EA" w:rsidP="00360579">
      <w:pPr>
        <w:pStyle w:val="Titolo3"/>
        <w:rPr>
          <w:lang w:val="it-IT"/>
        </w:rPr>
      </w:pPr>
      <w:bookmarkStart w:id="624" w:name="_Toc291143393"/>
      <w:bookmarkStart w:id="625" w:name="_Toc419121609"/>
      <w:bookmarkStart w:id="626" w:name="_Toc43549835"/>
      <w:r w:rsidRPr="0059173A">
        <w:rPr>
          <w:lang w:val="it-IT"/>
        </w:rPr>
        <w:t>Servizio Di Richiesta Inserimento Prenotazione Revisioni con carrello Per Agenzia</w:t>
      </w:r>
      <w:bookmarkEnd w:id="624"/>
      <w:bookmarkEnd w:id="625"/>
      <w:bookmarkEnd w:id="626"/>
    </w:p>
    <w:p w:rsidR="00360579" w:rsidRDefault="00360579" w:rsidP="007566EA">
      <w:pPr>
        <w:rPr>
          <w:b/>
          <w:sz w:val="24"/>
          <w:szCs w:val="24"/>
        </w:rPr>
      </w:pPr>
    </w:p>
    <w:p w:rsidR="007566EA" w:rsidRPr="00A604FA" w:rsidRDefault="007566EA" w:rsidP="007566EA">
      <w:pPr>
        <w:rPr>
          <w:b/>
          <w:sz w:val="24"/>
          <w:szCs w:val="24"/>
        </w:rPr>
      </w:pPr>
      <w:r w:rsidRPr="00A604FA">
        <w:rPr>
          <w:b/>
          <w:sz w:val="24"/>
          <w:szCs w:val="24"/>
        </w:rPr>
        <w:t>InserimentoPrenotazioneRevisioniConCarrello.xsd</w:t>
      </w:r>
    </w:p>
    <w:p w:rsidR="007566EA" w:rsidRDefault="007566EA" w:rsidP="007566EA">
      <w:pPr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1534" w:dyaOrig="993">
          <v:shape id="_x0000_i1068" type="#_x0000_t75" style="width:76.5pt;height:49.5pt" o:ole="">
            <v:imagedata r:id="rId294" o:title=""/>
          </v:shape>
          <o:OLEObject Type="Embed" ProgID="Package" ShapeID="_x0000_i1068" DrawAspect="Icon" ObjectID="_1669193492" r:id="rId295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&lt;schema xmlns="http://www.w3.org/2001/XMLSchema" xmlns:dtt="http://www.dtt.it/xsd/NuovoSistemaRevisioni" xmlns:xsi="http://www.dtt.it/xsd/NuovoSistemaRevisioni" targetNamespace="http://www.dtt.it/xsd/NuovoSistemaRevisioni" elementFormDefault="qualified" attributeFormDefault="qualified"&gt;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lastRenderedPageBreak/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>&lt;include schemaLocation="./InserimentoPrenotazioneRevisioniConCarrelloInput.xsd" /&gt;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&lt;include schemaLocation="./InserimentoPrenotazioneRevisioniConCarrelloOutput.xsd" /&gt;</w:t>
      </w:r>
    </w:p>
    <w:p w:rsidR="007566EA" w:rsidRPr="0056431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564314">
        <w:rPr>
          <w:rFonts w:ascii="Courier New" w:eastAsia="Calibri" w:hAnsi="Courier New" w:cs="Courier New"/>
          <w:color w:val="339966"/>
          <w:lang w:eastAsia="it-IT"/>
        </w:rPr>
        <w:t>&lt;/schema&gt;</w:t>
      </w:r>
    </w:p>
    <w:p w:rsidR="007566EA" w:rsidRPr="0056431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A604FA">
        <w:rPr>
          <w:b/>
          <w:sz w:val="24"/>
          <w:szCs w:val="24"/>
        </w:rPr>
        <w:t>InserimentoPrenotazioneRevisioniConCarrelloInput.xsd</w:t>
      </w:r>
    </w:p>
    <w:p w:rsidR="007566EA" w:rsidRDefault="007566EA" w:rsidP="007566EA">
      <w:pPr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1534" w:dyaOrig="993">
          <v:shape id="_x0000_i1069" type="#_x0000_t75" style="width:76.5pt;height:49.5pt" o:ole="">
            <v:imagedata r:id="rId296" o:title=""/>
          </v:shape>
          <o:OLEObject Type="Embed" ProgID="Package" ShapeID="_x0000_i1069" DrawAspect="Icon" ObjectID="_1669193493" r:id="rId297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xmlns:dtt="http://www.dtt.it/xsd/NuovoSistemaRevisioni"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>elementFormDefault="qualified"&gt;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&lt;include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schemaLocation="./InserimentoPrenotazioneRevisioniConCarrelloInputTypes.xsd" /&gt;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&lt;element name="richiestaInserimentoPrenotazioneRevisioniConCarrello"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type="dtt:RichiestaInserimentoPrenotazioneRevisioniConCarrelloType"&gt;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&lt;annotation&gt;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&lt;documentation&gt;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E' l'elemento radice del file XML; contiene tutti i dati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relativi alla richiesta della Officina.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&lt;/documentation&gt;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&lt;/annotation&gt;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&lt;/element&gt;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>&lt;/schema&gt;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</w:p>
    <w:p w:rsidR="007566EA" w:rsidRPr="00A604FA" w:rsidRDefault="007566EA" w:rsidP="007566EA">
      <w:pPr>
        <w:rPr>
          <w:b/>
          <w:sz w:val="24"/>
          <w:szCs w:val="24"/>
        </w:rPr>
      </w:pPr>
      <w:r w:rsidRPr="00A604FA">
        <w:rPr>
          <w:b/>
          <w:sz w:val="24"/>
          <w:szCs w:val="24"/>
        </w:rPr>
        <w:t>InserimentoPrenotazioneRevisioniConCarrelloInputTypes.xsd</w:t>
      </w:r>
    </w:p>
    <w:p w:rsidR="007566EA" w:rsidRDefault="009960DD" w:rsidP="007566EA">
      <w:pPr>
        <w:rPr>
          <w:rFonts w:ascii="Courier New" w:hAnsi="Courier New" w:cs="Courier New"/>
          <w:lang w:eastAsia="it-IT"/>
        </w:rPr>
      </w:pPr>
      <w:r w:rsidRPr="009960DD">
        <w:rPr>
          <w:rFonts w:ascii="Courier New" w:hAnsi="Courier New" w:cs="Courier New"/>
          <w:lang w:eastAsia="it-IT"/>
        </w:rPr>
        <w:object w:dxaOrig="6015" w:dyaOrig="811">
          <v:shape id="_x0000_i1070" type="#_x0000_t75" style="width:300.75pt;height:40.5pt" o:ole="">
            <v:imagedata r:id="rId298" o:title=""/>
          </v:shape>
          <o:OLEObject Type="Embed" ProgID="Package" ShapeID="_x0000_i1070" DrawAspect="Content" ObjectID="_1669193494" r:id="rId299"/>
        </w:objec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>&lt;?</w:t>
      </w:r>
      <w:r w:rsidRPr="00D86EDE">
        <w:rPr>
          <w:rFonts w:ascii="Courier New" w:eastAsia="Calibri" w:hAnsi="Courier New" w:cs="Courier New"/>
          <w:b/>
          <w:bCs/>
          <w:color w:val="339966"/>
          <w:lang w:val="en-US" w:eastAsia="it-IT"/>
        </w:rPr>
        <w:t>xml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version = 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"1.0"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encoding = 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"UTF-8"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>?&gt;</w: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>&lt;</w:t>
      </w:r>
      <w:r w:rsidRPr="00D86EDE">
        <w:rPr>
          <w:rFonts w:ascii="Courier New" w:eastAsia="Calibri" w:hAnsi="Courier New" w:cs="Courier New"/>
          <w:b/>
          <w:bCs/>
          <w:color w:val="339966"/>
          <w:lang w:val="en-US" w:eastAsia="it-IT"/>
        </w:rPr>
        <w:t>schema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xmlns=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"http://www.w3.org/2001/XMLSchema"</w: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  <w:t>targetNamespace=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"http://www.dtt.it/xsd/NuovoSistemaRevisioni"</w: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  <w:t>xmlns:dtt=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"http://www.dtt.it/xsd/NuovoSistemaRevisioni"</w: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  <w:t>elementFormDefault=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"qualified"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>&gt;</w: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  <w:t>&lt;</w:t>
      </w:r>
      <w:r w:rsidRPr="00D86EDE">
        <w:rPr>
          <w:rFonts w:ascii="Courier New" w:eastAsia="Calibri" w:hAnsi="Courier New" w:cs="Courier New"/>
          <w:b/>
          <w:bCs/>
          <w:color w:val="339966"/>
          <w:lang w:val="en-US" w:eastAsia="it-IT"/>
        </w:rPr>
        <w:t>include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schemaLocation=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"../CommonTypes.xsd"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/&gt;</w: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  <w:t>&lt;</w:t>
      </w:r>
      <w:r w:rsidRPr="00D86EDE">
        <w:rPr>
          <w:rFonts w:ascii="Courier New" w:eastAsia="Calibri" w:hAnsi="Courier New" w:cs="Courier New"/>
          <w:b/>
          <w:bCs/>
          <w:color w:val="339966"/>
          <w:lang w:val="en-US" w:eastAsia="it-IT"/>
        </w:rPr>
        <w:t>complexType</w: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  <w:t>name=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"RichiestaInserimentoPrenotazioneRevisioniConCarrelloType"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>&gt;</w: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lastRenderedPageBreak/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  <w:t>&lt;</w:t>
      </w:r>
      <w:r w:rsidRPr="00D86EDE">
        <w:rPr>
          <w:rFonts w:ascii="Courier New" w:eastAsia="Calibri" w:hAnsi="Courier New" w:cs="Courier New"/>
          <w:b/>
          <w:bCs/>
          <w:color w:val="339966"/>
          <w:lang w:val="en-US" w:eastAsia="it-IT"/>
        </w:rPr>
        <w:t>sequence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>&gt;</w: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  <w:t>&lt;</w:t>
      </w:r>
      <w:r w:rsidRPr="00D86EDE">
        <w:rPr>
          <w:rFonts w:ascii="Courier New" w:eastAsia="Calibri" w:hAnsi="Courier New" w:cs="Courier New"/>
          <w:b/>
          <w:bCs/>
          <w:color w:val="339966"/>
          <w:lang w:val="en-US" w:eastAsia="it-IT"/>
        </w:rPr>
        <w:t>element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name=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"login"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type=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"dtt:LoginType"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maxOccurs=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"1"</w: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  <w:t>minOccurs=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"0"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>&gt;</w: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  <w:t>&lt;/</w:t>
      </w:r>
      <w:r w:rsidRPr="00D86EDE">
        <w:rPr>
          <w:rFonts w:ascii="Courier New" w:eastAsia="Calibri" w:hAnsi="Courier New" w:cs="Courier New"/>
          <w:b/>
          <w:bCs/>
          <w:color w:val="339966"/>
          <w:lang w:val="en-US" w:eastAsia="it-IT"/>
        </w:rPr>
        <w:t>element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>&gt;</w: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  <w:t>&lt;</w:t>
      </w:r>
      <w:r w:rsidRPr="00D86EDE">
        <w:rPr>
          <w:rFonts w:ascii="Courier New" w:eastAsia="Calibri" w:hAnsi="Courier New" w:cs="Courier New"/>
          <w:b/>
          <w:bCs/>
          <w:color w:val="339966"/>
          <w:lang w:val="en-US" w:eastAsia="it-IT"/>
        </w:rPr>
        <w:t>element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name=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"prenotazioneRevisioniAgenzia"</w: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  <w:t>type=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"dtt:InserimentoPrenotazioneRevisioniAgenziaType"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minOccurs=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"1"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maxOccurs=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"unbounded"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>&gt;</w: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  <w:t>&lt;/</w:t>
      </w:r>
      <w:r w:rsidRPr="00D86EDE">
        <w:rPr>
          <w:rFonts w:ascii="Courier New" w:eastAsia="Calibri" w:hAnsi="Courier New" w:cs="Courier New"/>
          <w:b/>
          <w:bCs/>
          <w:color w:val="339966"/>
          <w:lang w:val="en-US" w:eastAsia="it-IT"/>
        </w:rPr>
        <w:t>element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>&gt;</w: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  <w:t>&lt;</w:t>
      </w:r>
      <w:r w:rsidRPr="00D86EDE">
        <w:rPr>
          <w:rFonts w:ascii="Courier New" w:eastAsia="Calibri" w:hAnsi="Courier New" w:cs="Courier New"/>
          <w:b/>
          <w:bCs/>
          <w:color w:val="339966"/>
          <w:lang w:val="en-US" w:eastAsia="it-IT"/>
        </w:rPr>
        <w:t>element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name=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"urgente"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type=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"int"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minOccurs=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"0"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maxOccurs=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"1"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>&gt;&lt;/</w:t>
      </w:r>
      <w:r w:rsidRPr="00D86EDE">
        <w:rPr>
          <w:rFonts w:ascii="Courier New" w:eastAsia="Calibri" w:hAnsi="Courier New" w:cs="Courier New"/>
          <w:b/>
          <w:bCs/>
          <w:color w:val="339966"/>
          <w:lang w:val="en-US" w:eastAsia="it-IT"/>
        </w:rPr>
        <w:t>element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>&gt;</w:t>
      </w:r>
    </w:p>
    <w:p w:rsidR="009960DD" w:rsidRPr="00D86EDE" w:rsidRDefault="009960DD" w:rsidP="009960DD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  <w:t>&lt;</w:t>
      </w:r>
      <w:r w:rsidRPr="00D86EDE">
        <w:rPr>
          <w:rFonts w:ascii="Courier New" w:eastAsia="Calibri" w:hAnsi="Courier New" w:cs="Courier New"/>
          <w:b/>
          <w:bCs/>
          <w:color w:val="339966"/>
          <w:lang w:val="en-US" w:eastAsia="it-IT"/>
        </w:rPr>
        <w:t>element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name=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"partitaIva"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type=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"dtt:VarCharUndici"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minOccurs=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"0"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 xml:space="preserve"> maxOccurs=</w:t>
      </w:r>
      <w:r w:rsidRPr="00D86EDE">
        <w:rPr>
          <w:rFonts w:ascii="Courier New" w:eastAsia="Calibri" w:hAnsi="Courier New" w:cs="Courier New"/>
          <w:i/>
          <w:iCs/>
          <w:color w:val="339966"/>
          <w:lang w:val="en-US" w:eastAsia="it-IT"/>
        </w:rPr>
        <w:t>"1"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>&gt;&lt;/</w:t>
      </w:r>
      <w:r w:rsidRPr="00D86EDE">
        <w:rPr>
          <w:rFonts w:ascii="Courier New" w:eastAsia="Calibri" w:hAnsi="Courier New" w:cs="Courier New"/>
          <w:b/>
          <w:bCs/>
          <w:color w:val="339966"/>
          <w:lang w:val="en-US" w:eastAsia="it-IT"/>
        </w:rPr>
        <w:t>element</w:t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>&gt;</w:t>
      </w:r>
    </w:p>
    <w:p w:rsidR="009960DD" w:rsidRPr="009960DD" w:rsidRDefault="009960DD" w:rsidP="009960DD">
      <w:pPr>
        <w:rPr>
          <w:rFonts w:ascii="Courier New" w:eastAsia="Calibri" w:hAnsi="Courier New" w:cs="Courier New"/>
          <w:color w:val="339966"/>
          <w:lang w:eastAsia="it-IT"/>
        </w:rPr>
      </w:pP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86EDE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9960DD">
        <w:rPr>
          <w:rFonts w:ascii="Courier New" w:eastAsia="Calibri" w:hAnsi="Courier New" w:cs="Courier New"/>
          <w:color w:val="339966"/>
          <w:lang w:eastAsia="it-IT"/>
        </w:rPr>
        <w:t>&lt;/</w:t>
      </w:r>
      <w:r w:rsidRPr="009960DD">
        <w:rPr>
          <w:rFonts w:ascii="Courier New" w:eastAsia="Calibri" w:hAnsi="Courier New" w:cs="Courier New"/>
          <w:b/>
          <w:bCs/>
          <w:color w:val="339966"/>
          <w:lang w:eastAsia="it-IT"/>
        </w:rPr>
        <w:t>sequence</w:t>
      </w:r>
      <w:r w:rsidRPr="009960DD">
        <w:rPr>
          <w:rFonts w:ascii="Courier New" w:eastAsia="Calibri" w:hAnsi="Courier New" w:cs="Courier New"/>
          <w:color w:val="339966"/>
          <w:lang w:eastAsia="it-IT"/>
        </w:rPr>
        <w:t>&gt;</w:t>
      </w:r>
    </w:p>
    <w:p w:rsidR="009960DD" w:rsidRPr="009960DD" w:rsidRDefault="009960DD" w:rsidP="009960DD">
      <w:pPr>
        <w:rPr>
          <w:rFonts w:ascii="Courier New" w:eastAsia="Calibri" w:hAnsi="Courier New" w:cs="Courier New"/>
          <w:color w:val="339966"/>
          <w:lang w:eastAsia="it-IT"/>
        </w:rPr>
      </w:pPr>
      <w:r w:rsidRPr="009960DD">
        <w:rPr>
          <w:rFonts w:ascii="Courier New" w:eastAsia="Calibri" w:hAnsi="Courier New" w:cs="Courier New"/>
          <w:color w:val="339966"/>
          <w:lang w:eastAsia="it-IT"/>
        </w:rPr>
        <w:tab/>
        <w:t>&lt;/</w:t>
      </w:r>
      <w:r w:rsidRPr="009960DD">
        <w:rPr>
          <w:rFonts w:ascii="Courier New" w:eastAsia="Calibri" w:hAnsi="Courier New" w:cs="Courier New"/>
          <w:b/>
          <w:bCs/>
          <w:color w:val="339966"/>
          <w:lang w:eastAsia="it-IT"/>
        </w:rPr>
        <w:t>complexType</w:t>
      </w:r>
      <w:r w:rsidRPr="009960DD">
        <w:rPr>
          <w:rFonts w:ascii="Courier New" w:eastAsia="Calibri" w:hAnsi="Courier New" w:cs="Courier New"/>
          <w:color w:val="339966"/>
          <w:lang w:eastAsia="it-IT"/>
        </w:rPr>
        <w:t>&gt;</w:t>
      </w:r>
    </w:p>
    <w:p w:rsidR="007566EA" w:rsidRDefault="009960DD" w:rsidP="009960DD">
      <w:r w:rsidRPr="009960DD">
        <w:rPr>
          <w:rFonts w:ascii="Courier New" w:eastAsia="Calibri" w:hAnsi="Courier New" w:cs="Courier New"/>
          <w:color w:val="339966"/>
          <w:lang w:eastAsia="it-IT"/>
        </w:rPr>
        <w:t>&lt;/</w:t>
      </w:r>
      <w:r w:rsidRPr="009960DD">
        <w:rPr>
          <w:rFonts w:ascii="Courier New" w:eastAsia="Calibri" w:hAnsi="Courier New" w:cs="Courier New"/>
          <w:b/>
          <w:bCs/>
          <w:color w:val="339966"/>
          <w:lang w:eastAsia="it-IT"/>
        </w:rPr>
        <w:t>schema</w:t>
      </w:r>
      <w:r w:rsidRPr="009960DD">
        <w:rPr>
          <w:rFonts w:ascii="Courier New" w:eastAsia="Calibri" w:hAnsi="Courier New" w:cs="Courier New"/>
          <w:color w:val="339966"/>
          <w:lang w:eastAsia="it-IT"/>
        </w:rPr>
        <w:t>&gt;</w:t>
      </w:r>
    </w:p>
    <w:p w:rsidR="007566EA" w:rsidRPr="00A604FA" w:rsidRDefault="007566EA" w:rsidP="007566EA">
      <w:pPr>
        <w:rPr>
          <w:b/>
          <w:sz w:val="24"/>
          <w:szCs w:val="24"/>
        </w:rPr>
      </w:pPr>
      <w:r w:rsidRPr="00A604FA">
        <w:rPr>
          <w:b/>
          <w:sz w:val="24"/>
          <w:szCs w:val="24"/>
        </w:rPr>
        <w:t>InserimentoPrenotazioneRevisioniConCarrelloOutput.xsd</w:t>
      </w:r>
    </w:p>
    <w:p w:rsidR="007566EA" w:rsidRDefault="007566EA" w:rsidP="007566EA">
      <w:r>
        <w:object w:dxaOrig="1534" w:dyaOrig="993">
          <v:shape id="_x0000_i1071" type="#_x0000_t75" style="width:76.5pt;height:49.5pt" o:ole="">
            <v:imagedata r:id="rId300" o:title=""/>
          </v:shape>
          <o:OLEObject Type="Embed" ProgID="Package" ShapeID="_x0000_i1071" DrawAspect="Icon" ObjectID="_1669193495" r:id="rId301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xmlns:dtt="http://www.dtt.it/xsd/NuovoSistemaRevisioni"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>elementFormDefault="qualified"&gt;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&lt;include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schemaLocation="./InserimentoPrenotazioneRevisioniConCarrelloOutputTypes.xsd" /&gt;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&lt;element name="rispostaInserimentoPrenotazioneRevisioniConCarrello"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type="dtt:RispostaInserimentoPrenotazioneRevisioniConCarrelloType"&gt;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&lt;annotation&gt;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&lt;documentation&gt;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E' l'elemento radice del file XML; contiene tutti i dati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relativi alla richiesta della Officina.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&lt;/documentation&gt;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&lt;/annotation&gt;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&lt;/element&gt;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>&lt;/schema&gt;</w:t>
      </w:r>
    </w:p>
    <w:p w:rsidR="007566EA" w:rsidRPr="00E1274E" w:rsidRDefault="007566EA" w:rsidP="007566EA">
      <w:pPr>
        <w:rPr>
          <w:rFonts w:ascii="Courier New" w:hAnsi="Courier New" w:cs="Courier New"/>
          <w:lang w:eastAsia="it-IT"/>
        </w:rPr>
      </w:pPr>
    </w:p>
    <w:p w:rsidR="007566EA" w:rsidRPr="00A604FA" w:rsidRDefault="007566EA" w:rsidP="007566EA">
      <w:pPr>
        <w:rPr>
          <w:b/>
          <w:sz w:val="24"/>
          <w:szCs w:val="24"/>
        </w:rPr>
      </w:pPr>
      <w:r w:rsidRPr="00A604FA">
        <w:rPr>
          <w:b/>
          <w:sz w:val="24"/>
          <w:szCs w:val="24"/>
        </w:rPr>
        <w:t>InserimentoPrenotazioneRevisioniConCarrelloOutputTypes.xsd</w:t>
      </w:r>
    </w:p>
    <w:p w:rsidR="007566EA" w:rsidRDefault="007566EA" w:rsidP="007566EA">
      <w:r>
        <w:object w:dxaOrig="1534" w:dyaOrig="993">
          <v:shape id="_x0000_i1072" type="#_x0000_t75" style="width:76.5pt;height:49.5pt" o:ole="">
            <v:imagedata r:id="rId302" o:title=""/>
          </v:shape>
          <o:OLEObject Type="Embed" ProgID="Package" ShapeID="_x0000_i1072" DrawAspect="Icon" ObjectID="_1669193496" r:id="rId303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xmlns:dtt="http://www.dtt.it/xsd/NuovoSistemaRevisioni"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elementFormDefault="qualified"&gt;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&lt;include schemaLocation="../CommonTypes.xsd" /&gt;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>&lt;complexType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name="RispostaInserimentoPrenotazioneRevisioniConCarrelloType"&gt;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&lt;choice&gt;</w:t>
      </w:r>
    </w:p>
    <w:p w:rsidR="007566EA" w:rsidRPr="00D53581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  <w:t>&lt;sequence&gt;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D53581">
        <w:rPr>
          <w:rFonts w:ascii="Courier New" w:eastAsia="Calibri" w:hAnsi="Courier New" w:cs="Courier New"/>
          <w:color w:val="339966"/>
          <w:lang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>&lt;element name="messaggio" type="dtt:MessaggioType"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minOccurs="0" maxOccurs="unbounded"&gt;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&lt;/sequence&gt;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&lt;element name="errore" type="dtt:ErroreType" minOccurs="0"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maxOccurs="unbounded"&gt;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&lt;/choice&gt;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339966"/>
          <w:lang w:val="en-US" w:eastAsia="it-IT"/>
        </w:rPr>
      </w:pPr>
      <w:r w:rsidRPr="007566EA">
        <w:rPr>
          <w:rFonts w:ascii="Courier New" w:eastAsia="Calibri" w:hAnsi="Courier New" w:cs="Courier New"/>
          <w:color w:val="339966"/>
          <w:lang w:val="en-US" w:eastAsia="it-IT"/>
        </w:rPr>
        <w:tab/>
        <w:t>&lt;/complexType&gt;</w:t>
      </w:r>
    </w:p>
    <w:p w:rsidR="007566EA" w:rsidRPr="00564314" w:rsidRDefault="007566EA" w:rsidP="007566EA">
      <w:pPr>
        <w:rPr>
          <w:rFonts w:ascii="Courier New" w:eastAsia="Calibri" w:hAnsi="Courier New" w:cs="Courier New"/>
          <w:color w:val="339966"/>
          <w:lang w:eastAsia="it-IT"/>
        </w:rPr>
      </w:pPr>
      <w:r w:rsidRPr="00564314">
        <w:rPr>
          <w:rFonts w:ascii="Courier New" w:eastAsia="Calibri" w:hAnsi="Courier New" w:cs="Courier New"/>
          <w:color w:val="339966"/>
          <w:lang w:eastAsia="it-IT"/>
        </w:rPr>
        <w:t>&lt;/schema&gt;</w:t>
      </w:r>
    </w:p>
    <w:p w:rsidR="007566EA" w:rsidRDefault="007566EA" w:rsidP="007566EA"/>
    <w:p w:rsidR="007566EA" w:rsidRPr="00E1274E" w:rsidRDefault="007566EA" w:rsidP="007566EA">
      <w:pPr>
        <w:rPr>
          <w:b/>
          <w:sz w:val="24"/>
          <w:szCs w:val="24"/>
        </w:rPr>
      </w:pPr>
      <w:r w:rsidRPr="00E1274E">
        <w:rPr>
          <w:b/>
          <w:sz w:val="24"/>
          <w:szCs w:val="24"/>
        </w:rPr>
        <w:t>inserimentoPrenotazioneRevisioniConCarrello.wsdl</w:t>
      </w:r>
    </w:p>
    <w:p w:rsidR="007566EA" w:rsidRDefault="007566EA" w:rsidP="007566EA"/>
    <w:p w:rsidR="007566EA" w:rsidRPr="00D05C36" w:rsidRDefault="008F1A30" w:rsidP="007566EA">
      <w:r w:rsidRPr="008F1A30">
        <w:object w:dxaOrig="5055" w:dyaOrig="810">
          <v:shape id="_x0000_i1073" type="#_x0000_t75" style="width:252.75pt;height:40.5pt" o:ole="">
            <v:imagedata r:id="rId304" o:title=""/>
          </v:shape>
          <o:OLEObject Type="Embed" ProgID="Package" ShapeID="_x0000_i1073" DrawAspect="Content" ObjectID="_1669193497" r:id="rId305"/>
        </w:object>
      </w:r>
    </w:p>
    <w:p w:rsidR="007566EA" w:rsidRDefault="007566EA" w:rsidP="007566EA"/>
    <w:p w:rsidR="007566EA" w:rsidRPr="0059173A" w:rsidRDefault="007566EA" w:rsidP="00360579">
      <w:pPr>
        <w:pStyle w:val="Titolo3"/>
        <w:rPr>
          <w:lang w:val="it-IT"/>
        </w:rPr>
      </w:pPr>
      <w:bookmarkStart w:id="627" w:name="_Toc419121610"/>
      <w:bookmarkStart w:id="628" w:name="_Toc43549836"/>
      <w:r w:rsidRPr="0059173A">
        <w:rPr>
          <w:lang w:val="it-IT"/>
        </w:rPr>
        <w:t>Servizio Di Richiesta Stampa Prenotazione Revisioni Per Agenzia</w:t>
      </w:r>
      <w:bookmarkEnd w:id="627"/>
      <w:bookmarkEnd w:id="628"/>
    </w:p>
    <w:p w:rsidR="00360579" w:rsidRDefault="00360579" w:rsidP="007566EA">
      <w:pPr>
        <w:rPr>
          <w:b/>
          <w:sz w:val="24"/>
          <w:szCs w:val="24"/>
        </w:rPr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StampaPrenotazioneRevisioniAgenzia.xsd</w:t>
      </w:r>
    </w:p>
    <w:p w:rsidR="007566EA" w:rsidRPr="00B06D13" w:rsidRDefault="007566EA" w:rsidP="007566EA"/>
    <w:p w:rsidR="007566EA" w:rsidRDefault="007566EA" w:rsidP="007566EA">
      <w:r w:rsidRPr="00B06D13">
        <w:object w:dxaOrig="1550" w:dyaOrig="991">
          <v:shape id="_x0000_i1074" type="#_x0000_t75" style="width:77.25pt;height:49.5pt" o:ole="">
            <v:imagedata r:id="rId306" o:title=""/>
          </v:shape>
          <o:OLEObject Type="Embed" ProgID="Package" ShapeID="_x0000_i1074" DrawAspect="Icon" ObjectID="_1669193498" r:id="rId307"/>
        </w:object>
      </w:r>
    </w:p>
    <w:p w:rsidR="007566EA" w:rsidRDefault="007566EA" w:rsidP="007566EA"/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 xml:space="preserve">&lt;schema xmlns="http://www.w3.org/2001/XMLSchema" xmlns:dtt="http://www.dtt.it/xsd/NuovoSistemaRevisioni"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lastRenderedPageBreak/>
        <w:t>xmlns:xsi="http://www.dtt.it/xsd/NuovoSistemaRevisioni" targetNamespace="http://www.dtt.it/xsd/NuovoSistemaRevisioni" elementFormDefault="qualified" attributeFormDefault="qualified"&gt;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>&lt;include schemaLocation="./StampaPrenotazioneRevisioniAgenziaInput.xsd" /&gt;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ab/>
        <w:t>&lt;include schemaLocation="./StampaPrenotazioneRevisioniAgenziaOutput.xsd" /&gt;</w:t>
      </w:r>
    </w:p>
    <w:p w:rsidR="007566EA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>&lt;/schema&gt;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StampaPrenotazioneRevisioniAgenziaInput.xsd</w:t>
      </w:r>
    </w:p>
    <w:p w:rsidR="007566EA" w:rsidRPr="00B06D13" w:rsidRDefault="007566EA" w:rsidP="007566EA">
      <w:pPr>
        <w:pStyle w:val="BodyText"/>
      </w:pPr>
    </w:p>
    <w:p w:rsidR="007566EA" w:rsidRDefault="007566EA" w:rsidP="007566EA">
      <w:pPr>
        <w:pStyle w:val="BodyText"/>
      </w:pPr>
      <w:r w:rsidRPr="00B06D13">
        <w:object w:dxaOrig="1550" w:dyaOrig="991">
          <v:shape id="_x0000_i1075" type="#_x0000_t75" style="width:77.25pt;height:49.5pt" o:ole="">
            <v:imagedata r:id="rId308" o:title=""/>
          </v:shape>
          <o:OLEObject Type="Embed" ProgID="Package" ShapeID="_x0000_i1075" DrawAspect="Icon" ObjectID="_1669193499" r:id="rId309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xmlns:dtt="http://www.dtt.it/xsd/NuovoSistemaRevisioni"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>elementFormDefault="qualified"&gt;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14E34">
        <w:rPr>
          <w:rFonts w:ascii="Courier New" w:eastAsia="Calibri" w:hAnsi="Courier New" w:cs="Courier New"/>
          <w:color w:val="008080"/>
          <w:lang w:eastAsia="it-IT"/>
        </w:rPr>
        <w:tab/>
        <w:t>&lt;include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14E34">
        <w:rPr>
          <w:rFonts w:ascii="Courier New" w:eastAsia="Calibri" w:hAnsi="Courier New" w:cs="Courier New"/>
          <w:color w:val="008080"/>
          <w:lang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ab/>
        <w:t>schemaLocation="./StampaPrenotazioneRevisioniAgenziaInputTypes.xsd" /&gt;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14E34">
        <w:rPr>
          <w:rFonts w:ascii="Courier New" w:eastAsia="Calibri" w:hAnsi="Courier New" w:cs="Courier New"/>
          <w:color w:val="008080"/>
          <w:lang w:eastAsia="it-IT"/>
        </w:rPr>
        <w:tab/>
        <w:t>&lt;element name="richiestaStampaPrenotazioneRevisioniAgenzia"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14E34">
        <w:rPr>
          <w:rFonts w:ascii="Courier New" w:eastAsia="Calibri" w:hAnsi="Courier New" w:cs="Courier New"/>
          <w:color w:val="008080"/>
          <w:lang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ab/>
        <w:t>type="dtt:RichiestaStampaPrenotazioneRevisioniAgenziaType"&gt;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14E34">
        <w:rPr>
          <w:rFonts w:ascii="Courier New" w:eastAsia="Calibri" w:hAnsi="Courier New" w:cs="Courier New"/>
          <w:color w:val="008080"/>
          <w:lang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ab/>
        <w:t>&lt;annotation&gt;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14E34">
        <w:rPr>
          <w:rFonts w:ascii="Courier New" w:eastAsia="Calibri" w:hAnsi="Courier New" w:cs="Courier New"/>
          <w:color w:val="008080"/>
          <w:lang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ab/>
        <w:t>&lt;documentation&gt;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14E34">
        <w:rPr>
          <w:rFonts w:ascii="Courier New" w:eastAsia="Calibri" w:hAnsi="Courier New" w:cs="Courier New"/>
          <w:color w:val="008080"/>
          <w:lang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ab/>
        <w:t>E' l'elemento radice del file XML; contiene tutti i dati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14E34">
        <w:rPr>
          <w:rFonts w:ascii="Courier New" w:eastAsia="Calibri" w:hAnsi="Courier New" w:cs="Courier New"/>
          <w:color w:val="008080"/>
          <w:lang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ab/>
        <w:t>relativi alla richiesta della Officina.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14E34">
        <w:rPr>
          <w:rFonts w:ascii="Courier New" w:eastAsia="Calibri" w:hAnsi="Courier New" w:cs="Courier New"/>
          <w:color w:val="008080"/>
          <w:lang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ab/>
        <w:t>&lt;/documentation&gt;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14E34">
        <w:rPr>
          <w:rFonts w:ascii="Courier New" w:eastAsia="Calibri" w:hAnsi="Courier New" w:cs="Courier New"/>
          <w:color w:val="008080"/>
          <w:lang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ab/>
        <w:t>&lt;/annotation&gt;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14E34">
        <w:rPr>
          <w:rFonts w:ascii="Courier New" w:eastAsia="Calibri" w:hAnsi="Courier New" w:cs="Courier New"/>
          <w:color w:val="008080"/>
          <w:lang w:eastAsia="it-IT"/>
        </w:rPr>
        <w:tab/>
        <w:t>&lt;/element&gt;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14E34">
        <w:rPr>
          <w:rFonts w:ascii="Courier New" w:eastAsia="Calibri" w:hAnsi="Courier New" w:cs="Courier New"/>
          <w:color w:val="008080"/>
          <w:lang w:eastAsia="it-IT"/>
        </w:rPr>
        <w:t xml:space="preserve">&lt;/schema&gt; </w:t>
      </w:r>
    </w:p>
    <w:p w:rsidR="007566EA" w:rsidRDefault="007566EA" w:rsidP="007566EA">
      <w:pPr>
        <w:pStyle w:val="Didascalia"/>
        <w:keepNext/>
        <w:outlineLvl w:val="0"/>
        <w:rPr>
          <w:rFonts w:ascii="Courier New" w:eastAsia="Calibri" w:hAnsi="Courier New" w:cs="Courier New"/>
          <w:b w:val="0"/>
          <w:bCs w:val="0"/>
          <w:color w:val="008080"/>
          <w:sz w:val="22"/>
          <w:lang w:eastAsia="it-IT"/>
        </w:rPr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StampaPrenotazioneRevisioniAgenziaInputTypes.xsd</w:t>
      </w:r>
    </w:p>
    <w:p w:rsidR="007566EA" w:rsidRPr="00776CCB" w:rsidRDefault="007566EA" w:rsidP="007566EA"/>
    <w:p w:rsidR="007566EA" w:rsidRDefault="007566EA" w:rsidP="007566EA">
      <w:r w:rsidRPr="00776CCB">
        <w:object w:dxaOrig="1550" w:dyaOrig="991">
          <v:shape id="_x0000_i1076" type="#_x0000_t75" style="width:77.25pt;height:49.5pt" o:ole="">
            <v:imagedata r:id="rId310" o:title=""/>
          </v:shape>
          <o:OLEObject Type="Embed" ProgID="Package" ShapeID="_x0000_i1076" DrawAspect="Icon" ObjectID="_1669193500" r:id="rId311"/>
        </w:object>
      </w:r>
    </w:p>
    <w:p w:rsidR="007566EA" w:rsidRDefault="007566EA" w:rsidP="007566EA"/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lastRenderedPageBreak/>
        <w:tab/>
        <w:t>xmlns:dtt="http://www.dtt.it/xsd/NuovoSistemaRevisioni"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elementFormDefault="qualified"&gt;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&lt;include schemaLocation="../CommonTypes.xsd"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&lt;complexType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name="RichiestaStampaPrenotazioneRevisioniAgenziaType"&gt;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name="login" type="dtt:LoginType" maxOccurs="1"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minOccurs="1"&gt;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name="stampaPrenotazioneRevisioniAgenzia"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type="dtt:StampaPrenotazioneRevisioniAgenziaType" maxOccurs="1"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008080"/>
          <w:lang w:val="en-GB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>minOccurs="1"&gt;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008080"/>
          <w:lang w:val="en-GB" w:eastAsia="it-IT"/>
        </w:rPr>
      </w:pP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  <w:t>&lt;/element&gt;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008080"/>
          <w:lang w:val="en-GB" w:eastAsia="it-IT"/>
        </w:rPr>
      </w:pP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  <w:t>&lt;/sequence&gt;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008080"/>
          <w:lang w:val="en-GB" w:eastAsia="it-IT"/>
        </w:rPr>
      </w:pP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  <w:t>&lt;/complexType&gt;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008080"/>
          <w:lang w:val="en-GB" w:eastAsia="it-IT"/>
        </w:rPr>
      </w:pPr>
      <w:r w:rsidRPr="00A73466">
        <w:rPr>
          <w:rFonts w:ascii="Courier New" w:eastAsia="Calibri" w:hAnsi="Courier New" w:cs="Courier New"/>
          <w:color w:val="008080"/>
          <w:lang w:val="en-GB" w:eastAsia="it-IT"/>
        </w:rPr>
        <w:t>&lt;/schema&gt;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008080"/>
          <w:lang w:val="en-GB" w:eastAsia="it-IT"/>
        </w:rPr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StampaPrenotazioneRevisioniAgenziaOutput.xsd</w:t>
      </w:r>
    </w:p>
    <w:p w:rsidR="007566EA" w:rsidRPr="00776CCB" w:rsidRDefault="007566EA" w:rsidP="007566EA"/>
    <w:p w:rsidR="007566EA" w:rsidRDefault="007566EA" w:rsidP="007566EA">
      <w:r w:rsidRPr="00776CCB">
        <w:object w:dxaOrig="1550" w:dyaOrig="991">
          <v:shape id="_x0000_i1077" type="#_x0000_t75" style="width:77.25pt;height:49.5pt" o:ole="">
            <v:imagedata r:id="rId312" o:title=""/>
          </v:shape>
          <o:OLEObject Type="Embed" ProgID="Package" ShapeID="_x0000_i1077" DrawAspect="Icon" ObjectID="_1669193501" r:id="rId313"/>
        </w:object>
      </w:r>
    </w:p>
    <w:p w:rsidR="007566EA" w:rsidRDefault="007566EA" w:rsidP="007566EA"/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xmlns:dtt="http://www.dtt.it/xsd/NuovoSistemaRevisioni"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>elementFormDefault="qualified"&gt;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ab/>
        <w:t>&lt;include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  <w:t>schemaLocation="./StampaPrenotazioneRevisioniAgenziaOutputTypes.xsd" /&gt;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ab/>
        <w:t>&lt;element name="rispostaStampaPrenotazioneRevisioniAgenzia"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  <w:t>type="dtt:RispostaStampaPrenotazioneRevisioniAgenziaType"&gt;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  <w:t>&lt;annotation&gt;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  <w:t>&lt;documentation&gt;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  <w:t>E' l'elemento radice del file XML; contiene tutti i dati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  <w:t>relativi alla richiesta della Officina.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>&lt;/documentation&gt;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14E34">
        <w:rPr>
          <w:rFonts w:ascii="Courier New" w:eastAsia="Calibri" w:hAnsi="Courier New" w:cs="Courier New"/>
          <w:color w:val="008080"/>
          <w:lang w:eastAsia="it-IT"/>
        </w:rPr>
        <w:tab/>
      </w:r>
      <w:r w:rsidRPr="00F14E34">
        <w:rPr>
          <w:rFonts w:ascii="Courier New" w:eastAsia="Calibri" w:hAnsi="Courier New" w:cs="Courier New"/>
          <w:color w:val="008080"/>
          <w:lang w:eastAsia="it-IT"/>
        </w:rPr>
        <w:tab/>
        <w:t>&lt;/annotation&gt;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14E34">
        <w:rPr>
          <w:rFonts w:ascii="Courier New" w:eastAsia="Calibri" w:hAnsi="Courier New" w:cs="Courier New"/>
          <w:color w:val="008080"/>
          <w:lang w:eastAsia="it-IT"/>
        </w:rPr>
        <w:tab/>
        <w:t>&lt;/element&gt;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14E34">
        <w:rPr>
          <w:rFonts w:ascii="Courier New" w:eastAsia="Calibri" w:hAnsi="Courier New" w:cs="Courier New"/>
          <w:color w:val="008080"/>
          <w:lang w:eastAsia="it-IT"/>
        </w:rPr>
        <w:t>&lt;/schema&gt;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StampaPrenotazioneRevisioniAgenziaOutputTypes.xsd</w:t>
      </w:r>
    </w:p>
    <w:p w:rsidR="007566EA" w:rsidRPr="00776CCB" w:rsidRDefault="007566EA" w:rsidP="007566EA"/>
    <w:p w:rsidR="007566EA" w:rsidRDefault="007566EA" w:rsidP="007566EA">
      <w:r w:rsidRPr="00776CCB">
        <w:object w:dxaOrig="1550" w:dyaOrig="991">
          <v:shape id="_x0000_i1078" type="#_x0000_t75" style="width:77.25pt;height:49.5pt" o:ole="">
            <v:imagedata r:id="rId314" o:title=""/>
          </v:shape>
          <o:OLEObject Type="Embed" ProgID="Package" ShapeID="_x0000_i1078" DrawAspect="Icon" ObjectID="_1669193502" r:id="rId315"/>
        </w:object>
      </w:r>
    </w:p>
    <w:p w:rsidR="007566EA" w:rsidRDefault="007566EA" w:rsidP="007566EA"/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xmlns:dtt="http://www.dtt.it/xsd/NuovoSistemaRevisioni"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elementFormDefault="qualified"&gt;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&lt;include schemaLocation="../CommonTypes.xsd" /&gt;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>&lt;complexType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  <w:t>name="RispostaStampaPrenotazioneRevisioniAgenziaType"&gt;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  <w:t>&lt;choice&gt;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  <w:t>&lt;sequence&gt;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  <w:t>&lt;element name="stampaPrenotazioneRevisione"</w:t>
      </w:r>
    </w:p>
    <w:p w:rsidR="007566EA" w:rsidRPr="00BE559E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  <w:t>type="dtt:StampaPrenotazioneRevisioneType" minOccurs="0"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008080"/>
          <w:lang w:val="en-GB" w:eastAsia="it-IT"/>
        </w:rPr>
      </w:pP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BE559E">
        <w:rPr>
          <w:rFonts w:ascii="Courier New" w:eastAsia="Calibri" w:hAnsi="Courier New" w:cs="Courier New"/>
          <w:color w:val="008080"/>
          <w:lang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>maxOccurs="1"&gt;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008080"/>
          <w:lang w:val="en-GB" w:eastAsia="it-IT"/>
        </w:rPr>
      </w:pP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  <w:t>&lt;/element&gt;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008080"/>
          <w:lang w:val="en-GB" w:eastAsia="it-IT"/>
        </w:rPr>
      </w:pP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  <w:t>&lt;/sequence&gt;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008080"/>
          <w:lang w:val="en-GB" w:eastAsia="it-IT"/>
        </w:rPr>
      </w:pP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  <w:t>&lt;element name="errore" type="dtt:ErroreType" minOccurs="0"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008080"/>
          <w:lang w:val="en-GB" w:eastAsia="it-IT"/>
        </w:rPr>
      </w:pP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  <w:t>maxOccurs="unbounded"&gt;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008080"/>
          <w:lang w:val="en-GB" w:eastAsia="it-IT"/>
        </w:rPr>
      </w:pP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  <w:t>&lt;/element&gt;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008080"/>
          <w:lang w:val="en-GB" w:eastAsia="it-IT"/>
        </w:rPr>
      </w:pP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</w: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  <w:t>&lt;/choice&gt;</w:t>
      </w:r>
    </w:p>
    <w:p w:rsidR="007566EA" w:rsidRPr="00A73466" w:rsidRDefault="007566EA" w:rsidP="007566EA">
      <w:pPr>
        <w:rPr>
          <w:rFonts w:ascii="Courier New" w:eastAsia="Calibri" w:hAnsi="Courier New" w:cs="Courier New"/>
          <w:color w:val="008080"/>
          <w:lang w:val="en-GB" w:eastAsia="it-IT"/>
        </w:rPr>
      </w:pPr>
      <w:r w:rsidRPr="00A73466">
        <w:rPr>
          <w:rFonts w:ascii="Courier New" w:eastAsia="Calibri" w:hAnsi="Courier New" w:cs="Courier New"/>
          <w:color w:val="008080"/>
          <w:lang w:val="en-GB" w:eastAsia="it-IT"/>
        </w:rPr>
        <w:tab/>
        <w:t>&lt;/complexType&gt;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14E34">
        <w:rPr>
          <w:rFonts w:ascii="Courier New" w:eastAsia="Calibri" w:hAnsi="Courier New" w:cs="Courier New"/>
          <w:color w:val="008080"/>
          <w:lang w:eastAsia="it-IT"/>
        </w:rPr>
        <w:t>&lt;/schema&gt;</w:t>
      </w:r>
    </w:p>
    <w:p w:rsidR="007566EA" w:rsidRPr="00F14E34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stampaPrenotazioneRevisioniAgenzia.wsdl</w:t>
      </w:r>
    </w:p>
    <w:p w:rsidR="007566EA" w:rsidRPr="00BE559E" w:rsidRDefault="007566EA" w:rsidP="007566EA">
      <w:pPr>
        <w:rPr>
          <w:highlight w:val="yellow"/>
        </w:rPr>
      </w:pPr>
    </w:p>
    <w:p w:rsidR="007566EA" w:rsidRPr="00BE559E" w:rsidRDefault="007566EA" w:rsidP="007566EA">
      <w:pPr>
        <w:rPr>
          <w:highlight w:val="yellow"/>
        </w:rPr>
      </w:pPr>
      <w:r w:rsidRPr="00A26BB7">
        <w:object w:dxaOrig="1550" w:dyaOrig="991">
          <v:shape id="_x0000_i1079" type="#_x0000_t75" style="width:77.25pt;height:49.5pt" o:ole="">
            <v:imagedata r:id="rId316" o:title=""/>
          </v:shape>
          <o:OLEObject Type="Embed" ProgID="Package" ShapeID="_x0000_i1079" DrawAspect="Icon" ObjectID="_1669193503" r:id="rId317"/>
        </w:object>
      </w:r>
    </w:p>
    <w:p w:rsidR="007566EA" w:rsidRPr="00BE559E" w:rsidRDefault="007566EA" w:rsidP="007566EA">
      <w:pPr>
        <w:rPr>
          <w:highlight w:val="yellow"/>
        </w:rPr>
      </w:pPr>
    </w:p>
    <w:p w:rsidR="007566EA" w:rsidRPr="0059173A" w:rsidRDefault="007566EA" w:rsidP="00360579">
      <w:pPr>
        <w:pStyle w:val="Titolo3"/>
        <w:rPr>
          <w:lang w:val="it-IT"/>
        </w:rPr>
      </w:pPr>
      <w:bookmarkStart w:id="629" w:name="_Toc291143395"/>
      <w:bookmarkStart w:id="630" w:name="_Toc419121611"/>
      <w:bookmarkStart w:id="631" w:name="_Toc43549837"/>
      <w:r w:rsidRPr="0059173A">
        <w:rPr>
          <w:lang w:val="it-IT"/>
        </w:rPr>
        <w:t>Servizio Di Ricerca Prenotazione Revisioni Per Agenzia</w:t>
      </w:r>
      <w:bookmarkEnd w:id="629"/>
      <w:bookmarkEnd w:id="630"/>
      <w:bookmarkEnd w:id="631"/>
    </w:p>
    <w:p w:rsidR="00360579" w:rsidRDefault="00360579" w:rsidP="007566EA">
      <w:pPr>
        <w:rPr>
          <w:b/>
          <w:sz w:val="24"/>
          <w:szCs w:val="24"/>
        </w:rPr>
      </w:pPr>
    </w:p>
    <w:p w:rsidR="007566EA" w:rsidRPr="00617D42" w:rsidRDefault="007566EA" w:rsidP="007566EA">
      <w:pPr>
        <w:rPr>
          <w:b/>
          <w:sz w:val="24"/>
          <w:szCs w:val="24"/>
        </w:rPr>
      </w:pPr>
      <w:r w:rsidRPr="00617D42">
        <w:rPr>
          <w:b/>
          <w:sz w:val="24"/>
          <w:szCs w:val="24"/>
        </w:rPr>
        <w:t>RicercaPrenotazioneRevisioniAgenzia.xsd</w:t>
      </w:r>
    </w:p>
    <w:p w:rsidR="007566EA" w:rsidRPr="00A36489" w:rsidRDefault="007566EA" w:rsidP="007566EA">
      <w:pPr>
        <w:pStyle w:val="BodyText"/>
      </w:pPr>
    </w:p>
    <w:p w:rsidR="007566EA" w:rsidRDefault="007566EA" w:rsidP="007566EA">
      <w:pPr>
        <w:pStyle w:val="BodyText"/>
      </w:pPr>
      <w:r w:rsidRPr="00A36489">
        <w:object w:dxaOrig="1550" w:dyaOrig="991">
          <v:shape id="_x0000_i1080" type="#_x0000_t75" style="width:76.5pt;height:49.5pt" o:ole="">
            <v:imagedata r:id="rId318" o:title=""/>
          </v:shape>
          <o:OLEObject Type="Embed" ProgID="Package" ShapeID="_x0000_i1080" DrawAspect="Icon" ObjectID="_1669193504" r:id="rId319"/>
        </w:objec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val="en-US" w:eastAsia="it-IT"/>
        </w:rPr>
      </w:pPr>
      <w:r w:rsidRPr="007566EA">
        <w:rPr>
          <w:rFonts w:ascii="Courier New" w:hAnsi="Courier New" w:cs="Courier New"/>
          <w:lang w:val="en-US" w:eastAsia="it-IT"/>
        </w:rPr>
        <w:t>&lt;schema xmlns="http://www.w3.org/2001/XMLSchema"</w:t>
      </w:r>
      <w:r w:rsidRPr="007566EA">
        <w:rPr>
          <w:rFonts w:ascii="Courier New" w:eastAsia="Calibri" w:hAnsi="Courier New" w:cs="Courier New"/>
          <w:color w:val="339966"/>
          <w:lang w:val="en-US" w:eastAsia="it-IT"/>
        </w:rPr>
        <w:t xml:space="preserve"> </w:t>
      </w:r>
      <w:r w:rsidRPr="007566EA">
        <w:rPr>
          <w:rFonts w:ascii="Courier New" w:hAnsi="Courier New" w:cs="Courier New"/>
          <w:lang w:val="en-US" w:eastAsia="it-IT"/>
        </w:rPr>
        <w:t>xmlns:dtt="http://www.dtt.it/xsd/NuovoSistemaRevisioni" xmlns:xsi="http://www.dtt.it/xsd/NuovoSistemaRevisioni" targetNamespace="http://www.dtt.it/xsd/NuovoSistemaRevisioni" elementFormDefault="qualified" attributeFormDefault="qualified"&gt;</w:t>
      </w:r>
    </w:p>
    <w:p w:rsidR="007566EA" w:rsidRPr="005E0AB6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7566EA">
        <w:rPr>
          <w:rFonts w:ascii="Courier New" w:hAnsi="Courier New" w:cs="Courier New"/>
          <w:lang w:val="en-US" w:eastAsia="it-IT"/>
        </w:rPr>
        <w:tab/>
      </w:r>
      <w:r w:rsidRPr="005E0AB6">
        <w:rPr>
          <w:rFonts w:ascii="Courier New" w:hAnsi="Courier New" w:cs="Courier New"/>
          <w:lang w:eastAsia="it-IT"/>
        </w:rPr>
        <w:t>&lt;include schemaLocation="./RicercaPrenotazioneRevisioniAgenziaInput.xsd" /&gt;</w:t>
      </w:r>
    </w:p>
    <w:p w:rsidR="007566EA" w:rsidRPr="005E0AB6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5E0AB6">
        <w:rPr>
          <w:rFonts w:ascii="Courier New" w:hAnsi="Courier New" w:cs="Courier New"/>
          <w:lang w:eastAsia="it-IT"/>
        </w:rPr>
        <w:tab/>
        <w:t>&lt;include schemaLocation="./RicercaPrenotazioneRevisioniAgenziaOutput.xsd" /&gt;</w:t>
      </w:r>
    </w:p>
    <w:p w:rsidR="007566EA" w:rsidRPr="005E0AB6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lang w:eastAsia="it-IT"/>
        </w:rPr>
      </w:pPr>
      <w:r w:rsidRPr="005E0AB6">
        <w:rPr>
          <w:rFonts w:ascii="Courier New" w:hAnsi="Courier New" w:cs="Courier New"/>
          <w:lang w:eastAsia="it-IT"/>
        </w:rPr>
        <w:t xml:space="preserve">&lt;/schema&gt; </w:t>
      </w:r>
    </w:p>
    <w:p w:rsidR="007566EA" w:rsidRDefault="007566EA" w:rsidP="007566EA">
      <w:pPr>
        <w:pStyle w:val="Didascalia"/>
        <w:keepNext/>
        <w:outlineLvl w:val="0"/>
        <w:rPr>
          <w:rFonts w:ascii="Courier New" w:eastAsia="Calibri" w:hAnsi="Courier New" w:cs="Courier New"/>
          <w:b w:val="0"/>
          <w:bCs w:val="0"/>
          <w:color w:val="008080"/>
          <w:sz w:val="22"/>
          <w:lang w:eastAsia="it-IT"/>
        </w:rPr>
      </w:pPr>
    </w:p>
    <w:p w:rsidR="007566EA" w:rsidRPr="00617D42" w:rsidRDefault="007566EA" w:rsidP="007566EA">
      <w:pPr>
        <w:rPr>
          <w:b/>
          <w:sz w:val="24"/>
          <w:szCs w:val="24"/>
        </w:rPr>
      </w:pPr>
      <w:r w:rsidRPr="00617D42">
        <w:rPr>
          <w:b/>
          <w:sz w:val="24"/>
          <w:szCs w:val="24"/>
        </w:rPr>
        <w:t>RicercaPrenotazioneRevisioniAgenziaInput.xsd</w:t>
      </w:r>
    </w:p>
    <w:p w:rsidR="007566EA" w:rsidRPr="00A36489" w:rsidRDefault="007566EA" w:rsidP="007566EA"/>
    <w:p w:rsidR="007566EA" w:rsidRPr="00A36489" w:rsidRDefault="007566EA" w:rsidP="007566EA"/>
    <w:p w:rsidR="007566EA" w:rsidRDefault="007566EA" w:rsidP="007566EA">
      <w:r w:rsidRPr="00A36489">
        <w:object w:dxaOrig="1550" w:dyaOrig="991">
          <v:shape id="_x0000_i1081" type="#_x0000_t75" style="width:76.5pt;height:49.5pt" o:ole="">
            <v:imagedata r:id="rId320" o:title=""/>
          </v:shape>
          <o:OLEObject Type="Embed" ProgID="Package" ShapeID="_x0000_i1081" DrawAspect="Icon" ObjectID="_1669193505" r:id="rId321"/>
        </w:object>
      </w:r>
    </w:p>
    <w:p w:rsidR="007566EA" w:rsidRDefault="007566EA" w:rsidP="007566EA"/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xmlns:dtt="http://www.dtt.it/xsd/NuovoSistemaRevisioni"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>elementFormDefault="qualified"&gt;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&lt;include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schemaLocation="./RicercaPrenotazioneRevisioniAgenziaInputTypes.xsd" /&gt;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&lt;element name="richiestaRicercaPrenotazioneRevisioniAgenzia"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type="dtt:RichiestaRicercaPrenotazioneRevisioniAgenziaType"&gt;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&lt;annotation&gt;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&lt;documentation&gt;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E' l'elemento radice del file XML; contiene tutti i dati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relativi alla richiesta della Officina.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&lt;/documentation&gt;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&lt;/annotation&gt;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&lt;/element&gt;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>&lt;/schema&gt;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617D42" w:rsidRDefault="007566EA" w:rsidP="007566EA">
      <w:pPr>
        <w:rPr>
          <w:b/>
          <w:sz w:val="24"/>
          <w:szCs w:val="24"/>
        </w:rPr>
      </w:pPr>
      <w:r w:rsidRPr="008C26D7">
        <w:rPr>
          <w:b/>
          <w:sz w:val="24"/>
          <w:szCs w:val="24"/>
        </w:rPr>
        <w:t>RicercaPrenotazioneRevisioniAgenziaInputTypes.xsd</w:t>
      </w:r>
    </w:p>
    <w:p w:rsidR="007566EA" w:rsidRDefault="007566EA" w:rsidP="007566EA"/>
    <w:p w:rsidR="007566EA" w:rsidRPr="00A36489" w:rsidRDefault="007566EA" w:rsidP="007566EA">
      <w:r>
        <w:object w:dxaOrig="1534" w:dyaOrig="993">
          <v:shape id="_x0000_i1082" type="#_x0000_t75" style="width:76.5pt;height:49.5pt" o:ole="">
            <v:imagedata r:id="rId322" o:title=""/>
          </v:shape>
          <o:OLEObject Type="Embed" ProgID="Package" ShapeID="_x0000_i1082" DrawAspect="Icon" ObjectID="_1669193506" r:id="rId323"/>
        </w:object>
      </w:r>
    </w:p>
    <w:p w:rsidR="007566EA" w:rsidRDefault="007566EA" w:rsidP="007566EA"/>
    <w:p w:rsidR="007566EA" w:rsidRPr="007566EA" w:rsidRDefault="007566EA" w:rsidP="007566EA">
      <w:pPr>
        <w:rPr>
          <w:rFonts w:ascii="Courier New" w:hAnsi="Courier New" w:cs="Courier New"/>
          <w:lang w:val="en-US" w:eastAsia="it-IT"/>
        </w:rPr>
      </w:pPr>
      <w:r w:rsidRPr="007566EA">
        <w:rPr>
          <w:rFonts w:ascii="Courier New" w:hAnsi="Courier New" w:cs="Courier New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xmlns:dtt="http://www.dtt.it/xsd/NuovoSistemaRevisioni"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elementFormDefault="qualified"&gt;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&lt;include schemaLocation="../CommonTypes.xsd"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&lt;complexType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name="RichiestaRicercaPrenotazioneRevisioniAgenziaType"&gt;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name="login" type="dtt:LoginType" maxOccurs="1"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minOccurs="1"&gt;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&lt;choice minOccurs="0"&gt;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name="codiceUfficioMctc" type="dtt:CharDue"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minOccurs="1" maxOccurs="1" /&gt;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name="dataRevisioneSlotTemporaleDal"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type="date"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name="dataRevisioneSlotTemporaleAl"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type="date"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name="codiceTipoVeicolo" type="dtt:CharUno"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name="codiceTargaVeicolo"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type="dtt:VarCharOtto"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name="codiceIdentificativoCiclomotore"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type="string"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name="codiceContrassegnoCiclomotore"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type="dtt:VarCharOtto"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name="codiceTelaioCiclomotoreNormalizzato"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lastRenderedPageBreak/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type="string"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name="dataRevisioneSlotTemporaleDal"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type="date" minOccurs="1"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name="dataRevisioneSlotTemporaleAl"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type="date"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name="codiceTipoVeicolo" type="dtt:CharUno"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name="codiceTargaVeicolo"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type="dtt:VarCharOtto"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name="codiceIdentificativoCiclomotore"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type="string"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name="codiceContrassegnoCiclomotore"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type="dtt:VarCharOtto"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name="codiceTelaioCiclomotoreNormalizzato"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type="string"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name="dataRevisioneSlotTemporaleAl"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type="date" minOccurs="1"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name="codiceTipoVeicolo" type="dtt:CharUno"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name="codiceTargaVeicolo"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type="dtt:VarCharOtto"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name="codiceIdentificativoCiclomotore"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type="string"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name="codiceContrassegnoCiclomotore"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type="dtt:VarCharOtto"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lastRenderedPageBreak/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name="codiceTelaioCiclomotoreNormalizzato"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type="string"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name="codiceTipoVeicolo" type="dtt:CharUno"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minOccurs="1"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name="codiceTargaVeicolo"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type="dtt:VarCharOtto"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name="codiceIdentificativoCiclomotore"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type="string"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name="codiceContrassegnoCiclomotore"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type="dtt:VarCharOtto"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name="codiceTelaioCiclomotoreNormalizzato"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type="string"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name="codiceTargaVeicolo"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type="dtt:VarCharOtto" minOccurs="1"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name="codiceIdentificativoCiclomotore"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type="string"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name="codiceContrassegnoCiclomotore"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type="dtt:VarCharOtto"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name="codiceTelaioCiclomotoreNormalizzato"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type="string"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name="codiceIdentificativoCiclomotore"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type="string" minOccurs="1" maxOccurs="1" /&gt;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>&lt;element name="codiceContrassegnoCiclomotore"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type="dtt:VarCharOtto" minOccurs="0" maxOccurs="1" /&gt;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lastRenderedPageBreak/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&lt;element name="codiceTelaioCiclomotoreNormalizzato"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type="string"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name="codiceContrassegnoCiclomotore"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type="dtt:VarCharOtto" minOccurs="1"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name="codiceTelaioCiclomotoreNormalizzato"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type="string"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name="codiceTelaioCiclomotoreNormalizzato"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type="string" minOccurs="1"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&lt;/choice&gt;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name="codiceStatoPrenotazione"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type="dtt:CharUno"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name="codiceTipologiaPagamento"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type="dtt:CharUno" minOccurs="0" 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name="numeroPagina" type="integer" minOccurs="1"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maxOccurs="1"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&lt;/sequence&gt;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480879">
        <w:rPr>
          <w:rFonts w:ascii="Courier New" w:eastAsia="Calibri" w:hAnsi="Courier New" w:cs="Courier New"/>
          <w:color w:val="008080"/>
          <w:lang w:eastAsia="it-IT"/>
        </w:rPr>
        <w:t>&lt;/complexType&gt;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>&lt;/schema&gt;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617D42" w:rsidRDefault="007566EA" w:rsidP="007566EA">
      <w:pPr>
        <w:rPr>
          <w:b/>
          <w:sz w:val="24"/>
          <w:szCs w:val="24"/>
        </w:rPr>
      </w:pPr>
      <w:r w:rsidRPr="00617D42">
        <w:rPr>
          <w:b/>
          <w:sz w:val="24"/>
          <w:szCs w:val="24"/>
        </w:rPr>
        <w:t>RicercaPrenotazioneRevisioniAgenziaOutput.xsd</w:t>
      </w:r>
    </w:p>
    <w:p w:rsidR="007566EA" w:rsidRPr="003600F9" w:rsidRDefault="007566EA" w:rsidP="007566EA">
      <w:pPr>
        <w:rPr>
          <w:lang w:val="fr-FR"/>
        </w:rPr>
      </w:pPr>
    </w:p>
    <w:p w:rsidR="007566EA" w:rsidRPr="003600F9" w:rsidRDefault="007566EA" w:rsidP="007566EA"/>
    <w:p w:rsidR="007566EA" w:rsidRDefault="007566EA" w:rsidP="007566EA">
      <w:r w:rsidRPr="003600F9">
        <w:object w:dxaOrig="1550" w:dyaOrig="991">
          <v:shape id="_x0000_i1083" type="#_x0000_t75" style="width:76.5pt;height:49.5pt" o:ole="">
            <v:imagedata r:id="rId324" o:title=""/>
          </v:shape>
          <o:OLEObject Type="Embed" ProgID="Package" ShapeID="_x0000_i1083" DrawAspect="Icon" ObjectID="_1669193507" r:id="rId325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xmlns:dtt="http://www.dtt.it/xsd/NuovoSistemaRevisioni"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>elementFormDefault="qualified"&gt;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&lt;include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lastRenderedPageBreak/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schemaLocation="./RicercaPrenotazioneRevisioniAgenziaOutputTypes.xsd" /&gt;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&lt;element name="rispostaRicercaPrenotazioneRevisioniAgenzia"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type="dtt:RispostaRicercaPrenotazioneRevisioniAgenziaType"&gt;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&lt;annotation&gt;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&lt;documentation&gt;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E' l'elemento radice del file XML; contiene tutti i dati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relativi alla richiesta della Officina.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&lt;/documentation&gt;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&lt;/annotation&gt;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&lt;/element&gt;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>&lt;/schema&gt;</w:t>
      </w:r>
    </w:p>
    <w:p w:rsidR="007566EA" w:rsidRPr="00BA21C2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617D42" w:rsidRDefault="007566EA" w:rsidP="007566EA">
      <w:pPr>
        <w:rPr>
          <w:b/>
          <w:sz w:val="24"/>
          <w:szCs w:val="24"/>
        </w:rPr>
      </w:pPr>
      <w:r w:rsidRPr="00617D42">
        <w:rPr>
          <w:b/>
          <w:sz w:val="24"/>
          <w:szCs w:val="24"/>
        </w:rPr>
        <w:t>RicercaPrenotazioneRevisioniAgenziaOutputTypes.xsd</w:t>
      </w:r>
    </w:p>
    <w:p w:rsidR="007566EA" w:rsidRPr="003600F9" w:rsidRDefault="007566EA" w:rsidP="007566EA"/>
    <w:p w:rsidR="007566EA" w:rsidRDefault="00280797" w:rsidP="007566EA">
      <w:r w:rsidRPr="00280797">
        <w:object w:dxaOrig="5340" w:dyaOrig="811">
          <v:shape id="_x0000_i1084" type="#_x0000_t75" style="width:267.75pt;height:40.5pt" o:ole="">
            <v:imagedata r:id="rId326" o:title=""/>
          </v:shape>
          <o:OLEObject Type="Embed" ProgID="Package" ShapeID="_x0000_i1084" DrawAspect="Content" ObjectID="_1669193508" r:id="rId327"/>
        </w:object>
      </w:r>
    </w:p>
    <w:p w:rsidR="007566EA" w:rsidRDefault="007566EA" w:rsidP="007566EA"/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xmlns:dtt="http://www.dtt.it/xsd/NuovoSistemaRevisioni"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elementFormDefault="qualified"&gt;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&lt;include schemaLocation="../CommonTypes.xsd" /&gt;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>&lt;complexType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name="RispostaRicercaPrenotazioneRevisioniAgenziaType"&gt;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&lt;sequence&gt;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&lt;choice&gt;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&lt;element name="prenotazioneRevisioniAgenzia"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type="dtt:Prenotazione</w:t>
      </w:r>
      <w:r w:rsidR="009960DD">
        <w:rPr>
          <w:rFonts w:ascii="Courier New" w:eastAsia="Calibri" w:hAnsi="Courier New" w:cs="Courier New"/>
          <w:color w:val="008080"/>
          <w:lang w:eastAsia="it-IT"/>
        </w:rPr>
        <w:t>AgenziaRevisioni</w:t>
      </w:r>
      <w:r w:rsidRPr="00FB77FB">
        <w:rPr>
          <w:rFonts w:ascii="Courier New" w:eastAsia="Calibri" w:hAnsi="Courier New" w:cs="Courier New"/>
          <w:color w:val="008080"/>
          <w:lang w:eastAsia="it-IT"/>
        </w:rPr>
        <w:t>Type" minOccurs="0"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maxOccurs="unbounded"&gt;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name="messaggio" type="dtt:MessaggioType"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minOccurs="0" maxOccurs="unbounded"&gt;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name="errore" type="dtt:ErroreType"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minOccurs="0" maxOccurs="unbounded"&gt;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&lt;/choice&gt;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lastRenderedPageBreak/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name="risultatiTotali" type="string" minOccurs="1"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maxOccurs="1" /&gt;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480879">
        <w:rPr>
          <w:rFonts w:ascii="Courier New" w:eastAsia="Calibri" w:hAnsi="Courier New" w:cs="Courier New"/>
          <w:color w:val="008080"/>
          <w:lang w:eastAsia="it-IT"/>
        </w:rPr>
        <w:t>&lt;/sequence&gt;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ab/>
        <w:t>&lt;/complexType&gt;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>&lt;/schema&gt;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617D42" w:rsidRDefault="007566EA" w:rsidP="007566EA">
      <w:pPr>
        <w:rPr>
          <w:b/>
          <w:sz w:val="24"/>
          <w:szCs w:val="24"/>
        </w:rPr>
      </w:pPr>
      <w:r w:rsidRPr="00911444">
        <w:rPr>
          <w:b/>
          <w:sz w:val="24"/>
          <w:szCs w:val="24"/>
        </w:rPr>
        <w:t>ricercaPrenotazioneRevisioniAgenzia.wsdl</w:t>
      </w:r>
    </w:p>
    <w:p w:rsidR="007566EA" w:rsidRPr="00BA21C2" w:rsidRDefault="007566EA" w:rsidP="007566EA">
      <w:pPr>
        <w:rPr>
          <w:highlight w:val="yellow"/>
        </w:rPr>
      </w:pPr>
    </w:p>
    <w:p w:rsidR="007566EA" w:rsidRPr="005E0AB6" w:rsidRDefault="008F1A30" w:rsidP="007566EA">
      <w:pPr>
        <w:rPr>
          <w:rFonts w:ascii="Courier New" w:hAnsi="Courier New" w:cs="Courier New"/>
          <w:lang w:eastAsia="it-IT"/>
        </w:rPr>
      </w:pPr>
      <w:r w:rsidRPr="008F1A30">
        <w:rPr>
          <w:rFonts w:ascii="Courier New" w:hAnsi="Courier New" w:cs="Courier New"/>
          <w:lang w:eastAsia="it-IT"/>
        </w:rPr>
        <w:object w:dxaOrig="4141" w:dyaOrig="811">
          <v:shape id="_x0000_i1085" type="#_x0000_t75" style="width:207pt;height:40.5pt" o:ole="">
            <v:imagedata r:id="rId328" o:title=""/>
          </v:shape>
          <o:OLEObject Type="Embed" ProgID="Package" ShapeID="_x0000_i1085" DrawAspect="Content" ObjectID="_1669193509" r:id="rId329"/>
        </w:object>
      </w:r>
    </w:p>
    <w:p w:rsidR="007566EA" w:rsidRPr="005E0AB6" w:rsidRDefault="007566EA" w:rsidP="007566EA">
      <w:pPr>
        <w:rPr>
          <w:rFonts w:ascii="Courier New" w:hAnsi="Courier New" w:cs="Courier New"/>
          <w:lang w:eastAsia="it-IT"/>
        </w:rPr>
      </w:pPr>
    </w:p>
    <w:p w:rsidR="007566EA" w:rsidRPr="0059173A" w:rsidRDefault="007566EA" w:rsidP="00360579">
      <w:pPr>
        <w:pStyle w:val="Titolo3"/>
        <w:rPr>
          <w:lang w:val="it-IT"/>
        </w:rPr>
      </w:pPr>
      <w:bookmarkStart w:id="632" w:name="_Toc291143396"/>
      <w:bookmarkStart w:id="633" w:name="_Toc419121612"/>
      <w:bookmarkStart w:id="634" w:name="_Toc43549838"/>
      <w:r w:rsidRPr="0059173A">
        <w:rPr>
          <w:lang w:val="it-IT"/>
        </w:rPr>
        <w:t>Servizio DI Verifica Pagamento Revisione per Agenzia</w:t>
      </w:r>
      <w:bookmarkEnd w:id="632"/>
      <w:bookmarkEnd w:id="633"/>
      <w:bookmarkEnd w:id="634"/>
    </w:p>
    <w:p w:rsidR="007566EA" w:rsidRDefault="007566EA" w:rsidP="007566EA"/>
    <w:p w:rsidR="007566EA" w:rsidRPr="00A604FA" w:rsidRDefault="007566EA" w:rsidP="007566EA">
      <w:pPr>
        <w:rPr>
          <w:b/>
          <w:sz w:val="24"/>
          <w:szCs w:val="24"/>
        </w:rPr>
      </w:pPr>
      <w:r w:rsidRPr="00A604FA">
        <w:rPr>
          <w:b/>
          <w:sz w:val="24"/>
          <w:szCs w:val="24"/>
        </w:rPr>
        <w:t>VerificaPagamentoInCorso.xsd</w:t>
      </w:r>
    </w:p>
    <w:p w:rsidR="007566EA" w:rsidRDefault="007566EA" w:rsidP="007566EA">
      <w:r>
        <w:object w:dxaOrig="1534" w:dyaOrig="993">
          <v:shape id="_x0000_i1086" type="#_x0000_t75" style="width:76.5pt;height:49.5pt" o:ole="">
            <v:imagedata r:id="rId330" o:title=""/>
          </v:shape>
          <o:OLEObject Type="Embed" ProgID="Package" ShapeID="_x0000_i1086" DrawAspect="Icon" ObjectID="_1669193510" r:id="rId331"/>
        </w:object>
      </w:r>
    </w:p>
    <w:p w:rsidR="007566EA" w:rsidRDefault="007566EA" w:rsidP="007566EA"/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 xmlns:dtt="http://www.dtt.it/xsd/NuovoSistemaRevisioni" xmlns:xsi="http://www.dtt.it/xsd/NuovoSistemaRevisioni" targetNamespace="http://www.dtt.it/xsd/NuovoSistemaRevisioni" elementFormDefault="qualified" attributeFormDefault="qualified"&gt;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>&lt;include schemaLocation="./VerificaPagamentoInCorsoInput.xsd" /&gt;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&lt;include schemaLocation="./VerificaPagamentoInCorsoOutput.xsd" /&gt;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>&lt;/schema&gt;</w:t>
      </w:r>
    </w:p>
    <w:p w:rsidR="007566EA" w:rsidRDefault="007566EA" w:rsidP="007566EA"/>
    <w:p w:rsidR="007566EA" w:rsidRPr="00A604FA" w:rsidRDefault="007566EA" w:rsidP="007566EA">
      <w:pPr>
        <w:rPr>
          <w:b/>
          <w:sz w:val="24"/>
          <w:szCs w:val="24"/>
        </w:rPr>
      </w:pPr>
      <w:r w:rsidRPr="00A604FA">
        <w:rPr>
          <w:b/>
          <w:sz w:val="24"/>
          <w:szCs w:val="24"/>
        </w:rPr>
        <w:t>VerificaPagamentoInCorsoInput.xsd</w:t>
      </w:r>
    </w:p>
    <w:p w:rsidR="007566EA" w:rsidRDefault="007566EA" w:rsidP="007566EA">
      <w:pPr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1534" w:dyaOrig="993">
          <v:shape id="_x0000_i1087" type="#_x0000_t75" style="width:76.5pt;height:49.5pt" o:ole="">
            <v:imagedata r:id="rId332" o:title=""/>
          </v:shape>
          <o:OLEObject Type="Embed" ProgID="Package" ShapeID="_x0000_i1087" DrawAspect="Icon" ObjectID="_1669193511" r:id="rId333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xmlns:dtt="http://www.dtt.it/xsd/NuovoSistemaRevisioni"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>elementFormDefault="qualified"&gt;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&lt;include schemaLocation="./VerificaPagamentoInCorsoInputTypes.xsd" /&gt;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&lt;element name="richiestaVerificaPagamentoInCorso"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type="dtt:RichiestaVerificaPagamentoInCorsoInputType"&gt;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&lt;annotation&gt;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lastRenderedPageBreak/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&lt;documentation&gt;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E' l'elemento radice del file XML; contiene tutti i dati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relativi alla richiesta della Officina.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&lt;/documentation&gt;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&lt;/annotation&gt;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&lt;/element&gt;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>&lt;/schema&gt;</w:t>
      </w:r>
    </w:p>
    <w:p w:rsidR="007566EA" w:rsidRPr="00A604FA" w:rsidRDefault="007566EA" w:rsidP="007566EA">
      <w:pPr>
        <w:rPr>
          <w:b/>
          <w:sz w:val="24"/>
          <w:szCs w:val="24"/>
        </w:rPr>
      </w:pPr>
      <w:r w:rsidRPr="00A604FA">
        <w:rPr>
          <w:b/>
          <w:sz w:val="24"/>
          <w:szCs w:val="24"/>
        </w:rPr>
        <w:t>VerificaPagamentoInCorsoInputTypes.xsd</w:t>
      </w:r>
    </w:p>
    <w:p w:rsidR="007566EA" w:rsidRDefault="007566EA" w:rsidP="007566EA">
      <w:r>
        <w:object w:dxaOrig="1534" w:dyaOrig="993">
          <v:shape id="_x0000_i1088" type="#_x0000_t75" style="width:76.5pt;height:49.5pt" o:ole="">
            <v:imagedata r:id="rId334" o:title=""/>
          </v:shape>
          <o:OLEObject Type="Embed" ProgID="Package" ShapeID="_x0000_i1088" DrawAspect="Icon" ObjectID="_1669193512" r:id="rId335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xmlns:dtt="http://www.dtt.it/xsd/NuovoSistemaRevisioni"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elementFormDefault="qualified"&gt;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&lt;include schemaLocation="../CommonTypes.xsd"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&lt;complexType name="RichiestaVerificaPagamentoInCorsoInputType"&gt;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name="login" type="dtt:LoginType" maxOccurs="1"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minOccurs="1"&gt;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&lt;/sequence&gt;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480879">
        <w:rPr>
          <w:rFonts w:ascii="Courier New" w:eastAsia="Calibri" w:hAnsi="Courier New" w:cs="Courier New"/>
          <w:color w:val="008080"/>
          <w:lang w:eastAsia="it-IT"/>
        </w:rPr>
        <w:t>&lt;/complexType&gt;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>&lt;/schema&gt;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A604FA" w:rsidRDefault="007566EA" w:rsidP="007566EA">
      <w:pPr>
        <w:rPr>
          <w:b/>
          <w:sz w:val="24"/>
          <w:szCs w:val="24"/>
        </w:rPr>
      </w:pPr>
      <w:r w:rsidRPr="00A604FA">
        <w:rPr>
          <w:b/>
          <w:sz w:val="24"/>
          <w:szCs w:val="24"/>
        </w:rPr>
        <w:t>VerificaPagamentoInCorsoOutput.xsd</w:t>
      </w:r>
    </w:p>
    <w:p w:rsidR="007566EA" w:rsidRDefault="007566EA" w:rsidP="007566EA">
      <w:r>
        <w:object w:dxaOrig="1534" w:dyaOrig="993">
          <v:shape id="_x0000_i1089" type="#_x0000_t75" style="width:76.5pt;height:49.5pt" o:ole="">
            <v:imagedata r:id="rId336" o:title=""/>
          </v:shape>
          <o:OLEObject Type="Embed" ProgID="Package" ShapeID="_x0000_i1089" DrawAspect="Icon" ObjectID="_1669193513" r:id="rId337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xmlns:dtt="http://www.dtt.it/xsd/NuovoSistemaRevisioni"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 xml:space="preserve">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>elementFormDefault="qualified"&gt;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&lt;include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schemaLocation="./VerificaPagamentoInCorsoOutputTypes.xsd" /&gt;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&lt;element name="rispostaVerificaPagamentoInCorso"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type="dtt:RispostaVerificaPagamentoInCorsoType"&gt;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&lt;annotation&gt;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lastRenderedPageBreak/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&lt;documentation&gt;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E' l'elemento radice del file XML; contiene tutti i dati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relativi alla risposta della Officina.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480879">
        <w:rPr>
          <w:rFonts w:ascii="Courier New" w:eastAsia="Calibri" w:hAnsi="Courier New" w:cs="Courier New"/>
          <w:color w:val="008080"/>
          <w:lang w:eastAsia="it-IT"/>
        </w:rPr>
        <w:t>&lt;/documentation&gt;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ab/>
      </w:r>
      <w:r w:rsidRPr="00480879">
        <w:rPr>
          <w:rFonts w:ascii="Courier New" w:eastAsia="Calibri" w:hAnsi="Courier New" w:cs="Courier New"/>
          <w:color w:val="008080"/>
          <w:lang w:eastAsia="it-IT"/>
        </w:rPr>
        <w:tab/>
        <w:t>&lt;/annotation&gt;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ab/>
        <w:t>&lt;/element&gt;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>&lt;/schema&gt;</w:t>
      </w:r>
    </w:p>
    <w:p w:rsidR="007566EA" w:rsidRPr="00845E2B" w:rsidRDefault="007566EA" w:rsidP="007566EA">
      <w:pPr>
        <w:rPr>
          <w:rFonts w:ascii="Courier New" w:hAnsi="Courier New" w:cs="Courier New"/>
          <w:lang w:eastAsia="it-IT"/>
        </w:rPr>
      </w:pPr>
    </w:p>
    <w:p w:rsidR="007566EA" w:rsidRPr="00A604FA" w:rsidRDefault="007566EA" w:rsidP="007566EA">
      <w:pPr>
        <w:rPr>
          <w:b/>
          <w:sz w:val="24"/>
          <w:szCs w:val="24"/>
        </w:rPr>
      </w:pPr>
      <w:r w:rsidRPr="00A604FA">
        <w:rPr>
          <w:b/>
          <w:sz w:val="24"/>
          <w:szCs w:val="24"/>
        </w:rPr>
        <w:t>VerificaPagamentoInCorsoOutputTypes.xsd</w:t>
      </w:r>
    </w:p>
    <w:p w:rsidR="007566EA" w:rsidRDefault="007566EA" w:rsidP="007566EA">
      <w:r>
        <w:object w:dxaOrig="1534" w:dyaOrig="993">
          <v:shape id="_x0000_i1090" type="#_x0000_t75" style="width:76.5pt;height:49.5pt" o:ole="">
            <v:imagedata r:id="rId338" o:title=""/>
          </v:shape>
          <o:OLEObject Type="Embed" ProgID="Package" ShapeID="_x0000_i1090" DrawAspect="Icon" ObjectID="_1669193514" r:id="rId339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xmlns:dtt="http://www.dtt.it/xsd/NuovoSistemaRevisioni"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elementFormDefault="qualified"&gt;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&lt;include schemaLocation="../CommonTypes.xsd" /&gt;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>&lt;complexType name="RispostaVerificaPagamentoInCorsoType"&gt;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&lt;sequence&gt;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&lt;choice&gt;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&lt;element name="prenotazioneRevisione"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type="dtt:VerificaPagamentoType" maxOccurs="unbounded" minOccurs="0"&gt;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name="messaggio" type="dtt:MessaggioType"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minOccurs="0" maxOccurs="unbounded"&gt;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&lt;/choice&gt;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name="errore" type="dtt:ErroreType" minOccurs="0"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maxOccurs="unbounded"&gt;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&lt;/complexType&gt;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>&lt;/schema&gt;</w:t>
      </w:r>
    </w:p>
    <w:p w:rsidR="007566EA" w:rsidRDefault="007566EA" w:rsidP="007566EA">
      <w:pPr>
        <w:rPr>
          <w:rFonts w:ascii="Courier New" w:hAnsi="Courier New" w:cs="Courier New"/>
          <w:lang w:eastAsia="it-IT"/>
        </w:rPr>
      </w:pPr>
    </w:p>
    <w:p w:rsidR="007566EA" w:rsidRPr="00456FE4" w:rsidRDefault="007566EA" w:rsidP="007566EA">
      <w:pPr>
        <w:rPr>
          <w:b/>
          <w:sz w:val="24"/>
          <w:szCs w:val="24"/>
        </w:rPr>
      </w:pPr>
      <w:r w:rsidRPr="00456FE4">
        <w:rPr>
          <w:b/>
          <w:sz w:val="24"/>
          <w:szCs w:val="24"/>
        </w:rPr>
        <w:t>verificaPagamentoInCorso.wsdl</w:t>
      </w:r>
    </w:p>
    <w:p w:rsidR="007566EA" w:rsidRDefault="007566EA" w:rsidP="007566EA">
      <w:pPr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1534" w:dyaOrig="993">
          <v:shape id="_x0000_i1091" type="#_x0000_t75" style="width:76.5pt;height:49.5pt" o:ole="">
            <v:imagedata r:id="rId340" o:title=""/>
          </v:shape>
          <o:OLEObject Type="Embed" ProgID="Package" ShapeID="_x0000_i1091" DrawAspect="Icon" ObjectID="_1669193515" r:id="rId341"/>
        </w:object>
      </w:r>
    </w:p>
    <w:p w:rsidR="007566EA" w:rsidRPr="009D4644" w:rsidRDefault="007566EA" w:rsidP="007566EA">
      <w:pPr>
        <w:rPr>
          <w:rFonts w:ascii="Courier New" w:hAnsi="Courier New" w:cs="Courier New"/>
          <w:lang w:eastAsia="it-IT"/>
        </w:rPr>
      </w:pPr>
    </w:p>
    <w:p w:rsidR="007566EA" w:rsidRPr="0059173A" w:rsidRDefault="007566EA" w:rsidP="00360579">
      <w:pPr>
        <w:pStyle w:val="Titolo3"/>
        <w:rPr>
          <w:lang w:val="it-IT"/>
        </w:rPr>
      </w:pPr>
      <w:bookmarkStart w:id="635" w:name="_Toc291143397"/>
      <w:bookmarkStart w:id="636" w:name="_Toc419121613"/>
      <w:bookmarkStart w:id="637" w:name="_Toc43549839"/>
      <w:r w:rsidRPr="0059173A">
        <w:rPr>
          <w:lang w:val="it-IT"/>
        </w:rPr>
        <w:lastRenderedPageBreak/>
        <w:t>Servizio Di Riepilogo Pagamenti Prenotazione Revisioni</w:t>
      </w:r>
      <w:bookmarkEnd w:id="635"/>
      <w:bookmarkEnd w:id="636"/>
      <w:bookmarkEnd w:id="637"/>
      <w:r w:rsidRPr="0059173A">
        <w:rPr>
          <w:lang w:val="it-IT"/>
        </w:rPr>
        <w:t xml:space="preserve"> </w:t>
      </w:r>
    </w:p>
    <w:p w:rsidR="007566EA" w:rsidRDefault="007566EA" w:rsidP="007566EA"/>
    <w:p w:rsidR="007566EA" w:rsidRDefault="007566EA" w:rsidP="007566EA">
      <w:pPr>
        <w:rPr>
          <w:b/>
          <w:sz w:val="24"/>
          <w:szCs w:val="24"/>
        </w:rPr>
      </w:pPr>
      <w:r w:rsidRPr="00F52A8C">
        <w:rPr>
          <w:b/>
          <w:sz w:val="24"/>
          <w:szCs w:val="24"/>
        </w:rPr>
        <w:t>RiepilogoPagamenti.xsd</w:t>
      </w:r>
    </w:p>
    <w:p w:rsidR="007566EA" w:rsidRPr="00D61475" w:rsidRDefault="007566EA" w:rsidP="007566EA">
      <w:pPr>
        <w:rPr>
          <w:rFonts w:ascii="Courier New" w:hAnsi="Courier New" w:cs="Courier New"/>
          <w:lang w:eastAsia="it-IT"/>
        </w:rPr>
      </w:pPr>
      <w:r w:rsidRPr="00D61475">
        <w:rPr>
          <w:rFonts w:ascii="Courier New" w:hAnsi="Courier New" w:cs="Courier New"/>
          <w:lang w:eastAsia="it-IT"/>
        </w:rPr>
        <w:object w:dxaOrig="1534" w:dyaOrig="993">
          <v:shape id="_x0000_i1092" type="#_x0000_t75" style="width:76.5pt;height:49.5pt" o:ole="">
            <v:imagedata r:id="rId342" o:title=""/>
          </v:shape>
          <o:OLEObject Type="Embed" ProgID="Package" ShapeID="_x0000_i1092" DrawAspect="Icon" ObjectID="_1669193516" r:id="rId343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 xmlns:dtt="http://www.dtt.it/xsd/NuovoSistemaRevisioni" xmlns:xsi="http://www.dtt.it/xsd/NuovoSistemaRevisioni" targetNamespace="http://www.dtt.it/xsd/NuovoSistemaRevisioni" elementFormDefault="qualified" attributeFormDefault="qualified"&gt;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&lt;include schemaLocation="./RiepilogoPagamentiInput.xsd"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&lt;include schemaLocation="./RiepilogoPagamentiOutput.xsd"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&lt;/schema&gt;</w:t>
      </w:r>
    </w:p>
    <w:p w:rsidR="007566EA" w:rsidRPr="007566EA" w:rsidRDefault="007566EA" w:rsidP="007566EA">
      <w:pPr>
        <w:rPr>
          <w:lang w:val="en-US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52A8C">
        <w:rPr>
          <w:b/>
          <w:sz w:val="24"/>
          <w:szCs w:val="24"/>
        </w:rPr>
        <w:t>RiepilogoPagamentiInput.xsd</w:t>
      </w:r>
    </w:p>
    <w:p w:rsidR="007566EA" w:rsidRPr="00D61475" w:rsidRDefault="007566EA" w:rsidP="007566EA">
      <w:pPr>
        <w:rPr>
          <w:rFonts w:ascii="Courier New" w:hAnsi="Courier New" w:cs="Courier New"/>
          <w:lang w:eastAsia="it-IT"/>
        </w:rPr>
      </w:pPr>
      <w:r w:rsidRPr="00D61475">
        <w:rPr>
          <w:rFonts w:ascii="Courier New" w:hAnsi="Courier New" w:cs="Courier New"/>
          <w:lang w:eastAsia="it-IT"/>
        </w:rPr>
        <w:object w:dxaOrig="1534" w:dyaOrig="993">
          <v:shape id="_x0000_i1093" type="#_x0000_t75" style="width:76.5pt;height:49.5pt" o:ole="">
            <v:imagedata r:id="rId344" o:title=""/>
          </v:shape>
          <o:OLEObject Type="Embed" ProgID="Package" ShapeID="_x0000_i1093" DrawAspect="Icon" ObjectID="_1669193517" r:id="rId345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xmlns:dtt="http://www.dtt.it/xsd/NuovoSistemaRevisioni"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elementFormDefault="qualified"&gt;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&lt;include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schemaLocation="./RiepilogoPagamentiInputTypes.xsd" /&gt;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>&lt;element name="richiestaRiepilogoPagamenti"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type="dtt:RichiestaRiepilogoPagamentiType"&gt;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&lt;annotation&gt;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&lt;documentation&gt;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E' l'elemento radice del file XML; contiene tutti i dati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relativi alla richiesta della Officina.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480879">
        <w:rPr>
          <w:rFonts w:ascii="Courier New" w:eastAsia="Calibri" w:hAnsi="Courier New" w:cs="Courier New"/>
          <w:color w:val="008080"/>
          <w:lang w:eastAsia="it-IT"/>
        </w:rPr>
        <w:t>&lt;/documentation&gt;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ab/>
      </w:r>
      <w:r w:rsidRPr="00480879">
        <w:rPr>
          <w:rFonts w:ascii="Courier New" w:eastAsia="Calibri" w:hAnsi="Courier New" w:cs="Courier New"/>
          <w:color w:val="008080"/>
          <w:lang w:eastAsia="it-IT"/>
        </w:rPr>
        <w:tab/>
        <w:t>&lt;/annotation&gt;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ab/>
        <w:t>&lt;/element&gt;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>&lt;/schema&gt;</w:t>
      </w:r>
    </w:p>
    <w:p w:rsidR="007566EA" w:rsidRDefault="007566EA" w:rsidP="007566EA"/>
    <w:p w:rsidR="007566EA" w:rsidRDefault="007566EA" w:rsidP="007566EA">
      <w:pPr>
        <w:rPr>
          <w:b/>
          <w:sz w:val="24"/>
          <w:szCs w:val="24"/>
        </w:rPr>
      </w:pPr>
      <w:r w:rsidRPr="00F52A8C">
        <w:rPr>
          <w:b/>
          <w:sz w:val="24"/>
          <w:szCs w:val="24"/>
        </w:rPr>
        <w:t>RiepilogoPagamentiInputTypes.xsd</w:t>
      </w:r>
    </w:p>
    <w:p w:rsidR="007566EA" w:rsidRDefault="007566EA" w:rsidP="007566EA">
      <w:pPr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1534" w:dyaOrig="993">
          <v:shape id="_x0000_i1094" type="#_x0000_t75" style="width:76.5pt;height:49.5pt" o:ole="">
            <v:imagedata r:id="rId346" o:title=""/>
          </v:shape>
          <o:OLEObject Type="Embed" ProgID="Package" ShapeID="_x0000_i1094" DrawAspect="Icon" ObjectID="_1669193518" r:id="rId347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lastRenderedPageBreak/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xmlns:dtt="http://www.dtt.it/xsd/NuovoSistemaRevisioni"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elementFormDefault="qualified"&gt;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&lt;include schemaLocation="../CommonTypes.xsd"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&lt;complexType name="RichiestaRiepilogoPagamentiType"&gt;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&lt;sequence&gt;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name="codiceUfficioMctc" type="dtt:CharDue"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minOccurs="1" maxOccurs="1" /&gt;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&lt;/sequence&gt;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480879">
        <w:rPr>
          <w:rFonts w:ascii="Courier New" w:eastAsia="Calibri" w:hAnsi="Courier New" w:cs="Courier New"/>
          <w:color w:val="008080"/>
          <w:lang w:eastAsia="it-IT"/>
        </w:rPr>
        <w:t>&lt;/complexType&gt;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>&lt;/schema&gt;</w:t>
      </w:r>
    </w:p>
    <w:p w:rsidR="007566EA" w:rsidRDefault="007566EA" w:rsidP="007566EA"/>
    <w:p w:rsidR="007566EA" w:rsidRPr="00F52A8C" w:rsidRDefault="007566EA" w:rsidP="007566EA">
      <w:pPr>
        <w:rPr>
          <w:b/>
          <w:sz w:val="24"/>
          <w:szCs w:val="24"/>
        </w:rPr>
      </w:pPr>
      <w:r w:rsidRPr="00F52A8C">
        <w:rPr>
          <w:b/>
          <w:sz w:val="24"/>
          <w:szCs w:val="24"/>
        </w:rPr>
        <w:t>RiepilogoPagamentiOutput.xsd</w:t>
      </w:r>
    </w:p>
    <w:p w:rsidR="007566EA" w:rsidRDefault="007566EA" w:rsidP="007566EA"/>
    <w:p w:rsidR="007566EA" w:rsidRDefault="007566EA" w:rsidP="007566EA">
      <w:r>
        <w:object w:dxaOrig="1534" w:dyaOrig="993">
          <v:shape id="_x0000_i1095" type="#_x0000_t75" style="width:76.5pt;height:49.5pt" o:ole="">
            <v:imagedata r:id="rId348" o:title=""/>
          </v:shape>
          <o:OLEObject Type="Embed" ProgID="Package" ShapeID="_x0000_i1095" DrawAspect="Icon" ObjectID="_1669193519" r:id="rId349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xmlns:dtt="http://www.dtt.it/xsd/NuovoSistemaRevisioni"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elementFormDefault="qualified"&gt;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&lt;include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schemaLocation="./RiepilogoPagamentiOutputTypes.xsd" /&gt;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>&lt;element name="rispostaRiepilogoPagamenti"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type="dtt:RispostaRiepilogoPagamentiType"&gt;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&lt;annotation&gt;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&lt;documentation&gt;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E' l'elemento radice del file XML; contiene tutti i dati</w:t>
      </w:r>
    </w:p>
    <w:p w:rsidR="007566EA" w:rsidRPr="00FB77FB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  <w:t>relativi alla richiesta della Officina.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FB77FB">
        <w:rPr>
          <w:rFonts w:ascii="Courier New" w:eastAsia="Calibri" w:hAnsi="Courier New" w:cs="Courier New"/>
          <w:color w:val="008080"/>
          <w:lang w:eastAsia="it-IT"/>
        </w:rPr>
        <w:tab/>
      </w:r>
      <w:r w:rsidRPr="00480879">
        <w:rPr>
          <w:rFonts w:ascii="Courier New" w:eastAsia="Calibri" w:hAnsi="Courier New" w:cs="Courier New"/>
          <w:color w:val="008080"/>
          <w:lang w:eastAsia="it-IT"/>
        </w:rPr>
        <w:t>&lt;/documentation&gt;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ab/>
      </w:r>
      <w:r w:rsidRPr="00480879">
        <w:rPr>
          <w:rFonts w:ascii="Courier New" w:eastAsia="Calibri" w:hAnsi="Courier New" w:cs="Courier New"/>
          <w:color w:val="008080"/>
          <w:lang w:eastAsia="it-IT"/>
        </w:rPr>
        <w:tab/>
        <w:t>&lt;/annotation&gt;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ab/>
        <w:t>&lt;/element&gt;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>&lt;/schema&gt;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561991" w:rsidRDefault="007566EA" w:rsidP="007566EA">
      <w:pPr>
        <w:rPr>
          <w:b/>
          <w:sz w:val="24"/>
          <w:szCs w:val="24"/>
        </w:rPr>
      </w:pPr>
      <w:r w:rsidRPr="00561991">
        <w:rPr>
          <w:b/>
          <w:sz w:val="24"/>
          <w:szCs w:val="24"/>
        </w:rPr>
        <w:t>RiepilogoPagamentiOutputTypes.xsd</w:t>
      </w:r>
    </w:p>
    <w:p w:rsidR="007566EA" w:rsidRDefault="007566EA" w:rsidP="007566EA"/>
    <w:p w:rsidR="007566EA" w:rsidRPr="00561991" w:rsidRDefault="007566EA" w:rsidP="007566EA">
      <w:r>
        <w:object w:dxaOrig="1534" w:dyaOrig="993">
          <v:shape id="_x0000_i1096" type="#_x0000_t75" style="width:76.5pt;height:49.5pt" o:ole="">
            <v:imagedata r:id="rId350" o:title=""/>
          </v:shape>
          <o:OLEObject Type="Embed" ProgID="Package" ShapeID="_x0000_i1096" DrawAspect="Icon" ObjectID="_1669193520" r:id="rId351"/>
        </w:objec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&lt;?xml version = "1.0" encoding = "UTF-8"?&gt;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&lt;schema xmlns="http://www.w3.org/2001/XMLSchema"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targetNamespace="http://www.dtt.it/xsd/NuovoSistemaRevisioni"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xmlns:dtt="http://www.dtt.it/xsd/NuovoSistemaRevisioni"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elementFormDefault="qualified"&gt;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&lt;include schemaLocation="../CommonTypes.xsd" /&gt;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&lt;complexType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name="RispostaRiepilogoPagamentiType"&gt;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&lt;choice&gt;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name="PagamentiBollettino" type="int" minOccurs="1" maxOccurs="1"&gt; 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name="PagamentiCarrello" type="int" minOccurs="1" maxOccurs="1"&gt; &lt;/element&gt;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&lt;/sequence&gt;</w:t>
      </w:r>
    </w:p>
    <w:p w:rsidR="007566EA" w:rsidRPr="007566EA" w:rsidRDefault="007566EA" w:rsidP="007566EA">
      <w:pPr>
        <w:rPr>
          <w:rFonts w:ascii="Courier New" w:eastAsia="Calibri" w:hAnsi="Courier New" w:cs="Courier New"/>
          <w:color w:val="008080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  <w:t>&lt;element name="errore" type="dtt:ErroreType" minOccurs="0" maxOccurs="unbounded"&gt; &lt;/element&gt;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ab/>
      </w:r>
      <w:r w:rsidRPr="00480879">
        <w:rPr>
          <w:rFonts w:ascii="Courier New" w:eastAsia="Calibri" w:hAnsi="Courier New" w:cs="Courier New"/>
          <w:color w:val="008080"/>
          <w:lang w:eastAsia="it-IT"/>
        </w:rPr>
        <w:t>&lt;/choice&gt;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ab/>
        <w:t>&lt;/complexType&gt;</w:t>
      </w:r>
    </w:p>
    <w:p w:rsidR="007566EA" w:rsidRPr="00480879" w:rsidRDefault="007566EA" w:rsidP="007566EA">
      <w:pPr>
        <w:rPr>
          <w:rFonts w:ascii="Courier New" w:eastAsia="Calibri" w:hAnsi="Courier New" w:cs="Courier New"/>
          <w:color w:val="008080"/>
          <w:lang w:eastAsia="it-IT"/>
        </w:rPr>
      </w:pPr>
      <w:r w:rsidRPr="00480879">
        <w:rPr>
          <w:rFonts w:ascii="Courier New" w:eastAsia="Calibri" w:hAnsi="Courier New" w:cs="Courier New"/>
          <w:color w:val="008080"/>
          <w:lang w:eastAsia="it-IT"/>
        </w:rPr>
        <w:t>&lt;/schema&gt;</w:t>
      </w:r>
    </w:p>
    <w:p w:rsidR="007566EA" w:rsidRDefault="007566EA" w:rsidP="007566EA">
      <w:pPr>
        <w:rPr>
          <w:rFonts w:ascii="Courier New" w:hAnsi="Courier New" w:cs="Courier New"/>
          <w:lang w:eastAsia="it-IT"/>
        </w:rPr>
      </w:pPr>
    </w:p>
    <w:p w:rsidR="007566EA" w:rsidRPr="000E7A64" w:rsidRDefault="007566EA" w:rsidP="007566EA">
      <w:pPr>
        <w:rPr>
          <w:b/>
          <w:sz w:val="24"/>
          <w:szCs w:val="24"/>
        </w:rPr>
      </w:pPr>
      <w:r w:rsidRPr="000E7A64">
        <w:rPr>
          <w:b/>
          <w:sz w:val="24"/>
          <w:szCs w:val="24"/>
        </w:rPr>
        <w:t>riepilogoPagamentiAgenzia.wsdl</w:t>
      </w:r>
    </w:p>
    <w:p w:rsidR="007566EA" w:rsidRDefault="007566EA" w:rsidP="007566EA">
      <w:pPr>
        <w:rPr>
          <w:rFonts w:ascii="Courier New" w:hAnsi="Courier New" w:cs="Courier New"/>
          <w:lang w:eastAsia="it-IT"/>
        </w:rPr>
      </w:pPr>
      <w:r w:rsidRPr="00FE5BA8">
        <w:rPr>
          <w:rFonts w:ascii="Courier New" w:hAnsi="Courier New" w:cs="Courier New"/>
          <w:lang w:eastAsia="it-IT"/>
        </w:rPr>
        <w:object w:dxaOrig="1534" w:dyaOrig="993">
          <v:shape id="_x0000_i1097" type="#_x0000_t75" style="width:76.5pt;height:49.5pt" o:ole="">
            <v:imagedata r:id="rId352" o:title=""/>
          </v:shape>
          <o:OLEObject Type="Embed" ProgID="Package" ShapeID="_x0000_i1097" DrawAspect="Icon" ObjectID="_1669193521" r:id="rId353"/>
        </w:object>
      </w:r>
    </w:p>
    <w:p w:rsidR="007566EA" w:rsidRPr="00FA4D0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color w:val="008080"/>
          <w:lang w:eastAsia="it-IT"/>
        </w:rPr>
      </w:pPr>
    </w:p>
    <w:p w:rsidR="007566EA" w:rsidRPr="00FA4D0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color w:val="008080"/>
          <w:lang w:eastAsia="it-IT"/>
        </w:rPr>
      </w:pPr>
    </w:p>
    <w:p w:rsidR="007566EA" w:rsidRPr="00FA4D0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color w:val="008080"/>
          <w:lang w:eastAsia="it-IT"/>
        </w:rPr>
      </w:pPr>
    </w:p>
    <w:p w:rsidR="007566EA" w:rsidRPr="00FA4D0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color w:val="008080"/>
          <w:lang w:eastAsia="it-IT"/>
        </w:rPr>
      </w:pPr>
      <w:r>
        <w:rPr>
          <w:rFonts w:ascii="Courier New" w:hAnsi="Courier New" w:cs="Courier New"/>
          <w:color w:val="008080"/>
          <w:lang w:eastAsia="it-IT"/>
        </w:rPr>
        <w:br w:type="page"/>
      </w:r>
    </w:p>
    <w:p w:rsidR="007566EA" w:rsidRPr="0059173A" w:rsidRDefault="007566EA" w:rsidP="00360579">
      <w:pPr>
        <w:pStyle w:val="Titolo3"/>
        <w:rPr>
          <w:lang w:val="it-IT"/>
        </w:rPr>
      </w:pPr>
      <w:bookmarkStart w:id="638" w:name="_Toc419121614"/>
      <w:bookmarkStart w:id="639" w:name="_Toc43549840"/>
      <w:r w:rsidRPr="0059173A">
        <w:rPr>
          <w:lang w:val="it-IT"/>
        </w:rPr>
        <w:lastRenderedPageBreak/>
        <w:t>Servizio Inserimento Prenotazione Certificato Approvazione Per Agenzia</w:t>
      </w:r>
      <w:bookmarkEnd w:id="638"/>
      <w:bookmarkEnd w:id="639"/>
    </w:p>
    <w:p w:rsidR="00360579" w:rsidRDefault="00360579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9F355B">
        <w:rPr>
          <w:b/>
          <w:sz w:val="24"/>
          <w:szCs w:val="24"/>
        </w:rPr>
        <w:t>InserimentoPrenotazionecertificatoApprovazione.xsd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1551" w:dyaOrig="991">
          <v:shape id="_x0000_i1098" type="#_x0000_t75" style="width:77.25pt;height:49.5pt" o:ole="">
            <v:imagedata r:id="rId354" o:title=""/>
          </v:shape>
          <o:OLEObject Type="Embed" ProgID="Package" ShapeID="_x0000_i1098" DrawAspect="Icon" ObjectID="_1669193522" r:id="rId355"/>
        </w:object>
      </w:r>
    </w:p>
    <w:p w:rsidR="007566EA" w:rsidRPr="009F355B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"http://www.w3.org/2001/XMLSchema"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"http://www.dtt.it/xsd/NuovoSistemaRevisioni"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xmlns:xsi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"http://www.dtt.it/xsd/NuovoSistemaRevisioni"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"http://www.dtt.it/xsd/NuovoSistemaRevisioni"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"qualified"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attributeFormDefault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include </w:t>
      </w:r>
      <w:r>
        <w:rPr>
          <w:rFonts w:ascii="Courier New" w:eastAsia="Calibri" w:hAnsi="Courier New" w:cs="Courier New"/>
          <w:color w:val="7F007F"/>
          <w:lang w:eastAsia="it-IT"/>
        </w:rPr>
        <w:t>schemaLocation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"./InserimentoPrenotazioneCertificatoApprovazioneInput.xsd"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include </w:t>
      </w:r>
      <w:r>
        <w:rPr>
          <w:rFonts w:ascii="Courier New" w:eastAsia="Calibri" w:hAnsi="Courier New" w:cs="Courier New"/>
          <w:color w:val="7F007F"/>
          <w:lang w:eastAsia="it-IT"/>
        </w:rPr>
        <w:t>schemaLocation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"./InserimentoPrenotazioneCertificatoApprovazioneOutput.xsd"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pStyle w:val="BodyText"/>
        <w:rPr>
          <w:rFonts w:ascii="Courier New" w:eastAsia="Calibri" w:hAnsi="Courier New" w:cs="Courier New"/>
          <w:color w:val="008080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rPr>
          <w:b/>
          <w:sz w:val="24"/>
          <w:szCs w:val="24"/>
        </w:rPr>
      </w:pPr>
      <w:r w:rsidRPr="009F355B">
        <w:rPr>
          <w:b/>
          <w:sz w:val="24"/>
          <w:szCs w:val="24"/>
        </w:rPr>
        <w:t>InserimentoPrenotazionecertificatoApprovazioneInput.xsd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1551" w:dyaOrig="991">
          <v:shape id="_x0000_i1099" type="#_x0000_t75" style="width:77.25pt;height:49.5pt" o:ole="">
            <v:imagedata r:id="rId356" o:title=""/>
          </v:shape>
          <o:OLEObject Type="Embed" ProgID="Package" ShapeID="_x0000_i1099" DrawAspect="Icon" ObjectID="_1669193523" r:id="rId357"/>
        </w:object>
      </w:r>
    </w:p>
    <w:p w:rsidR="007566EA" w:rsidRPr="009F355B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elementFormDefault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"qualified"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include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schemaLocation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"./InserimentoPrenotazioneCertificatoApprovazioneInputTypes.xsd"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element </w:t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"richiestaInserimentoPrenotazioneCertificatoApprovazioneInput"</w:t>
      </w:r>
    </w:p>
    <w:p w:rsidR="007566EA" w:rsidRDefault="007566EA" w:rsidP="001768D9">
      <w:pPr>
        <w:autoSpaceDE w:val="0"/>
        <w:autoSpaceDN w:val="0"/>
        <w:adjustRightInd w:val="0"/>
        <w:jc w:val="left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type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"dtt:RichiestaInserimentoPrenotazioneCertificatoApprovazioneType"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annotation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documentation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  <w:t>E' l'elemento radice del file XML; contiene tutti i dati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  <w:t>relativi al certificato approvazione.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lastRenderedPageBreak/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documentation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annotation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element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Pr="005C7143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9F355B">
        <w:rPr>
          <w:b/>
          <w:sz w:val="24"/>
          <w:szCs w:val="24"/>
        </w:rPr>
        <w:t>InserimentoPrenotazionecertificatoApprovazioneInputTypes.xsd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Pr="009F355B" w:rsidRDefault="008534AE" w:rsidP="007566E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4037965" cy="534035"/>
            <wp:effectExtent l="0" t="0" r="0" b="0"/>
            <wp:docPr id="268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&lt;?</w:t>
      </w:r>
      <w:r w:rsidRPr="007566EA">
        <w:rPr>
          <w:rFonts w:ascii="Consolas" w:eastAsia="Calibri" w:hAnsi="Consolas" w:cs="Consolas"/>
          <w:color w:val="3F7F7F"/>
          <w:lang w:val="en-US"/>
        </w:rPr>
        <w:t>xml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version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"1.0"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encoding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"UTF-8"</w:t>
      </w:r>
      <w:r w:rsidRPr="007566EA">
        <w:rPr>
          <w:rFonts w:ascii="Consolas" w:eastAsia="Calibri" w:hAnsi="Consolas" w:cs="Consolas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schema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xmlns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targetNamespace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xmlns:dtt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elementFormDefault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"qualified"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include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schemaLocation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"../CommonTypes.xsd"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complexType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"RichiestaInserimentoPrenotazioneCertificatoApprovazioneType"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"login"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"dtt:LoginType"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"prenotazioneCertificatoApprovazione"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"dtt:PrenotazioneCertificatoApprovazioneType"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"partitaIva"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"dtt:CharUndici"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"bollettino"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"dtt:BollettinoType"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"decurtazione"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"dtt:TipoPagamentoDecurtazione"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color w:val="008080"/>
          <w:lang w:val="en-US"/>
        </w:rPr>
        <w:t>&gt;&lt;/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sequence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complexType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Pr="003F215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schema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rPr>
          <w:b/>
          <w:sz w:val="24"/>
          <w:szCs w:val="24"/>
        </w:rPr>
      </w:pPr>
      <w:r w:rsidRPr="009F355B">
        <w:rPr>
          <w:b/>
          <w:sz w:val="24"/>
          <w:szCs w:val="24"/>
        </w:rPr>
        <w:lastRenderedPageBreak/>
        <w:t>InserimentoPrenotazionecertificatoApprovazioneOutput.xsd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1551" w:dyaOrig="991">
          <v:shape id="_x0000_i1100" type="#_x0000_t75" style="width:77.25pt;height:49.5pt" o:ole="">
            <v:imagedata r:id="rId359" o:title=""/>
          </v:shape>
          <o:OLEObject Type="Embed" ProgID="Package" ShapeID="_x0000_i1100" DrawAspect="Icon" ObjectID="_1669193524" r:id="rId360"/>
        </w:object>
      </w:r>
    </w:p>
    <w:p w:rsidR="007566EA" w:rsidRPr="009F355B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elementFormDefault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"qualified"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include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schemaLocation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"./InserimentoPrenotazioneCertificatoApprovazioneOutputTypes.xsd"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element </w:t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"rispostaInserimentoPrenotazioneCertificatoApprovazione"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type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"dtt:RispostaInserimentoPrenotazioneCertificatoApprovazioneOutputType"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annotation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documentation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  <w:t>E' l'elemento radice del file XML; contiene tutti i dati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  <w:t>relativi alla risposta del certificato approvazione.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documentation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annotation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element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9F355B">
        <w:rPr>
          <w:b/>
          <w:sz w:val="24"/>
          <w:szCs w:val="24"/>
        </w:rPr>
        <w:t>InserimentoPrenotazionecertificatoApprovazioneoutputTypes.xsd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1551" w:dyaOrig="991">
          <v:shape id="_x0000_i1101" type="#_x0000_t75" style="width:77.25pt;height:49.5pt" o:ole="">
            <v:imagedata r:id="rId361" o:title=""/>
          </v:shape>
          <o:OLEObject Type="Embed" ProgID="Package" ShapeID="_x0000_i1101" DrawAspect="Icon" ObjectID="_1669193525" r:id="rId362"/>
        </w:object>
      </w:r>
    </w:p>
    <w:p w:rsidR="007566EA" w:rsidRPr="009F355B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complexType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3F7F7F"/>
          <w:lang w:eastAsia="it-IT"/>
        </w:rPr>
        <w:lastRenderedPageBreak/>
        <w:tab/>
      </w: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"RispostaInserimentoPrenotazioneCertificatoApprovazioneOutputType"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choice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sequence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element </w:t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"prenotazioneCertificatoApprovazione"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"dtt:PrenotazioneCertificatoApprovazioneType"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"unbounded"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"1"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"messaggio"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"dtt:MessaggioType"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"unbounded"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"unbounded"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Pr="00FA4D0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color w:val="008080"/>
          <w:lang w:eastAsia="it-IT"/>
        </w:rPr>
      </w:pPr>
    </w:p>
    <w:p w:rsidR="007566EA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InserimentoPrenotazioneC</w:t>
      </w:r>
      <w:r w:rsidRPr="009F355B">
        <w:rPr>
          <w:b/>
          <w:sz w:val="24"/>
          <w:szCs w:val="24"/>
        </w:rPr>
        <w:t>ertificatoApprovazione.</w:t>
      </w:r>
      <w:r>
        <w:rPr>
          <w:b/>
          <w:sz w:val="24"/>
          <w:szCs w:val="24"/>
        </w:rPr>
        <w:t>wsdl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Pr="00FA4D05" w:rsidRDefault="007566EA" w:rsidP="007566EA">
      <w:pPr>
        <w:autoSpaceDE w:val="0"/>
        <w:autoSpaceDN w:val="0"/>
        <w:adjustRightInd w:val="0"/>
        <w:rPr>
          <w:rFonts w:ascii="Courier New" w:hAnsi="Courier New" w:cs="Courier New"/>
          <w:color w:val="008080"/>
          <w:lang w:eastAsia="it-IT"/>
        </w:rPr>
      </w:pPr>
      <w:r w:rsidRPr="00FE5BA8">
        <w:rPr>
          <w:rFonts w:ascii="Courier New" w:hAnsi="Courier New" w:cs="Courier New"/>
          <w:color w:val="008080"/>
          <w:lang w:eastAsia="it-IT"/>
        </w:rPr>
        <w:object w:dxaOrig="7095" w:dyaOrig="810">
          <v:shape id="_x0000_i1102" type="#_x0000_t75" style="width:354.75pt;height:40.5pt" o:ole="">
            <v:imagedata r:id="rId363" o:title=""/>
          </v:shape>
          <o:OLEObject Type="Embed" ProgID="Package" ShapeID="_x0000_i1102" DrawAspect="Content" ObjectID="_1669193526" r:id="rId364"/>
        </w:object>
      </w:r>
    </w:p>
    <w:p w:rsidR="007566EA" w:rsidRPr="00D92C82" w:rsidRDefault="007566EA" w:rsidP="007566EA">
      <w:pPr>
        <w:rPr>
          <w:lang w:val="en-GB"/>
        </w:rPr>
      </w:pPr>
    </w:p>
    <w:p w:rsidR="007566EA" w:rsidRPr="0059173A" w:rsidRDefault="007566EA" w:rsidP="00360579">
      <w:pPr>
        <w:pStyle w:val="Titolo3"/>
        <w:rPr>
          <w:lang w:val="it-IT"/>
        </w:rPr>
      </w:pPr>
      <w:bookmarkStart w:id="640" w:name="_Toc419121615"/>
      <w:bookmarkStart w:id="641" w:name="_Toc43549841"/>
      <w:r w:rsidRPr="0059173A">
        <w:rPr>
          <w:lang w:val="it-IT"/>
        </w:rPr>
        <w:t>Servizio Dettaglio Prenotazione Certificato Approvazione Per Agenzia</w:t>
      </w:r>
      <w:bookmarkEnd w:id="640"/>
      <w:bookmarkEnd w:id="641"/>
    </w:p>
    <w:p w:rsidR="007566EA" w:rsidRDefault="007566EA" w:rsidP="007566EA">
      <w:pPr>
        <w:tabs>
          <w:tab w:val="left" w:pos="4347"/>
        </w:tabs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DettaglioPrenotazionecertificatoApprovazione.xsd</w:t>
      </w:r>
    </w:p>
    <w:p w:rsidR="007566EA" w:rsidRDefault="007566EA" w:rsidP="007566EA">
      <w:pPr>
        <w:tabs>
          <w:tab w:val="left" w:pos="4347"/>
        </w:tabs>
      </w:pPr>
    </w:p>
    <w:p w:rsidR="007566EA" w:rsidRDefault="007566EA" w:rsidP="007566EA">
      <w:pPr>
        <w:tabs>
          <w:tab w:val="left" w:pos="4347"/>
        </w:tabs>
      </w:pPr>
      <w:r>
        <w:object w:dxaOrig="1551" w:dyaOrig="991">
          <v:shape id="_x0000_i1103" type="#_x0000_t75" style="width:77.25pt;height:49.5pt" o:ole="">
            <v:imagedata r:id="rId365" o:title=""/>
          </v:shape>
          <o:OLEObject Type="Embed" ProgID="Package" ShapeID="_x0000_i1103" DrawAspect="Icon" ObjectID="_1669193527" r:id="rId366"/>
        </w:object>
      </w:r>
    </w:p>
    <w:p w:rsidR="007566EA" w:rsidRPr="00F84E1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"http://www.w3.org/2001/XMLSchema"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"http://www.dtt.it/xsd/NuovoSistemaRevisioni"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xmlns:xsi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"http://www.dtt.it/xsd/NuovoSistemaRevisioni"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"http://www.dtt.it/xsd/NuovoSistemaRevisioni"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"qualified"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attributeFormDefault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lastRenderedPageBreak/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include </w:t>
      </w:r>
      <w:r>
        <w:rPr>
          <w:rFonts w:ascii="Courier New" w:eastAsia="Calibri" w:hAnsi="Courier New" w:cs="Courier New"/>
          <w:color w:val="7F007F"/>
          <w:lang w:eastAsia="it-IT"/>
        </w:rPr>
        <w:t>schemaLocation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"./DettaglioPrenotazioneCertificatoApprovazioneInput.xsd"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include </w:t>
      </w:r>
      <w:r>
        <w:rPr>
          <w:rFonts w:ascii="Courier New" w:eastAsia="Calibri" w:hAnsi="Courier New" w:cs="Courier New"/>
          <w:color w:val="7F007F"/>
          <w:lang w:eastAsia="it-IT"/>
        </w:rPr>
        <w:t>schemaLocation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"./DettaglioPrenotazioneCertificatoApprovazioneOutput.xsd"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tabs>
          <w:tab w:val="left" w:pos="4347"/>
        </w:tabs>
        <w:rPr>
          <w:rFonts w:ascii="Courier New" w:eastAsia="Calibri" w:hAnsi="Courier New" w:cs="Courier New"/>
          <w:color w:val="008080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tabs>
          <w:tab w:val="left" w:pos="4347"/>
        </w:tabs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DettaglioPrenotazionecertificatoApprovazioneInput.xsd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1551" w:dyaOrig="991">
          <v:shape id="_x0000_i1104" type="#_x0000_t75" style="width:77.25pt;height:49.5pt" o:ole="">
            <v:imagedata r:id="rId367" o:title=""/>
          </v:shape>
          <o:OLEObject Type="Embed" ProgID="Package" ShapeID="_x0000_i1104" DrawAspect="Icon" ObjectID="_1669193528" r:id="rId368"/>
        </w:object>
      </w:r>
    </w:p>
    <w:p w:rsidR="007566EA" w:rsidRDefault="007566EA" w:rsidP="007566EA">
      <w:pPr>
        <w:tabs>
          <w:tab w:val="left" w:pos="4347"/>
        </w:tabs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elementFormDefault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"qualified"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include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schemaLocation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"./DettaglioPrenotazioneCertificatoApprovazioneInputTypes.xsd"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element </w:t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"richiestaDettaglioPrenotazioneCertificatoApprovazioneInput"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type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"dtt:RichiestaDettaglioPrenotazioneCertificatoApprovazioneType"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annotation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documentation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  <w:t>E' l'elemento radice del file XML; contiene tutti i dati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  <w:t>relativi al certificato approvazione.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documentation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annotation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element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Default="007566EA" w:rsidP="007566EA">
      <w:pPr>
        <w:tabs>
          <w:tab w:val="left" w:pos="4347"/>
        </w:tabs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DettaglioPrenotazionecertificatoApprovazioneInputTypes.xsd</w:t>
      </w:r>
    </w:p>
    <w:p w:rsidR="007566EA" w:rsidRDefault="007566EA" w:rsidP="007566EA">
      <w:pPr>
        <w:tabs>
          <w:tab w:val="left" w:pos="4347"/>
        </w:tabs>
      </w:pPr>
    </w:p>
    <w:p w:rsidR="007566EA" w:rsidRDefault="007566EA" w:rsidP="007566EA">
      <w:pPr>
        <w:tabs>
          <w:tab w:val="left" w:pos="4347"/>
        </w:tabs>
      </w:pPr>
      <w:r>
        <w:object w:dxaOrig="1551" w:dyaOrig="991">
          <v:shape id="_x0000_i1105" type="#_x0000_t75" style="width:77.25pt;height:49.5pt" o:ole="">
            <v:imagedata r:id="rId369" o:title=""/>
          </v:shape>
          <o:OLEObject Type="Embed" ProgID="Package" ShapeID="_x0000_i1105" DrawAspect="Icon" ObjectID="_1669193529" r:id="rId370"/>
        </w:object>
      </w:r>
    </w:p>
    <w:p w:rsidR="007566EA" w:rsidRDefault="007566EA" w:rsidP="007566EA">
      <w:pPr>
        <w:tabs>
          <w:tab w:val="left" w:pos="4347"/>
        </w:tabs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lastRenderedPageBreak/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complexType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"RichiestaDettaglioPrenotazioneCertificatoApprovazioneType"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sequence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element </w:t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"login" </w:t>
      </w:r>
      <w:r>
        <w:rPr>
          <w:rFonts w:ascii="Courier New" w:eastAsia="Calibri" w:hAnsi="Courier New" w:cs="Courier New"/>
          <w:color w:val="7F007F"/>
          <w:lang w:eastAsia="it-IT"/>
        </w:rPr>
        <w:t>type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"dtt:LoginType" </w:t>
      </w:r>
      <w:r>
        <w:rPr>
          <w:rFonts w:ascii="Courier New" w:eastAsia="Calibri" w:hAnsi="Courier New" w:cs="Courier New"/>
          <w:color w:val="7F007F"/>
          <w:lang w:eastAsia="it-IT"/>
        </w:rPr>
        <w:t>maxOccurs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"telaioVeicolo"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"string"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sequence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complexType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tabs>
          <w:tab w:val="left" w:pos="4347"/>
        </w:tabs>
        <w:rPr>
          <w:rFonts w:ascii="Courier New" w:eastAsia="Calibri" w:hAnsi="Courier New" w:cs="Courier New"/>
          <w:color w:val="008080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tabs>
          <w:tab w:val="left" w:pos="4347"/>
        </w:tabs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DettaglioPrenotazionecertificatoApprovazioneOutput.xsd</w:t>
      </w:r>
    </w:p>
    <w:p w:rsidR="007566EA" w:rsidRDefault="007566EA" w:rsidP="007566EA">
      <w:pPr>
        <w:tabs>
          <w:tab w:val="left" w:pos="4347"/>
        </w:tabs>
      </w:pPr>
    </w:p>
    <w:p w:rsidR="007566EA" w:rsidRDefault="007566EA" w:rsidP="007566EA">
      <w:pPr>
        <w:tabs>
          <w:tab w:val="left" w:pos="4347"/>
        </w:tabs>
      </w:pPr>
      <w:r>
        <w:object w:dxaOrig="1551" w:dyaOrig="991">
          <v:shape id="_x0000_i1106" type="#_x0000_t75" style="width:77.25pt;height:49.5pt" o:ole="">
            <v:imagedata r:id="rId371" o:title=""/>
          </v:shape>
          <o:OLEObject Type="Embed" ProgID="Package" ShapeID="_x0000_i1106" DrawAspect="Icon" ObjectID="_1669193530" r:id="rId372"/>
        </w:object>
      </w:r>
    </w:p>
    <w:p w:rsidR="007566EA" w:rsidRDefault="007566EA" w:rsidP="007566EA">
      <w:pPr>
        <w:tabs>
          <w:tab w:val="left" w:pos="4347"/>
        </w:tabs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elementFormDefault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"qualified"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include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schemaLocation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"./DettaglioPrenotazioneCertificatoApprovazioneOutputTypes.xsd"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element </w:t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"rispostaDettaglioPrenotazioneCertificatoApprovazione"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type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"dtt:RispostaDettaglioPrenotazioneCertificatoApprovazioneOutputType"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annotation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documentation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  <w:t>E' l'elemento radice del file XML; contiene tutti i dati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  <w:t>relativi alla risposta del certificato approvazione.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documentation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annotation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element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DettaglioPrenotazionecertificatoApprovazioneOutputTypes.xsd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1551" w:dyaOrig="991">
          <v:shape id="_x0000_i1107" type="#_x0000_t75" style="width:77.25pt;height:49.5pt" o:ole="">
            <v:imagedata r:id="rId373" o:title=""/>
          </v:shape>
          <o:OLEObject Type="Embed" ProgID="Package" ShapeID="_x0000_i1107" DrawAspect="Icon" ObjectID="_1669193531" r:id="rId374"/>
        </w:object>
      </w:r>
    </w:p>
    <w:p w:rsidR="007566EA" w:rsidRDefault="007566EA" w:rsidP="007566EA">
      <w:pPr>
        <w:tabs>
          <w:tab w:val="left" w:pos="4347"/>
        </w:tabs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complexType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"RispostaDettaglioPrenotazioneCertificatoApprovazioneOutputType"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choice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sequence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element </w:t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"prenotazioneRevisioniAgenzia"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type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"dtt:PrenotazioneRevisioniAgenziaType" </w:t>
      </w:r>
      <w:r>
        <w:rPr>
          <w:rFonts w:ascii="Courier New" w:eastAsia="Calibri" w:hAnsi="Courier New" w:cs="Courier New"/>
          <w:color w:val="7F007F"/>
          <w:lang w:eastAsia="it-IT"/>
        </w:rPr>
        <w:t>maxOccurs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"1"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minOccurs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"1"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element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element </w:t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"richiestaCertificatoApprovazione"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type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"dtt:RichiestaCertificatoApprovazioneVeicoloType" </w:t>
      </w:r>
      <w:r>
        <w:rPr>
          <w:rFonts w:ascii="Courier New" w:eastAsia="Calibri" w:hAnsi="Courier New" w:cs="Courier New"/>
          <w:color w:val="7F007F"/>
          <w:lang w:eastAsia="it-IT"/>
        </w:rPr>
        <w:t>minOccurs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"1"</w:t>
      </w:r>
    </w:p>
    <w:p w:rsidR="007566EA" w:rsidRPr="00D571CC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 w:rsidRPr="00D571CC">
        <w:rPr>
          <w:rFonts w:ascii="Courier New" w:eastAsia="Calibri" w:hAnsi="Courier New" w:cs="Courier New"/>
          <w:color w:val="7F007F"/>
          <w:lang w:eastAsia="it-IT"/>
        </w:rPr>
        <w:t>maxOccurs</w:t>
      </w:r>
      <w:r w:rsidRPr="00D571CC">
        <w:rPr>
          <w:rFonts w:ascii="Courier New" w:eastAsia="Calibri" w:hAnsi="Courier New" w:cs="Courier New"/>
          <w:color w:val="000000"/>
          <w:lang w:eastAsia="it-IT"/>
        </w:rPr>
        <w:t>=</w:t>
      </w:r>
      <w:r w:rsidRPr="00D571CC">
        <w:rPr>
          <w:rFonts w:ascii="Courier New" w:eastAsia="Calibri" w:hAnsi="Courier New" w:cs="Courier New"/>
          <w:color w:val="2A00FF"/>
          <w:lang w:eastAsia="it-IT"/>
        </w:rPr>
        <w:t xml:space="preserve">"1" </w:t>
      </w:r>
      <w:r w:rsidRPr="00D571CC"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D571CC">
        <w:rPr>
          <w:rFonts w:ascii="Courier New" w:eastAsia="Calibri" w:hAnsi="Courier New" w:cs="Courier New"/>
          <w:color w:val="000000"/>
          <w:lang w:eastAsia="it-IT"/>
        </w:rPr>
        <w:tab/>
      </w:r>
      <w:r w:rsidRPr="00D571CC">
        <w:rPr>
          <w:rFonts w:ascii="Courier New" w:eastAsia="Calibri" w:hAnsi="Courier New" w:cs="Courier New"/>
          <w:color w:val="000000"/>
          <w:lang w:eastAsia="it-IT"/>
        </w:rPr>
        <w:tab/>
      </w:r>
      <w:r w:rsidRPr="00D571CC">
        <w:rPr>
          <w:rFonts w:ascii="Courier New" w:eastAsia="Calibri" w:hAnsi="Courier New" w:cs="Courier New"/>
          <w:color w:val="000000"/>
          <w:lang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"unbounded"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D571CC" w:rsidRDefault="007566EA" w:rsidP="007566EA">
      <w:pPr>
        <w:tabs>
          <w:tab w:val="left" w:pos="4347"/>
        </w:tabs>
        <w:rPr>
          <w:rFonts w:ascii="Courier New" w:eastAsia="Calibri" w:hAnsi="Courier New" w:cs="Courier New"/>
          <w:color w:val="008080"/>
          <w:lang w:eastAsia="it-IT"/>
        </w:rPr>
      </w:pPr>
      <w:r w:rsidRPr="00D571CC">
        <w:rPr>
          <w:rFonts w:ascii="Courier New" w:eastAsia="Calibri" w:hAnsi="Courier New" w:cs="Courier New"/>
          <w:color w:val="008080"/>
          <w:lang w:eastAsia="it-IT"/>
        </w:rPr>
        <w:t>&lt;/</w:t>
      </w:r>
      <w:r w:rsidRPr="00D571CC">
        <w:rPr>
          <w:rFonts w:ascii="Courier New" w:eastAsia="Calibri" w:hAnsi="Courier New" w:cs="Courier New"/>
          <w:color w:val="3F7F7F"/>
          <w:lang w:eastAsia="it-IT"/>
        </w:rPr>
        <w:t>schema</w:t>
      </w:r>
      <w:r w:rsidRPr="00D571CC"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Pr="00D571CC" w:rsidRDefault="007566EA" w:rsidP="007566EA">
      <w:pPr>
        <w:tabs>
          <w:tab w:val="left" w:pos="4347"/>
        </w:tabs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D571CC" w:rsidRDefault="007566EA" w:rsidP="007566EA">
      <w:pPr>
        <w:tabs>
          <w:tab w:val="left" w:pos="4347"/>
        </w:tabs>
        <w:rPr>
          <w:rFonts w:ascii="Courier New" w:eastAsia="Calibri" w:hAnsi="Courier New" w:cs="Courier New"/>
          <w:color w:val="008080"/>
          <w:lang w:eastAsia="it-IT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DettaglioPrenotazionecertificatoApprovazione.</w:t>
      </w:r>
      <w:r>
        <w:rPr>
          <w:b/>
          <w:sz w:val="24"/>
          <w:szCs w:val="24"/>
        </w:rPr>
        <w:t>wsld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1551" w:dyaOrig="1004">
          <v:shape id="_x0000_i1108" type="#_x0000_t75" style="width:77.25pt;height:50.25pt" o:ole="">
            <v:imagedata r:id="rId375" o:title=""/>
          </v:shape>
          <o:OLEObject Type="Embed" ProgID="Package" ShapeID="_x0000_i1108" DrawAspect="Icon" ObjectID="_1669193532" r:id="rId376"/>
        </w:object>
      </w:r>
    </w:p>
    <w:p w:rsidR="007566EA" w:rsidRDefault="007566EA" w:rsidP="007566EA">
      <w:pPr>
        <w:tabs>
          <w:tab w:val="left" w:pos="4347"/>
        </w:tabs>
        <w:rPr>
          <w:rFonts w:ascii="Courier New" w:eastAsia="Calibri" w:hAnsi="Courier New" w:cs="Courier New"/>
          <w:color w:val="008080"/>
          <w:lang w:eastAsia="it-IT"/>
        </w:rPr>
      </w:pPr>
    </w:p>
    <w:p w:rsidR="007566EA" w:rsidRPr="0059173A" w:rsidRDefault="007566EA" w:rsidP="00360579">
      <w:pPr>
        <w:pStyle w:val="Titolo3"/>
        <w:rPr>
          <w:lang w:val="it-IT"/>
        </w:rPr>
      </w:pPr>
      <w:bookmarkStart w:id="642" w:name="_Toc419121616"/>
      <w:bookmarkStart w:id="643" w:name="_Toc43549842"/>
      <w:r w:rsidRPr="0059173A">
        <w:rPr>
          <w:lang w:val="it-IT"/>
        </w:rPr>
        <w:t>Servizio Annulla Prenotazione Certificato Approvazione Per Agenzia</w:t>
      </w:r>
      <w:bookmarkEnd w:id="642"/>
      <w:bookmarkEnd w:id="643"/>
    </w:p>
    <w:p w:rsidR="00360579" w:rsidRDefault="00360579" w:rsidP="007566EA">
      <w:pPr>
        <w:rPr>
          <w:b/>
          <w:sz w:val="24"/>
          <w:szCs w:val="24"/>
        </w:rPr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AnnullaPrenotazionecertificatoApprovazione.xsd</w:t>
      </w:r>
    </w:p>
    <w:p w:rsidR="007566EA" w:rsidRDefault="007566EA" w:rsidP="007566EA"/>
    <w:p w:rsidR="007566EA" w:rsidRDefault="007566EA" w:rsidP="007566EA">
      <w:r>
        <w:object w:dxaOrig="1551" w:dyaOrig="991">
          <v:shape id="_x0000_i1109" type="#_x0000_t75" style="width:77.25pt;height:49.5pt" o:ole="">
            <v:imagedata r:id="rId377" o:title=""/>
          </v:shape>
          <o:OLEObject Type="Embed" ProgID="Package" ShapeID="_x0000_i1109" DrawAspect="Icon" ObjectID="_1669193533" r:id="rId378"/>
        </w:object>
      </w:r>
    </w:p>
    <w:p w:rsidR="007566EA" w:rsidRPr="00920836" w:rsidRDefault="007566EA" w:rsidP="007566EA"/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"http://www.w3.org/2001/XMLSchema"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"http://www.dtt.it/xsd/NuovoSistemaRevisioni"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xmlns:xsi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"http://www.dtt.it/xsd/NuovoSistemaRevisioni"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"http://www.dtt.it/xsd/NuovoSistemaRevisioni"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"qualified"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attributeFormDefault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include </w:t>
      </w:r>
      <w:r>
        <w:rPr>
          <w:rFonts w:ascii="Courier New" w:eastAsia="Calibri" w:hAnsi="Courier New" w:cs="Courier New"/>
          <w:color w:val="7F007F"/>
          <w:lang w:eastAsia="it-IT"/>
        </w:rPr>
        <w:t>schemaLocation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"./AnnullaPrenotazioneCertificatoApprovazioneInput.xsd"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include </w:t>
      </w:r>
      <w:r>
        <w:rPr>
          <w:rFonts w:ascii="Courier New" w:eastAsia="Calibri" w:hAnsi="Courier New" w:cs="Courier New"/>
          <w:color w:val="7F007F"/>
          <w:lang w:eastAsia="it-IT"/>
        </w:rPr>
        <w:t>schemaLocation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"./AnnullaPrenotazioneCertificatoApprovazioneOutput.xsd"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pStyle w:val="BodyText"/>
        <w:rPr>
          <w:rFonts w:ascii="Courier New" w:eastAsia="Calibri" w:hAnsi="Courier New" w:cs="Courier New"/>
          <w:color w:val="008080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AnnullaPrenotazionecertificatoApprovazioneInput.xsd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1551" w:dyaOrig="991">
          <v:shape id="_x0000_i1110" type="#_x0000_t75" style="width:77.25pt;height:49.5pt" o:ole="">
            <v:imagedata r:id="rId379" o:title=""/>
          </v:shape>
          <o:OLEObject Type="Embed" ProgID="Package" ShapeID="_x0000_i1110" DrawAspect="Icon" ObjectID="_1669193534" r:id="rId380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elementFormDefault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"qualified"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include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schemaLocation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"./AnnullaPrenotazioneCertificatoApprovazioneInputTypes.xsd"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element </w:t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"richiestaAnnullaPrenotazioneCertificatoApprovazione"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type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"dtt:RichiestaAnnullaPrenotazioneCertificatoApprovazioneType"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annotation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documentation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lastRenderedPageBreak/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  <w:t>E' l'elemento radice del file XML; Può annullare una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  <w:t>Prenotazione certificato Approvazione.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documentation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annotation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element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pStyle w:val="Didascalia"/>
        <w:keepNext/>
        <w:outlineLvl w:val="0"/>
        <w:rPr>
          <w:sz w:val="22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AnnullaPrenotazionecertificatoApprovazioneTypes.xsd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1551" w:dyaOrig="991">
          <v:shape id="_x0000_i1111" type="#_x0000_t75" style="width:77.25pt;height:49.5pt" o:ole="">
            <v:imagedata r:id="rId381" o:title=""/>
          </v:shape>
          <o:OLEObject Type="Embed" ProgID="Package" ShapeID="_x0000_i1111" DrawAspect="Icon" ObjectID="_1669193535" r:id="rId382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complexType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3F7F7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"RichiestaAnnullaPrenotazioneCertificatoApprovazioneType"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"login"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"dtt:LoginType"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"codiceUfficioMctc"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"string"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"progressivoSedeUmcRevisione"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"int"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"dataRevisioneSlotTemporale"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"date"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"progressivoSlotTemporaleRevisioni"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"int"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"progressivoPrenotazioneRevisione"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"string"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"codiceAllestitore"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"dtt:_CodiceAllestitore"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"codiceNumeroPratica"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"dtt:_CodiceNumeroPratica"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"codiceNuovoCertificatoApprovazione"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"dtt:_CodiceNuovoCertificatoApprovazione"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"0"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sequence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complexType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pStyle w:val="BodyText"/>
        <w:rPr>
          <w:rFonts w:ascii="Courier New" w:eastAsia="Calibri" w:hAnsi="Courier New" w:cs="Courier New"/>
          <w:color w:val="008080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lastRenderedPageBreak/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pStyle w:val="BodyText"/>
        <w:rPr>
          <w:rFonts w:ascii="Courier New" w:eastAsia="Calibri" w:hAnsi="Courier New" w:cs="Courier New"/>
          <w:color w:val="008080"/>
          <w:lang w:eastAsia="it-IT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AnnullaPrenotazionecertificatoApprovazioneOutput.xsd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1551" w:dyaOrig="991">
          <v:shape id="_x0000_i1112" type="#_x0000_t75" style="width:77.25pt;height:49.5pt" o:ole="">
            <v:imagedata r:id="rId383" o:title=""/>
          </v:shape>
          <o:OLEObject Type="Embed" ProgID="Package" ShapeID="_x0000_i1112" DrawAspect="Icon" ObjectID="_1669193536" r:id="rId384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elementFormDefault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"qualified"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include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schemaLocation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"./AnnullaPrenotazioneCertificatoApprovazioneOutputTypes.xsd"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element </w:t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"rispostaAnnullaPrenotazioneCertificatoApprovazione"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type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"dtt:RispostaAnnullaPrenotazioneCertificatoApprovazione"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annotation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documentation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  <w:t>E' l'elemento radice del file XML; contiene tutti i dati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  <w:t>relativi alla richiesta della Officina.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documentation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annotation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element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AnnullaPrenotazionecertificatoApprovazioneOutputTypes.xsd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1551" w:dyaOrig="991">
          <v:shape id="_x0000_i1113" type="#_x0000_t75" style="width:77.25pt;height:49.5pt" o:ole="">
            <v:imagedata r:id="rId385" o:title=""/>
          </v:shape>
          <o:OLEObject Type="Embed" ProgID="Package" ShapeID="_x0000_i1113" DrawAspect="Icon" ObjectID="_1669193537" r:id="rId386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lastRenderedPageBreak/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complexType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"RispostaAnnullaPrenotazioneCertificatoApprovazione"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choice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sequence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"messaggio"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"dtt:MessaggioType"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"unbounded"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"unbounded"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Default="007566EA" w:rsidP="007566EA">
      <w:pPr>
        <w:pStyle w:val="BodyText"/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AnnullaPrenotazionecertif</w:t>
      </w:r>
      <w:r>
        <w:rPr>
          <w:b/>
          <w:sz w:val="24"/>
          <w:szCs w:val="24"/>
        </w:rPr>
        <w:t>icatoApprovazione.wsdl</w:t>
      </w:r>
    </w:p>
    <w:p w:rsidR="007566EA" w:rsidRDefault="007566EA" w:rsidP="007566EA">
      <w:pPr>
        <w:pStyle w:val="BodyText"/>
      </w:pPr>
    </w:p>
    <w:p w:rsidR="007566EA" w:rsidRPr="005C7143" w:rsidRDefault="00A676A9" w:rsidP="007566EA">
      <w:pPr>
        <w:pStyle w:val="BodyText"/>
      </w:pPr>
      <w:r>
        <w:object w:dxaOrig="2069" w:dyaOrig="1320">
          <v:shape id="_x0000_i1114" type="#_x0000_t75" style="width:102.75pt;height:65.25pt" o:ole="">
            <v:imagedata r:id="rId387" o:title=""/>
          </v:shape>
          <o:OLEObject Type="Embed" ProgID="Package" ShapeID="_x0000_i1114" DrawAspect="Icon" ObjectID="_1669193538" r:id="rId388"/>
        </w:object>
      </w:r>
    </w:p>
    <w:p w:rsidR="007566EA" w:rsidRPr="0059173A" w:rsidRDefault="007566EA" w:rsidP="00360579">
      <w:pPr>
        <w:pStyle w:val="Titolo3"/>
        <w:rPr>
          <w:lang w:val="it-IT"/>
        </w:rPr>
      </w:pPr>
      <w:bookmarkStart w:id="644" w:name="_Toc419121617"/>
      <w:bookmarkStart w:id="645" w:name="_Toc43549843"/>
      <w:r w:rsidRPr="0059173A">
        <w:rPr>
          <w:lang w:val="it-IT"/>
        </w:rPr>
        <w:t>Servizio Modifica Prenotazione Certificato Approvazione Per Agenzia</w:t>
      </w:r>
      <w:bookmarkEnd w:id="644"/>
      <w:bookmarkEnd w:id="645"/>
    </w:p>
    <w:p w:rsidR="007566EA" w:rsidRDefault="007566EA" w:rsidP="007566EA">
      <w:pPr>
        <w:pStyle w:val="Didascalia"/>
        <w:keepNext/>
        <w:outlineLvl w:val="0"/>
        <w:rPr>
          <w:sz w:val="22"/>
        </w:rPr>
      </w:pPr>
    </w:p>
    <w:p w:rsidR="007566EA" w:rsidRPr="00D0037D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ModificaPrenotazionecertificatoApprovazione.xsd</w:t>
      </w:r>
    </w:p>
    <w:p w:rsidR="007566EA" w:rsidRDefault="007566EA" w:rsidP="007566EA"/>
    <w:p w:rsidR="007566EA" w:rsidRDefault="007566EA" w:rsidP="007566EA">
      <w:r>
        <w:object w:dxaOrig="1551" w:dyaOrig="991">
          <v:shape id="_x0000_i1115" type="#_x0000_t75" style="width:77.25pt;height:49.5pt" o:ole="">
            <v:imagedata r:id="rId389" o:title=""/>
          </v:shape>
          <o:OLEObject Type="Embed" ProgID="Package" ShapeID="_x0000_i1115" DrawAspect="Icon" ObjectID="_1669193539" r:id="rId390"/>
        </w:object>
      </w:r>
    </w:p>
    <w:p w:rsidR="007566EA" w:rsidRPr="00920836" w:rsidRDefault="007566EA" w:rsidP="007566EA"/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"http://www.w3.org/2001/XMLSchema"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"http://www.dtt.it/xsd/NuovoSistemaRevisioni"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xmlns:xsi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"http://www.dtt.it/xsd/NuovoSistemaRevisioni"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"http://www.dtt.it/xsd/NuovoSistemaRevisioni"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"qualified"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attributeFormDefault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include </w:t>
      </w:r>
      <w:r>
        <w:rPr>
          <w:rFonts w:ascii="Courier New" w:eastAsia="Calibri" w:hAnsi="Courier New" w:cs="Courier New"/>
          <w:color w:val="7F007F"/>
          <w:lang w:eastAsia="it-IT"/>
        </w:rPr>
        <w:t>schemaLocation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"./ModificaPrenotazioneCertificatoApprovazioneInput.xsd"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include </w:t>
      </w:r>
      <w:r>
        <w:rPr>
          <w:rFonts w:ascii="Courier New" w:eastAsia="Calibri" w:hAnsi="Courier New" w:cs="Courier New"/>
          <w:color w:val="7F007F"/>
          <w:lang w:eastAsia="it-IT"/>
        </w:rPr>
        <w:t>schemaLocation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"./ModificaPrenotazioneCertificatoApprovazioneOutput.xsd"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pStyle w:val="BodyText"/>
        <w:rPr>
          <w:rFonts w:ascii="Courier New" w:eastAsia="Calibri" w:hAnsi="Courier New" w:cs="Courier New"/>
          <w:color w:val="008080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lastRenderedPageBreak/>
        <w:t>ModificaPrenotazionecertificatoApprovazioneInput.xsd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1551" w:dyaOrig="991">
          <v:shape id="_x0000_i1116" type="#_x0000_t75" style="width:77.25pt;height:49.5pt" o:ole="">
            <v:imagedata r:id="rId391" o:title=""/>
          </v:shape>
          <o:OLEObject Type="Embed" ProgID="Package" ShapeID="_x0000_i1116" DrawAspect="Icon" ObjectID="_1669193540" r:id="rId392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vesion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elementFormDefault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"qualified"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include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schemaLocation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"./ModificaPrenotazioneCertificatoApprovazioneInputTypes.xsd"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element </w:t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"richiestaModificaPrenotazioneCertificatoApprovazioneInput"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type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"dtt:RichiestaModificaPrenotazioneCertificatoApprovazioneType"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annotation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documentation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  <w:t>E' l'elemento radice del file XML; contiene tutti i dati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  <w:t>relativi al certificato approvazione.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documentation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annotation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element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ModificaPrenotazionecertificatoApprovazioneInputTypes.xsd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1551" w:dyaOrig="991">
          <v:shape id="_x0000_i1117" type="#_x0000_t75" style="width:77.25pt;height:49.5pt" o:ole="">
            <v:imagedata r:id="rId393" o:title=""/>
          </v:shape>
          <o:OLEObject Type="Embed" ProgID="Package" ShapeID="_x0000_i1117" DrawAspect="Icon" ObjectID="_1669193541" r:id="rId394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complexType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3F7F7F"/>
          <w:lang w:val="en-US" w:eastAsia="it-IT"/>
        </w:rPr>
        <w:lastRenderedPageBreak/>
        <w:tab/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"RichiestaModificaPrenotazioneCertificatoApprovazioneType"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"login"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"dtt:LoginType"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"prenotazioneCertificatoApprovazione"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"dtt:PrenotazioneCertificatoApprovazioneType"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"1"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maxOccurs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"1"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sequence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complexType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pStyle w:val="BodyText"/>
        <w:rPr>
          <w:rFonts w:ascii="Courier New" w:eastAsia="Calibri" w:hAnsi="Courier New" w:cs="Courier New"/>
          <w:color w:val="008080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pStyle w:val="BodyText"/>
        <w:rPr>
          <w:rFonts w:ascii="Courier New" w:eastAsia="Calibri" w:hAnsi="Courier New" w:cs="Courier New"/>
          <w:color w:val="008080"/>
          <w:lang w:eastAsia="it-IT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ModificaPrenotazionecertificatoApprovazioneoutput.xsd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1551" w:dyaOrig="991">
          <v:shape id="_x0000_i1118" type="#_x0000_t75" style="width:77.25pt;height:49.5pt" o:ole="">
            <v:imagedata r:id="rId395" o:title=""/>
          </v:shape>
          <o:OLEObject Type="Embed" ProgID="Package" ShapeID="_x0000_i1118" DrawAspect="Icon" ObjectID="_1669193542" r:id="rId396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elementFormDefault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"qualified"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include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schemaLocation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 xml:space="preserve">"./ModificaPrenotazioneCertificatoApprovazioneOutputTypes.xsd" </w:t>
      </w:r>
      <w:r>
        <w:rPr>
          <w:rFonts w:ascii="Courier New" w:eastAsia="Calibri" w:hAnsi="Courier New" w:cs="Courier New"/>
          <w:color w:val="008080"/>
          <w:lang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element </w:t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"rispostaModificaPrenotazioneCertificatoApprovazione"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type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"dtt:RispostaModificaPrenotazioneCertificatoApprovazioneOutputType"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annotation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documentation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  <w:t>E' l'elemento radice del file XML; contiene tutti i dati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  <w:t>relativi alla risposta del certificato approvazione.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documentation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annotation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element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ModificaPrenotazionecertificatoApprovazioneOutputTypes.xsd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1551" w:dyaOrig="991">
          <v:shape id="_x0000_i1119" type="#_x0000_t75" style="width:77.25pt;height:49.5pt" o:ole="">
            <v:imagedata r:id="rId397" o:title=""/>
          </v:shape>
          <o:OLEObject Type="Embed" ProgID="Package" ShapeID="_x0000_i1119" DrawAspect="Icon" ObjectID="_1669193543" r:id="rId398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complexType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3F7F7F"/>
          <w:lang w:eastAsia="it-IT"/>
        </w:rPr>
        <w:tab/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"RispostaModificaPrenotazioneCertificatoApprovazioneOutputType"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choice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>sequence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eastAsia="it-IT"/>
        </w:rPr>
      </w:pP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0000"/>
          <w:lang w:eastAsia="it-IT"/>
        </w:rPr>
        <w:tab/>
      </w:r>
      <w:r>
        <w:rPr>
          <w:rFonts w:ascii="Courier New" w:eastAsia="Calibri" w:hAnsi="Courier New" w:cs="Courier New"/>
          <w:color w:val="008080"/>
          <w:lang w:eastAsia="it-IT"/>
        </w:rPr>
        <w:t>&lt;</w:t>
      </w:r>
      <w:r>
        <w:rPr>
          <w:rFonts w:ascii="Courier New" w:eastAsia="Calibri" w:hAnsi="Courier New" w:cs="Courier New"/>
          <w:color w:val="3F7F7F"/>
          <w:lang w:eastAsia="it-IT"/>
        </w:rPr>
        <w:t xml:space="preserve">element </w:t>
      </w:r>
      <w:r>
        <w:rPr>
          <w:rFonts w:ascii="Courier New" w:eastAsia="Calibri" w:hAnsi="Courier New" w:cs="Courier New"/>
          <w:color w:val="7F007F"/>
          <w:lang w:eastAsia="it-IT"/>
        </w:rPr>
        <w:t>name</w:t>
      </w:r>
      <w:r>
        <w:rPr>
          <w:rFonts w:ascii="Courier New" w:eastAsia="Calibri" w:hAnsi="Courier New" w:cs="Courier New"/>
          <w:color w:val="000000"/>
          <w:lang w:eastAsia="it-IT"/>
        </w:rPr>
        <w:t>=</w:t>
      </w:r>
      <w:r>
        <w:rPr>
          <w:rFonts w:ascii="Courier New" w:eastAsia="Calibri" w:hAnsi="Courier New" w:cs="Courier New"/>
          <w:color w:val="2A00FF"/>
          <w:lang w:eastAsia="it-IT"/>
        </w:rPr>
        <w:t>"prenotazioneCertificatoApprovazione"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>
        <w:rPr>
          <w:rFonts w:ascii="Courier New" w:eastAsia="Calibri" w:hAnsi="Courier New" w:cs="Courier New"/>
          <w:color w:val="2A00FF"/>
          <w:lang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"dtt:PrenotazioneCertificatoApprovazioneType"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"unbounded"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"1"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"messaggio"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"dtt:MessaggioType"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"0"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"unbounded"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7F007F"/>
          <w:lang w:val="en-US" w:eastAsia="it-IT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>=</w:t>
      </w:r>
      <w:r w:rsidRPr="007566EA">
        <w:rPr>
          <w:rFonts w:ascii="Courier New" w:eastAsia="Calibri" w:hAnsi="Courier New" w:cs="Courier New"/>
          <w:color w:val="2A00FF"/>
          <w:lang w:val="en-US" w:eastAsia="it-IT"/>
        </w:rPr>
        <w:t>"unbounded"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 w:eastAsia="it-IT"/>
        </w:rPr>
      </w:pPr>
      <w:r w:rsidRPr="007566EA">
        <w:rPr>
          <w:rFonts w:ascii="Courier New" w:eastAsia="Calibri" w:hAnsi="Courier New" w:cs="Courier New"/>
          <w:color w:val="000000"/>
          <w:lang w:val="en-US" w:eastAsia="it-IT"/>
        </w:rPr>
        <w:tab/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 w:eastAsia="it-IT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 w:eastAsia="it-IT"/>
        </w:rPr>
        <w:t>&gt;</w:t>
      </w:r>
    </w:p>
    <w:p w:rsidR="007566EA" w:rsidRDefault="007566EA" w:rsidP="007566EA">
      <w:pPr>
        <w:pStyle w:val="BodyText"/>
        <w:rPr>
          <w:rFonts w:ascii="Courier New" w:eastAsia="Calibri" w:hAnsi="Courier New" w:cs="Courier New"/>
          <w:color w:val="008080"/>
          <w:lang w:eastAsia="it-IT"/>
        </w:rPr>
      </w:pPr>
      <w:r>
        <w:rPr>
          <w:rFonts w:ascii="Courier New" w:eastAsia="Calibri" w:hAnsi="Courier New" w:cs="Courier New"/>
          <w:color w:val="008080"/>
          <w:lang w:eastAsia="it-IT"/>
        </w:rPr>
        <w:t>&lt;/</w:t>
      </w:r>
      <w:r>
        <w:rPr>
          <w:rFonts w:ascii="Courier New" w:eastAsia="Calibri" w:hAnsi="Courier New" w:cs="Courier New"/>
          <w:color w:val="3F7F7F"/>
          <w:lang w:eastAsia="it-IT"/>
        </w:rPr>
        <w:t>schema</w:t>
      </w:r>
      <w:r>
        <w:rPr>
          <w:rFonts w:ascii="Courier New" w:eastAsia="Calibri" w:hAnsi="Courier New" w:cs="Courier New"/>
          <w:color w:val="008080"/>
          <w:lang w:eastAsia="it-IT"/>
        </w:rPr>
        <w:t>&gt;</w:t>
      </w:r>
    </w:p>
    <w:p w:rsidR="007566EA" w:rsidRDefault="007566EA" w:rsidP="007566EA">
      <w:pPr>
        <w:pStyle w:val="BodyText"/>
        <w:rPr>
          <w:rFonts w:ascii="Courier New" w:eastAsia="Calibri" w:hAnsi="Courier New" w:cs="Courier New"/>
          <w:color w:val="008080"/>
          <w:lang w:eastAsia="it-IT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D0037D">
        <w:rPr>
          <w:b/>
          <w:sz w:val="24"/>
          <w:szCs w:val="24"/>
        </w:rPr>
        <w:t>ModificaPrenotazionecertif</w:t>
      </w:r>
      <w:r>
        <w:rPr>
          <w:b/>
          <w:sz w:val="24"/>
          <w:szCs w:val="24"/>
        </w:rPr>
        <w:t>icatoApprovazione.wsdl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pStyle w:val="BodyText"/>
      </w:pPr>
      <w:r>
        <w:object w:dxaOrig="1551" w:dyaOrig="991">
          <v:shape id="_x0000_i1120" type="#_x0000_t75" style="width:77.25pt;height:49.5pt" o:ole="">
            <v:imagedata r:id="rId399" o:title=""/>
          </v:shape>
          <o:OLEObject Type="Embed" ProgID="Package" ShapeID="_x0000_i1120" DrawAspect="Icon" ObjectID="_1669193544" r:id="rId400"/>
        </w:object>
      </w:r>
    </w:p>
    <w:p w:rsidR="007566EA" w:rsidRDefault="007566EA" w:rsidP="007566EA">
      <w:pPr>
        <w:pStyle w:val="BodyText"/>
      </w:pPr>
    </w:p>
    <w:p w:rsidR="007566EA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DettaglioDomandaFuoriSede</w:t>
      </w:r>
      <w:r w:rsidRPr="00D0037D">
        <w:rPr>
          <w:b/>
          <w:sz w:val="24"/>
          <w:szCs w:val="24"/>
        </w:rPr>
        <w:t>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312" w:dyaOrig="816">
          <v:shape id="_x0000_i1121" type="#_x0000_t75" style="width:165.75pt;height:40.5pt" o:ole="">
            <v:imagedata r:id="rId401" o:title=""/>
          </v:shape>
          <o:OLEObject Type="Embed" ProgID="Package" ShapeID="_x0000_i1121" DrawAspect="Content" ObjectID="_1669193545" r:id="rId402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8080"/>
        </w:rPr>
        <w:t>&lt;</w:t>
      </w:r>
      <w:r w:rsidRPr="00DC07BB">
        <w:rPr>
          <w:rFonts w:ascii="Courier New" w:eastAsia="Calibri" w:hAnsi="Courier New" w:cs="Courier New"/>
          <w:color w:val="3F7F7F"/>
        </w:rPr>
        <w:t xml:space="preserve">schema </w:t>
      </w:r>
      <w:r w:rsidRPr="00DC07BB">
        <w:rPr>
          <w:rFonts w:ascii="Courier New" w:eastAsia="Calibri" w:hAnsi="Courier New" w:cs="Courier New"/>
          <w:color w:val="7F007F"/>
        </w:rPr>
        <w:t>xmlns</w:t>
      </w:r>
      <w:r w:rsidRPr="00DC07BB">
        <w:rPr>
          <w:rFonts w:ascii="Courier New" w:eastAsia="Calibri" w:hAnsi="Courier New" w:cs="Courier New"/>
          <w:color w:val="000000"/>
        </w:rPr>
        <w:t>=</w:t>
      </w:r>
      <w:r w:rsidRPr="00DC07BB">
        <w:rPr>
          <w:rFonts w:ascii="Courier New" w:eastAsia="Calibri" w:hAnsi="Courier New" w:cs="Courier New"/>
          <w:color w:val="2A00FF"/>
        </w:rPr>
        <w:t>"http://www.w3.org/2001/XMLSchema"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2A00FF"/>
        </w:rPr>
        <w:tab/>
      </w:r>
      <w:r w:rsidRPr="00DC07BB">
        <w:rPr>
          <w:rFonts w:ascii="Courier New" w:eastAsia="Calibri" w:hAnsi="Courier New" w:cs="Courier New"/>
          <w:color w:val="7F007F"/>
        </w:rPr>
        <w:t>xmlns:dtt</w:t>
      </w:r>
      <w:r w:rsidRPr="00DC07BB">
        <w:rPr>
          <w:rFonts w:ascii="Courier New" w:eastAsia="Calibri" w:hAnsi="Courier New" w:cs="Courier New"/>
          <w:color w:val="000000"/>
        </w:rPr>
        <w:t>=</w:t>
      </w:r>
      <w:r w:rsidRPr="00DC07BB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2A00FF"/>
        </w:rPr>
        <w:tab/>
      </w:r>
      <w:r w:rsidRPr="00DC07BB">
        <w:rPr>
          <w:rFonts w:ascii="Courier New" w:eastAsia="Calibri" w:hAnsi="Courier New" w:cs="Courier New"/>
          <w:color w:val="7F007F"/>
        </w:rPr>
        <w:t>targetNamespace</w:t>
      </w:r>
      <w:r w:rsidRPr="00DC07BB">
        <w:rPr>
          <w:rFonts w:ascii="Courier New" w:eastAsia="Calibri" w:hAnsi="Courier New" w:cs="Courier New"/>
          <w:color w:val="000000"/>
        </w:rPr>
        <w:t>=</w:t>
      </w:r>
      <w:r w:rsidRPr="00DC07BB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2A00FF"/>
        </w:rPr>
        <w:tab/>
      </w:r>
      <w:r w:rsidRPr="00DC07BB">
        <w:rPr>
          <w:rFonts w:ascii="Courier New" w:eastAsia="Calibri" w:hAnsi="Courier New" w:cs="Courier New"/>
          <w:color w:val="7F007F"/>
        </w:rPr>
        <w:t>elementFormDefault</w:t>
      </w:r>
      <w:r w:rsidRPr="00DC07BB">
        <w:rPr>
          <w:rFonts w:ascii="Courier New" w:eastAsia="Calibri" w:hAnsi="Courier New" w:cs="Courier New"/>
          <w:color w:val="000000"/>
        </w:rPr>
        <w:t>=</w:t>
      </w:r>
      <w:r w:rsidRPr="00DC07BB">
        <w:rPr>
          <w:rFonts w:ascii="Courier New" w:eastAsia="Calibri" w:hAnsi="Courier New" w:cs="Courier New"/>
          <w:color w:val="2A00FF"/>
        </w:rPr>
        <w:t xml:space="preserve">"qualified" </w:t>
      </w:r>
      <w:r w:rsidRPr="00DC07BB">
        <w:rPr>
          <w:rFonts w:ascii="Courier New" w:eastAsia="Calibri" w:hAnsi="Courier New" w:cs="Courier New"/>
          <w:color w:val="7F007F"/>
        </w:rPr>
        <w:t>attributeFormDefault</w:t>
      </w:r>
      <w:r w:rsidRPr="00DC07BB">
        <w:rPr>
          <w:rFonts w:ascii="Courier New" w:eastAsia="Calibri" w:hAnsi="Courier New" w:cs="Courier New"/>
          <w:color w:val="000000"/>
        </w:rPr>
        <w:t>=</w:t>
      </w:r>
      <w:r w:rsidRPr="00DC07BB">
        <w:rPr>
          <w:rFonts w:ascii="Courier New" w:eastAsia="Calibri" w:hAnsi="Courier New" w:cs="Courier New"/>
          <w:color w:val="2A00FF"/>
        </w:rPr>
        <w:t>"qualified"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</w:t>
      </w:r>
      <w:r w:rsidRPr="00DC07BB">
        <w:rPr>
          <w:rFonts w:ascii="Courier New" w:eastAsia="Calibri" w:hAnsi="Courier New" w:cs="Courier New"/>
          <w:color w:val="3F7F7F"/>
        </w:rPr>
        <w:t xml:space="preserve">include </w:t>
      </w:r>
      <w:r w:rsidRPr="00DC07BB">
        <w:rPr>
          <w:rFonts w:ascii="Courier New" w:eastAsia="Calibri" w:hAnsi="Courier New" w:cs="Courier New"/>
          <w:color w:val="7F007F"/>
        </w:rPr>
        <w:t>schemaLocation</w:t>
      </w:r>
      <w:r w:rsidRPr="00DC07BB">
        <w:rPr>
          <w:rFonts w:ascii="Courier New" w:eastAsia="Calibri" w:hAnsi="Courier New" w:cs="Courier New"/>
          <w:color w:val="000000"/>
        </w:rPr>
        <w:t>=</w:t>
      </w:r>
      <w:r w:rsidRPr="00DC07BB">
        <w:rPr>
          <w:rFonts w:ascii="Courier New" w:eastAsia="Calibri" w:hAnsi="Courier New" w:cs="Courier New"/>
          <w:color w:val="2A00FF"/>
        </w:rPr>
        <w:t xml:space="preserve">"./DettaglioDomandaFuoriSedeInput.xsd" </w:t>
      </w:r>
      <w:r w:rsidRPr="00DC07BB">
        <w:rPr>
          <w:rFonts w:ascii="Courier New" w:eastAsia="Calibri" w:hAnsi="Courier New" w:cs="Courier New"/>
          <w:color w:val="008080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</w:t>
      </w:r>
      <w:r w:rsidRPr="00DC07BB">
        <w:rPr>
          <w:rFonts w:ascii="Courier New" w:eastAsia="Calibri" w:hAnsi="Courier New" w:cs="Courier New"/>
          <w:color w:val="3F7F7F"/>
        </w:rPr>
        <w:t xml:space="preserve">include </w:t>
      </w:r>
      <w:r w:rsidRPr="00DC07BB">
        <w:rPr>
          <w:rFonts w:ascii="Courier New" w:eastAsia="Calibri" w:hAnsi="Courier New" w:cs="Courier New"/>
          <w:color w:val="7F007F"/>
        </w:rPr>
        <w:t>schemaLocation</w:t>
      </w:r>
      <w:r w:rsidRPr="00DC07BB">
        <w:rPr>
          <w:rFonts w:ascii="Courier New" w:eastAsia="Calibri" w:hAnsi="Courier New" w:cs="Courier New"/>
          <w:color w:val="000000"/>
        </w:rPr>
        <w:t>=</w:t>
      </w:r>
      <w:r w:rsidRPr="00DC07BB">
        <w:rPr>
          <w:rFonts w:ascii="Courier New" w:eastAsia="Calibri" w:hAnsi="Courier New" w:cs="Courier New"/>
          <w:color w:val="2A00FF"/>
        </w:rPr>
        <w:t xml:space="preserve">"./DettaglioDomandaFuoriSedeOutput.xsd" </w:t>
      </w:r>
      <w:r w:rsidRPr="00DC07BB">
        <w:rPr>
          <w:rFonts w:ascii="Courier New" w:eastAsia="Calibri" w:hAnsi="Courier New" w:cs="Courier New"/>
          <w:color w:val="008080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3F7F7F"/>
        </w:rPr>
      </w:pPr>
      <w:r w:rsidRPr="00DC07BB">
        <w:rPr>
          <w:rFonts w:ascii="Courier New" w:eastAsia="Calibri" w:hAnsi="Courier New" w:cs="Courier New"/>
          <w:color w:val="3F7F7F"/>
        </w:rPr>
        <w:t>&lt;/schema&gt;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3F7F7F"/>
        </w:rPr>
      </w:pPr>
    </w:p>
    <w:p w:rsidR="007566EA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DettaglioDomandaFuoriSedeInput</w:t>
      </w:r>
      <w:r w:rsidRPr="00D0037D">
        <w:rPr>
          <w:b/>
          <w:sz w:val="24"/>
          <w:szCs w:val="24"/>
        </w:rPr>
        <w:t>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766" w:dyaOrig="810">
          <v:shape id="_x0000_i1122" type="#_x0000_t75" style="width:188.25pt;height:40.5pt" o:ole="">
            <v:imagedata r:id="rId403" o:title=""/>
          </v:shape>
          <o:OLEObject Type="Embed" ProgID="Package" ShapeID="_x0000_i1122" DrawAspect="Content" ObjectID="_1669193546" r:id="rId404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DC07BB">
        <w:rPr>
          <w:rFonts w:ascii="Courier New" w:eastAsia="Calibri" w:hAnsi="Courier New" w:cs="Courier New"/>
          <w:color w:val="008080"/>
        </w:rPr>
        <w:t>&lt;</w:t>
      </w:r>
      <w:r w:rsidRPr="00DC07BB">
        <w:rPr>
          <w:rFonts w:ascii="Courier New" w:eastAsia="Calibri" w:hAnsi="Courier New" w:cs="Courier New"/>
          <w:color w:val="3F7F7F"/>
        </w:rPr>
        <w:t xml:space="preserve">element </w:t>
      </w:r>
      <w:r w:rsidRPr="00DC07BB">
        <w:rPr>
          <w:rFonts w:ascii="Courier New" w:eastAsia="Calibri" w:hAnsi="Courier New" w:cs="Courier New"/>
          <w:color w:val="7F007F"/>
        </w:rPr>
        <w:t>name</w:t>
      </w:r>
      <w:r w:rsidRPr="00DC07BB">
        <w:rPr>
          <w:rFonts w:ascii="Courier New" w:eastAsia="Calibri" w:hAnsi="Courier New" w:cs="Courier New"/>
          <w:color w:val="000000"/>
        </w:rPr>
        <w:t>=</w:t>
      </w:r>
      <w:r w:rsidRPr="00DC07BB">
        <w:rPr>
          <w:rFonts w:ascii="Courier New" w:eastAsia="Calibri" w:hAnsi="Courier New" w:cs="Courier New"/>
          <w:color w:val="2A00FF"/>
        </w:rPr>
        <w:t>"richiestaDettaglioDomandaFuoriSede"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2A00FF"/>
        </w:rPr>
        <w:tab/>
      </w:r>
      <w:r w:rsidRPr="00DC07BB">
        <w:rPr>
          <w:rFonts w:ascii="Courier New" w:eastAsia="Calibri" w:hAnsi="Courier New" w:cs="Courier New"/>
          <w:color w:val="2A00FF"/>
        </w:rPr>
        <w:tab/>
      </w:r>
      <w:r w:rsidRPr="00DC07BB">
        <w:rPr>
          <w:rFonts w:ascii="Courier New" w:eastAsia="Calibri" w:hAnsi="Courier New" w:cs="Courier New"/>
          <w:color w:val="7F007F"/>
        </w:rPr>
        <w:t>type</w:t>
      </w:r>
      <w:r w:rsidRPr="00DC07BB">
        <w:rPr>
          <w:rFonts w:ascii="Courier New" w:eastAsia="Calibri" w:hAnsi="Courier New" w:cs="Courier New"/>
          <w:color w:val="000000"/>
        </w:rPr>
        <w:t>=</w:t>
      </w:r>
      <w:r w:rsidRPr="00DC07BB">
        <w:rPr>
          <w:rFonts w:ascii="Courier New" w:eastAsia="Calibri" w:hAnsi="Courier New" w:cs="Courier New"/>
          <w:color w:val="2A00FF"/>
        </w:rPr>
        <w:t>"dtt:RichiestaDettaglioDomandaFuoriSedeType"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</w:t>
      </w:r>
      <w:r w:rsidRPr="00DC07BB">
        <w:rPr>
          <w:rFonts w:ascii="Courier New" w:eastAsia="Calibri" w:hAnsi="Courier New" w:cs="Courier New"/>
          <w:color w:val="3F7F7F"/>
        </w:rPr>
        <w:t>annotation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</w:t>
      </w:r>
      <w:r w:rsidRPr="00DC07BB">
        <w:rPr>
          <w:rFonts w:ascii="Courier New" w:eastAsia="Calibri" w:hAnsi="Courier New" w:cs="Courier New"/>
          <w:color w:val="3F7F7F"/>
        </w:rPr>
        <w:t>documentation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  <w:t>relativi alla richiesta .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&lt;/</w:t>
      </w:r>
      <w:r w:rsidRPr="00DC07BB">
        <w:rPr>
          <w:rFonts w:ascii="Courier New" w:eastAsia="Calibri" w:hAnsi="Courier New" w:cs="Courier New"/>
          <w:color w:val="3F7F7F"/>
        </w:rPr>
        <w:t>documentation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&lt;/</w:t>
      </w:r>
      <w:r w:rsidRPr="00DC07BB">
        <w:rPr>
          <w:rFonts w:ascii="Courier New" w:eastAsia="Calibri" w:hAnsi="Courier New" w:cs="Courier New"/>
          <w:color w:val="3F7F7F"/>
        </w:rPr>
        <w:t>annotation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&lt;/</w:t>
      </w:r>
      <w:r w:rsidRPr="00DC07BB">
        <w:rPr>
          <w:rFonts w:ascii="Courier New" w:eastAsia="Calibri" w:hAnsi="Courier New" w:cs="Courier New"/>
          <w:color w:val="3F7F7F"/>
        </w:rPr>
        <w:t>element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</w:t>
      </w:r>
      <w:r w:rsidRPr="00DC07BB">
        <w:rPr>
          <w:rFonts w:ascii="Courier New" w:eastAsia="Calibri" w:hAnsi="Courier New" w:cs="Courier New"/>
          <w:color w:val="3F7F7F"/>
        </w:rPr>
        <w:t xml:space="preserve">complexType </w:t>
      </w:r>
      <w:r w:rsidRPr="00DC07BB">
        <w:rPr>
          <w:rFonts w:ascii="Courier New" w:eastAsia="Calibri" w:hAnsi="Courier New" w:cs="Courier New"/>
          <w:color w:val="7F007F"/>
        </w:rPr>
        <w:t>name</w:t>
      </w:r>
      <w:r w:rsidRPr="00DC07BB">
        <w:rPr>
          <w:rFonts w:ascii="Courier New" w:eastAsia="Calibri" w:hAnsi="Courier New" w:cs="Courier New"/>
          <w:color w:val="000000"/>
        </w:rPr>
        <w:t>=</w:t>
      </w:r>
      <w:r w:rsidRPr="00DC07BB">
        <w:rPr>
          <w:rFonts w:ascii="Courier New" w:eastAsia="Calibri" w:hAnsi="Courier New" w:cs="Courier New"/>
          <w:color w:val="2A00FF"/>
        </w:rPr>
        <w:t>"RichiestaDettaglioDomandaFuoriSedeType"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</w:t>
      </w:r>
      <w:r w:rsidRPr="00DC07BB">
        <w:rPr>
          <w:rFonts w:ascii="Courier New" w:eastAsia="Calibri" w:hAnsi="Courier New" w:cs="Courier New"/>
          <w:color w:val="3F7F7F"/>
        </w:rPr>
        <w:t>sequence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"login"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"dtt:LoginType"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lastRenderedPageBreak/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"codiceUfficioMctc"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"string"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ind w:left="2124"/>
        <w:rPr>
          <w:rFonts w:ascii="Courier New" w:eastAsia="Calibri" w:hAnsi="Courier New" w:cs="Courier New"/>
          <w:color w:val="2A00FF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"progressivoDomandaRevisioneFuoriSede" </w:t>
      </w:r>
    </w:p>
    <w:p w:rsidR="007566EA" w:rsidRPr="007566EA" w:rsidRDefault="007566EA" w:rsidP="007566EA">
      <w:pPr>
        <w:autoSpaceDE w:val="0"/>
        <w:autoSpaceDN w:val="0"/>
        <w:adjustRightInd w:val="0"/>
        <w:ind w:left="2124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"integer"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complexType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DettaglioDomandaFuoriSedeOutput</w:t>
      </w:r>
      <w:r w:rsidRPr="00D0037D">
        <w:rPr>
          <w:b/>
          <w:sz w:val="24"/>
          <w:szCs w:val="24"/>
        </w:rPr>
        <w:t>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996" w:dyaOrig="816">
          <v:shape id="_x0000_i1123" type="#_x0000_t75" style="width:198.75pt;height:40.5pt" o:ole="">
            <v:imagedata r:id="rId405" o:title=""/>
          </v:shape>
          <o:OLEObject Type="Embed" ProgID="Package" ShapeID="_x0000_i1123" DrawAspect="Content" ObjectID="_1669193547" r:id="rId406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DC07BB">
        <w:rPr>
          <w:rFonts w:ascii="Courier New" w:eastAsia="Calibri" w:hAnsi="Courier New" w:cs="Courier New"/>
          <w:color w:val="008080"/>
        </w:rPr>
        <w:t>&lt;</w:t>
      </w:r>
      <w:r w:rsidRPr="00DC07BB">
        <w:rPr>
          <w:rFonts w:ascii="Courier New" w:eastAsia="Calibri" w:hAnsi="Courier New" w:cs="Courier New"/>
          <w:color w:val="3F7F7F"/>
        </w:rPr>
        <w:t xml:space="preserve">element </w:t>
      </w:r>
      <w:r w:rsidRPr="00DC07BB">
        <w:rPr>
          <w:rFonts w:ascii="Courier New" w:eastAsia="Calibri" w:hAnsi="Courier New" w:cs="Courier New"/>
          <w:color w:val="7F007F"/>
        </w:rPr>
        <w:t>name</w:t>
      </w:r>
      <w:r w:rsidRPr="00DC07BB">
        <w:rPr>
          <w:rFonts w:ascii="Courier New" w:eastAsia="Calibri" w:hAnsi="Courier New" w:cs="Courier New"/>
          <w:color w:val="000000"/>
        </w:rPr>
        <w:t>=</w:t>
      </w:r>
      <w:r w:rsidRPr="00DC07BB">
        <w:rPr>
          <w:rFonts w:ascii="Courier New" w:eastAsia="Calibri" w:hAnsi="Courier New" w:cs="Courier New"/>
          <w:color w:val="2A00FF"/>
        </w:rPr>
        <w:t>"rispostaDettaglioDomandaFuoriSede"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2A00FF"/>
        </w:rPr>
        <w:tab/>
      </w:r>
      <w:r w:rsidRPr="00DC07BB">
        <w:rPr>
          <w:rFonts w:ascii="Courier New" w:eastAsia="Calibri" w:hAnsi="Courier New" w:cs="Courier New"/>
          <w:color w:val="2A00FF"/>
        </w:rPr>
        <w:tab/>
      </w:r>
      <w:r w:rsidRPr="00DC07BB">
        <w:rPr>
          <w:rFonts w:ascii="Courier New" w:eastAsia="Calibri" w:hAnsi="Courier New" w:cs="Courier New"/>
          <w:color w:val="7F007F"/>
        </w:rPr>
        <w:t>type</w:t>
      </w:r>
      <w:r w:rsidRPr="00DC07BB">
        <w:rPr>
          <w:rFonts w:ascii="Courier New" w:eastAsia="Calibri" w:hAnsi="Courier New" w:cs="Courier New"/>
          <w:color w:val="000000"/>
        </w:rPr>
        <w:t>=</w:t>
      </w:r>
      <w:r w:rsidRPr="00DC07BB">
        <w:rPr>
          <w:rFonts w:ascii="Courier New" w:eastAsia="Calibri" w:hAnsi="Courier New" w:cs="Courier New"/>
          <w:color w:val="2A00FF"/>
        </w:rPr>
        <w:t>"dtt:RispostaDettaglioDomandaFuoriSedeType"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</w:t>
      </w:r>
      <w:r w:rsidRPr="00DC07BB">
        <w:rPr>
          <w:rFonts w:ascii="Courier New" w:eastAsia="Calibri" w:hAnsi="Courier New" w:cs="Courier New"/>
          <w:color w:val="3F7F7F"/>
        </w:rPr>
        <w:t>annotation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</w:t>
      </w:r>
      <w:r w:rsidRPr="00DC07BB">
        <w:rPr>
          <w:rFonts w:ascii="Courier New" w:eastAsia="Calibri" w:hAnsi="Courier New" w:cs="Courier New"/>
          <w:color w:val="3F7F7F"/>
        </w:rPr>
        <w:t>documentation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  <w:t>relativi a DomandaRevisioneFuoriSedePA.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&lt;/</w:t>
      </w:r>
      <w:r w:rsidRPr="00DC07BB">
        <w:rPr>
          <w:rFonts w:ascii="Courier New" w:eastAsia="Calibri" w:hAnsi="Courier New" w:cs="Courier New"/>
          <w:color w:val="3F7F7F"/>
        </w:rPr>
        <w:t>documentation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&lt;/</w:t>
      </w:r>
      <w:r w:rsidRPr="00DC07BB">
        <w:rPr>
          <w:rFonts w:ascii="Courier New" w:eastAsia="Calibri" w:hAnsi="Courier New" w:cs="Courier New"/>
          <w:color w:val="3F7F7F"/>
        </w:rPr>
        <w:t>annotation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&lt;/</w:t>
      </w:r>
      <w:r w:rsidRPr="00DC07BB">
        <w:rPr>
          <w:rFonts w:ascii="Courier New" w:eastAsia="Calibri" w:hAnsi="Courier New" w:cs="Courier New"/>
          <w:color w:val="3F7F7F"/>
        </w:rPr>
        <w:t>element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</w:t>
      </w:r>
      <w:r w:rsidRPr="00DC07BB">
        <w:rPr>
          <w:rFonts w:ascii="Courier New" w:eastAsia="Calibri" w:hAnsi="Courier New" w:cs="Courier New"/>
          <w:color w:val="3F7F7F"/>
        </w:rPr>
        <w:t xml:space="preserve">complexType </w:t>
      </w:r>
      <w:r w:rsidRPr="00DC07BB">
        <w:rPr>
          <w:rFonts w:ascii="Courier New" w:eastAsia="Calibri" w:hAnsi="Courier New" w:cs="Courier New"/>
          <w:color w:val="7F007F"/>
        </w:rPr>
        <w:t>name</w:t>
      </w:r>
      <w:r w:rsidRPr="00DC07BB">
        <w:rPr>
          <w:rFonts w:ascii="Courier New" w:eastAsia="Calibri" w:hAnsi="Courier New" w:cs="Courier New"/>
          <w:color w:val="000000"/>
        </w:rPr>
        <w:t>=</w:t>
      </w:r>
      <w:r w:rsidRPr="00DC07BB">
        <w:rPr>
          <w:rFonts w:ascii="Courier New" w:eastAsia="Calibri" w:hAnsi="Courier New" w:cs="Courier New"/>
          <w:color w:val="2A00FF"/>
        </w:rPr>
        <w:t>"RispostaDettaglioDomandaFuoriSedeType"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</w:t>
      </w:r>
      <w:r w:rsidRPr="00DC07BB">
        <w:rPr>
          <w:rFonts w:ascii="Courier New" w:eastAsia="Calibri" w:hAnsi="Courier New" w:cs="Courier New"/>
          <w:color w:val="3F7F7F"/>
        </w:rPr>
        <w:t>choice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</w:t>
      </w:r>
      <w:r w:rsidRPr="00DC07BB">
        <w:rPr>
          <w:rFonts w:ascii="Courier New" w:eastAsia="Calibri" w:hAnsi="Courier New" w:cs="Courier New"/>
          <w:color w:val="3F7F7F"/>
        </w:rPr>
        <w:t>sequence</w:t>
      </w:r>
      <w:r w:rsidRPr="00DC07BB">
        <w:rPr>
          <w:rFonts w:ascii="Courier New" w:eastAsia="Calibri" w:hAnsi="Courier New" w:cs="Courier New"/>
          <w:color w:val="008080"/>
        </w:rPr>
        <w:t>&gt;</w:t>
      </w:r>
    </w:p>
    <w:p w:rsidR="007566EA" w:rsidRPr="00DC07B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0000"/>
        </w:rPr>
        <w:tab/>
      </w:r>
      <w:r w:rsidRPr="00DC07BB">
        <w:rPr>
          <w:rFonts w:ascii="Courier New" w:eastAsia="Calibri" w:hAnsi="Courier New" w:cs="Courier New"/>
          <w:color w:val="008080"/>
        </w:rPr>
        <w:t>&lt;</w:t>
      </w:r>
      <w:r w:rsidRPr="00DC07BB">
        <w:rPr>
          <w:rFonts w:ascii="Courier New" w:eastAsia="Calibri" w:hAnsi="Courier New" w:cs="Courier New"/>
          <w:color w:val="3F7F7F"/>
        </w:rPr>
        <w:t xml:space="preserve">element </w:t>
      </w:r>
      <w:r w:rsidRPr="00DC07BB">
        <w:rPr>
          <w:rFonts w:ascii="Courier New" w:eastAsia="Calibri" w:hAnsi="Courier New" w:cs="Courier New"/>
          <w:color w:val="7F007F"/>
        </w:rPr>
        <w:t>name</w:t>
      </w:r>
      <w:r w:rsidRPr="00DC07BB">
        <w:rPr>
          <w:rFonts w:ascii="Courier New" w:eastAsia="Calibri" w:hAnsi="Courier New" w:cs="Courier New"/>
          <w:color w:val="000000"/>
        </w:rPr>
        <w:t>=</w:t>
      </w:r>
      <w:r w:rsidRPr="00DC07BB">
        <w:rPr>
          <w:rFonts w:ascii="Courier New" w:eastAsia="Calibri" w:hAnsi="Courier New" w:cs="Courier New"/>
          <w:color w:val="2A00FF"/>
        </w:rPr>
        <w:t>"slotTemporalePrenotazioneSedutePA"</w:t>
      </w:r>
    </w:p>
    <w:p w:rsidR="007566EA" w:rsidRPr="00DC07BB" w:rsidRDefault="007566EA" w:rsidP="007566EA">
      <w:pPr>
        <w:autoSpaceDE w:val="0"/>
        <w:autoSpaceDN w:val="0"/>
        <w:adjustRightInd w:val="0"/>
        <w:ind w:left="3540"/>
        <w:rPr>
          <w:rFonts w:ascii="Courier New" w:eastAsia="Calibri" w:hAnsi="Courier New" w:cs="Courier New"/>
        </w:rPr>
      </w:pPr>
      <w:r w:rsidRPr="00DC07BB">
        <w:rPr>
          <w:rFonts w:ascii="Courier New" w:eastAsia="Calibri" w:hAnsi="Courier New" w:cs="Courier New"/>
          <w:color w:val="7F007F"/>
        </w:rPr>
        <w:t>type</w:t>
      </w:r>
      <w:r w:rsidRPr="00DC07BB">
        <w:rPr>
          <w:rFonts w:ascii="Courier New" w:eastAsia="Calibri" w:hAnsi="Courier New" w:cs="Courier New"/>
          <w:color w:val="000000"/>
        </w:rPr>
        <w:t>=</w:t>
      </w:r>
      <w:r w:rsidRPr="00DC07BB">
        <w:rPr>
          <w:rFonts w:ascii="Courier New" w:eastAsia="Calibri" w:hAnsi="Courier New" w:cs="Courier New"/>
          <w:color w:val="2A00FF"/>
        </w:rPr>
        <w:t xml:space="preserve">"dtt:SlotTemporalePrenotazioneSedutePAType" </w:t>
      </w:r>
      <w:r w:rsidRPr="00DC07BB">
        <w:rPr>
          <w:rFonts w:ascii="Courier New" w:eastAsia="Calibri" w:hAnsi="Courier New" w:cs="Courier New"/>
          <w:color w:val="7F007F"/>
        </w:rPr>
        <w:t>minOccurs</w:t>
      </w:r>
      <w:r w:rsidRPr="00DC07BB">
        <w:rPr>
          <w:rFonts w:ascii="Courier New" w:eastAsia="Calibri" w:hAnsi="Courier New" w:cs="Courier New"/>
          <w:color w:val="000000"/>
        </w:rPr>
        <w:t>=</w:t>
      </w:r>
      <w:r w:rsidRPr="00DC07BB">
        <w:rPr>
          <w:rFonts w:ascii="Courier New" w:eastAsia="Calibri" w:hAnsi="Courier New" w:cs="Courier New"/>
          <w:color w:val="2A00FF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DC07BB">
        <w:rPr>
          <w:rFonts w:ascii="Courier New" w:eastAsia="Calibri" w:hAnsi="Courier New" w:cs="Courier New"/>
          <w:color w:val="2A00FF"/>
        </w:rPr>
        <w:tab/>
      </w:r>
      <w:r w:rsidRPr="00DC07BB">
        <w:rPr>
          <w:rFonts w:ascii="Courier New" w:eastAsia="Calibri" w:hAnsi="Courier New" w:cs="Courier New"/>
          <w:color w:val="2A00FF"/>
        </w:rPr>
        <w:tab/>
      </w:r>
      <w:r w:rsidRPr="00DC07BB">
        <w:rPr>
          <w:rFonts w:ascii="Courier New" w:eastAsia="Calibri" w:hAnsi="Courier New" w:cs="Courier New"/>
          <w:color w:val="2A00FF"/>
        </w:rPr>
        <w:tab/>
      </w:r>
      <w:r w:rsidRPr="00DC07BB">
        <w:rPr>
          <w:rFonts w:ascii="Courier New" w:eastAsia="Calibri" w:hAnsi="Courier New" w:cs="Courier New"/>
          <w:color w:val="2A00FF"/>
        </w:rPr>
        <w:tab/>
      </w:r>
      <w:r w:rsidRPr="00DC07BB">
        <w:rPr>
          <w:rFonts w:ascii="Courier New" w:eastAsia="Calibri" w:hAnsi="Courier New" w:cs="Courier New"/>
          <w:color w:val="2A00FF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"unbounded"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lastRenderedPageBreak/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"unbounded"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schema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DettaglioDomandaFuoriSede.wsdl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FE5BA8">
        <w:rPr>
          <w:rFonts w:ascii="Courier New" w:eastAsia="Calibri" w:hAnsi="Courier New" w:cs="Courier New"/>
          <w:color w:val="008080"/>
        </w:rPr>
        <w:object w:dxaOrig="3396" w:dyaOrig="816">
          <v:shape id="_x0000_i1124" type="#_x0000_t75" style="width:168.75pt;height:40.5pt" o:ole="">
            <v:imagedata r:id="rId407" o:title=""/>
          </v:shape>
          <o:OLEObject Type="Embed" ProgID="Package" ShapeID="_x0000_i1124" DrawAspect="Content" ObjectID="_1669193548" r:id="rId408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ElencoGruppoCollaudo</w:t>
      </w:r>
      <w:r w:rsidRPr="00D0037D">
        <w:rPr>
          <w:b/>
          <w:sz w:val="24"/>
          <w:szCs w:val="24"/>
        </w:rPr>
        <w:t>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2700" w:dyaOrig="810">
          <v:shape id="_x0000_i1125" type="#_x0000_t75" style="width:135pt;height:40.5pt" o:ole="">
            <v:imagedata r:id="rId409" o:title=""/>
          </v:shape>
          <o:OLEObject Type="Embed" ProgID="Package" ShapeID="_x0000_i1125" DrawAspect="Content" ObjectID="_1669193549" r:id="rId410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87CE8">
        <w:rPr>
          <w:rFonts w:ascii="Courier New" w:eastAsia="Calibri" w:hAnsi="Courier New" w:cs="Courier New"/>
          <w:color w:val="008080"/>
        </w:rPr>
        <w:t>&lt;</w:t>
      </w:r>
      <w:r w:rsidRPr="00587CE8">
        <w:rPr>
          <w:rFonts w:ascii="Courier New" w:eastAsia="Calibri" w:hAnsi="Courier New" w:cs="Courier New"/>
          <w:color w:val="3F7F7F"/>
        </w:rPr>
        <w:t xml:space="preserve">schema </w:t>
      </w:r>
      <w:r w:rsidRPr="00587CE8">
        <w:rPr>
          <w:rFonts w:ascii="Courier New" w:eastAsia="Calibri" w:hAnsi="Courier New" w:cs="Courier New"/>
          <w:color w:val="7F007F"/>
        </w:rPr>
        <w:t>xmlns</w:t>
      </w:r>
      <w:r w:rsidRPr="00587CE8">
        <w:rPr>
          <w:rFonts w:ascii="Courier New" w:eastAsia="Calibri" w:hAnsi="Courier New" w:cs="Courier New"/>
          <w:color w:val="000000"/>
        </w:rPr>
        <w:t>=</w:t>
      </w:r>
      <w:r w:rsidRPr="00587CE8">
        <w:rPr>
          <w:rFonts w:ascii="Courier New" w:eastAsia="Calibri" w:hAnsi="Courier New" w:cs="Courier New"/>
          <w:color w:val="2A00FF"/>
        </w:rPr>
        <w:t>"http://www.w3.org/2001/XMLSchema"</w:t>
      </w: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87CE8">
        <w:rPr>
          <w:rFonts w:ascii="Courier New" w:eastAsia="Calibri" w:hAnsi="Courier New" w:cs="Courier New"/>
          <w:color w:val="2A00FF"/>
        </w:rPr>
        <w:tab/>
      </w:r>
      <w:r w:rsidRPr="00587CE8">
        <w:rPr>
          <w:rFonts w:ascii="Courier New" w:eastAsia="Calibri" w:hAnsi="Courier New" w:cs="Courier New"/>
          <w:color w:val="7F007F"/>
        </w:rPr>
        <w:t>xmlns:dtt</w:t>
      </w:r>
      <w:r w:rsidRPr="00587CE8">
        <w:rPr>
          <w:rFonts w:ascii="Courier New" w:eastAsia="Calibri" w:hAnsi="Courier New" w:cs="Courier New"/>
          <w:color w:val="000000"/>
        </w:rPr>
        <w:t>=</w:t>
      </w:r>
      <w:r w:rsidRPr="00587CE8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87CE8">
        <w:rPr>
          <w:rFonts w:ascii="Courier New" w:eastAsia="Calibri" w:hAnsi="Courier New" w:cs="Courier New"/>
          <w:color w:val="2A00FF"/>
        </w:rPr>
        <w:tab/>
      </w:r>
      <w:r w:rsidRPr="00587CE8">
        <w:rPr>
          <w:rFonts w:ascii="Courier New" w:eastAsia="Calibri" w:hAnsi="Courier New" w:cs="Courier New"/>
          <w:color w:val="7F007F"/>
        </w:rPr>
        <w:t>targetNamespace</w:t>
      </w:r>
      <w:r w:rsidRPr="00587CE8">
        <w:rPr>
          <w:rFonts w:ascii="Courier New" w:eastAsia="Calibri" w:hAnsi="Courier New" w:cs="Courier New"/>
          <w:color w:val="000000"/>
        </w:rPr>
        <w:t>=</w:t>
      </w:r>
      <w:r w:rsidRPr="00587CE8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587CE8">
        <w:rPr>
          <w:rFonts w:ascii="Courier New" w:eastAsia="Calibri" w:hAnsi="Courier New" w:cs="Courier New"/>
          <w:color w:val="2A00FF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"qualified" </w:t>
      </w:r>
      <w:r w:rsidRPr="007566EA">
        <w:rPr>
          <w:rFonts w:ascii="Courier New" w:eastAsia="Calibri" w:hAnsi="Courier New" w:cs="Courier New"/>
          <w:color w:val="7F007F"/>
          <w:lang w:val="en-US"/>
        </w:rPr>
        <w:t>attributeFormDefault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"./ElencoGruppoCollaudoInput.xsd"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"./ElencoGruppoCollaudoOutput.xsd"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15001B">
        <w:rPr>
          <w:rFonts w:ascii="Courier New" w:eastAsia="Calibri" w:hAnsi="Courier New" w:cs="Courier New"/>
          <w:color w:val="008080"/>
        </w:rPr>
        <w:t>&lt;/</w:t>
      </w:r>
      <w:r w:rsidRPr="0015001B">
        <w:rPr>
          <w:rFonts w:ascii="Courier New" w:eastAsia="Calibri" w:hAnsi="Courier New" w:cs="Courier New"/>
          <w:color w:val="3F7F7F"/>
        </w:rPr>
        <w:t>schema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ElencoGruppoCollaudoInput</w:t>
      </w:r>
      <w:r w:rsidRPr="00D0037D">
        <w:rPr>
          <w:b/>
          <w:sz w:val="24"/>
          <w:szCs w:val="24"/>
        </w:rPr>
        <w:t>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225" w:dyaOrig="810">
          <v:shape id="_x0000_i1126" type="#_x0000_t75" style="width:161.25pt;height:40.5pt" o:ole="">
            <v:imagedata r:id="rId411" o:title=""/>
          </v:shape>
          <o:OLEObject Type="Embed" ProgID="Package" ShapeID="_x0000_i1126" DrawAspect="Content" ObjectID="_1669193550" r:id="rId412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lastRenderedPageBreak/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587CE8">
        <w:rPr>
          <w:rFonts w:ascii="Courier New" w:eastAsia="Calibri" w:hAnsi="Courier New" w:cs="Courier New"/>
          <w:color w:val="008080"/>
        </w:rPr>
        <w:t>&lt;</w:t>
      </w:r>
      <w:r w:rsidRPr="00587CE8">
        <w:rPr>
          <w:rFonts w:ascii="Courier New" w:eastAsia="Calibri" w:hAnsi="Courier New" w:cs="Courier New"/>
          <w:color w:val="3F7F7F"/>
        </w:rPr>
        <w:t xml:space="preserve">element </w:t>
      </w:r>
      <w:r w:rsidRPr="00587CE8">
        <w:rPr>
          <w:rFonts w:ascii="Courier New" w:eastAsia="Calibri" w:hAnsi="Courier New" w:cs="Courier New"/>
          <w:color w:val="7F007F"/>
        </w:rPr>
        <w:t>name</w:t>
      </w:r>
      <w:r w:rsidRPr="00587CE8">
        <w:rPr>
          <w:rFonts w:ascii="Courier New" w:eastAsia="Calibri" w:hAnsi="Courier New" w:cs="Courier New"/>
          <w:color w:val="000000"/>
        </w:rPr>
        <w:t>=</w:t>
      </w:r>
      <w:r w:rsidRPr="00587CE8">
        <w:rPr>
          <w:rFonts w:ascii="Courier New" w:eastAsia="Calibri" w:hAnsi="Courier New" w:cs="Courier New"/>
          <w:color w:val="2A00FF"/>
        </w:rPr>
        <w:t>"richiestaElencoGruppoCollaudo"</w:t>
      </w: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87CE8">
        <w:rPr>
          <w:rFonts w:ascii="Courier New" w:eastAsia="Calibri" w:hAnsi="Courier New" w:cs="Courier New"/>
          <w:color w:val="2A00FF"/>
        </w:rPr>
        <w:tab/>
      </w:r>
      <w:r w:rsidRPr="00587CE8">
        <w:rPr>
          <w:rFonts w:ascii="Courier New" w:eastAsia="Calibri" w:hAnsi="Courier New" w:cs="Courier New"/>
          <w:color w:val="2A00FF"/>
        </w:rPr>
        <w:tab/>
      </w:r>
      <w:r w:rsidRPr="00587CE8">
        <w:rPr>
          <w:rFonts w:ascii="Courier New" w:eastAsia="Calibri" w:hAnsi="Courier New" w:cs="Courier New"/>
          <w:color w:val="7F007F"/>
        </w:rPr>
        <w:t>type</w:t>
      </w:r>
      <w:r w:rsidRPr="00587CE8">
        <w:rPr>
          <w:rFonts w:ascii="Courier New" w:eastAsia="Calibri" w:hAnsi="Courier New" w:cs="Courier New"/>
          <w:color w:val="000000"/>
        </w:rPr>
        <w:t>=</w:t>
      </w:r>
      <w:r w:rsidRPr="00587CE8">
        <w:rPr>
          <w:rFonts w:ascii="Courier New" w:eastAsia="Calibri" w:hAnsi="Courier New" w:cs="Courier New"/>
          <w:color w:val="2A00FF"/>
        </w:rPr>
        <w:t>"dtt:RichiestaElencoGruppoCollaudoType"</w:t>
      </w:r>
      <w:r w:rsidRPr="00587CE8">
        <w:rPr>
          <w:rFonts w:ascii="Courier New" w:eastAsia="Calibri" w:hAnsi="Courier New" w:cs="Courier New"/>
          <w:color w:val="008080"/>
        </w:rPr>
        <w:t>&gt;</w:t>
      </w: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8080"/>
        </w:rPr>
        <w:t>&lt;</w:t>
      </w:r>
      <w:r w:rsidRPr="00587CE8">
        <w:rPr>
          <w:rFonts w:ascii="Courier New" w:eastAsia="Calibri" w:hAnsi="Courier New" w:cs="Courier New"/>
          <w:color w:val="3F7F7F"/>
        </w:rPr>
        <w:t>annotation</w:t>
      </w:r>
      <w:r w:rsidRPr="00587CE8">
        <w:rPr>
          <w:rFonts w:ascii="Courier New" w:eastAsia="Calibri" w:hAnsi="Courier New" w:cs="Courier New"/>
          <w:color w:val="008080"/>
        </w:rPr>
        <w:t>&gt;</w:t>
      </w: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8080"/>
        </w:rPr>
        <w:t>&lt;</w:t>
      </w:r>
      <w:r w:rsidRPr="00587CE8">
        <w:rPr>
          <w:rFonts w:ascii="Courier New" w:eastAsia="Calibri" w:hAnsi="Courier New" w:cs="Courier New"/>
          <w:color w:val="3F7F7F"/>
        </w:rPr>
        <w:t>documentation</w:t>
      </w:r>
      <w:r w:rsidRPr="00587CE8">
        <w:rPr>
          <w:rFonts w:ascii="Courier New" w:eastAsia="Calibri" w:hAnsi="Courier New" w:cs="Courier New"/>
          <w:color w:val="008080"/>
        </w:rPr>
        <w:t>&gt;</w:t>
      </w: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  <w:t>relativi alla richiesta .</w:t>
      </w: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8080"/>
        </w:rPr>
        <w:t>&lt;/</w:t>
      </w:r>
      <w:r w:rsidRPr="00587CE8">
        <w:rPr>
          <w:rFonts w:ascii="Courier New" w:eastAsia="Calibri" w:hAnsi="Courier New" w:cs="Courier New"/>
          <w:color w:val="3F7F7F"/>
        </w:rPr>
        <w:t>documentation</w:t>
      </w:r>
      <w:r w:rsidRPr="00587CE8">
        <w:rPr>
          <w:rFonts w:ascii="Courier New" w:eastAsia="Calibri" w:hAnsi="Courier New" w:cs="Courier New"/>
          <w:color w:val="008080"/>
        </w:rPr>
        <w:t>&gt;</w:t>
      </w: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8080"/>
        </w:rPr>
        <w:t>&lt;/</w:t>
      </w:r>
      <w:r w:rsidRPr="00587CE8">
        <w:rPr>
          <w:rFonts w:ascii="Courier New" w:eastAsia="Calibri" w:hAnsi="Courier New" w:cs="Courier New"/>
          <w:color w:val="3F7F7F"/>
        </w:rPr>
        <w:t>annotation</w:t>
      </w:r>
      <w:r w:rsidRPr="00587CE8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587CE8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complexType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"RichiestaElencoGruppoCollaudoType"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"login"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"dtt:LoginType"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"codiceUfficioMctc"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"string"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"numeroPagina"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"integer"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>
        <w:rPr>
          <w:rFonts w:ascii="Courier New" w:eastAsia="Calibri" w:hAnsi="Courier New" w:cs="Courier New"/>
          <w:color w:val="7F007F"/>
        </w:rPr>
        <w:t>maxOccurs</w:t>
      </w:r>
      <w:r>
        <w:rPr>
          <w:rFonts w:ascii="Courier New" w:eastAsia="Calibri" w:hAnsi="Courier New" w:cs="Courier New"/>
          <w:color w:val="000000"/>
        </w:rPr>
        <w:t>=</w:t>
      </w:r>
      <w:r>
        <w:rPr>
          <w:rFonts w:ascii="Courier New" w:eastAsia="Calibri" w:hAnsi="Courier New" w:cs="Courier New"/>
          <w:color w:val="2A00FF"/>
        </w:rPr>
        <w:t xml:space="preserve">"1" </w:t>
      </w:r>
      <w:r>
        <w:rPr>
          <w:rFonts w:ascii="Courier New" w:eastAsia="Calibri" w:hAnsi="Courier New" w:cs="Courier New"/>
          <w:color w:val="008080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>
        <w:rPr>
          <w:rFonts w:ascii="Courier New" w:eastAsia="Calibri" w:hAnsi="Courier New" w:cs="Courier New"/>
          <w:color w:val="000000"/>
        </w:rPr>
        <w:tab/>
      </w:r>
      <w:r>
        <w:rPr>
          <w:rFonts w:ascii="Courier New" w:eastAsia="Calibri" w:hAnsi="Courier New" w:cs="Courier New"/>
          <w:color w:val="000000"/>
        </w:rPr>
        <w:tab/>
      </w: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sequence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>
        <w:rPr>
          <w:rFonts w:ascii="Courier New" w:eastAsia="Calibri" w:hAnsi="Courier New" w:cs="Courier New"/>
          <w:color w:val="000000"/>
        </w:rPr>
        <w:tab/>
      </w: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complexType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ElencoGruppoCollaudoOutput</w:t>
      </w:r>
      <w:r w:rsidRPr="00D0037D">
        <w:rPr>
          <w:b/>
          <w:sz w:val="24"/>
          <w:szCs w:val="24"/>
        </w:rPr>
        <w:t>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406" w:dyaOrig="810">
          <v:shape id="_x0000_i1127" type="#_x0000_t75" style="width:170.25pt;height:40.5pt" o:ole="">
            <v:imagedata r:id="rId413" o:title=""/>
          </v:shape>
          <o:OLEObject Type="Embed" ProgID="Package" ShapeID="_x0000_i1127" DrawAspect="Content" ObjectID="_1669193551" r:id="rId414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587CE8">
        <w:rPr>
          <w:rFonts w:ascii="Courier New" w:eastAsia="Calibri" w:hAnsi="Courier New" w:cs="Courier New"/>
          <w:color w:val="008080"/>
        </w:rPr>
        <w:t>&lt;</w:t>
      </w:r>
      <w:r w:rsidRPr="00587CE8">
        <w:rPr>
          <w:rFonts w:ascii="Courier New" w:eastAsia="Calibri" w:hAnsi="Courier New" w:cs="Courier New"/>
          <w:color w:val="3F7F7F"/>
        </w:rPr>
        <w:t xml:space="preserve">element </w:t>
      </w:r>
      <w:r w:rsidRPr="00587CE8">
        <w:rPr>
          <w:rFonts w:ascii="Courier New" w:eastAsia="Calibri" w:hAnsi="Courier New" w:cs="Courier New"/>
          <w:color w:val="7F007F"/>
        </w:rPr>
        <w:t>name</w:t>
      </w:r>
      <w:r w:rsidRPr="00587CE8">
        <w:rPr>
          <w:rFonts w:ascii="Courier New" w:eastAsia="Calibri" w:hAnsi="Courier New" w:cs="Courier New"/>
          <w:color w:val="000000"/>
        </w:rPr>
        <w:t>=</w:t>
      </w:r>
      <w:r w:rsidRPr="00587CE8">
        <w:rPr>
          <w:rFonts w:ascii="Courier New" w:eastAsia="Calibri" w:hAnsi="Courier New" w:cs="Courier New"/>
          <w:color w:val="2A00FF"/>
        </w:rPr>
        <w:t>"rispostaElencoGruppoCollaudo"</w:t>
      </w: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87CE8">
        <w:rPr>
          <w:rFonts w:ascii="Courier New" w:eastAsia="Calibri" w:hAnsi="Courier New" w:cs="Courier New"/>
          <w:color w:val="2A00FF"/>
        </w:rPr>
        <w:tab/>
      </w:r>
      <w:r w:rsidRPr="00587CE8">
        <w:rPr>
          <w:rFonts w:ascii="Courier New" w:eastAsia="Calibri" w:hAnsi="Courier New" w:cs="Courier New"/>
          <w:color w:val="2A00FF"/>
        </w:rPr>
        <w:tab/>
      </w:r>
      <w:r w:rsidRPr="00587CE8">
        <w:rPr>
          <w:rFonts w:ascii="Courier New" w:eastAsia="Calibri" w:hAnsi="Courier New" w:cs="Courier New"/>
          <w:color w:val="7F007F"/>
        </w:rPr>
        <w:t>type</w:t>
      </w:r>
      <w:r w:rsidRPr="00587CE8">
        <w:rPr>
          <w:rFonts w:ascii="Courier New" w:eastAsia="Calibri" w:hAnsi="Courier New" w:cs="Courier New"/>
          <w:color w:val="000000"/>
        </w:rPr>
        <w:t>=</w:t>
      </w:r>
      <w:r w:rsidRPr="00587CE8">
        <w:rPr>
          <w:rFonts w:ascii="Courier New" w:eastAsia="Calibri" w:hAnsi="Courier New" w:cs="Courier New"/>
          <w:color w:val="2A00FF"/>
        </w:rPr>
        <w:t>"dtt:RispostaElencoGruppoCollaudoType"</w:t>
      </w:r>
      <w:r w:rsidRPr="00587CE8">
        <w:rPr>
          <w:rFonts w:ascii="Courier New" w:eastAsia="Calibri" w:hAnsi="Courier New" w:cs="Courier New"/>
          <w:color w:val="008080"/>
        </w:rPr>
        <w:t>&gt;</w:t>
      </w: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8080"/>
        </w:rPr>
        <w:t>&lt;</w:t>
      </w:r>
      <w:r w:rsidRPr="00587CE8">
        <w:rPr>
          <w:rFonts w:ascii="Courier New" w:eastAsia="Calibri" w:hAnsi="Courier New" w:cs="Courier New"/>
          <w:color w:val="3F7F7F"/>
        </w:rPr>
        <w:t>annotation</w:t>
      </w:r>
      <w:r w:rsidRPr="00587CE8">
        <w:rPr>
          <w:rFonts w:ascii="Courier New" w:eastAsia="Calibri" w:hAnsi="Courier New" w:cs="Courier New"/>
          <w:color w:val="008080"/>
        </w:rPr>
        <w:t>&gt;</w:t>
      </w: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8080"/>
        </w:rPr>
        <w:t>&lt;</w:t>
      </w:r>
      <w:r w:rsidRPr="00587CE8">
        <w:rPr>
          <w:rFonts w:ascii="Courier New" w:eastAsia="Calibri" w:hAnsi="Courier New" w:cs="Courier New"/>
          <w:color w:val="3F7F7F"/>
        </w:rPr>
        <w:t>documentation</w:t>
      </w:r>
      <w:r w:rsidRPr="00587CE8">
        <w:rPr>
          <w:rFonts w:ascii="Courier New" w:eastAsia="Calibri" w:hAnsi="Courier New" w:cs="Courier New"/>
          <w:color w:val="008080"/>
        </w:rPr>
        <w:t>&gt;</w:t>
      </w: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  <w:t>relativi a dtt:GruppoCollaudo.</w:t>
      </w:r>
    </w:p>
    <w:p w:rsidR="007566EA" w:rsidRPr="00587CE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8080"/>
        </w:rPr>
        <w:t>&lt;/</w:t>
      </w:r>
      <w:r w:rsidRPr="00587CE8">
        <w:rPr>
          <w:rFonts w:ascii="Courier New" w:eastAsia="Calibri" w:hAnsi="Courier New" w:cs="Courier New"/>
          <w:color w:val="3F7F7F"/>
        </w:rPr>
        <w:t>documentation</w:t>
      </w:r>
      <w:r w:rsidRPr="00587CE8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587CE8">
        <w:rPr>
          <w:rFonts w:ascii="Courier New" w:eastAsia="Calibri" w:hAnsi="Courier New" w:cs="Courier New"/>
          <w:color w:val="000000"/>
        </w:rPr>
        <w:tab/>
      </w:r>
      <w:r w:rsidRPr="00587CE8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annotation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complexType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"RispostaElencoGruppoCollaudoType"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"gruppoCollaudo"</w:t>
      </w:r>
    </w:p>
    <w:p w:rsidR="007566EA" w:rsidRPr="007566EA" w:rsidRDefault="007566EA" w:rsidP="007566EA">
      <w:pPr>
        <w:autoSpaceDE w:val="0"/>
        <w:autoSpaceDN w:val="0"/>
        <w:adjustRightInd w:val="0"/>
        <w:ind w:left="354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"dtt:GruppoCollaudoType"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"0"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"unbounded"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"risultatiTotali"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"string"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"unbounded"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schema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ElencoGruppoCollaudo.wsdl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E5BA8">
        <w:rPr>
          <w:rFonts w:ascii="Courier New" w:eastAsia="Calibri" w:hAnsi="Courier New" w:cs="Courier New"/>
        </w:rPr>
        <w:object w:dxaOrig="2820" w:dyaOrig="816">
          <v:shape id="_x0000_i1128" type="#_x0000_t75" style="width:141pt;height:40.5pt" o:ole="">
            <v:imagedata r:id="rId415" o:title=""/>
          </v:shape>
          <o:OLEObject Type="Embed" ProgID="Package" ShapeID="_x0000_i1128" DrawAspect="Content" ObjectID="_1669193552" r:id="rId416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InserisciDateSeduteFuoriSede</w:t>
      </w:r>
      <w:r w:rsidRPr="00D0037D">
        <w:rPr>
          <w:b/>
          <w:sz w:val="24"/>
          <w:szCs w:val="24"/>
        </w:rPr>
        <w:t>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4320" w:dyaOrig="816">
          <v:shape id="_x0000_i1129" type="#_x0000_t75" style="width:3in;height:40.5pt" o:ole="">
            <v:imagedata r:id="rId417" o:title=""/>
          </v:shape>
          <o:OLEObject Type="Embed" ProgID="Package" ShapeID="_x0000_i1129" DrawAspect="Content" ObjectID="_1669193553" r:id="rId418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008080"/>
        </w:rPr>
        <w:t>&lt;</w:t>
      </w:r>
      <w:r w:rsidRPr="008D739D">
        <w:rPr>
          <w:rFonts w:ascii="Courier New" w:eastAsia="Calibri" w:hAnsi="Courier New" w:cs="Courier New"/>
          <w:color w:val="3F7F7F"/>
        </w:rPr>
        <w:t xml:space="preserve">schema </w:t>
      </w:r>
      <w:r w:rsidRPr="008D739D">
        <w:rPr>
          <w:rFonts w:ascii="Courier New" w:eastAsia="Calibri" w:hAnsi="Courier New" w:cs="Courier New"/>
          <w:color w:val="7F007F"/>
        </w:rPr>
        <w:t>xmlns</w:t>
      </w:r>
      <w:r w:rsidRPr="008D739D">
        <w:rPr>
          <w:rFonts w:ascii="Courier New" w:eastAsia="Calibri" w:hAnsi="Courier New" w:cs="Courier New"/>
          <w:color w:val="000000"/>
        </w:rPr>
        <w:t>=</w:t>
      </w:r>
      <w:r w:rsidRPr="008D739D">
        <w:rPr>
          <w:rFonts w:ascii="Courier New" w:eastAsia="Calibri" w:hAnsi="Courier New" w:cs="Courier New"/>
          <w:color w:val="2A00FF"/>
        </w:rPr>
        <w:t>"http://www.w3.org/2001/XMLSchema"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2A00FF"/>
        </w:rPr>
        <w:tab/>
      </w:r>
      <w:r w:rsidRPr="008D739D">
        <w:rPr>
          <w:rFonts w:ascii="Courier New" w:eastAsia="Calibri" w:hAnsi="Courier New" w:cs="Courier New"/>
          <w:color w:val="7F007F"/>
        </w:rPr>
        <w:t>xmlns:dtt</w:t>
      </w:r>
      <w:r w:rsidRPr="008D739D">
        <w:rPr>
          <w:rFonts w:ascii="Courier New" w:eastAsia="Calibri" w:hAnsi="Courier New" w:cs="Courier New"/>
          <w:color w:val="000000"/>
        </w:rPr>
        <w:t>=</w:t>
      </w:r>
      <w:r w:rsidRPr="008D739D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2A00FF"/>
        </w:rPr>
        <w:tab/>
      </w:r>
      <w:r w:rsidRPr="008D739D">
        <w:rPr>
          <w:rFonts w:ascii="Courier New" w:eastAsia="Calibri" w:hAnsi="Courier New" w:cs="Courier New"/>
          <w:color w:val="7F007F"/>
        </w:rPr>
        <w:t>targetNamespace</w:t>
      </w:r>
      <w:r w:rsidRPr="008D739D">
        <w:rPr>
          <w:rFonts w:ascii="Courier New" w:eastAsia="Calibri" w:hAnsi="Courier New" w:cs="Courier New"/>
          <w:color w:val="000000"/>
        </w:rPr>
        <w:t>=</w:t>
      </w:r>
      <w:r w:rsidRPr="008D739D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2A00FF"/>
        </w:rPr>
        <w:tab/>
      </w:r>
      <w:r w:rsidRPr="0015001B">
        <w:rPr>
          <w:rFonts w:ascii="Courier New" w:eastAsia="Calibri" w:hAnsi="Courier New" w:cs="Courier New"/>
          <w:color w:val="7F007F"/>
        </w:rPr>
        <w:t>elementFormDefault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"qualified" </w:t>
      </w:r>
      <w:r w:rsidRPr="0015001B">
        <w:rPr>
          <w:rFonts w:ascii="Courier New" w:eastAsia="Calibri" w:hAnsi="Courier New" w:cs="Courier New"/>
          <w:color w:val="7F007F"/>
        </w:rPr>
        <w:t>attributeFormDefault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>"qualified"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"./InserisciDateSeduteDomandaFuoriSedeInput.xsd"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"./InserisciDateSeduteDomandaFuoriSedeOutput.xsd"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15001B">
        <w:rPr>
          <w:rFonts w:ascii="Courier New" w:eastAsia="Calibri" w:hAnsi="Courier New" w:cs="Courier New"/>
          <w:color w:val="008080"/>
        </w:rPr>
        <w:t>&lt;/</w:t>
      </w:r>
      <w:r w:rsidRPr="0015001B">
        <w:rPr>
          <w:rFonts w:ascii="Courier New" w:eastAsia="Calibri" w:hAnsi="Courier New" w:cs="Courier New"/>
          <w:color w:val="3F7F7F"/>
        </w:rPr>
        <w:t>schema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8D739D">
        <w:rPr>
          <w:b/>
          <w:sz w:val="24"/>
          <w:szCs w:val="24"/>
        </w:rPr>
        <w:t>InserisciDateSeduteDomandaFuoriSedeInput</w:t>
      </w:r>
      <w:r w:rsidRPr="00D0037D">
        <w:rPr>
          <w:b/>
          <w:sz w:val="24"/>
          <w:szCs w:val="24"/>
        </w:rPr>
        <w:t>.xsd</w: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4824" w:dyaOrig="816">
          <v:shape id="_x0000_i1130" type="#_x0000_t75" style="width:241.5pt;height:40.5pt" o:ole="">
            <v:imagedata r:id="rId419" o:title=""/>
          </v:shape>
          <o:OLEObject Type="Embed" ProgID="Package" ShapeID="_x0000_i1130" DrawAspect="Content" ObjectID="_1669193554" r:id="rId420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lastRenderedPageBreak/>
        <w:tab/>
      </w:r>
      <w:r w:rsidRPr="008D739D">
        <w:rPr>
          <w:rFonts w:ascii="Courier New" w:eastAsia="Calibri" w:hAnsi="Courier New" w:cs="Courier New"/>
          <w:color w:val="008080"/>
        </w:rPr>
        <w:t>&lt;</w:t>
      </w:r>
      <w:r w:rsidRPr="008D739D">
        <w:rPr>
          <w:rFonts w:ascii="Courier New" w:eastAsia="Calibri" w:hAnsi="Courier New" w:cs="Courier New"/>
          <w:color w:val="3F7F7F"/>
        </w:rPr>
        <w:t xml:space="preserve">element </w:t>
      </w:r>
      <w:r w:rsidRPr="008D739D">
        <w:rPr>
          <w:rFonts w:ascii="Courier New" w:eastAsia="Calibri" w:hAnsi="Courier New" w:cs="Courier New"/>
          <w:color w:val="7F007F"/>
        </w:rPr>
        <w:t>name</w:t>
      </w:r>
      <w:r w:rsidRPr="008D739D">
        <w:rPr>
          <w:rFonts w:ascii="Courier New" w:eastAsia="Calibri" w:hAnsi="Courier New" w:cs="Courier New"/>
          <w:color w:val="000000"/>
        </w:rPr>
        <w:t>=</w:t>
      </w:r>
      <w:r w:rsidRPr="008D739D">
        <w:rPr>
          <w:rFonts w:ascii="Courier New" w:eastAsia="Calibri" w:hAnsi="Courier New" w:cs="Courier New"/>
          <w:color w:val="2A00FF"/>
        </w:rPr>
        <w:t>"richiestaInserisciDateSeduteDomandaFuoriSede"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2A00FF"/>
        </w:rPr>
        <w:tab/>
      </w:r>
      <w:r w:rsidRPr="008D739D">
        <w:rPr>
          <w:rFonts w:ascii="Courier New" w:eastAsia="Calibri" w:hAnsi="Courier New" w:cs="Courier New"/>
          <w:color w:val="2A00FF"/>
        </w:rPr>
        <w:tab/>
      </w:r>
      <w:r w:rsidRPr="008D739D">
        <w:rPr>
          <w:rFonts w:ascii="Courier New" w:eastAsia="Calibri" w:hAnsi="Courier New" w:cs="Courier New"/>
          <w:color w:val="7F007F"/>
        </w:rPr>
        <w:t>type</w:t>
      </w:r>
      <w:r w:rsidRPr="008D739D">
        <w:rPr>
          <w:rFonts w:ascii="Courier New" w:eastAsia="Calibri" w:hAnsi="Courier New" w:cs="Courier New"/>
          <w:color w:val="000000"/>
        </w:rPr>
        <w:t>=</w:t>
      </w:r>
      <w:r w:rsidRPr="008D739D">
        <w:rPr>
          <w:rFonts w:ascii="Courier New" w:eastAsia="Calibri" w:hAnsi="Courier New" w:cs="Courier New"/>
          <w:color w:val="2A00FF"/>
        </w:rPr>
        <w:t>"dtt:RichiestaInserisciDateSeduteDomandaFuoriSedeType"</w:t>
      </w:r>
      <w:r w:rsidRPr="008D739D">
        <w:rPr>
          <w:rFonts w:ascii="Courier New" w:eastAsia="Calibri" w:hAnsi="Courier New" w:cs="Courier New"/>
          <w:color w:val="008080"/>
        </w:rPr>
        <w:t>&gt;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8080"/>
        </w:rPr>
        <w:t>&lt;</w:t>
      </w:r>
      <w:r w:rsidRPr="008D739D">
        <w:rPr>
          <w:rFonts w:ascii="Courier New" w:eastAsia="Calibri" w:hAnsi="Courier New" w:cs="Courier New"/>
          <w:color w:val="3F7F7F"/>
        </w:rPr>
        <w:t>annotation</w:t>
      </w:r>
      <w:r w:rsidRPr="008D739D">
        <w:rPr>
          <w:rFonts w:ascii="Courier New" w:eastAsia="Calibri" w:hAnsi="Courier New" w:cs="Courier New"/>
          <w:color w:val="008080"/>
        </w:rPr>
        <w:t>&gt;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8080"/>
        </w:rPr>
        <w:t>&lt;</w:t>
      </w:r>
      <w:r w:rsidRPr="008D739D">
        <w:rPr>
          <w:rFonts w:ascii="Courier New" w:eastAsia="Calibri" w:hAnsi="Courier New" w:cs="Courier New"/>
          <w:color w:val="3F7F7F"/>
        </w:rPr>
        <w:t>documentation</w:t>
      </w:r>
      <w:r w:rsidRPr="008D739D">
        <w:rPr>
          <w:rFonts w:ascii="Courier New" w:eastAsia="Calibri" w:hAnsi="Courier New" w:cs="Courier New"/>
          <w:color w:val="008080"/>
        </w:rPr>
        <w:t>&gt;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  <w:t>relativi alla richiesta .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8080"/>
        </w:rPr>
        <w:t>&lt;/</w:t>
      </w:r>
      <w:r w:rsidRPr="008D739D">
        <w:rPr>
          <w:rFonts w:ascii="Courier New" w:eastAsia="Calibri" w:hAnsi="Courier New" w:cs="Courier New"/>
          <w:color w:val="3F7F7F"/>
        </w:rPr>
        <w:t>documentation</w:t>
      </w:r>
      <w:r w:rsidRPr="008D739D">
        <w:rPr>
          <w:rFonts w:ascii="Courier New" w:eastAsia="Calibri" w:hAnsi="Courier New" w:cs="Courier New"/>
          <w:color w:val="008080"/>
        </w:rPr>
        <w:t>&gt;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8080"/>
        </w:rPr>
        <w:t>&lt;/</w:t>
      </w:r>
      <w:r w:rsidRPr="008D739D">
        <w:rPr>
          <w:rFonts w:ascii="Courier New" w:eastAsia="Calibri" w:hAnsi="Courier New" w:cs="Courier New"/>
          <w:color w:val="3F7F7F"/>
        </w:rPr>
        <w:t>annotation</w:t>
      </w:r>
      <w:r w:rsidRPr="008D739D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8D739D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3F7F7F"/>
          <w:lang w:val="en-US"/>
        </w:rPr>
        <w:tab/>
      </w:r>
      <w:r w:rsidRPr="007566EA">
        <w:rPr>
          <w:rFonts w:ascii="Courier New" w:eastAsia="Calibri" w:hAnsi="Courier New" w:cs="Courier New"/>
          <w:color w:val="3F7F7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"RichiestaInserisciDateSeduteDomandaFuoriSedeType"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"login"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"dtt:LoginType"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"slotTemporalePrenotazioneSedute"</w:t>
      </w:r>
    </w:p>
    <w:p w:rsidR="007566EA" w:rsidRPr="007566EA" w:rsidRDefault="007566EA" w:rsidP="007566EA">
      <w:pPr>
        <w:autoSpaceDE w:val="0"/>
        <w:autoSpaceDN w:val="0"/>
        <w:adjustRightInd w:val="0"/>
        <w:ind w:left="2832" w:firstLine="3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"dtt:SlotTemporalePrenotazioneSedutePAType"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schema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7566EA" w:rsidRDefault="007566EA" w:rsidP="007566EA">
      <w:pPr>
        <w:rPr>
          <w:b/>
          <w:sz w:val="24"/>
          <w:szCs w:val="24"/>
          <w:lang w:val="en-US"/>
        </w:rPr>
      </w:pPr>
      <w:r w:rsidRPr="007566EA">
        <w:rPr>
          <w:b/>
          <w:sz w:val="24"/>
          <w:szCs w:val="24"/>
          <w:lang w:val="en-US"/>
        </w:rPr>
        <w:t>InserisciDateSeduteDomandaFuoriSedeOutput.xsd</w:t>
      </w:r>
    </w:p>
    <w:p w:rsidR="007566EA" w:rsidRPr="007566EA" w:rsidRDefault="007566EA" w:rsidP="007566EA">
      <w:pPr>
        <w:rPr>
          <w:b/>
          <w:sz w:val="24"/>
          <w:szCs w:val="24"/>
          <w:lang w:val="en-US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4966" w:dyaOrig="810">
          <v:shape id="_x0000_i1131" type="#_x0000_t75" style="width:248.25pt;height:40.5pt" o:ole="">
            <v:imagedata r:id="rId421" o:title=""/>
          </v:shape>
          <o:OLEObject Type="Embed" ProgID="Package" ShapeID="_x0000_i1131" DrawAspect="Content" ObjectID="_1669193555" r:id="rId422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8D739D">
        <w:rPr>
          <w:rFonts w:ascii="Courier New" w:eastAsia="Calibri" w:hAnsi="Courier New" w:cs="Courier New"/>
          <w:color w:val="008080"/>
        </w:rPr>
        <w:t>&lt;</w:t>
      </w:r>
      <w:r w:rsidRPr="008D739D">
        <w:rPr>
          <w:rFonts w:ascii="Courier New" w:eastAsia="Calibri" w:hAnsi="Courier New" w:cs="Courier New"/>
          <w:color w:val="3F7F7F"/>
        </w:rPr>
        <w:t xml:space="preserve">element </w:t>
      </w:r>
      <w:r w:rsidRPr="008D739D">
        <w:rPr>
          <w:rFonts w:ascii="Courier New" w:eastAsia="Calibri" w:hAnsi="Courier New" w:cs="Courier New"/>
          <w:color w:val="7F007F"/>
        </w:rPr>
        <w:t>name</w:t>
      </w:r>
      <w:r w:rsidRPr="008D739D">
        <w:rPr>
          <w:rFonts w:ascii="Courier New" w:eastAsia="Calibri" w:hAnsi="Courier New" w:cs="Courier New"/>
          <w:color w:val="000000"/>
        </w:rPr>
        <w:t>=</w:t>
      </w:r>
      <w:r w:rsidRPr="008D739D">
        <w:rPr>
          <w:rFonts w:ascii="Courier New" w:eastAsia="Calibri" w:hAnsi="Courier New" w:cs="Courier New"/>
          <w:color w:val="2A00FF"/>
        </w:rPr>
        <w:t>"rispostaInserisciDateSeduteDomandaFuoriSede"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2A00FF"/>
        </w:rPr>
        <w:tab/>
      </w:r>
      <w:r w:rsidRPr="008D739D">
        <w:rPr>
          <w:rFonts w:ascii="Courier New" w:eastAsia="Calibri" w:hAnsi="Courier New" w:cs="Courier New"/>
          <w:color w:val="2A00FF"/>
        </w:rPr>
        <w:tab/>
      </w:r>
      <w:r w:rsidRPr="008D739D">
        <w:rPr>
          <w:rFonts w:ascii="Courier New" w:eastAsia="Calibri" w:hAnsi="Courier New" w:cs="Courier New"/>
          <w:color w:val="7F007F"/>
        </w:rPr>
        <w:t>type</w:t>
      </w:r>
      <w:r w:rsidRPr="008D739D">
        <w:rPr>
          <w:rFonts w:ascii="Courier New" w:eastAsia="Calibri" w:hAnsi="Courier New" w:cs="Courier New"/>
          <w:color w:val="000000"/>
        </w:rPr>
        <w:t>=</w:t>
      </w:r>
      <w:r w:rsidRPr="008D739D">
        <w:rPr>
          <w:rFonts w:ascii="Courier New" w:eastAsia="Calibri" w:hAnsi="Courier New" w:cs="Courier New"/>
          <w:color w:val="2A00FF"/>
        </w:rPr>
        <w:t>"dtt:RispostaInserisciDateSeduteDomandaFuoriSedeType"</w:t>
      </w:r>
      <w:r w:rsidRPr="008D739D">
        <w:rPr>
          <w:rFonts w:ascii="Courier New" w:eastAsia="Calibri" w:hAnsi="Courier New" w:cs="Courier New"/>
          <w:color w:val="008080"/>
        </w:rPr>
        <w:t>&gt;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000000"/>
        </w:rPr>
        <w:lastRenderedPageBreak/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8080"/>
        </w:rPr>
        <w:t>&lt;</w:t>
      </w:r>
      <w:r w:rsidRPr="008D739D">
        <w:rPr>
          <w:rFonts w:ascii="Courier New" w:eastAsia="Calibri" w:hAnsi="Courier New" w:cs="Courier New"/>
          <w:color w:val="3F7F7F"/>
        </w:rPr>
        <w:t>annotation</w:t>
      </w:r>
      <w:r w:rsidRPr="008D739D">
        <w:rPr>
          <w:rFonts w:ascii="Courier New" w:eastAsia="Calibri" w:hAnsi="Courier New" w:cs="Courier New"/>
          <w:color w:val="008080"/>
        </w:rPr>
        <w:t>&gt;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8080"/>
        </w:rPr>
        <w:t>&lt;</w:t>
      </w:r>
      <w:r w:rsidRPr="008D739D">
        <w:rPr>
          <w:rFonts w:ascii="Courier New" w:eastAsia="Calibri" w:hAnsi="Courier New" w:cs="Courier New"/>
          <w:color w:val="3F7F7F"/>
        </w:rPr>
        <w:t>documentation</w:t>
      </w:r>
      <w:r w:rsidRPr="008D739D">
        <w:rPr>
          <w:rFonts w:ascii="Courier New" w:eastAsia="Calibri" w:hAnsi="Courier New" w:cs="Courier New"/>
          <w:color w:val="008080"/>
        </w:rPr>
        <w:t>&gt;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  <w:t>relativi a DomandaRevisioneFuoriSedePA.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8080"/>
        </w:rPr>
        <w:t>&lt;/</w:t>
      </w:r>
      <w:r w:rsidRPr="008D739D">
        <w:rPr>
          <w:rFonts w:ascii="Courier New" w:eastAsia="Calibri" w:hAnsi="Courier New" w:cs="Courier New"/>
          <w:color w:val="3F7F7F"/>
        </w:rPr>
        <w:t>documentation</w:t>
      </w:r>
      <w:r w:rsidRPr="008D739D">
        <w:rPr>
          <w:rFonts w:ascii="Courier New" w:eastAsia="Calibri" w:hAnsi="Courier New" w:cs="Courier New"/>
          <w:color w:val="008080"/>
        </w:rPr>
        <w:t>&gt;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8080"/>
        </w:rPr>
        <w:t>&lt;/</w:t>
      </w:r>
      <w:r w:rsidRPr="008D739D">
        <w:rPr>
          <w:rFonts w:ascii="Courier New" w:eastAsia="Calibri" w:hAnsi="Courier New" w:cs="Courier New"/>
          <w:color w:val="3F7F7F"/>
        </w:rPr>
        <w:t>annotation</w:t>
      </w:r>
      <w:r w:rsidRPr="008D739D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8D739D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3F7F7F"/>
          <w:lang w:val="en-US"/>
        </w:rPr>
        <w:tab/>
      </w:r>
      <w:r w:rsidRPr="007566EA">
        <w:rPr>
          <w:rFonts w:ascii="Courier New" w:eastAsia="Calibri" w:hAnsi="Courier New" w:cs="Courier New"/>
          <w:color w:val="3F7F7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"RispostaInserisciDateSeduteDomandaFuoriSedeType"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8D739D">
        <w:rPr>
          <w:rFonts w:ascii="Courier New" w:eastAsia="Calibri" w:hAnsi="Courier New" w:cs="Courier New"/>
          <w:color w:val="008080"/>
        </w:rPr>
        <w:t>&lt;</w:t>
      </w:r>
      <w:r w:rsidRPr="008D739D">
        <w:rPr>
          <w:rFonts w:ascii="Courier New" w:eastAsia="Calibri" w:hAnsi="Courier New" w:cs="Courier New"/>
          <w:color w:val="3F7F7F"/>
        </w:rPr>
        <w:t>sequence</w:t>
      </w:r>
      <w:r w:rsidRPr="008D739D">
        <w:rPr>
          <w:rFonts w:ascii="Courier New" w:eastAsia="Calibri" w:hAnsi="Courier New" w:cs="Courier New"/>
          <w:color w:val="008080"/>
        </w:rPr>
        <w:t>&gt;</w:t>
      </w:r>
    </w:p>
    <w:p w:rsidR="007566EA" w:rsidRPr="008D739D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0000"/>
        </w:rPr>
        <w:tab/>
      </w:r>
      <w:r w:rsidRPr="008D739D">
        <w:rPr>
          <w:rFonts w:ascii="Courier New" w:eastAsia="Calibri" w:hAnsi="Courier New" w:cs="Courier New"/>
          <w:color w:val="008080"/>
        </w:rPr>
        <w:t>&lt;</w:t>
      </w:r>
      <w:r w:rsidRPr="008D739D">
        <w:rPr>
          <w:rFonts w:ascii="Courier New" w:eastAsia="Calibri" w:hAnsi="Courier New" w:cs="Courier New"/>
          <w:color w:val="3F7F7F"/>
        </w:rPr>
        <w:t xml:space="preserve">element </w:t>
      </w:r>
      <w:r w:rsidRPr="008D739D">
        <w:rPr>
          <w:rFonts w:ascii="Courier New" w:eastAsia="Calibri" w:hAnsi="Courier New" w:cs="Courier New"/>
          <w:color w:val="7F007F"/>
        </w:rPr>
        <w:t>name</w:t>
      </w:r>
      <w:r w:rsidRPr="008D739D">
        <w:rPr>
          <w:rFonts w:ascii="Courier New" w:eastAsia="Calibri" w:hAnsi="Courier New" w:cs="Courier New"/>
          <w:color w:val="000000"/>
        </w:rPr>
        <w:t>=</w:t>
      </w:r>
      <w:r w:rsidRPr="008D739D">
        <w:rPr>
          <w:rFonts w:ascii="Courier New" w:eastAsia="Calibri" w:hAnsi="Courier New" w:cs="Courier New"/>
          <w:color w:val="2A00FF"/>
        </w:rPr>
        <w:t>"slotTemporalePrenotazioneSedute"</w:t>
      </w:r>
    </w:p>
    <w:p w:rsidR="007566EA" w:rsidRPr="008D739D" w:rsidRDefault="007566EA" w:rsidP="007566EA">
      <w:pPr>
        <w:autoSpaceDE w:val="0"/>
        <w:autoSpaceDN w:val="0"/>
        <w:adjustRightInd w:val="0"/>
        <w:ind w:left="3540"/>
        <w:rPr>
          <w:rFonts w:ascii="Courier New" w:eastAsia="Calibri" w:hAnsi="Courier New" w:cs="Courier New"/>
        </w:rPr>
      </w:pPr>
      <w:r w:rsidRPr="008D739D">
        <w:rPr>
          <w:rFonts w:ascii="Courier New" w:eastAsia="Calibri" w:hAnsi="Courier New" w:cs="Courier New"/>
          <w:color w:val="7F007F"/>
        </w:rPr>
        <w:t>type</w:t>
      </w:r>
      <w:r w:rsidRPr="008D739D">
        <w:rPr>
          <w:rFonts w:ascii="Courier New" w:eastAsia="Calibri" w:hAnsi="Courier New" w:cs="Courier New"/>
          <w:color w:val="000000"/>
        </w:rPr>
        <w:t>=</w:t>
      </w:r>
      <w:r w:rsidRPr="008D739D">
        <w:rPr>
          <w:rFonts w:ascii="Courier New" w:eastAsia="Calibri" w:hAnsi="Courier New" w:cs="Courier New"/>
          <w:color w:val="2A00FF"/>
        </w:rPr>
        <w:t xml:space="preserve">"dtt:SlotTemporalePrenotazioneSedutePAType" </w:t>
      </w:r>
      <w:r w:rsidRPr="008D739D">
        <w:rPr>
          <w:rFonts w:ascii="Courier New" w:eastAsia="Calibri" w:hAnsi="Courier New" w:cs="Courier New"/>
          <w:color w:val="7F007F"/>
        </w:rPr>
        <w:t>minOccurs</w:t>
      </w:r>
      <w:r w:rsidRPr="008D739D">
        <w:rPr>
          <w:rFonts w:ascii="Courier New" w:eastAsia="Calibri" w:hAnsi="Courier New" w:cs="Courier New"/>
          <w:color w:val="000000"/>
        </w:rPr>
        <w:t>=</w:t>
      </w:r>
      <w:r w:rsidRPr="008D739D">
        <w:rPr>
          <w:rFonts w:ascii="Courier New" w:eastAsia="Calibri" w:hAnsi="Courier New" w:cs="Courier New"/>
          <w:color w:val="2A00FF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8D739D">
        <w:rPr>
          <w:rFonts w:ascii="Courier New" w:eastAsia="Calibri" w:hAnsi="Courier New" w:cs="Courier New"/>
          <w:color w:val="2A00FF"/>
        </w:rPr>
        <w:tab/>
      </w:r>
      <w:r w:rsidRPr="008D739D">
        <w:rPr>
          <w:rFonts w:ascii="Courier New" w:eastAsia="Calibri" w:hAnsi="Courier New" w:cs="Courier New"/>
          <w:color w:val="2A00FF"/>
        </w:rPr>
        <w:tab/>
      </w:r>
      <w:r w:rsidRPr="008D739D">
        <w:rPr>
          <w:rFonts w:ascii="Courier New" w:eastAsia="Calibri" w:hAnsi="Courier New" w:cs="Courier New"/>
          <w:color w:val="2A00FF"/>
        </w:rPr>
        <w:tab/>
      </w:r>
      <w:r w:rsidRPr="008D739D">
        <w:rPr>
          <w:rFonts w:ascii="Courier New" w:eastAsia="Calibri" w:hAnsi="Courier New" w:cs="Courier New"/>
          <w:color w:val="2A00FF"/>
        </w:rPr>
        <w:tab/>
      </w:r>
      <w:r w:rsidRPr="008D739D">
        <w:rPr>
          <w:rFonts w:ascii="Courier New" w:eastAsia="Calibri" w:hAnsi="Courier New" w:cs="Courier New"/>
          <w:color w:val="2A00FF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"unbounded"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"unbounded"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schema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8D739D">
        <w:rPr>
          <w:b/>
          <w:sz w:val="24"/>
          <w:szCs w:val="24"/>
        </w:rPr>
        <w:t>Inserisc</w:t>
      </w:r>
      <w:r>
        <w:rPr>
          <w:b/>
          <w:sz w:val="24"/>
          <w:szCs w:val="24"/>
        </w:rPr>
        <w:t>iDateSeduteDomandaFuoriSedeOutput.wsdl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FE5BA8">
        <w:rPr>
          <w:rFonts w:ascii="Courier New" w:eastAsia="Calibri" w:hAnsi="Courier New" w:cs="Courier New"/>
          <w:color w:val="008080"/>
        </w:rPr>
        <w:object w:dxaOrig="4440" w:dyaOrig="816">
          <v:shape id="_x0000_i1132" type="#_x0000_t75" style="width:222pt;height:40.5pt" o:ole="">
            <v:imagedata r:id="rId423" o:title=""/>
          </v:shape>
          <o:OLEObject Type="Embed" ProgID="Package" ShapeID="_x0000_i1132" DrawAspect="Content" ObjectID="_1669193556" r:id="rId424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InserisciDomandaFuoriSede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120" w:dyaOrig="810">
          <v:shape id="_x0000_i1133" type="#_x0000_t75" style="width:156pt;height:40.5pt" o:ole="">
            <v:imagedata r:id="rId425" o:title=""/>
          </v:shape>
          <o:OLEObject Type="Embed" ProgID="Package" ShapeID="_x0000_i1133" DrawAspect="Content" ObjectID="_1669193557" r:id="rId426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AE5A5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E5A56">
        <w:rPr>
          <w:rFonts w:ascii="Courier New" w:eastAsia="Calibri" w:hAnsi="Courier New" w:cs="Courier New"/>
          <w:color w:val="008080"/>
        </w:rPr>
        <w:t>&lt;</w:t>
      </w:r>
      <w:r w:rsidRPr="00AE5A56">
        <w:rPr>
          <w:rFonts w:ascii="Courier New" w:eastAsia="Calibri" w:hAnsi="Courier New" w:cs="Courier New"/>
          <w:color w:val="3F7F7F"/>
        </w:rPr>
        <w:t xml:space="preserve">schema </w:t>
      </w:r>
      <w:r w:rsidRPr="00AE5A56">
        <w:rPr>
          <w:rFonts w:ascii="Courier New" w:eastAsia="Calibri" w:hAnsi="Courier New" w:cs="Courier New"/>
          <w:color w:val="7F007F"/>
        </w:rPr>
        <w:t>xmlns</w:t>
      </w:r>
      <w:r w:rsidRPr="00AE5A56">
        <w:rPr>
          <w:rFonts w:ascii="Courier New" w:eastAsia="Calibri" w:hAnsi="Courier New" w:cs="Courier New"/>
          <w:color w:val="000000"/>
        </w:rPr>
        <w:t>=</w:t>
      </w:r>
      <w:r w:rsidRPr="00AE5A56">
        <w:rPr>
          <w:rFonts w:ascii="Courier New" w:eastAsia="Calibri" w:hAnsi="Courier New" w:cs="Courier New"/>
          <w:color w:val="2A00FF"/>
        </w:rPr>
        <w:t>"http://www.w3.org/2001/XMLSchema"</w:t>
      </w:r>
    </w:p>
    <w:p w:rsidR="007566EA" w:rsidRPr="00AE5A5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E5A56">
        <w:rPr>
          <w:rFonts w:ascii="Courier New" w:eastAsia="Calibri" w:hAnsi="Courier New" w:cs="Courier New"/>
          <w:color w:val="2A00FF"/>
        </w:rPr>
        <w:tab/>
      </w:r>
      <w:r w:rsidRPr="00AE5A56">
        <w:rPr>
          <w:rFonts w:ascii="Courier New" w:eastAsia="Calibri" w:hAnsi="Courier New" w:cs="Courier New"/>
          <w:color w:val="7F007F"/>
        </w:rPr>
        <w:t>xmlns:dtt</w:t>
      </w:r>
      <w:r w:rsidRPr="00AE5A56">
        <w:rPr>
          <w:rFonts w:ascii="Courier New" w:eastAsia="Calibri" w:hAnsi="Courier New" w:cs="Courier New"/>
          <w:color w:val="000000"/>
        </w:rPr>
        <w:t>=</w:t>
      </w:r>
      <w:r w:rsidRPr="00AE5A56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AE5A5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E5A56">
        <w:rPr>
          <w:rFonts w:ascii="Courier New" w:eastAsia="Calibri" w:hAnsi="Courier New" w:cs="Courier New"/>
          <w:color w:val="2A00FF"/>
        </w:rPr>
        <w:tab/>
      </w:r>
      <w:r w:rsidRPr="00AE5A56">
        <w:rPr>
          <w:rFonts w:ascii="Courier New" w:eastAsia="Calibri" w:hAnsi="Courier New" w:cs="Courier New"/>
          <w:color w:val="7F007F"/>
        </w:rPr>
        <w:t>targetNamespace</w:t>
      </w:r>
      <w:r w:rsidRPr="00AE5A56">
        <w:rPr>
          <w:rFonts w:ascii="Courier New" w:eastAsia="Calibri" w:hAnsi="Courier New" w:cs="Courier New"/>
          <w:color w:val="000000"/>
        </w:rPr>
        <w:t>=</w:t>
      </w:r>
      <w:r w:rsidRPr="00AE5A56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E5A56">
        <w:rPr>
          <w:rFonts w:ascii="Courier New" w:eastAsia="Calibri" w:hAnsi="Courier New" w:cs="Courier New"/>
          <w:color w:val="2A00FF"/>
        </w:rPr>
        <w:tab/>
      </w:r>
      <w:r w:rsidRPr="0015001B">
        <w:rPr>
          <w:rFonts w:ascii="Courier New" w:eastAsia="Calibri" w:hAnsi="Courier New" w:cs="Courier New"/>
          <w:color w:val="7F007F"/>
        </w:rPr>
        <w:t>elementFormDefault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"qualified" </w:t>
      </w:r>
      <w:r w:rsidRPr="0015001B">
        <w:rPr>
          <w:rFonts w:ascii="Courier New" w:eastAsia="Calibri" w:hAnsi="Courier New" w:cs="Courier New"/>
          <w:color w:val="7F007F"/>
        </w:rPr>
        <w:t>attributeFormDefault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>"qualified"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"./InserisciDomandaFuoriSedeInput.xsd"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"./InserisciDomandaFuoriSedeOutput.xsd"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15001B">
        <w:rPr>
          <w:rFonts w:ascii="Courier New" w:eastAsia="Calibri" w:hAnsi="Courier New" w:cs="Courier New"/>
          <w:color w:val="008080"/>
        </w:rPr>
        <w:t>&lt;/</w:t>
      </w:r>
      <w:r w:rsidRPr="0015001B"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15001B" w:rsidRDefault="007566EA" w:rsidP="007566EA">
      <w:pPr>
        <w:rPr>
          <w:b/>
          <w:sz w:val="24"/>
          <w:szCs w:val="24"/>
        </w:rPr>
      </w:pPr>
      <w:r w:rsidRPr="0015001B">
        <w:rPr>
          <w:b/>
          <w:sz w:val="24"/>
          <w:szCs w:val="24"/>
        </w:rPr>
        <w:t>InserisciDomandaFuoriSedeInput.xsd</w:t>
      </w:r>
    </w:p>
    <w:p w:rsidR="007566EA" w:rsidRPr="0015001B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331" w:dyaOrig="810">
          <v:shape id="_x0000_i1134" type="#_x0000_t75" style="width:167.25pt;height:40.5pt" o:ole="">
            <v:imagedata r:id="rId427" o:title=""/>
          </v:shape>
          <o:OLEObject Type="Embed" ProgID="Package" ShapeID="_x0000_i1134" DrawAspect="Content" ObjectID="_1669193558" r:id="rId428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&lt;?</w:t>
      </w:r>
      <w:r w:rsidRPr="007566EA">
        <w:rPr>
          <w:rFonts w:ascii="Consolas" w:eastAsia="Calibri" w:hAnsi="Consolas" w:cs="Consolas"/>
          <w:color w:val="3F7F7F"/>
          <w:lang w:val="en-US"/>
        </w:rPr>
        <w:t>xml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version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"1.0"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encoding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"UTF-8"</w:t>
      </w:r>
      <w:r w:rsidRPr="007566EA">
        <w:rPr>
          <w:rFonts w:ascii="Consolas" w:eastAsia="Calibri" w:hAnsi="Consolas" w:cs="Consolas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schema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xmlns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targetNamespace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xmlns:dtt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elementFormDefault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"qualified"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include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schemaLocation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"../CommonTypes.xsd"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A152AF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A152AF">
        <w:rPr>
          <w:rFonts w:ascii="Consolas" w:eastAsia="Calibri" w:hAnsi="Consolas" w:cs="Consolas"/>
          <w:color w:val="008080"/>
        </w:rPr>
        <w:t>&lt;</w:t>
      </w:r>
      <w:r w:rsidRPr="00A152AF">
        <w:rPr>
          <w:rFonts w:ascii="Consolas" w:eastAsia="Calibri" w:hAnsi="Consolas" w:cs="Consolas"/>
          <w:color w:val="3F7F7F"/>
        </w:rPr>
        <w:t>element</w:t>
      </w:r>
      <w:r w:rsidRPr="00A152AF">
        <w:rPr>
          <w:rFonts w:ascii="Consolas" w:eastAsia="Calibri" w:hAnsi="Consolas" w:cs="Consolas"/>
        </w:rPr>
        <w:t xml:space="preserve"> </w:t>
      </w:r>
      <w:r w:rsidRPr="00A152AF">
        <w:rPr>
          <w:rFonts w:ascii="Consolas" w:eastAsia="Calibri" w:hAnsi="Consolas" w:cs="Consolas"/>
          <w:color w:val="7F007F"/>
        </w:rPr>
        <w:t>name</w:t>
      </w:r>
      <w:r w:rsidRPr="00A152AF">
        <w:rPr>
          <w:rFonts w:ascii="Consolas" w:eastAsia="Calibri" w:hAnsi="Consolas" w:cs="Consolas"/>
          <w:color w:val="000000"/>
        </w:rPr>
        <w:t>=</w:t>
      </w:r>
      <w:r w:rsidRPr="00A152AF">
        <w:rPr>
          <w:rFonts w:ascii="Consolas" w:eastAsia="Calibri" w:hAnsi="Consolas" w:cs="Consolas"/>
          <w:i/>
          <w:iCs/>
          <w:color w:val="2A00FF"/>
        </w:rPr>
        <w:t>"richiestaInvioDomandaFuoriSede"</w:t>
      </w:r>
    </w:p>
    <w:p w:rsidR="007566EA" w:rsidRPr="00A152AF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A152AF">
        <w:rPr>
          <w:rFonts w:ascii="Consolas" w:eastAsia="Calibri" w:hAnsi="Consolas" w:cs="Consolas"/>
        </w:rPr>
        <w:tab/>
      </w:r>
      <w:r w:rsidRPr="00A152AF">
        <w:rPr>
          <w:rFonts w:ascii="Consolas" w:eastAsia="Calibri" w:hAnsi="Consolas" w:cs="Consolas"/>
        </w:rPr>
        <w:tab/>
      </w:r>
      <w:r w:rsidRPr="00A152AF">
        <w:rPr>
          <w:rFonts w:ascii="Consolas" w:eastAsia="Calibri" w:hAnsi="Consolas" w:cs="Consolas"/>
          <w:color w:val="7F007F"/>
        </w:rPr>
        <w:t>type</w:t>
      </w:r>
      <w:r w:rsidRPr="00A152AF">
        <w:rPr>
          <w:rFonts w:ascii="Consolas" w:eastAsia="Calibri" w:hAnsi="Consolas" w:cs="Consolas"/>
          <w:color w:val="000000"/>
        </w:rPr>
        <w:t>=</w:t>
      </w:r>
      <w:r w:rsidRPr="00A152AF">
        <w:rPr>
          <w:rFonts w:ascii="Consolas" w:eastAsia="Calibri" w:hAnsi="Consolas" w:cs="Consolas"/>
          <w:i/>
          <w:iCs/>
          <w:color w:val="2A00FF"/>
        </w:rPr>
        <w:t>"dtt:RichiestaInvioDomandaFuoriSedeType"</w:t>
      </w:r>
      <w:r w:rsidRPr="00A152AF">
        <w:rPr>
          <w:rFonts w:ascii="Consolas" w:eastAsia="Calibri" w:hAnsi="Consolas" w:cs="Consolas"/>
          <w:color w:val="008080"/>
        </w:rPr>
        <w:t>&gt;</w:t>
      </w:r>
    </w:p>
    <w:p w:rsidR="007566EA" w:rsidRPr="00A152AF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8080"/>
        </w:rPr>
        <w:t>&lt;</w:t>
      </w:r>
      <w:r w:rsidRPr="00A152AF">
        <w:rPr>
          <w:rFonts w:ascii="Consolas" w:eastAsia="Calibri" w:hAnsi="Consolas" w:cs="Consolas"/>
          <w:color w:val="3F7F7F"/>
        </w:rPr>
        <w:t>annotation</w:t>
      </w:r>
      <w:r w:rsidRPr="00A152AF">
        <w:rPr>
          <w:rFonts w:ascii="Consolas" w:eastAsia="Calibri" w:hAnsi="Consolas" w:cs="Consolas"/>
          <w:color w:val="008080"/>
        </w:rPr>
        <w:t>&gt;</w:t>
      </w:r>
    </w:p>
    <w:p w:rsidR="007566EA" w:rsidRPr="00A152AF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8080"/>
        </w:rPr>
        <w:t>&lt;</w:t>
      </w:r>
      <w:r w:rsidRPr="00A152AF">
        <w:rPr>
          <w:rFonts w:ascii="Consolas" w:eastAsia="Calibri" w:hAnsi="Consolas" w:cs="Consolas"/>
          <w:color w:val="3F7F7F"/>
        </w:rPr>
        <w:t>documentation</w:t>
      </w:r>
      <w:r w:rsidRPr="00A152AF">
        <w:rPr>
          <w:rFonts w:ascii="Consolas" w:eastAsia="Calibri" w:hAnsi="Consolas" w:cs="Consolas"/>
          <w:color w:val="008080"/>
        </w:rPr>
        <w:t>&gt;</w:t>
      </w:r>
    </w:p>
    <w:p w:rsidR="007566EA" w:rsidRPr="00A152AF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0000"/>
        </w:rPr>
        <w:tab/>
        <w:t xml:space="preserve">E' l'elemento </w:t>
      </w:r>
      <w:r w:rsidRPr="00A152AF">
        <w:rPr>
          <w:rFonts w:ascii="Consolas" w:eastAsia="Calibri" w:hAnsi="Consolas" w:cs="Consolas"/>
          <w:color w:val="000000"/>
          <w:u w:val="single"/>
        </w:rPr>
        <w:t>radice</w:t>
      </w:r>
      <w:r w:rsidRPr="00A152AF">
        <w:rPr>
          <w:rFonts w:ascii="Consolas" w:eastAsia="Calibri" w:hAnsi="Consolas" w:cs="Consolas"/>
          <w:color w:val="000000"/>
        </w:rPr>
        <w:t xml:space="preserve"> </w:t>
      </w:r>
      <w:r w:rsidRPr="00A152AF">
        <w:rPr>
          <w:rFonts w:ascii="Consolas" w:eastAsia="Calibri" w:hAnsi="Consolas" w:cs="Consolas"/>
          <w:color w:val="000000"/>
          <w:u w:val="single"/>
        </w:rPr>
        <w:t>del</w:t>
      </w:r>
      <w:r w:rsidRPr="00A152AF">
        <w:rPr>
          <w:rFonts w:ascii="Consolas" w:eastAsia="Calibri" w:hAnsi="Consolas" w:cs="Consolas"/>
          <w:color w:val="000000"/>
        </w:rPr>
        <w:t xml:space="preserve"> file XML; </w:t>
      </w:r>
      <w:r w:rsidRPr="00A152AF">
        <w:rPr>
          <w:rFonts w:ascii="Consolas" w:eastAsia="Calibri" w:hAnsi="Consolas" w:cs="Consolas"/>
          <w:color w:val="000000"/>
          <w:u w:val="single"/>
        </w:rPr>
        <w:t>contiene</w:t>
      </w:r>
      <w:r w:rsidRPr="00A152AF">
        <w:rPr>
          <w:rFonts w:ascii="Consolas" w:eastAsia="Calibri" w:hAnsi="Consolas" w:cs="Consolas"/>
          <w:color w:val="000000"/>
        </w:rPr>
        <w:t xml:space="preserve"> </w:t>
      </w:r>
      <w:r w:rsidRPr="00A152AF">
        <w:rPr>
          <w:rFonts w:ascii="Consolas" w:eastAsia="Calibri" w:hAnsi="Consolas" w:cs="Consolas"/>
          <w:color w:val="000000"/>
          <w:u w:val="single"/>
        </w:rPr>
        <w:t>tutti</w:t>
      </w:r>
      <w:r w:rsidRPr="00A152AF">
        <w:rPr>
          <w:rFonts w:ascii="Consolas" w:eastAsia="Calibri" w:hAnsi="Consolas" w:cs="Consolas"/>
          <w:color w:val="000000"/>
        </w:rPr>
        <w:t xml:space="preserve"> i </w:t>
      </w:r>
      <w:r w:rsidRPr="00A152AF">
        <w:rPr>
          <w:rFonts w:ascii="Consolas" w:eastAsia="Calibri" w:hAnsi="Consolas" w:cs="Consolas"/>
          <w:color w:val="000000"/>
          <w:u w:val="single"/>
        </w:rPr>
        <w:t>dati</w:t>
      </w:r>
    </w:p>
    <w:p w:rsidR="007566EA" w:rsidRPr="00A152AF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0000"/>
          <w:u w:val="single"/>
        </w:rPr>
        <w:t>relativi</w:t>
      </w:r>
      <w:r w:rsidRPr="00A152AF">
        <w:rPr>
          <w:rFonts w:ascii="Consolas" w:eastAsia="Calibri" w:hAnsi="Consolas" w:cs="Consolas"/>
          <w:color w:val="000000"/>
        </w:rPr>
        <w:t xml:space="preserve"> </w:t>
      </w:r>
      <w:r w:rsidRPr="00A152AF">
        <w:rPr>
          <w:rFonts w:ascii="Consolas" w:eastAsia="Calibri" w:hAnsi="Consolas" w:cs="Consolas"/>
          <w:color w:val="000000"/>
          <w:u w:val="single"/>
        </w:rPr>
        <w:t>alla</w:t>
      </w:r>
      <w:r w:rsidRPr="00A152AF">
        <w:rPr>
          <w:rFonts w:ascii="Consolas" w:eastAsia="Calibri" w:hAnsi="Consolas" w:cs="Consolas"/>
          <w:color w:val="000000"/>
        </w:rPr>
        <w:t xml:space="preserve"> </w:t>
      </w:r>
      <w:r w:rsidRPr="00A152AF">
        <w:rPr>
          <w:rFonts w:ascii="Consolas" w:eastAsia="Calibri" w:hAnsi="Consolas" w:cs="Consolas"/>
          <w:color w:val="000000"/>
          <w:u w:val="single"/>
        </w:rPr>
        <w:t>richiesta</w:t>
      </w:r>
      <w:r w:rsidRPr="00A152AF">
        <w:rPr>
          <w:rFonts w:ascii="Consolas" w:eastAsia="Calibri" w:hAnsi="Consolas" w:cs="Consolas"/>
          <w:color w:val="000000"/>
        </w:rPr>
        <w:t xml:space="preserve"> .</w:t>
      </w:r>
    </w:p>
    <w:p w:rsidR="007566EA" w:rsidRPr="00A152AF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8080"/>
        </w:rPr>
        <w:t>&lt;/</w:t>
      </w:r>
      <w:r w:rsidRPr="00A152AF">
        <w:rPr>
          <w:rFonts w:ascii="Consolas" w:eastAsia="Calibri" w:hAnsi="Consolas" w:cs="Consolas"/>
          <w:color w:val="3F7F7F"/>
        </w:rPr>
        <w:t>documentation</w:t>
      </w:r>
      <w:r w:rsidRPr="00A152AF">
        <w:rPr>
          <w:rFonts w:ascii="Consolas" w:eastAsia="Calibri" w:hAnsi="Consolas" w:cs="Consolas"/>
          <w:color w:val="008080"/>
        </w:rPr>
        <w:t>&gt;</w:t>
      </w:r>
    </w:p>
    <w:p w:rsidR="007566EA" w:rsidRPr="00A152AF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0000"/>
        </w:rPr>
        <w:tab/>
      </w:r>
      <w:r w:rsidRPr="00A152AF">
        <w:rPr>
          <w:rFonts w:ascii="Consolas" w:eastAsia="Calibri" w:hAnsi="Consolas" w:cs="Consolas"/>
          <w:color w:val="008080"/>
        </w:rPr>
        <w:t>&lt;/</w:t>
      </w:r>
      <w:r w:rsidRPr="00A152AF">
        <w:rPr>
          <w:rFonts w:ascii="Consolas" w:eastAsia="Calibri" w:hAnsi="Consolas" w:cs="Consolas"/>
          <w:color w:val="3F7F7F"/>
        </w:rPr>
        <w:t>annotation</w:t>
      </w:r>
      <w:r w:rsidRPr="00A152AF">
        <w:rPr>
          <w:rFonts w:ascii="Consolas" w:eastAsia="Calibri" w:hAnsi="Consolas" w:cs="Consolas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A152AF">
        <w:rPr>
          <w:rFonts w:ascii="Consolas" w:eastAsia="Calibri" w:hAnsi="Consolas" w:cs="Consolas"/>
          <w:color w:val="000000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complexType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"RichiestaInvioDomandaFuoriSedeType"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"login"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"dtt:LoginType"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"codiceUfficioMctc"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"string"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"progressivoDomandaRevisioneFuoriSede"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"integer"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"bollettino"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"dtt:BollettinoType"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"decurtazione"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"dtt:TipoPagamentoDecurtazione"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color w:val="008080"/>
          <w:lang w:val="en-US"/>
        </w:rPr>
        <w:t>&gt;&lt;/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sequence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complexType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schema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InserisciDomandaFuoriSedeOutput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840" w:dyaOrig="810">
          <v:shape id="_x0000_i1135" type="#_x0000_t75" style="width:192pt;height:40.5pt" o:ole="">
            <v:imagedata r:id="rId429" o:title=""/>
          </v:shape>
          <o:OLEObject Type="Embed" ProgID="Package" ShapeID="_x0000_i1135" DrawAspect="Content" ObjectID="_1669193559" r:id="rId430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element </w:t>
      </w:r>
      <w:r w:rsidRPr="0015001B">
        <w:rPr>
          <w:rFonts w:ascii="Courier New" w:eastAsia="Calibri" w:hAnsi="Courier New" w:cs="Courier New"/>
          <w:color w:val="7F007F"/>
        </w:rPr>
        <w:t>name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>"rispostaInserisciDomandaFuoriSede"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2A00FF"/>
        </w:rPr>
        <w:lastRenderedPageBreak/>
        <w:tab/>
      </w:r>
      <w:r w:rsidRPr="0015001B">
        <w:rPr>
          <w:rFonts w:ascii="Courier New" w:eastAsia="Calibri" w:hAnsi="Courier New" w:cs="Courier New"/>
          <w:color w:val="2A00FF"/>
        </w:rPr>
        <w:tab/>
      </w:r>
      <w:r w:rsidRPr="0015001B">
        <w:rPr>
          <w:rFonts w:ascii="Courier New" w:eastAsia="Calibri" w:hAnsi="Courier New" w:cs="Courier New"/>
          <w:color w:val="7F007F"/>
        </w:rPr>
        <w:t>type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>"dtt:RispostaInserisciDomandaFuoriSedeType"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>annotation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>documentation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AE5A5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0000"/>
        </w:rPr>
        <w:tab/>
      </w:r>
      <w:r w:rsidRPr="00AE5A56">
        <w:rPr>
          <w:rFonts w:ascii="Courier New" w:eastAsia="Calibri" w:hAnsi="Courier New" w:cs="Courier New"/>
          <w:color w:val="000000"/>
        </w:rPr>
        <w:t>E' l'elemento radice del file XML; contiene tutti i dati</w:t>
      </w:r>
    </w:p>
    <w:p w:rsidR="007566EA" w:rsidRPr="00AE5A5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E5A56">
        <w:rPr>
          <w:rFonts w:ascii="Courier New" w:eastAsia="Calibri" w:hAnsi="Courier New" w:cs="Courier New"/>
          <w:color w:val="000000"/>
        </w:rPr>
        <w:tab/>
      </w:r>
      <w:r w:rsidRPr="00AE5A56">
        <w:rPr>
          <w:rFonts w:ascii="Courier New" w:eastAsia="Calibri" w:hAnsi="Courier New" w:cs="Courier New"/>
          <w:color w:val="000000"/>
        </w:rPr>
        <w:tab/>
      </w:r>
      <w:r w:rsidRPr="00AE5A56">
        <w:rPr>
          <w:rFonts w:ascii="Courier New" w:eastAsia="Calibri" w:hAnsi="Courier New" w:cs="Courier New"/>
          <w:color w:val="000000"/>
        </w:rPr>
        <w:tab/>
      </w:r>
      <w:r w:rsidRPr="00AE5A56">
        <w:rPr>
          <w:rFonts w:ascii="Courier New" w:eastAsia="Calibri" w:hAnsi="Courier New" w:cs="Courier New"/>
          <w:color w:val="000000"/>
        </w:rPr>
        <w:tab/>
        <w:t>relativi a DomandaRevisioneFuoriSedePA.</w:t>
      </w:r>
    </w:p>
    <w:p w:rsidR="007566EA" w:rsidRPr="00AE5A5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E5A56">
        <w:rPr>
          <w:rFonts w:ascii="Courier New" w:eastAsia="Calibri" w:hAnsi="Courier New" w:cs="Courier New"/>
          <w:color w:val="000000"/>
        </w:rPr>
        <w:tab/>
      </w:r>
      <w:r w:rsidRPr="00AE5A56">
        <w:rPr>
          <w:rFonts w:ascii="Courier New" w:eastAsia="Calibri" w:hAnsi="Courier New" w:cs="Courier New"/>
          <w:color w:val="000000"/>
        </w:rPr>
        <w:tab/>
      </w:r>
      <w:r w:rsidRPr="00AE5A56">
        <w:rPr>
          <w:rFonts w:ascii="Courier New" w:eastAsia="Calibri" w:hAnsi="Courier New" w:cs="Courier New"/>
          <w:color w:val="000000"/>
        </w:rPr>
        <w:tab/>
      </w:r>
      <w:r w:rsidRPr="00AE5A56">
        <w:rPr>
          <w:rFonts w:ascii="Courier New" w:eastAsia="Calibri" w:hAnsi="Courier New" w:cs="Courier New"/>
          <w:color w:val="008080"/>
        </w:rPr>
        <w:t>&lt;/</w:t>
      </w:r>
      <w:r w:rsidRPr="00AE5A56">
        <w:rPr>
          <w:rFonts w:ascii="Courier New" w:eastAsia="Calibri" w:hAnsi="Courier New" w:cs="Courier New"/>
          <w:color w:val="3F7F7F"/>
        </w:rPr>
        <w:t>documentation</w:t>
      </w:r>
      <w:r w:rsidRPr="00AE5A56">
        <w:rPr>
          <w:rFonts w:ascii="Courier New" w:eastAsia="Calibri" w:hAnsi="Courier New" w:cs="Courier New"/>
          <w:color w:val="008080"/>
        </w:rPr>
        <w:t>&gt;</w:t>
      </w:r>
    </w:p>
    <w:p w:rsidR="007566EA" w:rsidRPr="00AE5A5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E5A56">
        <w:rPr>
          <w:rFonts w:ascii="Courier New" w:eastAsia="Calibri" w:hAnsi="Courier New" w:cs="Courier New"/>
          <w:color w:val="000000"/>
        </w:rPr>
        <w:tab/>
      </w:r>
      <w:r w:rsidRPr="00AE5A56">
        <w:rPr>
          <w:rFonts w:ascii="Courier New" w:eastAsia="Calibri" w:hAnsi="Courier New" w:cs="Courier New"/>
          <w:color w:val="000000"/>
        </w:rPr>
        <w:tab/>
      </w:r>
      <w:r w:rsidRPr="00AE5A56">
        <w:rPr>
          <w:rFonts w:ascii="Courier New" w:eastAsia="Calibri" w:hAnsi="Courier New" w:cs="Courier New"/>
          <w:color w:val="008080"/>
        </w:rPr>
        <w:t>&lt;/</w:t>
      </w:r>
      <w:r w:rsidRPr="00AE5A56">
        <w:rPr>
          <w:rFonts w:ascii="Courier New" w:eastAsia="Calibri" w:hAnsi="Courier New" w:cs="Courier New"/>
          <w:color w:val="3F7F7F"/>
        </w:rPr>
        <w:t>annotation</w:t>
      </w:r>
      <w:r w:rsidRPr="00AE5A56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AE5A56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complexType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"RispostaInserisciDomandaFuoriSedeType"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"domandaRevisioneFuoriSedePA"</w:t>
      </w:r>
    </w:p>
    <w:p w:rsidR="007566EA" w:rsidRPr="007566EA" w:rsidRDefault="007566EA" w:rsidP="007566EA">
      <w:pPr>
        <w:autoSpaceDE w:val="0"/>
        <w:autoSpaceDN w:val="0"/>
        <w:adjustRightInd w:val="0"/>
        <w:ind w:left="354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"dtt:DomandaRevisioneFuoriSedePAType"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"unbounded"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schema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InserisciDomandaFuoriSedeOutput.wsdl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FE5BA8">
        <w:rPr>
          <w:rFonts w:ascii="Courier New" w:eastAsia="Calibri" w:hAnsi="Courier New" w:cs="Courier New"/>
          <w:color w:val="008080"/>
        </w:rPr>
        <w:object w:dxaOrig="3264" w:dyaOrig="816">
          <v:shape id="_x0000_i1136" type="#_x0000_t75" style="width:163.5pt;height:40.5pt" o:ole="">
            <v:imagedata r:id="rId431" o:title=""/>
          </v:shape>
          <o:OLEObject Type="Embed" ProgID="Package" ShapeID="_x0000_i1136" DrawAspect="Content" ObjectID="_1669193560" r:id="rId432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InvioDomandaFuoriSede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2806" w:dyaOrig="810">
          <v:shape id="_x0000_i1137" type="#_x0000_t75" style="width:140.25pt;height:40.5pt" o:ole="">
            <v:imagedata r:id="rId433" o:title=""/>
          </v:shape>
          <o:OLEObject Type="Embed" ProgID="Package" ShapeID="_x0000_i1137" DrawAspect="Content" ObjectID="_1669193561" r:id="rId434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008080"/>
        </w:rPr>
        <w:lastRenderedPageBreak/>
        <w:t>&lt;</w:t>
      </w:r>
      <w:r w:rsidRPr="00AC66B6">
        <w:rPr>
          <w:rFonts w:ascii="Courier New" w:eastAsia="Calibri" w:hAnsi="Courier New" w:cs="Courier New"/>
          <w:color w:val="3F7F7F"/>
        </w:rPr>
        <w:t xml:space="preserve">schema </w:t>
      </w:r>
      <w:r w:rsidRPr="00AC66B6">
        <w:rPr>
          <w:rFonts w:ascii="Courier New" w:eastAsia="Calibri" w:hAnsi="Courier New" w:cs="Courier New"/>
          <w:color w:val="7F007F"/>
        </w:rPr>
        <w:t>xmlns</w:t>
      </w:r>
      <w:r w:rsidRPr="00AC66B6">
        <w:rPr>
          <w:rFonts w:ascii="Courier New" w:eastAsia="Calibri" w:hAnsi="Courier New" w:cs="Courier New"/>
          <w:color w:val="000000"/>
        </w:rPr>
        <w:t>=</w:t>
      </w:r>
      <w:r w:rsidRPr="00AC66B6">
        <w:rPr>
          <w:rFonts w:ascii="Courier New" w:eastAsia="Calibri" w:hAnsi="Courier New" w:cs="Courier New"/>
          <w:color w:val="2A00FF"/>
        </w:rPr>
        <w:t>"http://www.w3.org/2001/XMLSchema"</w:t>
      </w: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2A00FF"/>
        </w:rPr>
        <w:tab/>
      </w:r>
      <w:r w:rsidRPr="00AC66B6">
        <w:rPr>
          <w:rFonts w:ascii="Courier New" w:eastAsia="Calibri" w:hAnsi="Courier New" w:cs="Courier New"/>
          <w:color w:val="7F007F"/>
        </w:rPr>
        <w:t>xmlns:dtt</w:t>
      </w:r>
      <w:r w:rsidRPr="00AC66B6">
        <w:rPr>
          <w:rFonts w:ascii="Courier New" w:eastAsia="Calibri" w:hAnsi="Courier New" w:cs="Courier New"/>
          <w:color w:val="000000"/>
        </w:rPr>
        <w:t>=</w:t>
      </w:r>
      <w:r w:rsidRPr="00AC66B6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2A00FF"/>
        </w:rPr>
        <w:tab/>
      </w:r>
      <w:r w:rsidRPr="00AC66B6">
        <w:rPr>
          <w:rFonts w:ascii="Courier New" w:eastAsia="Calibri" w:hAnsi="Courier New" w:cs="Courier New"/>
          <w:color w:val="7F007F"/>
        </w:rPr>
        <w:t>targetNamespace</w:t>
      </w:r>
      <w:r w:rsidRPr="00AC66B6">
        <w:rPr>
          <w:rFonts w:ascii="Courier New" w:eastAsia="Calibri" w:hAnsi="Courier New" w:cs="Courier New"/>
          <w:color w:val="000000"/>
        </w:rPr>
        <w:t>=</w:t>
      </w:r>
      <w:r w:rsidRPr="00AC66B6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AC66B6">
        <w:rPr>
          <w:rFonts w:ascii="Courier New" w:eastAsia="Calibri" w:hAnsi="Courier New" w:cs="Courier New"/>
          <w:color w:val="2A00FF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"qualified" </w:t>
      </w:r>
      <w:r w:rsidRPr="007566EA">
        <w:rPr>
          <w:rFonts w:ascii="Courier New" w:eastAsia="Calibri" w:hAnsi="Courier New" w:cs="Courier New"/>
          <w:color w:val="7F007F"/>
          <w:lang w:val="en-US"/>
        </w:rPr>
        <w:t>attributeFormDefault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"./InviaDomandaFuoriSedeInput.xsd"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>
        <w:rPr>
          <w:rFonts w:ascii="Courier New" w:eastAsia="Calibri" w:hAnsi="Courier New" w:cs="Courier New"/>
          <w:color w:val="008080"/>
        </w:rPr>
        <w:t>&lt;</w:t>
      </w:r>
      <w:r>
        <w:rPr>
          <w:rFonts w:ascii="Courier New" w:eastAsia="Calibri" w:hAnsi="Courier New" w:cs="Courier New"/>
          <w:color w:val="3F7F7F"/>
        </w:rPr>
        <w:t xml:space="preserve">include </w:t>
      </w:r>
      <w:r>
        <w:rPr>
          <w:rFonts w:ascii="Courier New" w:eastAsia="Calibri" w:hAnsi="Courier New" w:cs="Courier New"/>
          <w:color w:val="7F007F"/>
        </w:rPr>
        <w:t>schemaLocation</w:t>
      </w:r>
      <w:r>
        <w:rPr>
          <w:rFonts w:ascii="Courier New" w:eastAsia="Calibri" w:hAnsi="Courier New" w:cs="Courier New"/>
          <w:color w:val="000000"/>
        </w:rPr>
        <w:t>=</w:t>
      </w:r>
      <w:r>
        <w:rPr>
          <w:rFonts w:ascii="Courier New" w:eastAsia="Calibri" w:hAnsi="Courier New" w:cs="Courier New"/>
          <w:color w:val="2A00FF"/>
        </w:rPr>
        <w:t xml:space="preserve">"./InviaDomandaFuoriSedeOutput.xsd" </w:t>
      </w:r>
      <w:r>
        <w:rPr>
          <w:rFonts w:ascii="Courier New" w:eastAsia="Calibri" w:hAnsi="Courier New" w:cs="Courier New"/>
          <w:color w:val="008080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InvioDomandaFuoriSedeInput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331" w:dyaOrig="810">
          <v:shape id="_x0000_i1138" type="#_x0000_t75" style="width:167.25pt;height:40.5pt" o:ole="">
            <v:imagedata r:id="rId435" o:title=""/>
          </v:shape>
          <o:OLEObject Type="Embed" ProgID="Package" ShapeID="_x0000_i1138" DrawAspect="Content" ObjectID="_1669193562" r:id="rId436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AC66B6">
        <w:rPr>
          <w:rFonts w:ascii="Courier New" w:eastAsia="Calibri" w:hAnsi="Courier New" w:cs="Courier New"/>
          <w:color w:val="008080"/>
        </w:rPr>
        <w:t>&lt;</w:t>
      </w:r>
      <w:r w:rsidRPr="00AC66B6">
        <w:rPr>
          <w:rFonts w:ascii="Courier New" w:eastAsia="Calibri" w:hAnsi="Courier New" w:cs="Courier New"/>
          <w:color w:val="3F7F7F"/>
        </w:rPr>
        <w:t xml:space="preserve">element </w:t>
      </w:r>
      <w:r w:rsidRPr="00AC66B6">
        <w:rPr>
          <w:rFonts w:ascii="Courier New" w:eastAsia="Calibri" w:hAnsi="Courier New" w:cs="Courier New"/>
          <w:color w:val="7F007F"/>
        </w:rPr>
        <w:t>name</w:t>
      </w:r>
      <w:r w:rsidRPr="00AC66B6">
        <w:rPr>
          <w:rFonts w:ascii="Courier New" w:eastAsia="Calibri" w:hAnsi="Courier New" w:cs="Courier New"/>
          <w:color w:val="000000"/>
        </w:rPr>
        <w:t>=</w:t>
      </w:r>
      <w:r w:rsidRPr="00AC66B6">
        <w:rPr>
          <w:rFonts w:ascii="Courier New" w:eastAsia="Calibri" w:hAnsi="Courier New" w:cs="Courier New"/>
          <w:color w:val="2A00FF"/>
        </w:rPr>
        <w:t>"richiestaInvioDomandaFuoriSede"</w:t>
      </w: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2A00FF"/>
        </w:rPr>
        <w:tab/>
      </w:r>
      <w:r w:rsidRPr="00AC66B6">
        <w:rPr>
          <w:rFonts w:ascii="Courier New" w:eastAsia="Calibri" w:hAnsi="Courier New" w:cs="Courier New"/>
          <w:color w:val="2A00FF"/>
        </w:rPr>
        <w:tab/>
      </w:r>
      <w:r w:rsidRPr="00AC66B6">
        <w:rPr>
          <w:rFonts w:ascii="Courier New" w:eastAsia="Calibri" w:hAnsi="Courier New" w:cs="Courier New"/>
          <w:color w:val="7F007F"/>
        </w:rPr>
        <w:t>type</w:t>
      </w:r>
      <w:r w:rsidRPr="00AC66B6">
        <w:rPr>
          <w:rFonts w:ascii="Courier New" w:eastAsia="Calibri" w:hAnsi="Courier New" w:cs="Courier New"/>
          <w:color w:val="000000"/>
        </w:rPr>
        <w:t>=</w:t>
      </w:r>
      <w:r w:rsidRPr="00AC66B6">
        <w:rPr>
          <w:rFonts w:ascii="Courier New" w:eastAsia="Calibri" w:hAnsi="Courier New" w:cs="Courier New"/>
          <w:color w:val="2A00FF"/>
        </w:rPr>
        <w:t>"dtt:RichiestaInvioDomandaFuoriSedeType"</w:t>
      </w:r>
      <w:r w:rsidRPr="00AC66B6">
        <w:rPr>
          <w:rFonts w:ascii="Courier New" w:eastAsia="Calibri" w:hAnsi="Courier New" w:cs="Courier New"/>
          <w:color w:val="008080"/>
        </w:rPr>
        <w:t>&gt;</w:t>
      </w: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8080"/>
        </w:rPr>
        <w:t>&lt;</w:t>
      </w:r>
      <w:r w:rsidRPr="00AC66B6">
        <w:rPr>
          <w:rFonts w:ascii="Courier New" w:eastAsia="Calibri" w:hAnsi="Courier New" w:cs="Courier New"/>
          <w:color w:val="3F7F7F"/>
        </w:rPr>
        <w:t>annotation</w:t>
      </w:r>
      <w:r w:rsidRPr="00AC66B6">
        <w:rPr>
          <w:rFonts w:ascii="Courier New" w:eastAsia="Calibri" w:hAnsi="Courier New" w:cs="Courier New"/>
          <w:color w:val="008080"/>
        </w:rPr>
        <w:t>&gt;</w:t>
      </w: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8080"/>
        </w:rPr>
        <w:t>&lt;</w:t>
      </w:r>
      <w:r w:rsidRPr="00AC66B6">
        <w:rPr>
          <w:rFonts w:ascii="Courier New" w:eastAsia="Calibri" w:hAnsi="Courier New" w:cs="Courier New"/>
          <w:color w:val="3F7F7F"/>
        </w:rPr>
        <w:t>documentation</w:t>
      </w:r>
      <w:r w:rsidRPr="00AC66B6">
        <w:rPr>
          <w:rFonts w:ascii="Courier New" w:eastAsia="Calibri" w:hAnsi="Courier New" w:cs="Courier New"/>
          <w:color w:val="008080"/>
        </w:rPr>
        <w:t>&gt;</w:t>
      </w: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  <w:t>relativi alla richiesta .</w:t>
      </w: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8080"/>
        </w:rPr>
        <w:t>&lt;/</w:t>
      </w:r>
      <w:r w:rsidRPr="00AC66B6">
        <w:rPr>
          <w:rFonts w:ascii="Courier New" w:eastAsia="Calibri" w:hAnsi="Courier New" w:cs="Courier New"/>
          <w:color w:val="3F7F7F"/>
        </w:rPr>
        <w:t>documentation</w:t>
      </w:r>
      <w:r w:rsidRPr="00AC66B6">
        <w:rPr>
          <w:rFonts w:ascii="Courier New" w:eastAsia="Calibri" w:hAnsi="Courier New" w:cs="Courier New"/>
          <w:color w:val="008080"/>
        </w:rPr>
        <w:t>&gt;</w:t>
      </w: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8080"/>
        </w:rPr>
        <w:t>&lt;/</w:t>
      </w:r>
      <w:r w:rsidRPr="00AC66B6">
        <w:rPr>
          <w:rFonts w:ascii="Courier New" w:eastAsia="Calibri" w:hAnsi="Courier New" w:cs="Courier New"/>
          <w:color w:val="3F7F7F"/>
        </w:rPr>
        <w:t>annotation</w:t>
      </w:r>
      <w:r w:rsidRPr="00AC66B6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AC66B6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complexType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"RichiestaInvioDomandaFuoriSedeType"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"login"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"dtt:LoginType"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"codiceUfficioMctc"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"string"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ind w:left="2124"/>
        <w:rPr>
          <w:rFonts w:ascii="Courier New" w:eastAsia="Calibri" w:hAnsi="Courier New" w:cs="Courier New"/>
          <w:color w:val="2A00FF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"progressivoDomandaRevisioneFuoriSede" </w:t>
      </w:r>
    </w:p>
    <w:p w:rsidR="007566EA" w:rsidRPr="007566EA" w:rsidRDefault="007566EA" w:rsidP="007566EA">
      <w:pPr>
        <w:autoSpaceDE w:val="0"/>
        <w:autoSpaceDN w:val="0"/>
        <w:adjustRightInd w:val="0"/>
        <w:ind w:left="2124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"integer"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"bollettino"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"dtt:BollettinoType"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lastRenderedPageBreak/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"unbounded"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element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>
        <w:rPr>
          <w:rFonts w:ascii="Courier New" w:eastAsia="Calibri" w:hAnsi="Courier New" w:cs="Courier New"/>
          <w:color w:val="000000"/>
        </w:rPr>
        <w:tab/>
      </w:r>
      <w:r>
        <w:rPr>
          <w:rFonts w:ascii="Courier New" w:eastAsia="Calibri" w:hAnsi="Courier New" w:cs="Courier New"/>
          <w:color w:val="000000"/>
        </w:rPr>
        <w:tab/>
      </w: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sequence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>
        <w:rPr>
          <w:rFonts w:ascii="Courier New" w:eastAsia="Calibri" w:hAnsi="Courier New" w:cs="Courier New"/>
          <w:color w:val="000000"/>
        </w:rPr>
        <w:tab/>
      </w: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complexType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InvioDomandaFuoriSedeOutput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526" w:dyaOrig="810">
          <v:shape id="_x0000_i1139" type="#_x0000_t75" style="width:176.25pt;height:40.5pt" o:ole="">
            <v:imagedata r:id="rId437" o:title=""/>
          </v:shape>
          <o:OLEObject Type="Embed" ProgID="Package" ShapeID="_x0000_i1139" DrawAspect="Content" ObjectID="_1669193563" r:id="rId438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AC66B6">
        <w:rPr>
          <w:rFonts w:ascii="Courier New" w:eastAsia="Calibri" w:hAnsi="Courier New" w:cs="Courier New"/>
          <w:color w:val="008080"/>
        </w:rPr>
        <w:t>&lt;</w:t>
      </w:r>
      <w:r w:rsidRPr="00AC66B6">
        <w:rPr>
          <w:rFonts w:ascii="Courier New" w:eastAsia="Calibri" w:hAnsi="Courier New" w:cs="Courier New"/>
          <w:color w:val="3F7F7F"/>
        </w:rPr>
        <w:t xml:space="preserve">element </w:t>
      </w:r>
      <w:r w:rsidRPr="00AC66B6">
        <w:rPr>
          <w:rFonts w:ascii="Courier New" w:eastAsia="Calibri" w:hAnsi="Courier New" w:cs="Courier New"/>
          <w:color w:val="7F007F"/>
        </w:rPr>
        <w:t>name</w:t>
      </w:r>
      <w:r w:rsidRPr="00AC66B6">
        <w:rPr>
          <w:rFonts w:ascii="Courier New" w:eastAsia="Calibri" w:hAnsi="Courier New" w:cs="Courier New"/>
          <w:color w:val="000000"/>
        </w:rPr>
        <w:t>=</w:t>
      </w:r>
      <w:r w:rsidRPr="00AC66B6">
        <w:rPr>
          <w:rFonts w:ascii="Courier New" w:eastAsia="Calibri" w:hAnsi="Courier New" w:cs="Courier New"/>
          <w:color w:val="2A00FF"/>
        </w:rPr>
        <w:t>"rispostaInvioDomandaFuoriSede"</w:t>
      </w: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2A00FF"/>
        </w:rPr>
        <w:tab/>
      </w:r>
      <w:r w:rsidRPr="00AC66B6">
        <w:rPr>
          <w:rFonts w:ascii="Courier New" w:eastAsia="Calibri" w:hAnsi="Courier New" w:cs="Courier New"/>
          <w:color w:val="2A00FF"/>
        </w:rPr>
        <w:tab/>
      </w:r>
      <w:r w:rsidRPr="00AC66B6">
        <w:rPr>
          <w:rFonts w:ascii="Courier New" w:eastAsia="Calibri" w:hAnsi="Courier New" w:cs="Courier New"/>
          <w:color w:val="7F007F"/>
        </w:rPr>
        <w:t>type</w:t>
      </w:r>
      <w:r w:rsidRPr="00AC66B6">
        <w:rPr>
          <w:rFonts w:ascii="Courier New" w:eastAsia="Calibri" w:hAnsi="Courier New" w:cs="Courier New"/>
          <w:color w:val="000000"/>
        </w:rPr>
        <w:t>=</w:t>
      </w:r>
      <w:r w:rsidRPr="00AC66B6">
        <w:rPr>
          <w:rFonts w:ascii="Courier New" w:eastAsia="Calibri" w:hAnsi="Courier New" w:cs="Courier New"/>
          <w:color w:val="2A00FF"/>
        </w:rPr>
        <w:t>"dtt:RispostaInvioDomandaFuoriSedeType"</w:t>
      </w:r>
      <w:r w:rsidRPr="00AC66B6">
        <w:rPr>
          <w:rFonts w:ascii="Courier New" w:eastAsia="Calibri" w:hAnsi="Courier New" w:cs="Courier New"/>
          <w:color w:val="008080"/>
        </w:rPr>
        <w:t>&gt;</w:t>
      </w: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8080"/>
        </w:rPr>
        <w:t>&lt;</w:t>
      </w:r>
      <w:r w:rsidRPr="00AC66B6">
        <w:rPr>
          <w:rFonts w:ascii="Courier New" w:eastAsia="Calibri" w:hAnsi="Courier New" w:cs="Courier New"/>
          <w:color w:val="3F7F7F"/>
        </w:rPr>
        <w:t>annotation</w:t>
      </w:r>
      <w:r w:rsidRPr="00AC66B6">
        <w:rPr>
          <w:rFonts w:ascii="Courier New" w:eastAsia="Calibri" w:hAnsi="Courier New" w:cs="Courier New"/>
          <w:color w:val="008080"/>
        </w:rPr>
        <w:t>&gt;</w:t>
      </w: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8080"/>
        </w:rPr>
        <w:t>&lt;</w:t>
      </w:r>
      <w:r w:rsidRPr="00AC66B6">
        <w:rPr>
          <w:rFonts w:ascii="Courier New" w:eastAsia="Calibri" w:hAnsi="Courier New" w:cs="Courier New"/>
          <w:color w:val="3F7F7F"/>
        </w:rPr>
        <w:t>documentation</w:t>
      </w:r>
      <w:r w:rsidRPr="00AC66B6">
        <w:rPr>
          <w:rFonts w:ascii="Courier New" w:eastAsia="Calibri" w:hAnsi="Courier New" w:cs="Courier New"/>
          <w:color w:val="008080"/>
        </w:rPr>
        <w:t>&gt;</w:t>
      </w: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  <w:t>relativi a DomandaRevisioneFuoriSedePA.</w:t>
      </w: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8080"/>
        </w:rPr>
        <w:t>&lt;/</w:t>
      </w:r>
      <w:r w:rsidRPr="00AC66B6">
        <w:rPr>
          <w:rFonts w:ascii="Courier New" w:eastAsia="Calibri" w:hAnsi="Courier New" w:cs="Courier New"/>
          <w:color w:val="3F7F7F"/>
        </w:rPr>
        <w:t>documentation</w:t>
      </w:r>
      <w:r w:rsidRPr="00AC66B6">
        <w:rPr>
          <w:rFonts w:ascii="Courier New" w:eastAsia="Calibri" w:hAnsi="Courier New" w:cs="Courier New"/>
          <w:color w:val="008080"/>
        </w:rPr>
        <w:t>&gt;</w:t>
      </w:r>
    </w:p>
    <w:p w:rsidR="007566EA" w:rsidRPr="00AC66B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0000"/>
        </w:rPr>
        <w:tab/>
      </w:r>
      <w:r w:rsidRPr="00AC66B6">
        <w:rPr>
          <w:rFonts w:ascii="Courier New" w:eastAsia="Calibri" w:hAnsi="Courier New" w:cs="Courier New"/>
          <w:color w:val="008080"/>
        </w:rPr>
        <w:t>&lt;/</w:t>
      </w:r>
      <w:r w:rsidRPr="00AC66B6">
        <w:rPr>
          <w:rFonts w:ascii="Courier New" w:eastAsia="Calibri" w:hAnsi="Courier New" w:cs="Courier New"/>
          <w:color w:val="3F7F7F"/>
        </w:rPr>
        <w:t>annotation</w:t>
      </w:r>
      <w:r w:rsidRPr="00AC66B6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AC66B6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complexType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"RispostaInvioDomandaFuoriSedeType"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"domandaFuoriSede"</w:t>
      </w:r>
    </w:p>
    <w:p w:rsidR="007566EA" w:rsidRPr="007566EA" w:rsidRDefault="007566EA" w:rsidP="007566EA">
      <w:pPr>
        <w:autoSpaceDE w:val="0"/>
        <w:autoSpaceDN w:val="0"/>
        <w:adjustRightInd w:val="0"/>
        <w:ind w:left="354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"dtt:DomandaRevisioneFuoriSedePAType"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lastRenderedPageBreak/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"messaggio"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"dtt:MessaggioType"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"0"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"unbounded"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"unbounded"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schema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InvioDomandaFuoriSede.wsdl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FE5BA8">
        <w:rPr>
          <w:rFonts w:ascii="Courier New" w:eastAsia="Calibri" w:hAnsi="Courier New" w:cs="Courier New"/>
          <w:color w:val="008080"/>
        </w:rPr>
        <w:object w:dxaOrig="2964" w:dyaOrig="816">
          <v:shape id="_x0000_i1140" type="#_x0000_t75" style="width:148.5pt;height:40.5pt" o:ole="">
            <v:imagedata r:id="rId439" o:title=""/>
          </v:shape>
          <o:OLEObject Type="Embed" ProgID="Package" ShapeID="_x0000_i1140" DrawAspect="Content" ObjectID="_1669193564" r:id="rId440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ModificaDomandaFuoriSede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225" w:dyaOrig="810">
          <v:shape id="_x0000_i1141" type="#_x0000_t75" style="width:161.25pt;height:40.5pt" o:ole="">
            <v:imagedata r:id="rId441" o:title=""/>
          </v:shape>
          <o:OLEObject Type="Embed" ProgID="Package" ShapeID="_x0000_i1141" DrawAspect="Content" ObjectID="_1669193565" r:id="rId442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008080"/>
        </w:rPr>
        <w:t>&lt;</w:t>
      </w:r>
      <w:r w:rsidRPr="002F193F">
        <w:rPr>
          <w:rFonts w:ascii="Courier New" w:eastAsia="Calibri" w:hAnsi="Courier New" w:cs="Courier New"/>
          <w:color w:val="3F7F7F"/>
        </w:rPr>
        <w:t xml:space="preserve">schema </w:t>
      </w:r>
      <w:r w:rsidRPr="002F193F">
        <w:rPr>
          <w:rFonts w:ascii="Courier New" w:eastAsia="Calibri" w:hAnsi="Courier New" w:cs="Courier New"/>
          <w:color w:val="7F007F"/>
        </w:rPr>
        <w:t>xmlns</w:t>
      </w:r>
      <w:r w:rsidRPr="002F193F">
        <w:rPr>
          <w:rFonts w:ascii="Courier New" w:eastAsia="Calibri" w:hAnsi="Courier New" w:cs="Courier New"/>
          <w:color w:val="000000"/>
        </w:rPr>
        <w:t>=</w:t>
      </w:r>
      <w:r w:rsidRPr="002F193F">
        <w:rPr>
          <w:rFonts w:ascii="Courier New" w:eastAsia="Calibri" w:hAnsi="Courier New" w:cs="Courier New"/>
          <w:color w:val="2A00FF"/>
        </w:rPr>
        <w:t>"http://www.w3.org/2001/XMLSchema"</w:t>
      </w: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2A00FF"/>
        </w:rPr>
        <w:tab/>
      </w:r>
      <w:r w:rsidRPr="002F193F">
        <w:rPr>
          <w:rFonts w:ascii="Courier New" w:eastAsia="Calibri" w:hAnsi="Courier New" w:cs="Courier New"/>
          <w:color w:val="7F007F"/>
        </w:rPr>
        <w:t>xmlns:dtt</w:t>
      </w:r>
      <w:r w:rsidRPr="002F193F">
        <w:rPr>
          <w:rFonts w:ascii="Courier New" w:eastAsia="Calibri" w:hAnsi="Courier New" w:cs="Courier New"/>
          <w:color w:val="000000"/>
        </w:rPr>
        <w:t>=</w:t>
      </w:r>
      <w:r w:rsidRPr="002F193F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2A00FF"/>
        </w:rPr>
        <w:tab/>
      </w:r>
      <w:r w:rsidRPr="002F193F">
        <w:rPr>
          <w:rFonts w:ascii="Courier New" w:eastAsia="Calibri" w:hAnsi="Courier New" w:cs="Courier New"/>
          <w:color w:val="7F007F"/>
        </w:rPr>
        <w:t>targetNamespace</w:t>
      </w:r>
      <w:r w:rsidRPr="002F193F">
        <w:rPr>
          <w:rFonts w:ascii="Courier New" w:eastAsia="Calibri" w:hAnsi="Courier New" w:cs="Courier New"/>
          <w:color w:val="000000"/>
        </w:rPr>
        <w:t>=</w:t>
      </w:r>
      <w:r w:rsidRPr="002F193F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2F193F">
        <w:rPr>
          <w:rFonts w:ascii="Courier New" w:eastAsia="Calibri" w:hAnsi="Courier New" w:cs="Courier New"/>
          <w:color w:val="2A00FF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"qualified" </w:t>
      </w:r>
      <w:r w:rsidRPr="007566EA">
        <w:rPr>
          <w:rFonts w:ascii="Courier New" w:eastAsia="Calibri" w:hAnsi="Courier New" w:cs="Courier New"/>
          <w:color w:val="7F007F"/>
          <w:lang w:val="en-US"/>
        </w:rPr>
        <w:t>attributeFormDefault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"./ModificaDomandaFuoriSedeInput.xsd"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>
        <w:rPr>
          <w:rFonts w:ascii="Courier New" w:eastAsia="Calibri" w:hAnsi="Courier New" w:cs="Courier New"/>
          <w:color w:val="008080"/>
        </w:rPr>
        <w:t>&lt;</w:t>
      </w:r>
      <w:r>
        <w:rPr>
          <w:rFonts w:ascii="Courier New" w:eastAsia="Calibri" w:hAnsi="Courier New" w:cs="Courier New"/>
          <w:color w:val="3F7F7F"/>
        </w:rPr>
        <w:t xml:space="preserve">include </w:t>
      </w:r>
      <w:r>
        <w:rPr>
          <w:rFonts w:ascii="Courier New" w:eastAsia="Calibri" w:hAnsi="Courier New" w:cs="Courier New"/>
          <w:color w:val="7F007F"/>
        </w:rPr>
        <w:t>schemaLocation</w:t>
      </w:r>
      <w:r>
        <w:rPr>
          <w:rFonts w:ascii="Courier New" w:eastAsia="Calibri" w:hAnsi="Courier New" w:cs="Courier New"/>
          <w:color w:val="000000"/>
        </w:rPr>
        <w:t>=</w:t>
      </w:r>
      <w:r>
        <w:rPr>
          <w:rFonts w:ascii="Courier New" w:eastAsia="Calibri" w:hAnsi="Courier New" w:cs="Courier New"/>
          <w:color w:val="2A00FF"/>
        </w:rPr>
        <w:t xml:space="preserve">"./ModificaDomandaFuoriSedeOutput.xsd" </w:t>
      </w:r>
      <w:r>
        <w:rPr>
          <w:rFonts w:ascii="Courier New" w:eastAsia="Calibri" w:hAnsi="Courier New" w:cs="Courier New"/>
          <w:color w:val="008080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ModificaDomandaFuoriSedeInput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751" w:dyaOrig="810">
          <v:shape id="_x0000_i1142" type="#_x0000_t75" style="width:187.5pt;height:40.5pt" o:ole="">
            <v:imagedata r:id="rId443" o:title=""/>
          </v:shape>
          <o:OLEObject Type="Embed" ProgID="Package" ShapeID="_x0000_i1142" DrawAspect="Content" ObjectID="_1669193566" r:id="rId444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2F193F">
        <w:rPr>
          <w:rFonts w:ascii="Courier New" w:eastAsia="Calibri" w:hAnsi="Courier New" w:cs="Courier New"/>
          <w:color w:val="008080"/>
        </w:rPr>
        <w:t>&lt;</w:t>
      </w:r>
      <w:r w:rsidRPr="002F193F">
        <w:rPr>
          <w:rFonts w:ascii="Courier New" w:eastAsia="Calibri" w:hAnsi="Courier New" w:cs="Courier New"/>
          <w:color w:val="3F7F7F"/>
        </w:rPr>
        <w:t xml:space="preserve">element </w:t>
      </w:r>
      <w:r w:rsidRPr="002F193F">
        <w:rPr>
          <w:rFonts w:ascii="Courier New" w:eastAsia="Calibri" w:hAnsi="Courier New" w:cs="Courier New"/>
          <w:color w:val="7F007F"/>
        </w:rPr>
        <w:t>name</w:t>
      </w:r>
      <w:r w:rsidRPr="002F193F">
        <w:rPr>
          <w:rFonts w:ascii="Courier New" w:eastAsia="Calibri" w:hAnsi="Courier New" w:cs="Courier New"/>
          <w:color w:val="000000"/>
        </w:rPr>
        <w:t>=</w:t>
      </w:r>
      <w:r w:rsidRPr="002F193F">
        <w:rPr>
          <w:rFonts w:ascii="Courier New" w:eastAsia="Calibri" w:hAnsi="Courier New" w:cs="Courier New"/>
          <w:color w:val="2A00FF"/>
        </w:rPr>
        <w:t>"richiestaModificaDomandaFuoriSede"</w:t>
      </w: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2A00FF"/>
        </w:rPr>
        <w:tab/>
      </w:r>
      <w:r w:rsidRPr="002F193F">
        <w:rPr>
          <w:rFonts w:ascii="Courier New" w:eastAsia="Calibri" w:hAnsi="Courier New" w:cs="Courier New"/>
          <w:color w:val="2A00FF"/>
        </w:rPr>
        <w:tab/>
      </w:r>
      <w:r w:rsidRPr="002F193F">
        <w:rPr>
          <w:rFonts w:ascii="Courier New" w:eastAsia="Calibri" w:hAnsi="Courier New" w:cs="Courier New"/>
          <w:color w:val="7F007F"/>
        </w:rPr>
        <w:t>type</w:t>
      </w:r>
      <w:r w:rsidRPr="002F193F">
        <w:rPr>
          <w:rFonts w:ascii="Courier New" w:eastAsia="Calibri" w:hAnsi="Courier New" w:cs="Courier New"/>
          <w:color w:val="000000"/>
        </w:rPr>
        <w:t>=</w:t>
      </w:r>
      <w:r w:rsidRPr="002F193F">
        <w:rPr>
          <w:rFonts w:ascii="Courier New" w:eastAsia="Calibri" w:hAnsi="Courier New" w:cs="Courier New"/>
          <w:color w:val="2A00FF"/>
        </w:rPr>
        <w:t>"dtt:RichiestaModificaDomandaFuoriSedeType"</w:t>
      </w:r>
      <w:r w:rsidRPr="002F193F">
        <w:rPr>
          <w:rFonts w:ascii="Courier New" w:eastAsia="Calibri" w:hAnsi="Courier New" w:cs="Courier New"/>
          <w:color w:val="008080"/>
        </w:rPr>
        <w:t>&gt;</w:t>
      </w: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8080"/>
        </w:rPr>
        <w:t>&lt;</w:t>
      </w:r>
      <w:r w:rsidRPr="002F193F">
        <w:rPr>
          <w:rFonts w:ascii="Courier New" w:eastAsia="Calibri" w:hAnsi="Courier New" w:cs="Courier New"/>
          <w:color w:val="3F7F7F"/>
        </w:rPr>
        <w:t>annotation</w:t>
      </w:r>
      <w:r w:rsidRPr="002F193F">
        <w:rPr>
          <w:rFonts w:ascii="Courier New" w:eastAsia="Calibri" w:hAnsi="Courier New" w:cs="Courier New"/>
          <w:color w:val="008080"/>
        </w:rPr>
        <w:t>&gt;</w:t>
      </w: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8080"/>
        </w:rPr>
        <w:t>&lt;</w:t>
      </w:r>
      <w:r w:rsidRPr="002F193F">
        <w:rPr>
          <w:rFonts w:ascii="Courier New" w:eastAsia="Calibri" w:hAnsi="Courier New" w:cs="Courier New"/>
          <w:color w:val="3F7F7F"/>
        </w:rPr>
        <w:t>documentation</w:t>
      </w:r>
      <w:r w:rsidRPr="002F193F">
        <w:rPr>
          <w:rFonts w:ascii="Courier New" w:eastAsia="Calibri" w:hAnsi="Courier New" w:cs="Courier New"/>
          <w:color w:val="008080"/>
        </w:rPr>
        <w:t>&gt;</w:t>
      </w: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  <w:t xml:space="preserve">relativi alla richiesta . </w:t>
      </w: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8080"/>
        </w:rPr>
        <w:t>&lt;/</w:t>
      </w:r>
      <w:r w:rsidRPr="002F193F">
        <w:rPr>
          <w:rFonts w:ascii="Courier New" w:eastAsia="Calibri" w:hAnsi="Courier New" w:cs="Courier New"/>
          <w:color w:val="3F7F7F"/>
        </w:rPr>
        <w:t>documentation</w:t>
      </w:r>
      <w:r w:rsidRPr="002F193F">
        <w:rPr>
          <w:rFonts w:ascii="Courier New" w:eastAsia="Calibri" w:hAnsi="Courier New" w:cs="Courier New"/>
          <w:color w:val="008080"/>
        </w:rPr>
        <w:t>&gt;</w:t>
      </w: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8080"/>
        </w:rPr>
        <w:t>&lt;/</w:t>
      </w:r>
      <w:r w:rsidRPr="002F193F">
        <w:rPr>
          <w:rFonts w:ascii="Courier New" w:eastAsia="Calibri" w:hAnsi="Courier New" w:cs="Courier New"/>
          <w:color w:val="3F7F7F"/>
        </w:rPr>
        <w:t>annotation</w:t>
      </w:r>
      <w:r w:rsidRPr="002F193F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2F193F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complexType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"RichiestaModificaDomandaFuoriSedeType"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"login"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"dtt:LoginType"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"codiceUfficioMctcNew"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"string"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ind w:left="2130"/>
        <w:rPr>
          <w:rFonts w:ascii="Courier New" w:eastAsia="Calibri" w:hAnsi="Courier New" w:cs="Courier New"/>
          <w:color w:val="2A00FF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"progressivoDomandaRevisioneFuoriSede"</w:t>
      </w:r>
    </w:p>
    <w:p w:rsidR="007566EA" w:rsidRPr="007566EA" w:rsidRDefault="007566EA" w:rsidP="007566EA">
      <w:pPr>
        <w:autoSpaceDE w:val="0"/>
        <w:autoSpaceDN w:val="0"/>
        <w:adjustRightInd w:val="0"/>
        <w:ind w:left="2130" w:firstLine="702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 xml:space="preserve">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"integer"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"dataInserimentoDomandaRevisione"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"date"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"descrizioneIndirizzoEmailSedeRevisione"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"string"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"codiceNumeroTelefonoSedeRevisione"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"string"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"codiceUfficioMctcOld"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"string"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element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>
        <w:rPr>
          <w:rFonts w:ascii="Courier New" w:eastAsia="Calibri" w:hAnsi="Courier New" w:cs="Courier New"/>
          <w:color w:val="000000"/>
        </w:rPr>
        <w:tab/>
      </w:r>
      <w:r>
        <w:rPr>
          <w:rFonts w:ascii="Courier New" w:eastAsia="Calibri" w:hAnsi="Courier New" w:cs="Courier New"/>
          <w:color w:val="000000"/>
        </w:rPr>
        <w:tab/>
      </w: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sequence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>
        <w:rPr>
          <w:rFonts w:ascii="Courier New" w:eastAsia="Calibri" w:hAnsi="Courier New" w:cs="Courier New"/>
          <w:color w:val="000000"/>
        </w:rPr>
        <w:lastRenderedPageBreak/>
        <w:tab/>
      </w: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complexType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ModificaDomandaFuoriSedeOutput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931" w:dyaOrig="810">
          <v:shape id="_x0000_i1143" type="#_x0000_t75" style="width:196.5pt;height:40.5pt" o:ole="">
            <v:imagedata r:id="rId445" o:title=""/>
          </v:shape>
          <o:OLEObject Type="Embed" ProgID="Package" ShapeID="_x0000_i1143" DrawAspect="Content" ObjectID="_1669193567" r:id="rId446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2F193F">
        <w:rPr>
          <w:rFonts w:ascii="Courier New" w:eastAsia="Calibri" w:hAnsi="Courier New" w:cs="Courier New"/>
          <w:color w:val="008080"/>
        </w:rPr>
        <w:t>&lt;</w:t>
      </w:r>
      <w:r w:rsidRPr="002F193F">
        <w:rPr>
          <w:rFonts w:ascii="Courier New" w:eastAsia="Calibri" w:hAnsi="Courier New" w:cs="Courier New"/>
          <w:color w:val="3F7F7F"/>
        </w:rPr>
        <w:t xml:space="preserve">element </w:t>
      </w:r>
      <w:r w:rsidRPr="002F193F">
        <w:rPr>
          <w:rFonts w:ascii="Courier New" w:eastAsia="Calibri" w:hAnsi="Courier New" w:cs="Courier New"/>
          <w:color w:val="7F007F"/>
        </w:rPr>
        <w:t>name</w:t>
      </w:r>
      <w:r w:rsidRPr="002F193F">
        <w:rPr>
          <w:rFonts w:ascii="Courier New" w:eastAsia="Calibri" w:hAnsi="Courier New" w:cs="Courier New"/>
          <w:color w:val="000000"/>
        </w:rPr>
        <w:t>=</w:t>
      </w:r>
      <w:r w:rsidRPr="002F193F">
        <w:rPr>
          <w:rFonts w:ascii="Courier New" w:eastAsia="Calibri" w:hAnsi="Courier New" w:cs="Courier New"/>
          <w:color w:val="2A00FF"/>
        </w:rPr>
        <w:t>"rispostaModificaDomandaFuoriSede"</w:t>
      </w: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2A00FF"/>
        </w:rPr>
        <w:tab/>
      </w:r>
      <w:r w:rsidRPr="002F193F">
        <w:rPr>
          <w:rFonts w:ascii="Courier New" w:eastAsia="Calibri" w:hAnsi="Courier New" w:cs="Courier New"/>
          <w:color w:val="2A00FF"/>
        </w:rPr>
        <w:tab/>
      </w:r>
      <w:r w:rsidRPr="002F193F">
        <w:rPr>
          <w:rFonts w:ascii="Courier New" w:eastAsia="Calibri" w:hAnsi="Courier New" w:cs="Courier New"/>
          <w:color w:val="7F007F"/>
        </w:rPr>
        <w:t>type</w:t>
      </w:r>
      <w:r w:rsidRPr="002F193F">
        <w:rPr>
          <w:rFonts w:ascii="Courier New" w:eastAsia="Calibri" w:hAnsi="Courier New" w:cs="Courier New"/>
          <w:color w:val="000000"/>
        </w:rPr>
        <w:t>=</w:t>
      </w:r>
      <w:r w:rsidRPr="002F193F">
        <w:rPr>
          <w:rFonts w:ascii="Courier New" w:eastAsia="Calibri" w:hAnsi="Courier New" w:cs="Courier New"/>
          <w:color w:val="2A00FF"/>
        </w:rPr>
        <w:t>"dtt:RispostaModificaDomandaFuoriSedeType"</w:t>
      </w:r>
      <w:r w:rsidRPr="002F193F">
        <w:rPr>
          <w:rFonts w:ascii="Courier New" w:eastAsia="Calibri" w:hAnsi="Courier New" w:cs="Courier New"/>
          <w:color w:val="008080"/>
        </w:rPr>
        <w:t>&gt;</w:t>
      </w: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8080"/>
        </w:rPr>
        <w:t>&lt;</w:t>
      </w:r>
      <w:r w:rsidRPr="002F193F">
        <w:rPr>
          <w:rFonts w:ascii="Courier New" w:eastAsia="Calibri" w:hAnsi="Courier New" w:cs="Courier New"/>
          <w:color w:val="3F7F7F"/>
        </w:rPr>
        <w:t>annotation</w:t>
      </w:r>
      <w:r w:rsidRPr="002F193F">
        <w:rPr>
          <w:rFonts w:ascii="Courier New" w:eastAsia="Calibri" w:hAnsi="Courier New" w:cs="Courier New"/>
          <w:color w:val="008080"/>
        </w:rPr>
        <w:t>&gt;</w:t>
      </w: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8080"/>
        </w:rPr>
        <w:t>&lt;</w:t>
      </w:r>
      <w:r w:rsidRPr="002F193F">
        <w:rPr>
          <w:rFonts w:ascii="Courier New" w:eastAsia="Calibri" w:hAnsi="Courier New" w:cs="Courier New"/>
          <w:color w:val="3F7F7F"/>
        </w:rPr>
        <w:t>documentation</w:t>
      </w:r>
      <w:r w:rsidRPr="002F193F">
        <w:rPr>
          <w:rFonts w:ascii="Courier New" w:eastAsia="Calibri" w:hAnsi="Courier New" w:cs="Courier New"/>
          <w:color w:val="008080"/>
        </w:rPr>
        <w:t>&gt;</w:t>
      </w: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  <w:t>relativi a DomandaRevisioneFuoriSedePA.</w:t>
      </w: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8080"/>
        </w:rPr>
        <w:t>&lt;/</w:t>
      </w:r>
      <w:r w:rsidRPr="002F193F">
        <w:rPr>
          <w:rFonts w:ascii="Courier New" w:eastAsia="Calibri" w:hAnsi="Courier New" w:cs="Courier New"/>
          <w:color w:val="3F7F7F"/>
        </w:rPr>
        <w:t>documentation</w:t>
      </w:r>
      <w:r w:rsidRPr="002F193F">
        <w:rPr>
          <w:rFonts w:ascii="Courier New" w:eastAsia="Calibri" w:hAnsi="Courier New" w:cs="Courier New"/>
          <w:color w:val="008080"/>
        </w:rPr>
        <w:t>&gt;</w:t>
      </w:r>
    </w:p>
    <w:p w:rsidR="007566EA" w:rsidRPr="002F193F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0000"/>
        </w:rPr>
        <w:tab/>
      </w:r>
      <w:r w:rsidRPr="002F193F">
        <w:rPr>
          <w:rFonts w:ascii="Courier New" w:eastAsia="Calibri" w:hAnsi="Courier New" w:cs="Courier New"/>
          <w:color w:val="008080"/>
        </w:rPr>
        <w:t>&lt;/</w:t>
      </w:r>
      <w:r w:rsidRPr="002F193F">
        <w:rPr>
          <w:rFonts w:ascii="Courier New" w:eastAsia="Calibri" w:hAnsi="Courier New" w:cs="Courier New"/>
          <w:color w:val="3F7F7F"/>
        </w:rPr>
        <w:t>annotation</w:t>
      </w:r>
      <w:r w:rsidRPr="002F193F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2F193F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complexType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"RispostaModificaDomandaFuoriSedeType"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"domandaRevisioneFuoriSedePA"</w:t>
      </w:r>
    </w:p>
    <w:p w:rsidR="007566EA" w:rsidRPr="007566EA" w:rsidRDefault="007566EA" w:rsidP="007566EA">
      <w:pPr>
        <w:autoSpaceDE w:val="0"/>
        <w:autoSpaceDN w:val="0"/>
        <w:adjustRightInd w:val="0"/>
        <w:ind w:left="354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"dtt:DomandaRevisioneFuoriSedePAType"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"unbounded"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schema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ModificaDomandaFuoriSede.wsdl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FE5BA8">
        <w:rPr>
          <w:rFonts w:ascii="Courier New" w:eastAsia="Calibri" w:hAnsi="Courier New" w:cs="Courier New"/>
          <w:color w:val="008080"/>
        </w:rPr>
        <w:object w:dxaOrig="3372" w:dyaOrig="816">
          <v:shape id="_x0000_i1144" type="#_x0000_t75" style="width:168.75pt;height:40.5pt" o:ole="">
            <v:imagedata r:id="rId447" o:title=""/>
          </v:shape>
          <o:OLEObject Type="Embed" ProgID="Package" ShapeID="_x0000_i1144" DrawAspect="Content" ObjectID="_1669193568" r:id="rId448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RicercaDomandaFuoriSede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046" w:dyaOrig="810">
          <v:shape id="_x0000_i1145" type="#_x0000_t75" style="width:152.25pt;height:40.5pt" o:ole="">
            <v:imagedata r:id="rId449" o:title=""/>
          </v:shape>
          <o:OLEObject Type="Embed" ProgID="Package" ShapeID="_x0000_i1145" DrawAspect="Content" ObjectID="_1669193569" r:id="rId450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8080"/>
        </w:rPr>
        <w:t>&lt;</w:t>
      </w:r>
      <w:r w:rsidRPr="005C29D1">
        <w:rPr>
          <w:rFonts w:ascii="Courier New" w:eastAsia="Calibri" w:hAnsi="Courier New" w:cs="Courier New"/>
          <w:color w:val="3F7F7F"/>
        </w:rPr>
        <w:t xml:space="preserve">schema </w:t>
      </w:r>
      <w:r w:rsidRPr="005C29D1">
        <w:rPr>
          <w:rFonts w:ascii="Courier New" w:eastAsia="Calibri" w:hAnsi="Courier New" w:cs="Courier New"/>
          <w:color w:val="7F007F"/>
        </w:rPr>
        <w:t>xmlns</w:t>
      </w:r>
      <w:r w:rsidRPr="005C29D1">
        <w:rPr>
          <w:rFonts w:ascii="Courier New" w:eastAsia="Calibri" w:hAnsi="Courier New" w:cs="Courier New"/>
          <w:color w:val="000000"/>
        </w:rPr>
        <w:t>=</w:t>
      </w:r>
      <w:r w:rsidRPr="005C29D1">
        <w:rPr>
          <w:rFonts w:ascii="Courier New" w:eastAsia="Calibri" w:hAnsi="Courier New" w:cs="Courier New"/>
          <w:color w:val="2A00FF"/>
        </w:rPr>
        <w:t>"http://www.w3.org/2001/XMLSchema"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2A00FF"/>
        </w:rPr>
        <w:tab/>
      </w:r>
      <w:r w:rsidRPr="005C29D1">
        <w:rPr>
          <w:rFonts w:ascii="Courier New" w:eastAsia="Calibri" w:hAnsi="Courier New" w:cs="Courier New"/>
          <w:color w:val="7F007F"/>
        </w:rPr>
        <w:t>xmlns:dtt</w:t>
      </w:r>
      <w:r w:rsidRPr="005C29D1">
        <w:rPr>
          <w:rFonts w:ascii="Courier New" w:eastAsia="Calibri" w:hAnsi="Courier New" w:cs="Courier New"/>
          <w:color w:val="000000"/>
        </w:rPr>
        <w:t>=</w:t>
      </w:r>
      <w:r w:rsidRPr="005C29D1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2A00FF"/>
        </w:rPr>
        <w:tab/>
      </w:r>
      <w:r w:rsidRPr="005C29D1">
        <w:rPr>
          <w:rFonts w:ascii="Courier New" w:eastAsia="Calibri" w:hAnsi="Courier New" w:cs="Courier New"/>
          <w:color w:val="7F007F"/>
        </w:rPr>
        <w:t>targetNamespace</w:t>
      </w:r>
      <w:r w:rsidRPr="005C29D1">
        <w:rPr>
          <w:rFonts w:ascii="Courier New" w:eastAsia="Calibri" w:hAnsi="Courier New" w:cs="Courier New"/>
          <w:color w:val="000000"/>
        </w:rPr>
        <w:t>=</w:t>
      </w:r>
      <w:r w:rsidRPr="005C29D1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2A00FF"/>
        </w:rPr>
        <w:tab/>
      </w:r>
      <w:r w:rsidRPr="0015001B">
        <w:rPr>
          <w:rFonts w:ascii="Courier New" w:eastAsia="Calibri" w:hAnsi="Courier New" w:cs="Courier New"/>
          <w:color w:val="7F007F"/>
        </w:rPr>
        <w:t>elementFormDefault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"qualified" </w:t>
      </w:r>
      <w:r w:rsidRPr="0015001B">
        <w:rPr>
          <w:rFonts w:ascii="Courier New" w:eastAsia="Calibri" w:hAnsi="Courier New" w:cs="Courier New"/>
          <w:color w:val="7F007F"/>
        </w:rPr>
        <w:t>attributeFormDefault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>"qualified"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"./RicercaDomandaFuoriSedeInput.xsd"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"./RicercaDomandaFuoriSedeOutput.xsd"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15001B">
        <w:rPr>
          <w:rFonts w:ascii="Courier New" w:eastAsia="Calibri" w:hAnsi="Courier New" w:cs="Courier New"/>
          <w:color w:val="008080"/>
        </w:rPr>
        <w:t>&lt;/</w:t>
      </w:r>
      <w:r w:rsidRPr="0015001B"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15001B" w:rsidRDefault="007566EA" w:rsidP="007566EA">
      <w:pPr>
        <w:rPr>
          <w:b/>
          <w:sz w:val="24"/>
          <w:szCs w:val="24"/>
        </w:rPr>
      </w:pPr>
      <w:r w:rsidRPr="0015001B">
        <w:rPr>
          <w:b/>
          <w:sz w:val="24"/>
          <w:szCs w:val="24"/>
        </w:rPr>
        <w:t>RicercaDomandaFuoriSedeInput.xsd</w:t>
      </w:r>
    </w:p>
    <w:p w:rsidR="007566EA" w:rsidRPr="0015001B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571" w:dyaOrig="810">
          <v:shape id="_x0000_i1146" type="#_x0000_t75" style="width:178.5pt;height:40.5pt" o:ole="">
            <v:imagedata r:id="rId451" o:title=""/>
          </v:shape>
          <o:OLEObject Type="Embed" ProgID="Package" ShapeID="_x0000_i1146" DrawAspect="Content" ObjectID="_1669193570" r:id="rId452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5C29D1">
        <w:rPr>
          <w:rFonts w:ascii="Courier New" w:eastAsia="Calibri" w:hAnsi="Courier New" w:cs="Courier New"/>
          <w:color w:val="008080"/>
        </w:rPr>
        <w:t>&lt;</w:t>
      </w:r>
      <w:r w:rsidRPr="005C29D1">
        <w:rPr>
          <w:rFonts w:ascii="Courier New" w:eastAsia="Calibri" w:hAnsi="Courier New" w:cs="Courier New"/>
          <w:color w:val="3F7F7F"/>
        </w:rPr>
        <w:t xml:space="preserve">element </w:t>
      </w:r>
      <w:r w:rsidRPr="005C29D1">
        <w:rPr>
          <w:rFonts w:ascii="Courier New" w:eastAsia="Calibri" w:hAnsi="Courier New" w:cs="Courier New"/>
          <w:color w:val="7F007F"/>
        </w:rPr>
        <w:t>name</w:t>
      </w:r>
      <w:r w:rsidRPr="005C29D1">
        <w:rPr>
          <w:rFonts w:ascii="Courier New" w:eastAsia="Calibri" w:hAnsi="Courier New" w:cs="Courier New"/>
          <w:color w:val="000000"/>
        </w:rPr>
        <w:t>=</w:t>
      </w:r>
      <w:r w:rsidRPr="005C29D1">
        <w:rPr>
          <w:rFonts w:ascii="Courier New" w:eastAsia="Calibri" w:hAnsi="Courier New" w:cs="Courier New"/>
          <w:color w:val="2A00FF"/>
        </w:rPr>
        <w:t>"richiestaRicercaDomandaFuoriSede"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2A00FF"/>
        </w:rPr>
        <w:tab/>
      </w:r>
      <w:r w:rsidRPr="005C29D1">
        <w:rPr>
          <w:rFonts w:ascii="Courier New" w:eastAsia="Calibri" w:hAnsi="Courier New" w:cs="Courier New"/>
          <w:color w:val="2A00FF"/>
        </w:rPr>
        <w:tab/>
      </w:r>
      <w:r w:rsidRPr="005C29D1">
        <w:rPr>
          <w:rFonts w:ascii="Courier New" w:eastAsia="Calibri" w:hAnsi="Courier New" w:cs="Courier New"/>
          <w:color w:val="7F007F"/>
        </w:rPr>
        <w:t>type</w:t>
      </w:r>
      <w:r w:rsidRPr="005C29D1">
        <w:rPr>
          <w:rFonts w:ascii="Courier New" w:eastAsia="Calibri" w:hAnsi="Courier New" w:cs="Courier New"/>
          <w:color w:val="000000"/>
        </w:rPr>
        <w:t>=</w:t>
      </w:r>
      <w:r w:rsidRPr="005C29D1">
        <w:rPr>
          <w:rFonts w:ascii="Courier New" w:eastAsia="Calibri" w:hAnsi="Courier New" w:cs="Courier New"/>
          <w:color w:val="2A00FF"/>
        </w:rPr>
        <w:t>"dtt:RichiestaRicercaDomandaFuoriSedeType"</w:t>
      </w:r>
      <w:r w:rsidRPr="005C29D1">
        <w:rPr>
          <w:rFonts w:ascii="Courier New" w:eastAsia="Calibri" w:hAnsi="Courier New" w:cs="Courier New"/>
          <w:color w:val="008080"/>
        </w:rPr>
        <w:t>&gt;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8080"/>
        </w:rPr>
        <w:t>&lt;</w:t>
      </w:r>
      <w:r w:rsidRPr="005C29D1">
        <w:rPr>
          <w:rFonts w:ascii="Courier New" w:eastAsia="Calibri" w:hAnsi="Courier New" w:cs="Courier New"/>
          <w:color w:val="3F7F7F"/>
        </w:rPr>
        <w:t>annotation</w:t>
      </w:r>
      <w:r w:rsidRPr="005C29D1">
        <w:rPr>
          <w:rFonts w:ascii="Courier New" w:eastAsia="Calibri" w:hAnsi="Courier New" w:cs="Courier New"/>
          <w:color w:val="008080"/>
        </w:rPr>
        <w:t>&gt;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8080"/>
        </w:rPr>
        <w:t>&lt;</w:t>
      </w:r>
      <w:r w:rsidRPr="005C29D1">
        <w:rPr>
          <w:rFonts w:ascii="Courier New" w:eastAsia="Calibri" w:hAnsi="Courier New" w:cs="Courier New"/>
          <w:color w:val="3F7F7F"/>
        </w:rPr>
        <w:t>documentation</w:t>
      </w:r>
      <w:r w:rsidRPr="005C29D1">
        <w:rPr>
          <w:rFonts w:ascii="Courier New" w:eastAsia="Calibri" w:hAnsi="Courier New" w:cs="Courier New"/>
          <w:color w:val="008080"/>
        </w:rPr>
        <w:t>&gt;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  <w:t>relativi alla richiesta .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8080"/>
        </w:rPr>
        <w:t>&lt;/</w:t>
      </w:r>
      <w:r w:rsidRPr="005C29D1">
        <w:rPr>
          <w:rFonts w:ascii="Courier New" w:eastAsia="Calibri" w:hAnsi="Courier New" w:cs="Courier New"/>
          <w:color w:val="3F7F7F"/>
        </w:rPr>
        <w:t>documentation</w:t>
      </w:r>
      <w:r w:rsidRPr="005C29D1">
        <w:rPr>
          <w:rFonts w:ascii="Courier New" w:eastAsia="Calibri" w:hAnsi="Courier New" w:cs="Courier New"/>
          <w:color w:val="008080"/>
        </w:rPr>
        <w:t>&gt;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lastRenderedPageBreak/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8080"/>
        </w:rPr>
        <w:t>&lt;/</w:t>
      </w:r>
      <w:r w:rsidRPr="005C29D1">
        <w:rPr>
          <w:rFonts w:ascii="Courier New" w:eastAsia="Calibri" w:hAnsi="Courier New" w:cs="Courier New"/>
          <w:color w:val="3F7F7F"/>
        </w:rPr>
        <w:t>annotation</w:t>
      </w:r>
      <w:r w:rsidRPr="005C29D1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complexType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"RichiestaRicercaDomandaFuoriSedeType"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"login"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"dtt:LoginType"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"codiceUfficioMctc"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"string"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"progressivoDomandaRevisioneFuoriSede"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"integer"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"0"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"codiceStatoDomandaRevisione"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"string"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"0"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"dataInserimentoDomandaRevisioneDal"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"date"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"0"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"dataInserimentoDomandaRevisioneAl"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"date"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"0"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"numeroPagina"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"integer"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complexType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rFonts w:ascii="Courier New" w:eastAsia="Calibri" w:hAnsi="Courier New" w:cs="Courier New"/>
          <w:color w:val="008080"/>
        </w:rPr>
        <w:br w:type="page"/>
      </w:r>
      <w:r>
        <w:rPr>
          <w:b/>
          <w:sz w:val="24"/>
          <w:szCs w:val="24"/>
        </w:rPr>
        <w:lastRenderedPageBreak/>
        <w:t>RicercaDomandaFuoriSedeOutput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766" w:dyaOrig="810">
          <v:shape id="_x0000_i1147" type="#_x0000_t75" style="width:188.25pt;height:40.5pt" o:ole="">
            <v:imagedata r:id="rId453" o:title=""/>
          </v:shape>
          <o:OLEObject Type="Embed" ProgID="Package" ShapeID="_x0000_i1147" DrawAspect="Content" ObjectID="_1669193571" r:id="rId454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5C29D1">
        <w:rPr>
          <w:rFonts w:ascii="Courier New" w:eastAsia="Calibri" w:hAnsi="Courier New" w:cs="Courier New"/>
          <w:color w:val="008080"/>
        </w:rPr>
        <w:t>&lt;</w:t>
      </w:r>
      <w:r w:rsidRPr="005C29D1">
        <w:rPr>
          <w:rFonts w:ascii="Courier New" w:eastAsia="Calibri" w:hAnsi="Courier New" w:cs="Courier New"/>
          <w:color w:val="3F7F7F"/>
        </w:rPr>
        <w:t xml:space="preserve">element </w:t>
      </w:r>
      <w:r w:rsidRPr="005C29D1">
        <w:rPr>
          <w:rFonts w:ascii="Courier New" w:eastAsia="Calibri" w:hAnsi="Courier New" w:cs="Courier New"/>
          <w:color w:val="7F007F"/>
        </w:rPr>
        <w:t>name</w:t>
      </w:r>
      <w:r w:rsidRPr="005C29D1">
        <w:rPr>
          <w:rFonts w:ascii="Courier New" w:eastAsia="Calibri" w:hAnsi="Courier New" w:cs="Courier New"/>
          <w:color w:val="000000"/>
        </w:rPr>
        <w:t>=</w:t>
      </w:r>
      <w:r w:rsidRPr="005C29D1">
        <w:rPr>
          <w:rFonts w:ascii="Courier New" w:eastAsia="Calibri" w:hAnsi="Courier New" w:cs="Courier New"/>
          <w:color w:val="2A00FF"/>
        </w:rPr>
        <w:t>"rispostaRicercaDomandaFuoriSede"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2A00FF"/>
        </w:rPr>
        <w:tab/>
      </w:r>
      <w:r w:rsidRPr="005C29D1">
        <w:rPr>
          <w:rFonts w:ascii="Courier New" w:eastAsia="Calibri" w:hAnsi="Courier New" w:cs="Courier New"/>
          <w:color w:val="2A00FF"/>
        </w:rPr>
        <w:tab/>
      </w:r>
      <w:r w:rsidRPr="005C29D1">
        <w:rPr>
          <w:rFonts w:ascii="Courier New" w:eastAsia="Calibri" w:hAnsi="Courier New" w:cs="Courier New"/>
          <w:color w:val="7F007F"/>
        </w:rPr>
        <w:t>type</w:t>
      </w:r>
      <w:r w:rsidRPr="005C29D1">
        <w:rPr>
          <w:rFonts w:ascii="Courier New" w:eastAsia="Calibri" w:hAnsi="Courier New" w:cs="Courier New"/>
          <w:color w:val="000000"/>
        </w:rPr>
        <w:t>=</w:t>
      </w:r>
      <w:r w:rsidRPr="005C29D1">
        <w:rPr>
          <w:rFonts w:ascii="Courier New" w:eastAsia="Calibri" w:hAnsi="Courier New" w:cs="Courier New"/>
          <w:color w:val="2A00FF"/>
        </w:rPr>
        <w:t>"dtt:RispostaRicercaDomandaFuoriSedeType"</w:t>
      </w:r>
      <w:r w:rsidRPr="005C29D1">
        <w:rPr>
          <w:rFonts w:ascii="Courier New" w:eastAsia="Calibri" w:hAnsi="Courier New" w:cs="Courier New"/>
          <w:color w:val="008080"/>
        </w:rPr>
        <w:t>&gt;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8080"/>
        </w:rPr>
        <w:t>&lt;</w:t>
      </w:r>
      <w:r w:rsidRPr="005C29D1">
        <w:rPr>
          <w:rFonts w:ascii="Courier New" w:eastAsia="Calibri" w:hAnsi="Courier New" w:cs="Courier New"/>
          <w:color w:val="3F7F7F"/>
        </w:rPr>
        <w:t>annotation</w:t>
      </w:r>
      <w:r w:rsidRPr="005C29D1">
        <w:rPr>
          <w:rFonts w:ascii="Courier New" w:eastAsia="Calibri" w:hAnsi="Courier New" w:cs="Courier New"/>
          <w:color w:val="008080"/>
        </w:rPr>
        <w:t>&gt;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8080"/>
        </w:rPr>
        <w:t>&lt;</w:t>
      </w:r>
      <w:r w:rsidRPr="005C29D1">
        <w:rPr>
          <w:rFonts w:ascii="Courier New" w:eastAsia="Calibri" w:hAnsi="Courier New" w:cs="Courier New"/>
          <w:color w:val="3F7F7F"/>
        </w:rPr>
        <w:t>documentation</w:t>
      </w:r>
      <w:r w:rsidRPr="005C29D1">
        <w:rPr>
          <w:rFonts w:ascii="Courier New" w:eastAsia="Calibri" w:hAnsi="Courier New" w:cs="Courier New"/>
          <w:color w:val="008080"/>
        </w:rPr>
        <w:t>&gt;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  <w:t>relativi a DomandaRevisioneFuoriSedePA.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8080"/>
        </w:rPr>
        <w:t>&lt;/</w:t>
      </w:r>
      <w:r w:rsidRPr="005C29D1">
        <w:rPr>
          <w:rFonts w:ascii="Courier New" w:eastAsia="Calibri" w:hAnsi="Courier New" w:cs="Courier New"/>
          <w:color w:val="3F7F7F"/>
        </w:rPr>
        <w:t>documentation</w:t>
      </w:r>
      <w:r w:rsidRPr="005C29D1">
        <w:rPr>
          <w:rFonts w:ascii="Courier New" w:eastAsia="Calibri" w:hAnsi="Courier New" w:cs="Courier New"/>
          <w:color w:val="008080"/>
        </w:rPr>
        <w:t>&gt;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8080"/>
        </w:rPr>
        <w:t>&lt;/</w:t>
      </w:r>
      <w:r w:rsidRPr="005C29D1">
        <w:rPr>
          <w:rFonts w:ascii="Courier New" w:eastAsia="Calibri" w:hAnsi="Courier New" w:cs="Courier New"/>
          <w:color w:val="3F7F7F"/>
        </w:rPr>
        <w:t>annotation</w:t>
      </w:r>
      <w:r w:rsidRPr="005C29D1">
        <w:rPr>
          <w:rFonts w:ascii="Courier New" w:eastAsia="Calibri" w:hAnsi="Courier New" w:cs="Courier New"/>
          <w:color w:val="008080"/>
        </w:rPr>
        <w:t>&gt;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8080"/>
        </w:rPr>
        <w:t>&lt;/</w:t>
      </w:r>
      <w:r w:rsidRPr="005C29D1">
        <w:rPr>
          <w:rFonts w:ascii="Courier New" w:eastAsia="Calibri" w:hAnsi="Courier New" w:cs="Courier New"/>
          <w:color w:val="3F7F7F"/>
        </w:rPr>
        <w:t>element</w:t>
      </w:r>
      <w:r w:rsidRPr="005C29D1">
        <w:rPr>
          <w:rFonts w:ascii="Courier New" w:eastAsia="Calibri" w:hAnsi="Courier New" w:cs="Courier New"/>
          <w:color w:val="008080"/>
        </w:rPr>
        <w:t>&gt;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8080"/>
        </w:rPr>
        <w:t>&lt;</w:t>
      </w:r>
      <w:r w:rsidRPr="005C29D1">
        <w:rPr>
          <w:rFonts w:ascii="Courier New" w:eastAsia="Calibri" w:hAnsi="Courier New" w:cs="Courier New"/>
          <w:color w:val="3F7F7F"/>
        </w:rPr>
        <w:t xml:space="preserve">complexType </w:t>
      </w:r>
      <w:r w:rsidRPr="005C29D1">
        <w:rPr>
          <w:rFonts w:ascii="Courier New" w:eastAsia="Calibri" w:hAnsi="Courier New" w:cs="Courier New"/>
          <w:color w:val="7F007F"/>
        </w:rPr>
        <w:t>name</w:t>
      </w:r>
      <w:r w:rsidRPr="005C29D1">
        <w:rPr>
          <w:rFonts w:ascii="Courier New" w:eastAsia="Calibri" w:hAnsi="Courier New" w:cs="Courier New"/>
          <w:color w:val="000000"/>
        </w:rPr>
        <w:t>=</w:t>
      </w:r>
      <w:r w:rsidRPr="005C29D1">
        <w:rPr>
          <w:rFonts w:ascii="Courier New" w:eastAsia="Calibri" w:hAnsi="Courier New" w:cs="Courier New"/>
          <w:color w:val="2A00FF"/>
        </w:rPr>
        <w:t>"RispostaRicercaDomandaFuoriSedeType"</w:t>
      </w:r>
      <w:r w:rsidRPr="005C29D1">
        <w:rPr>
          <w:rFonts w:ascii="Courier New" w:eastAsia="Calibri" w:hAnsi="Courier New" w:cs="Courier New"/>
          <w:color w:val="008080"/>
        </w:rPr>
        <w:t>&gt;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8080"/>
        </w:rPr>
        <w:t>&lt;</w:t>
      </w:r>
      <w:r w:rsidRPr="005C29D1">
        <w:rPr>
          <w:rFonts w:ascii="Courier New" w:eastAsia="Calibri" w:hAnsi="Courier New" w:cs="Courier New"/>
          <w:color w:val="3F7F7F"/>
        </w:rPr>
        <w:t>choice</w:t>
      </w:r>
      <w:r w:rsidRPr="005C29D1">
        <w:rPr>
          <w:rFonts w:ascii="Courier New" w:eastAsia="Calibri" w:hAnsi="Courier New" w:cs="Courier New"/>
          <w:color w:val="008080"/>
        </w:rPr>
        <w:t>&gt;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8080"/>
        </w:rPr>
        <w:t>&lt;</w:t>
      </w:r>
      <w:r w:rsidRPr="005C29D1">
        <w:rPr>
          <w:rFonts w:ascii="Courier New" w:eastAsia="Calibri" w:hAnsi="Courier New" w:cs="Courier New"/>
          <w:color w:val="3F7F7F"/>
        </w:rPr>
        <w:t>sequence</w:t>
      </w:r>
      <w:r w:rsidRPr="005C29D1"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ind w:left="2124" w:firstLine="711"/>
        <w:rPr>
          <w:rFonts w:ascii="Courier New" w:eastAsia="Calibri" w:hAnsi="Courier New" w:cs="Courier New"/>
          <w:color w:val="2A00FF"/>
        </w:rPr>
      </w:pPr>
      <w:r w:rsidRPr="005C29D1">
        <w:rPr>
          <w:rFonts w:ascii="Courier New" w:eastAsia="Calibri" w:hAnsi="Courier New" w:cs="Courier New"/>
          <w:color w:val="008080"/>
        </w:rPr>
        <w:t>&lt;</w:t>
      </w:r>
      <w:r w:rsidRPr="005C29D1">
        <w:rPr>
          <w:rFonts w:ascii="Courier New" w:eastAsia="Calibri" w:hAnsi="Courier New" w:cs="Courier New"/>
          <w:color w:val="3F7F7F"/>
        </w:rPr>
        <w:t xml:space="preserve">element </w:t>
      </w:r>
      <w:r w:rsidRPr="005C29D1">
        <w:rPr>
          <w:rFonts w:ascii="Courier New" w:eastAsia="Calibri" w:hAnsi="Courier New" w:cs="Courier New"/>
          <w:color w:val="7F007F"/>
        </w:rPr>
        <w:t>name</w:t>
      </w:r>
      <w:r w:rsidRPr="005C29D1">
        <w:rPr>
          <w:rFonts w:ascii="Courier New" w:eastAsia="Calibri" w:hAnsi="Courier New" w:cs="Courier New"/>
          <w:color w:val="000000"/>
        </w:rPr>
        <w:t>=</w:t>
      </w:r>
      <w:r w:rsidRPr="005C29D1">
        <w:rPr>
          <w:rFonts w:ascii="Courier New" w:eastAsia="Calibri" w:hAnsi="Courier New" w:cs="Courier New"/>
          <w:color w:val="2A00FF"/>
        </w:rPr>
        <w:t xml:space="preserve">"domandaRevisioneFuoriSedePA" </w:t>
      </w:r>
    </w:p>
    <w:p w:rsidR="007566EA" w:rsidRDefault="007566EA" w:rsidP="007566EA">
      <w:pPr>
        <w:autoSpaceDE w:val="0"/>
        <w:autoSpaceDN w:val="0"/>
        <w:adjustRightInd w:val="0"/>
        <w:ind w:left="2832" w:firstLine="708"/>
        <w:rPr>
          <w:rFonts w:ascii="Courier New" w:eastAsia="Calibri" w:hAnsi="Courier New" w:cs="Courier New"/>
          <w:color w:val="2A00FF"/>
        </w:rPr>
      </w:pPr>
      <w:r w:rsidRPr="005C29D1">
        <w:rPr>
          <w:rFonts w:ascii="Courier New" w:eastAsia="Calibri" w:hAnsi="Courier New" w:cs="Courier New"/>
          <w:color w:val="7F007F"/>
        </w:rPr>
        <w:t>type</w:t>
      </w:r>
      <w:r w:rsidRPr="005C29D1">
        <w:rPr>
          <w:rFonts w:ascii="Courier New" w:eastAsia="Calibri" w:hAnsi="Courier New" w:cs="Courier New"/>
          <w:color w:val="000000"/>
        </w:rPr>
        <w:t>=</w:t>
      </w:r>
      <w:r w:rsidRPr="005C29D1">
        <w:rPr>
          <w:rFonts w:ascii="Courier New" w:eastAsia="Calibri" w:hAnsi="Courier New" w:cs="Courier New"/>
          <w:color w:val="2A00FF"/>
        </w:rPr>
        <w:t xml:space="preserve">"dtt:DomandaRevisioneFuoriSedePAType" </w:t>
      </w:r>
    </w:p>
    <w:p w:rsidR="007566EA" w:rsidRPr="005C29D1" w:rsidRDefault="007566EA" w:rsidP="007566EA">
      <w:pPr>
        <w:autoSpaceDE w:val="0"/>
        <w:autoSpaceDN w:val="0"/>
        <w:adjustRightInd w:val="0"/>
        <w:ind w:left="2832" w:firstLine="708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7F007F"/>
        </w:rPr>
        <w:t>minOccurs</w:t>
      </w:r>
      <w:r w:rsidRPr="005C29D1">
        <w:rPr>
          <w:rFonts w:ascii="Courier New" w:eastAsia="Calibri" w:hAnsi="Courier New" w:cs="Courier New"/>
          <w:color w:val="000000"/>
        </w:rPr>
        <w:t>=</w:t>
      </w:r>
      <w:r w:rsidRPr="005C29D1">
        <w:rPr>
          <w:rFonts w:ascii="Courier New" w:eastAsia="Calibri" w:hAnsi="Courier New" w:cs="Courier New"/>
          <w:color w:val="2A00FF"/>
        </w:rPr>
        <w:t>"0"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2A00FF"/>
        </w:rPr>
        <w:tab/>
      </w:r>
      <w:r w:rsidRPr="005C29D1">
        <w:rPr>
          <w:rFonts w:ascii="Courier New" w:eastAsia="Calibri" w:hAnsi="Courier New" w:cs="Courier New"/>
          <w:color w:val="2A00FF"/>
        </w:rPr>
        <w:tab/>
      </w:r>
      <w:r w:rsidRPr="005C29D1">
        <w:rPr>
          <w:rFonts w:ascii="Courier New" w:eastAsia="Calibri" w:hAnsi="Courier New" w:cs="Courier New"/>
          <w:color w:val="2A00FF"/>
        </w:rPr>
        <w:tab/>
      </w:r>
      <w:r w:rsidRPr="005C29D1">
        <w:rPr>
          <w:rFonts w:ascii="Courier New" w:eastAsia="Calibri" w:hAnsi="Courier New" w:cs="Courier New"/>
          <w:color w:val="2A00FF"/>
        </w:rPr>
        <w:tab/>
      </w:r>
      <w:r w:rsidRPr="005C29D1">
        <w:rPr>
          <w:rFonts w:ascii="Courier New" w:eastAsia="Calibri" w:hAnsi="Courier New" w:cs="Courier New"/>
          <w:color w:val="2A00FF"/>
        </w:rPr>
        <w:tab/>
      </w:r>
      <w:r w:rsidRPr="005C29D1">
        <w:rPr>
          <w:rFonts w:ascii="Courier New" w:eastAsia="Calibri" w:hAnsi="Courier New" w:cs="Courier New"/>
          <w:color w:val="7F007F"/>
        </w:rPr>
        <w:t>maxOccurs</w:t>
      </w:r>
      <w:r w:rsidRPr="005C29D1">
        <w:rPr>
          <w:rFonts w:ascii="Courier New" w:eastAsia="Calibri" w:hAnsi="Courier New" w:cs="Courier New"/>
          <w:color w:val="000000"/>
        </w:rPr>
        <w:t>=</w:t>
      </w:r>
      <w:r w:rsidRPr="005C29D1">
        <w:rPr>
          <w:rFonts w:ascii="Courier New" w:eastAsia="Calibri" w:hAnsi="Courier New" w:cs="Courier New"/>
          <w:color w:val="2A00FF"/>
        </w:rPr>
        <w:t xml:space="preserve">"unbounded" </w:t>
      </w:r>
      <w:r w:rsidRPr="005C29D1">
        <w:rPr>
          <w:rFonts w:ascii="Courier New" w:eastAsia="Calibri" w:hAnsi="Courier New" w:cs="Courier New"/>
          <w:color w:val="008080"/>
        </w:rPr>
        <w:t>/&gt;</w:t>
      </w:r>
    </w:p>
    <w:p w:rsidR="007566EA" w:rsidRPr="005C29D1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0000"/>
        </w:rPr>
        <w:tab/>
      </w:r>
      <w:r w:rsidRPr="005C29D1">
        <w:rPr>
          <w:rFonts w:ascii="Courier New" w:eastAsia="Calibri" w:hAnsi="Courier New" w:cs="Courier New"/>
          <w:color w:val="008080"/>
        </w:rPr>
        <w:t>&lt;</w:t>
      </w:r>
      <w:r w:rsidRPr="005C29D1">
        <w:rPr>
          <w:rFonts w:ascii="Courier New" w:eastAsia="Calibri" w:hAnsi="Courier New" w:cs="Courier New"/>
          <w:color w:val="3F7F7F"/>
        </w:rPr>
        <w:t xml:space="preserve">element </w:t>
      </w:r>
      <w:r w:rsidRPr="005C29D1">
        <w:rPr>
          <w:rFonts w:ascii="Courier New" w:eastAsia="Calibri" w:hAnsi="Courier New" w:cs="Courier New"/>
          <w:color w:val="7F007F"/>
        </w:rPr>
        <w:t>name</w:t>
      </w:r>
      <w:r w:rsidRPr="005C29D1">
        <w:rPr>
          <w:rFonts w:ascii="Courier New" w:eastAsia="Calibri" w:hAnsi="Courier New" w:cs="Courier New"/>
          <w:color w:val="000000"/>
        </w:rPr>
        <w:t>=</w:t>
      </w:r>
      <w:r w:rsidRPr="005C29D1">
        <w:rPr>
          <w:rFonts w:ascii="Courier New" w:eastAsia="Calibri" w:hAnsi="Courier New" w:cs="Courier New"/>
          <w:color w:val="2A00FF"/>
        </w:rPr>
        <w:t xml:space="preserve">"risultatiTotali" </w:t>
      </w:r>
      <w:r w:rsidRPr="005C29D1">
        <w:rPr>
          <w:rFonts w:ascii="Courier New" w:eastAsia="Calibri" w:hAnsi="Courier New" w:cs="Courier New"/>
          <w:color w:val="7F007F"/>
        </w:rPr>
        <w:t>type</w:t>
      </w:r>
      <w:r w:rsidRPr="005C29D1">
        <w:rPr>
          <w:rFonts w:ascii="Courier New" w:eastAsia="Calibri" w:hAnsi="Courier New" w:cs="Courier New"/>
          <w:color w:val="000000"/>
        </w:rPr>
        <w:t>=</w:t>
      </w:r>
      <w:r w:rsidRPr="005C29D1">
        <w:rPr>
          <w:rFonts w:ascii="Courier New" w:eastAsia="Calibri" w:hAnsi="Courier New" w:cs="Courier New"/>
          <w:color w:val="2A00FF"/>
        </w:rPr>
        <w:t>"string"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5C29D1">
        <w:rPr>
          <w:rFonts w:ascii="Courier New" w:eastAsia="Calibri" w:hAnsi="Courier New" w:cs="Courier New"/>
          <w:color w:val="2A00FF"/>
        </w:rPr>
        <w:tab/>
      </w:r>
      <w:r w:rsidRPr="005C29D1">
        <w:rPr>
          <w:rFonts w:ascii="Courier New" w:eastAsia="Calibri" w:hAnsi="Courier New" w:cs="Courier New"/>
          <w:color w:val="2A00FF"/>
        </w:rPr>
        <w:tab/>
      </w:r>
      <w:r w:rsidRPr="005C29D1">
        <w:rPr>
          <w:rFonts w:ascii="Courier New" w:eastAsia="Calibri" w:hAnsi="Courier New" w:cs="Courier New"/>
          <w:color w:val="2A00FF"/>
        </w:rPr>
        <w:tab/>
      </w:r>
      <w:r w:rsidRPr="005C29D1">
        <w:rPr>
          <w:rFonts w:ascii="Courier New" w:eastAsia="Calibri" w:hAnsi="Courier New" w:cs="Courier New"/>
          <w:color w:val="2A00FF"/>
        </w:rPr>
        <w:tab/>
      </w:r>
      <w:r w:rsidRPr="005C29D1">
        <w:rPr>
          <w:rFonts w:ascii="Courier New" w:eastAsia="Calibri" w:hAnsi="Courier New" w:cs="Courier New"/>
          <w:color w:val="2A00FF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"unbounded"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schema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360579" w:rsidRPr="0059173A" w:rsidRDefault="00360579" w:rsidP="007566EA">
      <w:pPr>
        <w:autoSpaceDE w:val="0"/>
        <w:autoSpaceDN w:val="0"/>
        <w:adjustRightInd w:val="0"/>
        <w:rPr>
          <w:b/>
          <w:sz w:val="24"/>
          <w:szCs w:val="24"/>
          <w:lang w:val="en-US"/>
        </w:rPr>
      </w:pPr>
    </w:p>
    <w:p w:rsidR="00360579" w:rsidRPr="0059173A" w:rsidRDefault="00360579" w:rsidP="007566EA">
      <w:pPr>
        <w:autoSpaceDE w:val="0"/>
        <w:autoSpaceDN w:val="0"/>
        <w:adjustRightInd w:val="0"/>
        <w:rPr>
          <w:b/>
          <w:sz w:val="24"/>
          <w:szCs w:val="24"/>
          <w:lang w:val="en-US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RicercaDomandaFuoriSede.wsdl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FE5BA8">
        <w:rPr>
          <w:rFonts w:ascii="Courier New" w:eastAsia="Calibri" w:hAnsi="Courier New" w:cs="Courier New"/>
          <w:color w:val="008080"/>
        </w:rPr>
        <w:object w:dxaOrig="3144" w:dyaOrig="816">
          <v:shape id="_x0000_i1148" type="#_x0000_t75" style="width:156.75pt;height:40.5pt" o:ole="">
            <v:imagedata r:id="rId455" o:title=""/>
          </v:shape>
          <o:OLEObject Type="Embed" ProgID="Package" ShapeID="_x0000_i1148" DrawAspect="Content" ObjectID="_1669193572" r:id="rId456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StampaDomandaFuoriSede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091" w:dyaOrig="810">
          <v:shape id="_x0000_i1149" type="#_x0000_t75" style="width:154.5pt;height:40.5pt" o:ole="">
            <v:imagedata r:id="rId457" o:title=""/>
          </v:shape>
          <o:OLEObject Type="Embed" ProgID="Package" ShapeID="_x0000_i1149" DrawAspect="Content" ObjectID="_1669193573" r:id="rId458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E74B60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74B60">
        <w:rPr>
          <w:rFonts w:ascii="Courier New" w:eastAsia="Calibri" w:hAnsi="Courier New" w:cs="Courier New"/>
          <w:color w:val="008080"/>
        </w:rPr>
        <w:t>&lt;</w:t>
      </w:r>
      <w:r w:rsidRPr="00E74B60">
        <w:rPr>
          <w:rFonts w:ascii="Courier New" w:eastAsia="Calibri" w:hAnsi="Courier New" w:cs="Courier New"/>
          <w:color w:val="3F7F7F"/>
        </w:rPr>
        <w:t xml:space="preserve">schema </w:t>
      </w:r>
      <w:r w:rsidRPr="00E74B60">
        <w:rPr>
          <w:rFonts w:ascii="Courier New" w:eastAsia="Calibri" w:hAnsi="Courier New" w:cs="Courier New"/>
          <w:color w:val="7F007F"/>
        </w:rPr>
        <w:t>xmlns</w:t>
      </w:r>
      <w:r w:rsidRPr="00E74B60">
        <w:rPr>
          <w:rFonts w:ascii="Courier New" w:eastAsia="Calibri" w:hAnsi="Courier New" w:cs="Courier New"/>
          <w:color w:val="000000"/>
        </w:rPr>
        <w:t>=</w:t>
      </w:r>
      <w:r w:rsidRPr="00E74B60">
        <w:rPr>
          <w:rFonts w:ascii="Courier New" w:eastAsia="Calibri" w:hAnsi="Courier New" w:cs="Courier New"/>
          <w:color w:val="2A00FF"/>
        </w:rPr>
        <w:t>"http://www.w3.org/2001/XMLSchema"</w:t>
      </w:r>
    </w:p>
    <w:p w:rsidR="007566EA" w:rsidRPr="00E74B60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74B60">
        <w:rPr>
          <w:rFonts w:ascii="Courier New" w:eastAsia="Calibri" w:hAnsi="Courier New" w:cs="Courier New"/>
          <w:color w:val="2A00FF"/>
        </w:rPr>
        <w:tab/>
      </w:r>
      <w:r w:rsidRPr="00E74B60">
        <w:rPr>
          <w:rFonts w:ascii="Courier New" w:eastAsia="Calibri" w:hAnsi="Courier New" w:cs="Courier New"/>
          <w:color w:val="7F007F"/>
        </w:rPr>
        <w:t>xmlns:dtt</w:t>
      </w:r>
      <w:r w:rsidRPr="00E74B60">
        <w:rPr>
          <w:rFonts w:ascii="Courier New" w:eastAsia="Calibri" w:hAnsi="Courier New" w:cs="Courier New"/>
          <w:color w:val="000000"/>
        </w:rPr>
        <w:t>=</w:t>
      </w:r>
      <w:r w:rsidRPr="00E74B60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E74B60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74B60">
        <w:rPr>
          <w:rFonts w:ascii="Courier New" w:eastAsia="Calibri" w:hAnsi="Courier New" w:cs="Courier New"/>
          <w:color w:val="2A00FF"/>
        </w:rPr>
        <w:tab/>
      </w:r>
      <w:r w:rsidRPr="00E74B60">
        <w:rPr>
          <w:rFonts w:ascii="Courier New" w:eastAsia="Calibri" w:hAnsi="Courier New" w:cs="Courier New"/>
          <w:color w:val="7F007F"/>
        </w:rPr>
        <w:t>targetNamespace</w:t>
      </w:r>
      <w:r w:rsidRPr="00E74B60">
        <w:rPr>
          <w:rFonts w:ascii="Courier New" w:eastAsia="Calibri" w:hAnsi="Courier New" w:cs="Courier New"/>
          <w:color w:val="000000"/>
        </w:rPr>
        <w:t>=</w:t>
      </w:r>
      <w:r w:rsidRPr="00E74B60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74B60">
        <w:rPr>
          <w:rFonts w:ascii="Courier New" w:eastAsia="Calibri" w:hAnsi="Courier New" w:cs="Courier New"/>
          <w:color w:val="2A00FF"/>
        </w:rPr>
        <w:tab/>
      </w:r>
      <w:r w:rsidRPr="0015001B">
        <w:rPr>
          <w:rFonts w:ascii="Courier New" w:eastAsia="Calibri" w:hAnsi="Courier New" w:cs="Courier New"/>
          <w:color w:val="7F007F"/>
        </w:rPr>
        <w:t>elementFormDefault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"qualified" </w:t>
      </w:r>
      <w:r w:rsidRPr="0015001B">
        <w:rPr>
          <w:rFonts w:ascii="Courier New" w:eastAsia="Calibri" w:hAnsi="Courier New" w:cs="Courier New"/>
          <w:color w:val="7F007F"/>
        </w:rPr>
        <w:t>attributeFormDefault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>"qualified"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"./StampaDomandaFuoriSedeInput.xsd"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"./StampaDomandaFuoriSedeOutput.xsd"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8080"/>
        </w:rPr>
        <w:t>&lt;/</w:t>
      </w:r>
      <w:r w:rsidRPr="0015001B">
        <w:rPr>
          <w:rFonts w:ascii="Courier New" w:eastAsia="Calibri" w:hAnsi="Courier New" w:cs="Courier New"/>
          <w:color w:val="3F7F7F"/>
        </w:rPr>
        <w:t>schema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15001B" w:rsidRDefault="007566EA" w:rsidP="007566EA">
      <w:pPr>
        <w:rPr>
          <w:b/>
          <w:sz w:val="24"/>
          <w:szCs w:val="24"/>
        </w:rPr>
      </w:pPr>
      <w:r w:rsidRPr="0015001B">
        <w:rPr>
          <w:b/>
          <w:sz w:val="24"/>
          <w:szCs w:val="24"/>
        </w:rPr>
        <w:t>StampaDomandaFuoriSedeInput.xsd</w:t>
      </w:r>
    </w:p>
    <w:p w:rsidR="007566EA" w:rsidRPr="0015001B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615" w:dyaOrig="810">
          <v:shape id="_x0000_i1150" type="#_x0000_t75" style="width:180.75pt;height:40.5pt" o:ole="">
            <v:imagedata r:id="rId459" o:title=""/>
          </v:shape>
          <o:OLEObject Type="Embed" ProgID="Package" ShapeID="_x0000_i1150" DrawAspect="Content" ObjectID="_1669193574" r:id="rId460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F2280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F22809">
        <w:rPr>
          <w:rFonts w:ascii="Courier New" w:eastAsia="Calibri" w:hAnsi="Courier New" w:cs="Courier New"/>
          <w:color w:val="008080"/>
        </w:rPr>
        <w:t>&lt;</w:t>
      </w:r>
      <w:r w:rsidRPr="00F22809">
        <w:rPr>
          <w:rFonts w:ascii="Courier New" w:eastAsia="Calibri" w:hAnsi="Courier New" w:cs="Courier New"/>
          <w:color w:val="3F7F7F"/>
        </w:rPr>
        <w:t xml:space="preserve">element </w:t>
      </w:r>
      <w:r w:rsidRPr="00F22809">
        <w:rPr>
          <w:rFonts w:ascii="Courier New" w:eastAsia="Calibri" w:hAnsi="Courier New" w:cs="Courier New"/>
          <w:color w:val="7F007F"/>
        </w:rPr>
        <w:t>name</w:t>
      </w:r>
      <w:r w:rsidRPr="00F22809">
        <w:rPr>
          <w:rFonts w:ascii="Courier New" w:eastAsia="Calibri" w:hAnsi="Courier New" w:cs="Courier New"/>
          <w:color w:val="000000"/>
        </w:rPr>
        <w:t>=</w:t>
      </w:r>
      <w:r w:rsidRPr="00F22809">
        <w:rPr>
          <w:rFonts w:ascii="Courier New" w:eastAsia="Calibri" w:hAnsi="Courier New" w:cs="Courier New"/>
          <w:color w:val="2A00FF"/>
        </w:rPr>
        <w:t>"richiestaStampaDomandaFuoriSede"</w:t>
      </w:r>
    </w:p>
    <w:p w:rsidR="007566EA" w:rsidRPr="00F2280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22809">
        <w:rPr>
          <w:rFonts w:ascii="Courier New" w:eastAsia="Calibri" w:hAnsi="Courier New" w:cs="Courier New"/>
          <w:color w:val="2A00FF"/>
        </w:rPr>
        <w:tab/>
      </w:r>
      <w:r w:rsidRPr="00F22809">
        <w:rPr>
          <w:rFonts w:ascii="Courier New" w:eastAsia="Calibri" w:hAnsi="Courier New" w:cs="Courier New"/>
          <w:color w:val="2A00FF"/>
        </w:rPr>
        <w:tab/>
      </w:r>
      <w:r w:rsidRPr="00F22809">
        <w:rPr>
          <w:rFonts w:ascii="Courier New" w:eastAsia="Calibri" w:hAnsi="Courier New" w:cs="Courier New"/>
          <w:color w:val="7F007F"/>
        </w:rPr>
        <w:t>type</w:t>
      </w:r>
      <w:r w:rsidRPr="00F22809">
        <w:rPr>
          <w:rFonts w:ascii="Courier New" w:eastAsia="Calibri" w:hAnsi="Courier New" w:cs="Courier New"/>
          <w:color w:val="000000"/>
        </w:rPr>
        <w:t>=</w:t>
      </w:r>
      <w:r w:rsidRPr="00F22809">
        <w:rPr>
          <w:rFonts w:ascii="Courier New" w:eastAsia="Calibri" w:hAnsi="Courier New" w:cs="Courier New"/>
          <w:color w:val="2A00FF"/>
        </w:rPr>
        <w:t>"dtt:RichiestaStampaDomandaFuoriSedeType"</w:t>
      </w:r>
      <w:r w:rsidRPr="00F22809">
        <w:rPr>
          <w:rFonts w:ascii="Courier New" w:eastAsia="Calibri" w:hAnsi="Courier New" w:cs="Courier New"/>
          <w:color w:val="008080"/>
        </w:rPr>
        <w:t>&gt;</w:t>
      </w:r>
    </w:p>
    <w:p w:rsidR="007566EA" w:rsidRPr="00F2280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8080"/>
        </w:rPr>
        <w:t>&lt;</w:t>
      </w:r>
      <w:r w:rsidRPr="00F22809">
        <w:rPr>
          <w:rFonts w:ascii="Courier New" w:eastAsia="Calibri" w:hAnsi="Courier New" w:cs="Courier New"/>
          <w:color w:val="3F7F7F"/>
        </w:rPr>
        <w:t>annotation</w:t>
      </w:r>
      <w:r w:rsidRPr="00F22809">
        <w:rPr>
          <w:rFonts w:ascii="Courier New" w:eastAsia="Calibri" w:hAnsi="Courier New" w:cs="Courier New"/>
          <w:color w:val="008080"/>
        </w:rPr>
        <w:t>&gt;</w:t>
      </w:r>
    </w:p>
    <w:p w:rsidR="007566EA" w:rsidRPr="00F2280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8080"/>
        </w:rPr>
        <w:t>&lt;</w:t>
      </w:r>
      <w:r w:rsidRPr="00F22809">
        <w:rPr>
          <w:rFonts w:ascii="Courier New" w:eastAsia="Calibri" w:hAnsi="Courier New" w:cs="Courier New"/>
          <w:color w:val="3F7F7F"/>
        </w:rPr>
        <w:t>documentation</w:t>
      </w:r>
      <w:r w:rsidRPr="00F22809">
        <w:rPr>
          <w:rFonts w:ascii="Courier New" w:eastAsia="Calibri" w:hAnsi="Courier New" w:cs="Courier New"/>
          <w:color w:val="008080"/>
        </w:rPr>
        <w:t>&gt;</w:t>
      </w:r>
    </w:p>
    <w:p w:rsidR="007566EA" w:rsidRPr="00F2280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F2280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  <w:t>relativi alla richiesta .</w:t>
      </w:r>
    </w:p>
    <w:p w:rsidR="007566EA" w:rsidRPr="00F2280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22809">
        <w:rPr>
          <w:rFonts w:ascii="Courier New" w:eastAsia="Calibri" w:hAnsi="Courier New" w:cs="Courier New"/>
          <w:color w:val="000000"/>
        </w:rPr>
        <w:lastRenderedPageBreak/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8080"/>
        </w:rPr>
        <w:t>&lt;/</w:t>
      </w:r>
      <w:r w:rsidRPr="00F22809">
        <w:rPr>
          <w:rFonts w:ascii="Courier New" w:eastAsia="Calibri" w:hAnsi="Courier New" w:cs="Courier New"/>
          <w:color w:val="3F7F7F"/>
        </w:rPr>
        <w:t>documentation</w:t>
      </w:r>
      <w:r w:rsidRPr="00F22809">
        <w:rPr>
          <w:rFonts w:ascii="Courier New" w:eastAsia="Calibri" w:hAnsi="Courier New" w:cs="Courier New"/>
          <w:color w:val="008080"/>
        </w:rPr>
        <w:t>&gt;</w:t>
      </w:r>
    </w:p>
    <w:p w:rsidR="007566EA" w:rsidRPr="00F2280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8080"/>
        </w:rPr>
        <w:t>&lt;/</w:t>
      </w:r>
      <w:r w:rsidRPr="00F22809">
        <w:rPr>
          <w:rFonts w:ascii="Courier New" w:eastAsia="Calibri" w:hAnsi="Courier New" w:cs="Courier New"/>
          <w:color w:val="3F7F7F"/>
        </w:rPr>
        <w:t>annotation</w:t>
      </w:r>
      <w:r w:rsidRPr="00F22809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F22809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complexType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"RichiestaStampaDomandaFuoriSedeType"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"login"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"dtt:LoginType"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"codiceUfficioMctc"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"string"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ind w:left="2130"/>
        <w:rPr>
          <w:rFonts w:ascii="Courier New" w:eastAsia="Calibri" w:hAnsi="Courier New" w:cs="Courier New"/>
          <w:color w:val="2A00FF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"progressivoDomandaRevisioneFuoriSede" </w:t>
      </w:r>
    </w:p>
    <w:p w:rsidR="007566EA" w:rsidRPr="007566EA" w:rsidRDefault="007566EA" w:rsidP="007566EA">
      <w:pPr>
        <w:autoSpaceDE w:val="0"/>
        <w:autoSpaceDN w:val="0"/>
        <w:adjustRightInd w:val="0"/>
        <w:ind w:left="213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"integer"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complexType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StampaDomandaFuoriSedeOutput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796" w:dyaOrig="810">
          <v:shape id="_x0000_i1151" type="#_x0000_t75" style="width:190.5pt;height:40.5pt" o:ole="">
            <v:imagedata r:id="rId461" o:title=""/>
          </v:shape>
          <o:OLEObject Type="Embed" ProgID="Package" ShapeID="_x0000_i1151" DrawAspect="Content" ObjectID="_1669193575" r:id="rId462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F2280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F22809">
        <w:rPr>
          <w:rFonts w:ascii="Courier New" w:eastAsia="Calibri" w:hAnsi="Courier New" w:cs="Courier New"/>
          <w:color w:val="008080"/>
        </w:rPr>
        <w:t>&lt;</w:t>
      </w:r>
      <w:r w:rsidRPr="00F22809">
        <w:rPr>
          <w:rFonts w:ascii="Courier New" w:eastAsia="Calibri" w:hAnsi="Courier New" w:cs="Courier New"/>
          <w:color w:val="3F7F7F"/>
        </w:rPr>
        <w:t xml:space="preserve">element </w:t>
      </w:r>
      <w:r w:rsidRPr="00F22809">
        <w:rPr>
          <w:rFonts w:ascii="Courier New" w:eastAsia="Calibri" w:hAnsi="Courier New" w:cs="Courier New"/>
          <w:color w:val="7F007F"/>
        </w:rPr>
        <w:t>name</w:t>
      </w:r>
      <w:r w:rsidRPr="00F22809">
        <w:rPr>
          <w:rFonts w:ascii="Courier New" w:eastAsia="Calibri" w:hAnsi="Courier New" w:cs="Courier New"/>
          <w:color w:val="000000"/>
        </w:rPr>
        <w:t>=</w:t>
      </w:r>
      <w:r w:rsidRPr="00F22809">
        <w:rPr>
          <w:rFonts w:ascii="Courier New" w:eastAsia="Calibri" w:hAnsi="Courier New" w:cs="Courier New"/>
          <w:color w:val="2A00FF"/>
        </w:rPr>
        <w:t>"rispostaStampaDomandaFuoriSede"</w:t>
      </w:r>
    </w:p>
    <w:p w:rsidR="007566EA" w:rsidRPr="00F2280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22809">
        <w:rPr>
          <w:rFonts w:ascii="Courier New" w:eastAsia="Calibri" w:hAnsi="Courier New" w:cs="Courier New"/>
          <w:color w:val="2A00FF"/>
        </w:rPr>
        <w:tab/>
      </w:r>
      <w:r w:rsidRPr="00F22809">
        <w:rPr>
          <w:rFonts w:ascii="Courier New" w:eastAsia="Calibri" w:hAnsi="Courier New" w:cs="Courier New"/>
          <w:color w:val="2A00FF"/>
        </w:rPr>
        <w:tab/>
      </w:r>
      <w:r w:rsidRPr="00F22809">
        <w:rPr>
          <w:rFonts w:ascii="Courier New" w:eastAsia="Calibri" w:hAnsi="Courier New" w:cs="Courier New"/>
          <w:color w:val="7F007F"/>
        </w:rPr>
        <w:t>type</w:t>
      </w:r>
      <w:r w:rsidRPr="00F22809">
        <w:rPr>
          <w:rFonts w:ascii="Courier New" w:eastAsia="Calibri" w:hAnsi="Courier New" w:cs="Courier New"/>
          <w:color w:val="000000"/>
        </w:rPr>
        <w:t>=</w:t>
      </w:r>
      <w:r w:rsidRPr="00F22809">
        <w:rPr>
          <w:rFonts w:ascii="Courier New" w:eastAsia="Calibri" w:hAnsi="Courier New" w:cs="Courier New"/>
          <w:color w:val="2A00FF"/>
        </w:rPr>
        <w:t>"dtt:RispostaStampaDomandaFuoriSedeType"</w:t>
      </w:r>
      <w:r w:rsidRPr="00F22809">
        <w:rPr>
          <w:rFonts w:ascii="Courier New" w:eastAsia="Calibri" w:hAnsi="Courier New" w:cs="Courier New"/>
          <w:color w:val="008080"/>
        </w:rPr>
        <w:t>&gt;</w:t>
      </w:r>
    </w:p>
    <w:p w:rsidR="007566EA" w:rsidRPr="00F2280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8080"/>
        </w:rPr>
        <w:t>&lt;</w:t>
      </w:r>
      <w:r w:rsidRPr="00F22809">
        <w:rPr>
          <w:rFonts w:ascii="Courier New" w:eastAsia="Calibri" w:hAnsi="Courier New" w:cs="Courier New"/>
          <w:color w:val="3F7F7F"/>
        </w:rPr>
        <w:t>annotation</w:t>
      </w:r>
      <w:r w:rsidRPr="00F22809">
        <w:rPr>
          <w:rFonts w:ascii="Courier New" w:eastAsia="Calibri" w:hAnsi="Courier New" w:cs="Courier New"/>
          <w:color w:val="008080"/>
        </w:rPr>
        <w:t>&gt;</w:t>
      </w:r>
    </w:p>
    <w:p w:rsidR="007566EA" w:rsidRPr="00F2280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8080"/>
        </w:rPr>
        <w:t>&lt;</w:t>
      </w:r>
      <w:r w:rsidRPr="00F22809">
        <w:rPr>
          <w:rFonts w:ascii="Courier New" w:eastAsia="Calibri" w:hAnsi="Courier New" w:cs="Courier New"/>
          <w:color w:val="3F7F7F"/>
        </w:rPr>
        <w:t>documentation</w:t>
      </w:r>
      <w:r w:rsidRPr="00F22809">
        <w:rPr>
          <w:rFonts w:ascii="Courier New" w:eastAsia="Calibri" w:hAnsi="Courier New" w:cs="Courier New"/>
          <w:color w:val="008080"/>
        </w:rPr>
        <w:t>&gt;</w:t>
      </w:r>
    </w:p>
    <w:p w:rsidR="007566EA" w:rsidRPr="00F2280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F2280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  <w:t>relativi a StampaDomandaRevisioneFuoriSedePA.</w:t>
      </w:r>
    </w:p>
    <w:p w:rsidR="007566EA" w:rsidRPr="00F2280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8080"/>
        </w:rPr>
        <w:t>&lt;/</w:t>
      </w:r>
      <w:r w:rsidRPr="00F22809">
        <w:rPr>
          <w:rFonts w:ascii="Courier New" w:eastAsia="Calibri" w:hAnsi="Courier New" w:cs="Courier New"/>
          <w:color w:val="3F7F7F"/>
        </w:rPr>
        <w:t>documentation</w:t>
      </w:r>
      <w:r w:rsidRPr="00F22809">
        <w:rPr>
          <w:rFonts w:ascii="Courier New" w:eastAsia="Calibri" w:hAnsi="Courier New" w:cs="Courier New"/>
          <w:color w:val="008080"/>
        </w:rPr>
        <w:t>&gt;</w:t>
      </w:r>
    </w:p>
    <w:p w:rsidR="007566EA" w:rsidRPr="00F22809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0000"/>
        </w:rPr>
        <w:tab/>
      </w:r>
      <w:r w:rsidRPr="00F22809">
        <w:rPr>
          <w:rFonts w:ascii="Courier New" w:eastAsia="Calibri" w:hAnsi="Courier New" w:cs="Courier New"/>
          <w:color w:val="008080"/>
        </w:rPr>
        <w:t>&lt;/</w:t>
      </w:r>
      <w:r w:rsidRPr="00F22809">
        <w:rPr>
          <w:rFonts w:ascii="Courier New" w:eastAsia="Calibri" w:hAnsi="Courier New" w:cs="Courier New"/>
          <w:color w:val="3F7F7F"/>
        </w:rPr>
        <w:t>annotation</w:t>
      </w:r>
      <w:r w:rsidRPr="00F22809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F22809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complexType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"RispostaStampaDomandaFuoriSedeType"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lastRenderedPageBreak/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"stampa"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"base64Binary"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"unbounded"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schema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StampaDomandaFuoriSede.wsdl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FE5BA8">
        <w:rPr>
          <w:rFonts w:ascii="Courier New" w:eastAsia="Calibri" w:hAnsi="Courier New" w:cs="Courier New"/>
          <w:color w:val="008080"/>
        </w:rPr>
        <w:object w:dxaOrig="3216" w:dyaOrig="816">
          <v:shape id="_x0000_i1152" type="#_x0000_t75" style="width:160.5pt;height:40.5pt" o:ole="">
            <v:imagedata r:id="rId463" o:title=""/>
          </v:shape>
          <o:OLEObject Type="Embed" ProgID="Package" ShapeID="_x0000_i1152" DrawAspect="Content" ObjectID="_1669193576" r:id="rId464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DettaglioPrenotazioneFuoriSede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555" w:dyaOrig="810">
          <v:shape id="_x0000_i1153" type="#_x0000_t75" style="width:177.75pt;height:40.5pt" o:ole="">
            <v:imagedata r:id="rId465" o:title=""/>
          </v:shape>
          <o:OLEObject Type="Embed" ProgID="Package" ShapeID="_x0000_i1153" DrawAspect="Content" ObjectID="_1669193577" r:id="rId466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8080"/>
        </w:rPr>
        <w:t>&lt;</w:t>
      </w:r>
      <w:r w:rsidRPr="00E815C2">
        <w:rPr>
          <w:rFonts w:ascii="Courier New" w:eastAsia="Calibri" w:hAnsi="Courier New" w:cs="Courier New"/>
          <w:color w:val="3F7F7F"/>
        </w:rPr>
        <w:t xml:space="preserve">schema </w:t>
      </w:r>
      <w:r w:rsidRPr="00E815C2">
        <w:rPr>
          <w:rFonts w:ascii="Courier New" w:eastAsia="Calibri" w:hAnsi="Courier New" w:cs="Courier New"/>
          <w:color w:val="7F007F"/>
        </w:rPr>
        <w:t>xmlns</w:t>
      </w:r>
      <w:r w:rsidRPr="00E815C2">
        <w:rPr>
          <w:rFonts w:ascii="Courier New" w:eastAsia="Calibri" w:hAnsi="Courier New" w:cs="Courier New"/>
          <w:color w:val="000000"/>
        </w:rPr>
        <w:t>=</w:t>
      </w:r>
      <w:r w:rsidRPr="00E815C2">
        <w:rPr>
          <w:rFonts w:ascii="Courier New" w:eastAsia="Calibri" w:hAnsi="Courier New" w:cs="Courier New"/>
          <w:color w:val="2A00FF"/>
        </w:rPr>
        <w:t>"http://www.w3.org/2001/XMLSchema"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2A00FF"/>
        </w:rPr>
        <w:tab/>
      </w:r>
      <w:r w:rsidRPr="00E815C2">
        <w:rPr>
          <w:rFonts w:ascii="Courier New" w:eastAsia="Calibri" w:hAnsi="Courier New" w:cs="Courier New"/>
          <w:color w:val="7F007F"/>
        </w:rPr>
        <w:t>xmlns:dtt</w:t>
      </w:r>
      <w:r w:rsidRPr="00E815C2">
        <w:rPr>
          <w:rFonts w:ascii="Courier New" w:eastAsia="Calibri" w:hAnsi="Courier New" w:cs="Courier New"/>
          <w:color w:val="000000"/>
        </w:rPr>
        <w:t>=</w:t>
      </w:r>
      <w:r w:rsidRPr="00E815C2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2A00FF"/>
        </w:rPr>
        <w:tab/>
      </w:r>
      <w:r w:rsidRPr="00E815C2">
        <w:rPr>
          <w:rFonts w:ascii="Courier New" w:eastAsia="Calibri" w:hAnsi="Courier New" w:cs="Courier New"/>
          <w:color w:val="7F007F"/>
        </w:rPr>
        <w:t>targetNamespace</w:t>
      </w:r>
      <w:r w:rsidRPr="00E815C2">
        <w:rPr>
          <w:rFonts w:ascii="Courier New" w:eastAsia="Calibri" w:hAnsi="Courier New" w:cs="Courier New"/>
          <w:color w:val="000000"/>
        </w:rPr>
        <w:t>=</w:t>
      </w:r>
      <w:r w:rsidRPr="00E815C2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2A00FF"/>
        </w:rPr>
        <w:tab/>
      </w:r>
      <w:r w:rsidRPr="0015001B">
        <w:rPr>
          <w:rFonts w:ascii="Courier New" w:eastAsia="Calibri" w:hAnsi="Courier New" w:cs="Courier New"/>
          <w:color w:val="7F007F"/>
        </w:rPr>
        <w:t>elementFormDefault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"qualified" </w:t>
      </w:r>
      <w:r w:rsidRPr="0015001B">
        <w:rPr>
          <w:rFonts w:ascii="Courier New" w:eastAsia="Calibri" w:hAnsi="Courier New" w:cs="Courier New"/>
          <w:color w:val="7F007F"/>
        </w:rPr>
        <w:t>attributeFormDefault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>"qualified"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"./DettaglioPrenotazioneFuoriSedeInput.xsd"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"./DettaglioPrenotazioneFuoriSedeOutput.xsd"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DettaglioPrenotazioneFuoriSedeInput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4080" w:dyaOrig="810">
          <v:shape id="_x0000_i1154" type="#_x0000_t75" style="width:204pt;height:40.5pt" o:ole="">
            <v:imagedata r:id="rId467" o:title=""/>
          </v:shape>
          <o:OLEObject Type="Embed" ProgID="Package" ShapeID="_x0000_i1154" DrawAspect="Content" ObjectID="_1669193578" r:id="rId468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lastRenderedPageBreak/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E815C2">
        <w:rPr>
          <w:rFonts w:ascii="Courier New" w:eastAsia="Calibri" w:hAnsi="Courier New" w:cs="Courier New"/>
          <w:color w:val="008080"/>
        </w:rPr>
        <w:t>&lt;</w:t>
      </w:r>
      <w:r w:rsidRPr="00E815C2">
        <w:rPr>
          <w:rFonts w:ascii="Courier New" w:eastAsia="Calibri" w:hAnsi="Courier New" w:cs="Courier New"/>
          <w:color w:val="3F7F7F"/>
        </w:rPr>
        <w:t xml:space="preserve">element </w:t>
      </w:r>
      <w:r w:rsidRPr="00E815C2">
        <w:rPr>
          <w:rFonts w:ascii="Courier New" w:eastAsia="Calibri" w:hAnsi="Courier New" w:cs="Courier New"/>
          <w:color w:val="7F007F"/>
        </w:rPr>
        <w:t>name</w:t>
      </w:r>
      <w:r w:rsidRPr="00E815C2">
        <w:rPr>
          <w:rFonts w:ascii="Courier New" w:eastAsia="Calibri" w:hAnsi="Courier New" w:cs="Courier New"/>
          <w:color w:val="000000"/>
        </w:rPr>
        <w:t>=</w:t>
      </w:r>
      <w:r w:rsidRPr="00E815C2">
        <w:rPr>
          <w:rFonts w:ascii="Courier New" w:eastAsia="Calibri" w:hAnsi="Courier New" w:cs="Courier New"/>
          <w:color w:val="2A00FF"/>
        </w:rPr>
        <w:t>"richiestaDettaglioPrenotazioneFuoriSede"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2A00FF"/>
        </w:rPr>
        <w:tab/>
      </w:r>
      <w:r w:rsidRPr="00E815C2">
        <w:rPr>
          <w:rFonts w:ascii="Courier New" w:eastAsia="Calibri" w:hAnsi="Courier New" w:cs="Courier New"/>
          <w:color w:val="2A00FF"/>
        </w:rPr>
        <w:tab/>
      </w:r>
      <w:r w:rsidRPr="00E815C2">
        <w:rPr>
          <w:rFonts w:ascii="Courier New" w:eastAsia="Calibri" w:hAnsi="Courier New" w:cs="Courier New"/>
          <w:color w:val="7F007F"/>
        </w:rPr>
        <w:t>type</w:t>
      </w:r>
      <w:r w:rsidRPr="00E815C2">
        <w:rPr>
          <w:rFonts w:ascii="Courier New" w:eastAsia="Calibri" w:hAnsi="Courier New" w:cs="Courier New"/>
          <w:color w:val="000000"/>
        </w:rPr>
        <w:t>=</w:t>
      </w:r>
      <w:r w:rsidRPr="00E815C2">
        <w:rPr>
          <w:rFonts w:ascii="Courier New" w:eastAsia="Calibri" w:hAnsi="Courier New" w:cs="Courier New"/>
          <w:color w:val="2A00FF"/>
        </w:rPr>
        <w:t>"dtt:RichiestaDettaglioPrenotazioneFuoriSedeType"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8080"/>
        </w:rPr>
        <w:t>&lt;</w:t>
      </w:r>
      <w:r w:rsidRPr="00E815C2">
        <w:rPr>
          <w:rFonts w:ascii="Courier New" w:eastAsia="Calibri" w:hAnsi="Courier New" w:cs="Courier New"/>
          <w:color w:val="3F7F7F"/>
        </w:rPr>
        <w:t>annotation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8080"/>
        </w:rPr>
        <w:t>&lt;</w:t>
      </w:r>
      <w:r w:rsidRPr="00E815C2">
        <w:rPr>
          <w:rFonts w:ascii="Courier New" w:eastAsia="Calibri" w:hAnsi="Courier New" w:cs="Courier New"/>
          <w:color w:val="3F7F7F"/>
        </w:rPr>
        <w:t>documentation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  <w:t>relativi alla richiesta .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8080"/>
        </w:rPr>
        <w:t>&lt;/</w:t>
      </w:r>
      <w:r w:rsidRPr="00E815C2">
        <w:rPr>
          <w:rFonts w:ascii="Courier New" w:eastAsia="Calibri" w:hAnsi="Courier New" w:cs="Courier New"/>
          <w:color w:val="3F7F7F"/>
        </w:rPr>
        <w:t>documentation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8080"/>
        </w:rPr>
        <w:t>&lt;/</w:t>
      </w:r>
      <w:r w:rsidRPr="00E815C2">
        <w:rPr>
          <w:rFonts w:ascii="Courier New" w:eastAsia="Calibri" w:hAnsi="Courier New" w:cs="Courier New"/>
          <w:color w:val="3F7F7F"/>
        </w:rPr>
        <w:t>annotation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8080"/>
        </w:rPr>
        <w:t>&lt;/</w:t>
      </w:r>
      <w:r w:rsidRPr="00E815C2">
        <w:rPr>
          <w:rFonts w:ascii="Courier New" w:eastAsia="Calibri" w:hAnsi="Courier New" w:cs="Courier New"/>
          <w:color w:val="3F7F7F"/>
        </w:rPr>
        <w:t>element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8080"/>
        </w:rPr>
        <w:t>&lt;</w:t>
      </w:r>
      <w:r w:rsidRPr="00E815C2">
        <w:rPr>
          <w:rFonts w:ascii="Courier New" w:eastAsia="Calibri" w:hAnsi="Courier New" w:cs="Courier New"/>
          <w:color w:val="3F7F7F"/>
        </w:rPr>
        <w:t xml:space="preserve">complexType </w:t>
      </w:r>
      <w:r w:rsidRPr="00E815C2">
        <w:rPr>
          <w:rFonts w:ascii="Courier New" w:eastAsia="Calibri" w:hAnsi="Courier New" w:cs="Courier New"/>
          <w:color w:val="7F007F"/>
        </w:rPr>
        <w:t>name</w:t>
      </w:r>
      <w:r w:rsidRPr="00E815C2">
        <w:rPr>
          <w:rFonts w:ascii="Courier New" w:eastAsia="Calibri" w:hAnsi="Courier New" w:cs="Courier New"/>
          <w:color w:val="000000"/>
        </w:rPr>
        <w:t>=</w:t>
      </w:r>
      <w:r w:rsidRPr="00E815C2">
        <w:rPr>
          <w:rFonts w:ascii="Courier New" w:eastAsia="Calibri" w:hAnsi="Courier New" w:cs="Courier New"/>
          <w:color w:val="2A00FF"/>
        </w:rPr>
        <w:t>"RichiestaDettaglioPrenotazioneFuoriSedeType"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8080"/>
        </w:rPr>
        <w:t>&lt;</w:t>
      </w:r>
      <w:r w:rsidRPr="00E815C2">
        <w:rPr>
          <w:rFonts w:ascii="Courier New" w:eastAsia="Calibri" w:hAnsi="Courier New" w:cs="Courier New"/>
          <w:color w:val="3F7F7F"/>
        </w:rPr>
        <w:t>sequence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"login"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"dtt:LoginType"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"codiceUfficioMctc"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"dtt:CharDue"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"progressivoDomandaRevisioneFuoriSede"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"integer"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"dataSedutaSlotTemporale"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"date"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"progressivoSlotTemporaleSeduta"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"int"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"progressivoPrenotazioneRevisione"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"integer"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complexType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DettaglioPrenotazioneFuoriSedeOutput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4275" w:dyaOrig="810">
          <v:shape id="_x0000_i1155" type="#_x0000_t75" style="width:213.75pt;height:40.5pt" o:ole="">
            <v:imagedata r:id="rId469" o:title=""/>
          </v:shape>
          <o:OLEObject Type="Embed" ProgID="Package" ShapeID="_x0000_i1155" DrawAspect="Content" ObjectID="_1669193579" r:id="rId470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E815C2">
        <w:rPr>
          <w:rFonts w:ascii="Courier New" w:eastAsia="Calibri" w:hAnsi="Courier New" w:cs="Courier New"/>
          <w:color w:val="008080"/>
        </w:rPr>
        <w:t>&lt;</w:t>
      </w:r>
      <w:r w:rsidRPr="00E815C2">
        <w:rPr>
          <w:rFonts w:ascii="Courier New" w:eastAsia="Calibri" w:hAnsi="Courier New" w:cs="Courier New"/>
          <w:color w:val="3F7F7F"/>
        </w:rPr>
        <w:t xml:space="preserve">element </w:t>
      </w:r>
      <w:r w:rsidRPr="00E815C2">
        <w:rPr>
          <w:rFonts w:ascii="Courier New" w:eastAsia="Calibri" w:hAnsi="Courier New" w:cs="Courier New"/>
          <w:color w:val="7F007F"/>
        </w:rPr>
        <w:t>name</w:t>
      </w:r>
      <w:r w:rsidRPr="00E815C2">
        <w:rPr>
          <w:rFonts w:ascii="Courier New" w:eastAsia="Calibri" w:hAnsi="Courier New" w:cs="Courier New"/>
          <w:color w:val="000000"/>
        </w:rPr>
        <w:t>=</w:t>
      </w:r>
      <w:r w:rsidRPr="00E815C2">
        <w:rPr>
          <w:rFonts w:ascii="Courier New" w:eastAsia="Calibri" w:hAnsi="Courier New" w:cs="Courier New"/>
          <w:color w:val="2A00FF"/>
        </w:rPr>
        <w:t>"rispostaDettaglioPrenotazioneFuoriSede"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2A00FF"/>
        </w:rPr>
        <w:tab/>
      </w:r>
      <w:r w:rsidRPr="00E815C2">
        <w:rPr>
          <w:rFonts w:ascii="Courier New" w:eastAsia="Calibri" w:hAnsi="Courier New" w:cs="Courier New"/>
          <w:color w:val="2A00FF"/>
        </w:rPr>
        <w:tab/>
      </w:r>
      <w:r w:rsidRPr="00E815C2">
        <w:rPr>
          <w:rFonts w:ascii="Courier New" w:eastAsia="Calibri" w:hAnsi="Courier New" w:cs="Courier New"/>
          <w:color w:val="7F007F"/>
        </w:rPr>
        <w:t>type</w:t>
      </w:r>
      <w:r w:rsidRPr="00E815C2">
        <w:rPr>
          <w:rFonts w:ascii="Courier New" w:eastAsia="Calibri" w:hAnsi="Courier New" w:cs="Courier New"/>
          <w:color w:val="000000"/>
        </w:rPr>
        <w:t>=</w:t>
      </w:r>
      <w:r w:rsidRPr="00E815C2">
        <w:rPr>
          <w:rFonts w:ascii="Courier New" w:eastAsia="Calibri" w:hAnsi="Courier New" w:cs="Courier New"/>
          <w:color w:val="2A00FF"/>
        </w:rPr>
        <w:t>"dtt:RispostaDettaglioPrenotazioneFuoriSedeType"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8080"/>
        </w:rPr>
        <w:t>&lt;</w:t>
      </w:r>
      <w:r w:rsidRPr="00E815C2">
        <w:rPr>
          <w:rFonts w:ascii="Courier New" w:eastAsia="Calibri" w:hAnsi="Courier New" w:cs="Courier New"/>
          <w:color w:val="3F7F7F"/>
        </w:rPr>
        <w:t>annotation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8080"/>
        </w:rPr>
        <w:t>&lt;</w:t>
      </w:r>
      <w:r w:rsidRPr="00E815C2">
        <w:rPr>
          <w:rFonts w:ascii="Courier New" w:eastAsia="Calibri" w:hAnsi="Courier New" w:cs="Courier New"/>
          <w:color w:val="3F7F7F"/>
        </w:rPr>
        <w:t>documentation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  <w:t>relativi a DomandaRevisioneFuoriSedePA.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8080"/>
        </w:rPr>
        <w:t>&lt;/</w:t>
      </w:r>
      <w:r w:rsidRPr="00E815C2">
        <w:rPr>
          <w:rFonts w:ascii="Courier New" w:eastAsia="Calibri" w:hAnsi="Courier New" w:cs="Courier New"/>
          <w:color w:val="3F7F7F"/>
        </w:rPr>
        <w:t>documentation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8080"/>
        </w:rPr>
        <w:t>&lt;/</w:t>
      </w:r>
      <w:r w:rsidRPr="00E815C2">
        <w:rPr>
          <w:rFonts w:ascii="Courier New" w:eastAsia="Calibri" w:hAnsi="Courier New" w:cs="Courier New"/>
          <w:color w:val="3F7F7F"/>
        </w:rPr>
        <w:t>annotation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8080"/>
        </w:rPr>
        <w:t>&lt;/</w:t>
      </w:r>
      <w:r w:rsidRPr="00E815C2">
        <w:rPr>
          <w:rFonts w:ascii="Courier New" w:eastAsia="Calibri" w:hAnsi="Courier New" w:cs="Courier New"/>
          <w:color w:val="3F7F7F"/>
        </w:rPr>
        <w:t>element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1C087F" w:rsidRPr="00E815C2" w:rsidRDefault="001C087F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8080"/>
        </w:rPr>
        <w:t>&lt;</w:t>
      </w:r>
      <w:r w:rsidRPr="00E815C2">
        <w:rPr>
          <w:rFonts w:ascii="Courier New" w:eastAsia="Calibri" w:hAnsi="Courier New" w:cs="Courier New"/>
          <w:color w:val="3F7F7F"/>
        </w:rPr>
        <w:t xml:space="preserve">complexType </w:t>
      </w:r>
      <w:r w:rsidRPr="00E815C2">
        <w:rPr>
          <w:rFonts w:ascii="Courier New" w:eastAsia="Calibri" w:hAnsi="Courier New" w:cs="Courier New"/>
          <w:color w:val="7F007F"/>
        </w:rPr>
        <w:t>name</w:t>
      </w:r>
      <w:r w:rsidRPr="00E815C2">
        <w:rPr>
          <w:rFonts w:ascii="Courier New" w:eastAsia="Calibri" w:hAnsi="Courier New" w:cs="Courier New"/>
          <w:color w:val="000000"/>
        </w:rPr>
        <w:t>=</w:t>
      </w:r>
      <w:r w:rsidRPr="00E815C2">
        <w:rPr>
          <w:rFonts w:ascii="Courier New" w:eastAsia="Calibri" w:hAnsi="Courier New" w:cs="Courier New"/>
          <w:color w:val="2A00FF"/>
        </w:rPr>
        <w:t>"RispostaDettaglioPrenotazioneFuoriSedeType"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8080"/>
        </w:rPr>
        <w:t>&lt;</w:t>
      </w:r>
      <w:r w:rsidRPr="00E815C2">
        <w:rPr>
          <w:rFonts w:ascii="Courier New" w:eastAsia="Calibri" w:hAnsi="Courier New" w:cs="Courier New"/>
          <w:color w:val="3F7F7F"/>
        </w:rPr>
        <w:t>choice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8080"/>
        </w:rPr>
        <w:t>&lt;</w:t>
      </w:r>
      <w:r w:rsidRPr="00E815C2">
        <w:rPr>
          <w:rFonts w:ascii="Courier New" w:eastAsia="Calibri" w:hAnsi="Courier New" w:cs="Courier New"/>
          <w:color w:val="3F7F7F"/>
        </w:rPr>
        <w:t>sequence</w:t>
      </w:r>
      <w:r w:rsidRPr="00E815C2">
        <w:rPr>
          <w:rFonts w:ascii="Courier New" w:eastAsia="Calibri" w:hAnsi="Courier New" w:cs="Courier New"/>
          <w:color w:val="008080"/>
        </w:rPr>
        <w:t>&gt;</w:t>
      </w:r>
    </w:p>
    <w:p w:rsidR="007566EA" w:rsidRPr="00E815C2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0000"/>
        </w:rPr>
        <w:tab/>
      </w:r>
      <w:r w:rsidRPr="00E815C2">
        <w:rPr>
          <w:rFonts w:ascii="Courier New" w:eastAsia="Calibri" w:hAnsi="Courier New" w:cs="Courier New"/>
          <w:color w:val="008080"/>
        </w:rPr>
        <w:t>&lt;</w:t>
      </w:r>
      <w:r w:rsidRPr="00E815C2">
        <w:rPr>
          <w:rFonts w:ascii="Courier New" w:eastAsia="Calibri" w:hAnsi="Courier New" w:cs="Courier New"/>
          <w:color w:val="3F7F7F"/>
        </w:rPr>
        <w:t xml:space="preserve">element </w:t>
      </w:r>
      <w:r w:rsidRPr="00E815C2">
        <w:rPr>
          <w:rFonts w:ascii="Courier New" w:eastAsia="Calibri" w:hAnsi="Courier New" w:cs="Courier New"/>
          <w:color w:val="7F007F"/>
        </w:rPr>
        <w:t>name</w:t>
      </w:r>
      <w:r w:rsidRPr="00E815C2">
        <w:rPr>
          <w:rFonts w:ascii="Courier New" w:eastAsia="Calibri" w:hAnsi="Courier New" w:cs="Courier New"/>
          <w:color w:val="000000"/>
        </w:rPr>
        <w:t>=</w:t>
      </w:r>
      <w:r w:rsidRPr="00E815C2">
        <w:rPr>
          <w:rFonts w:ascii="Courier New" w:eastAsia="Calibri" w:hAnsi="Courier New" w:cs="Courier New"/>
          <w:color w:val="2A00FF"/>
        </w:rPr>
        <w:t>"prenotazioneRevisioneUMCFuoriSedePA"</w:t>
      </w:r>
    </w:p>
    <w:p w:rsidR="007566EA" w:rsidRPr="00E815C2" w:rsidRDefault="007566EA" w:rsidP="007566EA">
      <w:pPr>
        <w:autoSpaceDE w:val="0"/>
        <w:autoSpaceDN w:val="0"/>
        <w:adjustRightInd w:val="0"/>
        <w:ind w:left="3540"/>
        <w:rPr>
          <w:rFonts w:ascii="Courier New" w:eastAsia="Calibri" w:hAnsi="Courier New" w:cs="Courier New"/>
        </w:rPr>
      </w:pPr>
      <w:r w:rsidRPr="00E815C2">
        <w:rPr>
          <w:rFonts w:ascii="Courier New" w:eastAsia="Calibri" w:hAnsi="Courier New" w:cs="Courier New"/>
          <w:color w:val="7F007F"/>
        </w:rPr>
        <w:t>type</w:t>
      </w:r>
      <w:r w:rsidRPr="00E815C2">
        <w:rPr>
          <w:rFonts w:ascii="Courier New" w:eastAsia="Calibri" w:hAnsi="Courier New" w:cs="Courier New"/>
          <w:color w:val="000000"/>
        </w:rPr>
        <w:t>=</w:t>
      </w:r>
      <w:r w:rsidRPr="00E815C2">
        <w:rPr>
          <w:rFonts w:ascii="Courier New" w:eastAsia="Calibri" w:hAnsi="Courier New" w:cs="Courier New"/>
          <w:color w:val="2A00FF"/>
        </w:rPr>
        <w:t xml:space="preserve">"dtt:PrenotazioneRevisioneUMCFuoriSedePAType" </w:t>
      </w:r>
      <w:r w:rsidRPr="00E815C2">
        <w:rPr>
          <w:rFonts w:ascii="Courier New" w:eastAsia="Calibri" w:hAnsi="Courier New" w:cs="Courier New"/>
          <w:color w:val="7F007F"/>
        </w:rPr>
        <w:t>minOccurs</w:t>
      </w:r>
      <w:r w:rsidRPr="00E815C2">
        <w:rPr>
          <w:rFonts w:ascii="Courier New" w:eastAsia="Calibri" w:hAnsi="Courier New" w:cs="Courier New"/>
          <w:color w:val="000000"/>
        </w:rPr>
        <w:t>=</w:t>
      </w:r>
      <w:r w:rsidRPr="00E815C2">
        <w:rPr>
          <w:rFonts w:ascii="Courier New" w:eastAsia="Calibri" w:hAnsi="Courier New" w:cs="Courier New"/>
          <w:color w:val="2A00FF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E815C2">
        <w:rPr>
          <w:rFonts w:ascii="Courier New" w:eastAsia="Calibri" w:hAnsi="Courier New" w:cs="Courier New"/>
          <w:color w:val="2A00FF"/>
        </w:rPr>
        <w:tab/>
      </w:r>
      <w:r w:rsidRPr="00E815C2">
        <w:rPr>
          <w:rFonts w:ascii="Courier New" w:eastAsia="Calibri" w:hAnsi="Courier New" w:cs="Courier New"/>
          <w:color w:val="2A00FF"/>
        </w:rPr>
        <w:tab/>
      </w:r>
      <w:r w:rsidRPr="00E815C2">
        <w:rPr>
          <w:rFonts w:ascii="Courier New" w:eastAsia="Calibri" w:hAnsi="Courier New" w:cs="Courier New"/>
          <w:color w:val="2A00FF"/>
        </w:rPr>
        <w:tab/>
      </w:r>
      <w:r w:rsidRPr="00E815C2">
        <w:rPr>
          <w:rFonts w:ascii="Courier New" w:eastAsia="Calibri" w:hAnsi="Courier New" w:cs="Courier New"/>
          <w:color w:val="2A00FF"/>
        </w:rPr>
        <w:tab/>
      </w:r>
      <w:r w:rsidRPr="00E815C2">
        <w:rPr>
          <w:rFonts w:ascii="Courier New" w:eastAsia="Calibri" w:hAnsi="Courier New" w:cs="Courier New"/>
          <w:color w:val="2A00FF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"unbounded"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schema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DettaglioPrenotazioneFuoriSede.wsdl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8F1A30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8F1A30">
        <w:rPr>
          <w:rFonts w:ascii="Courier New" w:eastAsia="Calibri" w:hAnsi="Courier New" w:cs="Courier New"/>
          <w:color w:val="008080"/>
        </w:rPr>
        <w:object w:dxaOrig="3676" w:dyaOrig="811">
          <v:shape id="_x0000_i1156" type="#_x0000_t75" style="width:183.75pt;height:40.5pt" o:ole="">
            <v:imagedata r:id="rId471" o:title=""/>
          </v:shape>
          <o:OLEObject Type="Embed" ProgID="Package" ShapeID="_x0000_i1156" DrawAspect="Content" ObjectID="_1669193580" r:id="rId472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InserimentoPrenotazioneCertificatoApprovazioneFuoriSede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6240" w:dyaOrig="810">
          <v:shape id="_x0000_i1157" type="#_x0000_t75" style="width:312.75pt;height:40.5pt" o:ole="">
            <v:imagedata r:id="rId473" o:title=""/>
          </v:shape>
          <o:OLEObject Type="Embed" ProgID="Package" ShapeID="_x0000_i1157" DrawAspect="Content" ObjectID="_1669193581" r:id="rId474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 xml:space="preserve">schema </w:t>
      </w:r>
      <w:r w:rsidRPr="0053289E">
        <w:rPr>
          <w:rFonts w:ascii="Courier New" w:eastAsia="Calibri" w:hAnsi="Courier New" w:cs="Courier New"/>
          <w:color w:val="7F007F"/>
        </w:rPr>
        <w:t>xmlns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"http://www.w3.org/2001/XMLSchema"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xmlns:dtt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targetNamespace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15001B">
        <w:rPr>
          <w:rFonts w:ascii="Courier New" w:eastAsia="Calibri" w:hAnsi="Courier New" w:cs="Courier New"/>
          <w:color w:val="7F007F"/>
        </w:rPr>
        <w:t>elementFormDefault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"qualified" </w:t>
      </w:r>
      <w:r w:rsidRPr="0015001B">
        <w:rPr>
          <w:rFonts w:ascii="Courier New" w:eastAsia="Calibri" w:hAnsi="Courier New" w:cs="Courier New"/>
          <w:color w:val="7F007F"/>
        </w:rPr>
        <w:t>attributeFormDefault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>"qualified"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"./InserimentoPrenotazioneCertificatoApprovazioneFuoriSedeInput.xsd"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"./InserimentoPrenotazioneCertificatoApprovazioneFuoriSedeOutput.xsd"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InserimentoPrenotazioneCertificatoApprovazioneFuoriSedeInput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8534AE" w:rsidP="007566E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4272280" cy="534035"/>
            <wp:effectExtent l="0" t="0" r="0" b="0"/>
            <wp:docPr id="139" name="Immagin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&lt;?</w:t>
      </w:r>
      <w:r w:rsidRPr="007566EA">
        <w:rPr>
          <w:rFonts w:ascii="Consolas" w:eastAsia="Calibri" w:hAnsi="Consolas" w:cs="Consolas"/>
          <w:color w:val="3F7F7F"/>
          <w:lang w:val="en-US"/>
        </w:rPr>
        <w:t>xml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version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"1.0"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encoding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"UTF-8"</w:t>
      </w:r>
      <w:r w:rsidRPr="007566EA">
        <w:rPr>
          <w:rFonts w:ascii="Consolas" w:eastAsia="Calibri" w:hAnsi="Consolas" w:cs="Consolas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highlight w:val="lightGray"/>
          <w:lang w:val="en-US"/>
        </w:rPr>
        <w:t>schema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xmlns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"http://www.w3.org/2001/XMLSchema"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targetNamespace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xmlns:dtt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elementFormDefault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"qualified"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include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schemaLocation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"../CommonTypes.xsd"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4A4A65">
        <w:rPr>
          <w:rFonts w:ascii="Consolas" w:eastAsia="Calibri" w:hAnsi="Consolas" w:cs="Consolas"/>
          <w:color w:val="008080"/>
        </w:rPr>
        <w:t>&lt;</w:t>
      </w:r>
      <w:r w:rsidRPr="004A4A65">
        <w:rPr>
          <w:rFonts w:ascii="Consolas" w:eastAsia="Calibri" w:hAnsi="Consolas" w:cs="Consolas"/>
          <w:color w:val="3F7F7F"/>
        </w:rPr>
        <w:t>element</w:t>
      </w: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A4A65">
        <w:rPr>
          <w:rFonts w:ascii="Consolas" w:eastAsia="Calibri" w:hAnsi="Consolas" w:cs="Consolas"/>
        </w:rPr>
        <w:tab/>
      </w:r>
      <w:r w:rsidRPr="004A4A65">
        <w:rPr>
          <w:rFonts w:ascii="Consolas" w:eastAsia="Calibri" w:hAnsi="Consolas" w:cs="Consolas"/>
        </w:rPr>
        <w:tab/>
      </w:r>
      <w:r w:rsidRPr="004A4A65">
        <w:rPr>
          <w:rFonts w:ascii="Consolas" w:eastAsia="Calibri" w:hAnsi="Consolas" w:cs="Consolas"/>
          <w:color w:val="7F007F"/>
        </w:rPr>
        <w:t>name</w:t>
      </w:r>
      <w:r w:rsidRPr="004A4A65">
        <w:rPr>
          <w:rFonts w:ascii="Consolas" w:eastAsia="Calibri" w:hAnsi="Consolas" w:cs="Consolas"/>
          <w:color w:val="000000"/>
        </w:rPr>
        <w:t>=</w:t>
      </w:r>
      <w:r w:rsidRPr="004A4A65">
        <w:rPr>
          <w:rFonts w:ascii="Consolas" w:eastAsia="Calibri" w:hAnsi="Consolas" w:cs="Consolas"/>
          <w:i/>
          <w:iCs/>
          <w:color w:val="2A00FF"/>
        </w:rPr>
        <w:t>"richiestaInserimentoPrenotazioneCertificatoApprovazioneFuoriSede"</w:t>
      </w: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A4A65">
        <w:rPr>
          <w:rFonts w:ascii="Consolas" w:eastAsia="Calibri" w:hAnsi="Consolas" w:cs="Consolas"/>
        </w:rPr>
        <w:tab/>
      </w:r>
      <w:r w:rsidRPr="004A4A65">
        <w:rPr>
          <w:rFonts w:ascii="Consolas" w:eastAsia="Calibri" w:hAnsi="Consolas" w:cs="Consolas"/>
        </w:rPr>
        <w:tab/>
      </w:r>
      <w:r w:rsidRPr="004A4A65">
        <w:rPr>
          <w:rFonts w:ascii="Consolas" w:eastAsia="Calibri" w:hAnsi="Consolas" w:cs="Consolas"/>
          <w:color w:val="7F007F"/>
        </w:rPr>
        <w:t>type</w:t>
      </w:r>
      <w:r w:rsidRPr="004A4A65">
        <w:rPr>
          <w:rFonts w:ascii="Consolas" w:eastAsia="Calibri" w:hAnsi="Consolas" w:cs="Consolas"/>
          <w:color w:val="000000"/>
        </w:rPr>
        <w:t>=</w:t>
      </w:r>
      <w:r w:rsidRPr="004A4A65">
        <w:rPr>
          <w:rFonts w:ascii="Consolas" w:eastAsia="Calibri" w:hAnsi="Consolas" w:cs="Consolas"/>
          <w:i/>
          <w:iCs/>
          <w:color w:val="2A00FF"/>
        </w:rPr>
        <w:t>"dtt:RichiestaInserimentoPrenotazioneCertificatoApprovazioneFuoriSedeType"</w:t>
      </w:r>
      <w:r w:rsidRPr="004A4A65">
        <w:rPr>
          <w:rFonts w:ascii="Consolas" w:eastAsia="Calibri" w:hAnsi="Consolas" w:cs="Consolas"/>
          <w:color w:val="008080"/>
        </w:rPr>
        <w:t>&gt;</w:t>
      </w: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8080"/>
        </w:rPr>
        <w:t>&lt;</w:t>
      </w:r>
      <w:r w:rsidRPr="004A4A65">
        <w:rPr>
          <w:rFonts w:ascii="Consolas" w:eastAsia="Calibri" w:hAnsi="Consolas" w:cs="Consolas"/>
          <w:color w:val="3F7F7F"/>
        </w:rPr>
        <w:t>annotation</w:t>
      </w:r>
      <w:r w:rsidRPr="004A4A65">
        <w:rPr>
          <w:rFonts w:ascii="Consolas" w:eastAsia="Calibri" w:hAnsi="Consolas" w:cs="Consolas"/>
          <w:color w:val="008080"/>
        </w:rPr>
        <w:t>&gt;</w:t>
      </w: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A4A65">
        <w:rPr>
          <w:rFonts w:ascii="Consolas" w:eastAsia="Calibri" w:hAnsi="Consolas" w:cs="Consolas"/>
          <w:color w:val="000000"/>
        </w:rPr>
        <w:lastRenderedPageBreak/>
        <w:tab/>
      </w: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8080"/>
        </w:rPr>
        <w:t>&lt;</w:t>
      </w:r>
      <w:r w:rsidRPr="004A4A65">
        <w:rPr>
          <w:rFonts w:ascii="Consolas" w:eastAsia="Calibri" w:hAnsi="Consolas" w:cs="Consolas"/>
          <w:color w:val="3F7F7F"/>
        </w:rPr>
        <w:t>documentation</w:t>
      </w:r>
      <w:r w:rsidRPr="004A4A65">
        <w:rPr>
          <w:rFonts w:ascii="Consolas" w:eastAsia="Calibri" w:hAnsi="Consolas" w:cs="Consolas"/>
          <w:color w:val="008080"/>
        </w:rPr>
        <w:t>&gt;</w:t>
      </w: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  <w:t>E' l'elemento radice del file XML; contiene tutti i</w:t>
      </w: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  <w:t>dati</w:t>
      </w: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  <w:t>relativi alla richiesta della Prenotazione.</w:t>
      </w: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8080"/>
        </w:rPr>
        <w:t>&lt;/</w:t>
      </w:r>
      <w:r w:rsidRPr="004A4A65">
        <w:rPr>
          <w:rFonts w:ascii="Consolas" w:eastAsia="Calibri" w:hAnsi="Consolas" w:cs="Consolas"/>
          <w:color w:val="3F7F7F"/>
        </w:rPr>
        <w:t>documentation</w:t>
      </w:r>
      <w:r w:rsidRPr="004A4A65">
        <w:rPr>
          <w:rFonts w:ascii="Consolas" w:eastAsia="Calibri" w:hAnsi="Consolas" w:cs="Consolas"/>
          <w:color w:val="008080"/>
        </w:rPr>
        <w:t>&gt;</w:t>
      </w: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8080"/>
        </w:rPr>
        <w:t>&lt;/</w:t>
      </w:r>
      <w:r w:rsidRPr="004A4A65">
        <w:rPr>
          <w:rFonts w:ascii="Consolas" w:eastAsia="Calibri" w:hAnsi="Consolas" w:cs="Consolas"/>
          <w:color w:val="3F7F7F"/>
        </w:rPr>
        <w:t>annotation</w:t>
      </w:r>
      <w:r w:rsidRPr="004A4A65">
        <w:rPr>
          <w:rFonts w:ascii="Consolas" w:eastAsia="Calibri" w:hAnsi="Consolas" w:cs="Consolas"/>
          <w:color w:val="008080"/>
        </w:rPr>
        <w:t>&gt;</w:t>
      </w: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8080"/>
        </w:rPr>
        <w:t>&lt;/</w:t>
      </w:r>
      <w:r w:rsidRPr="004A4A65">
        <w:rPr>
          <w:rFonts w:ascii="Consolas" w:eastAsia="Calibri" w:hAnsi="Consolas" w:cs="Consolas"/>
          <w:color w:val="3F7F7F"/>
        </w:rPr>
        <w:t>element</w:t>
      </w:r>
      <w:r w:rsidRPr="004A4A65">
        <w:rPr>
          <w:rFonts w:ascii="Consolas" w:eastAsia="Calibri" w:hAnsi="Consolas" w:cs="Consolas"/>
          <w:color w:val="008080"/>
        </w:rPr>
        <w:t>&gt;</w:t>
      </w: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8080"/>
        </w:rPr>
        <w:t>&lt;</w:t>
      </w:r>
      <w:r w:rsidRPr="004A4A65">
        <w:rPr>
          <w:rFonts w:ascii="Consolas" w:eastAsia="Calibri" w:hAnsi="Consolas" w:cs="Consolas"/>
          <w:color w:val="3F7F7F"/>
        </w:rPr>
        <w:t>complexType</w:t>
      </w: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A4A65">
        <w:rPr>
          <w:rFonts w:ascii="Consolas" w:eastAsia="Calibri" w:hAnsi="Consolas" w:cs="Consolas"/>
        </w:rPr>
        <w:tab/>
      </w:r>
      <w:r w:rsidRPr="004A4A65">
        <w:rPr>
          <w:rFonts w:ascii="Consolas" w:eastAsia="Calibri" w:hAnsi="Consolas" w:cs="Consolas"/>
        </w:rPr>
        <w:tab/>
      </w:r>
      <w:r w:rsidRPr="004A4A65">
        <w:rPr>
          <w:rFonts w:ascii="Consolas" w:eastAsia="Calibri" w:hAnsi="Consolas" w:cs="Consolas"/>
          <w:color w:val="7F007F"/>
        </w:rPr>
        <w:t>name</w:t>
      </w:r>
      <w:r w:rsidRPr="004A4A65">
        <w:rPr>
          <w:rFonts w:ascii="Consolas" w:eastAsia="Calibri" w:hAnsi="Consolas" w:cs="Consolas"/>
          <w:color w:val="000000"/>
        </w:rPr>
        <w:t>=</w:t>
      </w:r>
      <w:r w:rsidRPr="004A4A65">
        <w:rPr>
          <w:rFonts w:ascii="Consolas" w:eastAsia="Calibri" w:hAnsi="Consolas" w:cs="Consolas"/>
          <w:i/>
          <w:iCs/>
          <w:color w:val="2A00FF"/>
        </w:rPr>
        <w:t>"RichiestaInserimentoPrenotazioneCertificatoApprovazioneFuoriSedeType"</w:t>
      </w:r>
      <w:r w:rsidRPr="004A4A65">
        <w:rPr>
          <w:rFonts w:ascii="Consolas" w:eastAsia="Calibri" w:hAnsi="Consolas" w:cs="Consolas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"login"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 xml:space="preserve">"dtt:LoginType"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4A4A65">
        <w:rPr>
          <w:rFonts w:ascii="Consolas" w:eastAsia="Calibri" w:hAnsi="Consolas" w:cs="Consolas"/>
          <w:color w:val="7F007F"/>
        </w:rPr>
        <w:t>minOccurs</w:t>
      </w:r>
      <w:r w:rsidRPr="004A4A65">
        <w:rPr>
          <w:rFonts w:ascii="Consolas" w:eastAsia="Calibri" w:hAnsi="Consolas" w:cs="Consolas"/>
          <w:color w:val="000000"/>
        </w:rPr>
        <w:t>=</w:t>
      </w:r>
      <w:r w:rsidRPr="004A4A65">
        <w:rPr>
          <w:rFonts w:ascii="Consolas" w:eastAsia="Calibri" w:hAnsi="Consolas" w:cs="Consolas"/>
          <w:i/>
          <w:iCs/>
          <w:color w:val="2A00FF"/>
        </w:rPr>
        <w:t>"1"</w:t>
      </w:r>
      <w:r w:rsidRPr="004A4A65">
        <w:rPr>
          <w:rFonts w:ascii="Consolas" w:eastAsia="Calibri" w:hAnsi="Consolas" w:cs="Consolas"/>
        </w:rPr>
        <w:t xml:space="preserve"> </w:t>
      </w:r>
      <w:r w:rsidRPr="004A4A65">
        <w:rPr>
          <w:rFonts w:ascii="Consolas" w:eastAsia="Calibri" w:hAnsi="Consolas" w:cs="Consolas"/>
          <w:color w:val="008080"/>
        </w:rPr>
        <w:t>/&gt;</w:t>
      </w: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0000"/>
        </w:rPr>
        <w:tab/>
      </w:r>
      <w:r w:rsidRPr="004A4A65">
        <w:rPr>
          <w:rFonts w:ascii="Consolas" w:eastAsia="Calibri" w:hAnsi="Consolas" w:cs="Consolas"/>
          <w:color w:val="008080"/>
        </w:rPr>
        <w:t>&lt;</w:t>
      </w:r>
      <w:r w:rsidRPr="004A4A65">
        <w:rPr>
          <w:rFonts w:ascii="Consolas" w:eastAsia="Calibri" w:hAnsi="Consolas" w:cs="Consolas"/>
          <w:color w:val="3F7F7F"/>
        </w:rPr>
        <w:t>element</w:t>
      </w:r>
      <w:r w:rsidRPr="004A4A65">
        <w:rPr>
          <w:rFonts w:ascii="Consolas" w:eastAsia="Calibri" w:hAnsi="Consolas" w:cs="Consolas"/>
        </w:rPr>
        <w:t xml:space="preserve"> </w:t>
      </w:r>
      <w:r w:rsidRPr="004A4A65">
        <w:rPr>
          <w:rFonts w:ascii="Consolas" w:eastAsia="Calibri" w:hAnsi="Consolas" w:cs="Consolas"/>
          <w:color w:val="7F007F"/>
        </w:rPr>
        <w:t>name</w:t>
      </w:r>
      <w:r w:rsidRPr="004A4A65">
        <w:rPr>
          <w:rFonts w:ascii="Consolas" w:eastAsia="Calibri" w:hAnsi="Consolas" w:cs="Consolas"/>
          <w:color w:val="000000"/>
        </w:rPr>
        <w:t>=</w:t>
      </w:r>
      <w:r w:rsidRPr="004A4A65">
        <w:rPr>
          <w:rFonts w:ascii="Consolas" w:eastAsia="Calibri" w:hAnsi="Consolas" w:cs="Consolas"/>
          <w:i/>
          <w:iCs/>
          <w:color w:val="2A00FF"/>
        </w:rPr>
        <w:t>"prenotazioneCertificatoApprovazione"</w:t>
      </w:r>
    </w:p>
    <w:p w:rsidR="007566EA" w:rsidRPr="004A4A65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A4A65">
        <w:rPr>
          <w:rFonts w:ascii="Consolas" w:eastAsia="Calibri" w:hAnsi="Consolas" w:cs="Consolas"/>
        </w:rPr>
        <w:tab/>
      </w:r>
      <w:r w:rsidRPr="004A4A65">
        <w:rPr>
          <w:rFonts w:ascii="Consolas" w:eastAsia="Calibri" w:hAnsi="Consolas" w:cs="Consolas"/>
        </w:rPr>
        <w:tab/>
      </w:r>
      <w:r w:rsidRPr="004A4A65">
        <w:rPr>
          <w:rFonts w:ascii="Consolas" w:eastAsia="Calibri" w:hAnsi="Consolas" w:cs="Consolas"/>
        </w:rPr>
        <w:tab/>
      </w:r>
      <w:r w:rsidRPr="004A4A65">
        <w:rPr>
          <w:rFonts w:ascii="Consolas" w:eastAsia="Calibri" w:hAnsi="Consolas" w:cs="Consolas"/>
        </w:rPr>
        <w:tab/>
      </w:r>
      <w:r w:rsidRPr="004A4A65">
        <w:rPr>
          <w:rFonts w:ascii="Consolas" w:eastAsia="Calibri" w:hAnsi="Consolas" w:cs="Consolas"/>
        </w:rPr>
        <w:tab/>
      </w:r>
      <w:r w:rsidRPr="004A4A65">
        <w:rPr>
          <w:rFonts w:ascii="Consolas" w:eastAsia="Calibri" w:hAnsi="Consolas" w:cs="Consolas"/>
          <w:color w:val="7F007F"/>
        </w:rPr>
        <w:t>type</w:t>
      </w:r>
      <w:r w:rsidRPr="004A4A65">
        <w:rPr>
          <w:rFonts w:ascii="Consolas" w:eastAsia="Calibri" w:hAnsi="Consolas" w:cs="Consolas"/>
          <w:color w:val="000000"/>
        </w:rPr>
        <w:t>=</w:t>
      </w:r>
      <w:r w:rsidRPr="004A4A65">
        <w:rPr>
          <w:rFonts w:ascii="Consolas" w:eastAsia="Calibri" w:hAnsi="Consolas" w:cs="Consolas"/>
          <w:i/>
          <w:iCs/>
          <w:color w:val="2A00FF"/>
        </w:rPr>
        <w:t>"dtt:PrenotazioneCertificatoApprovazioneFuoriSedeType"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4A4A65">
        <w:rPr>
          <w:rFonts w:ascii="Consolas" w:eastAsia="Calibri" w:hAnsi="Consolas" w:cs="Consolas"/>
        </w:rPr>
        <w:tab/>
      </w:r>
      <w:r w:rsidRPr="004A4A65">
        <w:rPr>
          <w:rFonts w:ascii="Consolas" w:eastAsia="Calibri" w:hAnsi="Consolas" w:cs="Consolas"/>
        </w:rPr>
        <w:tab/>
      </w:r>
      <w:r w:rsidRPr="004A4A65">
        <w:rPr>
          <w:rFonts w:ascii="Consolas" w:eastAsia="Calibri" w:hAnsi="Consolas" w:cs="Consolas"/>
        </w:rPr>
        <w:tab/>
      </w:r>
      <w:r w:rsidRPr="004A4A65">
        <w:rPr>
          <w:rFonts w:ascii="Consolas" w:eastAsia="Calibri" w:hAnsi="Consolas" w:cs="Consolas"/>
        </w:rPr>
        <w:tab/>
      </w:r>
      <w:r w:rsidRPr="004A4A65">
        <w:rPr>
          <w:rFonts w:ascii="Consolas" w:eastAsia="Calibri" w:hAnsi="Consolas" w:cs="Consola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"partitaIva"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"dtt:CharUndici"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"bollettino"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"dtt:BollettinoType"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"decurtazione"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"dtt:TipoPagamentoDecurtazione"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color w:val="008080"/>
          <w:lang w:val="en-US"/>
        </w:rPr>
        <w:t>&gt;&lt;/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D4443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D44436">
        <w:rPr>
          <w:rFonts w:ascii="Consolas" w:eastAsia="Calibri" w:hAnsi="Consolas" w:cs="Consolas"/>
          <w:color w:val="008080"/>
        </w:rPr>
        <w:t>&lt;/</w:t>
      </w:r>
      <w:r w:rsidRPr="00D44436">
        <w:rPr>
          <w:rFonts w:ascii="Consolas" w:eastAsia="Calibri" w:hAnsi="Consolas" w:cs="Consolas"/>
          <w:color w:val="3F7F7F"/>
        </w:rPr>
        <w:t>sequence</w:t>
      </w:r>
      <w:r w:rsidRPr="00D44436">
        <w:rPr>
          <w:rFonts w:ascii="Consolas" w:eastAsia="Calibri" w:hAnsi="Consolas" w:cs="Consolas"/>
          <w:color w:val="008080"/>
        </w:rPr>
        <w:t>&gt;</w:t>
      </w:r>
    </w:p>
    <w:p w:rsidR="007566EA" w:rsidRPr="00D4443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8080"/>
        </w:rPr>
        <w:t>&lt;/</w:t>
      </w:r>
      <w:r w:rsidRPr="00D44436">
        <w:rPr>
          <w:rFonts w:ascii="Consolas" w:eastAsia="Calibri" w:hAnsi="Consolas" w:cs="Consolas"/>
          <w:color w:val="3F7F7F"/>
        </w:rPr>
        <w:t>sequence</w:t>
      </w:r>
      <w:r w:rsidRPr="00D44436">
        <w:rPr>
          <w:rFonts w:ascii="Consolas" w:eastAsia="Calibri" w:hAnsi="Consolas" w:cs="Consolas"/>
          <w:color w:val="008080"/>
        </w:rPr>
        <w:t>&gt;</w:t>
      </w:r>
    </w:p>
    <w:p w:rsidR="007566EA" w:rsidRPr="00D4443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8080"/>
        </w:rPr>
        <w:t>&lt;/</w:t>
      </w:r>
      <w:r w:rsidRPr="00D44436">
        <w:rPr>
          <w:rFonts w:ascii="Consolas" w:eastAsia="Calibri" w:hAnsi="Consolas" w:cs="Consolas"/>
          <w:color w:val="3F7F7F"/>
        </w:rPr>
        <w:t>complexType</w:t>
      </w:r>
      <w:r w:rsidRPr="00D44436">
        <w:rPr>
          <w:rFonts w:ascii="Consolas" w:eastAsia="Calibri" w:hAnsi="Consolas" w:cs="Consolas"/>
          <w:color w:val="008080"/>
        </w:rPr>
        <w:t>&gt;</w:t>
      </w:r>
    </w:p>
    <w:p w:rsidR="007566EA" w:rsidRPr="00D4443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D44436">
        <w:rPr>
          <w:rFonts w:ascii="Consolas" w:eastAsia="Calibri" w:hAnsi="Consolas" w:cs="Consolas"/>
          <w:color w:val="008080"/>
        </w:rPr>
        <w:t>&lt;/</w:t>
      </w:r>
      <w:r w:rsidRPr="00D44436">
        <w:rPr>
          <w:rFonts w:ascii="Consolas" w:eastAsia="Calibri" w:hAnsi="Consolas" w:cs="Consolas"/>
          <w:color w:val="3F7F7F"/>
          <w:highlight w:val="lightGray"/>
        </w:rPr>
        <w:t>schema</w:t>
      </w:r>
      <w:r w:rsidRPr="00D44436">
        <w:rPr>
          <w:rFonts w:ascii="Consolas" w:eastAsia="Calibri" w:hAnsi="Consolas" w:cs="Consolas"/>
          <w:color w:val="008080"/>
        </w:rPr>
        <w:t>&gt;</w:t>
      </w:r>
    </w:p>
    <w:p w:rsidR="007566EA" w:rsidRPr="00D4443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</w:p>
    <w:p w:rsidR="007566EA" w:rsidRPr="00D44436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D44436" w:rsidRDefault="007566EA" w:rsidP="007566EA">
      <w:pPr>
        <w:rPr>
          <w:b/>
          <w:sz w:val="24"/>
          <w:szCs w:val="24"/>
        </w:rPr>
      </w:pPr>
      <w:r w:rsidRPr="00D44436">
        <w:rPr>
          <w:b/>
          <w:sz w:val="24"/>
          <w:szCs w:val="24"/>
        </w:rPr>
        <w:t>InserimentoPrenotazioneCertificatoApprovazioneFuoriSedeOutput.xsd</w:t>
      </w:r>
    </w:p>
    <w:p w:rsidR="007566EA" w:rsidRPr="00D44436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6945" w:dyaOrig="810">
          <v:shape id="_x0000_i1158" type="#_x0000_t75" style="width:347.25pt;height:40.5pt" o:ole="">
            <v:imagedata r:id="rId476" o:title=""/>
          </v:shape>
          <o:OLEObject Type="Embed" ProgID="Package" ShapeID="_x0000_i1158" DrawAspect="Content" ObjectID="_1669193582" r:id="rId477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 xml:space="preserve">element </w:t>
      </w:r>
      <w:r w:rsidRPr="0053289E">
        <w:rPr>
          <w:rFonts w:ascii="Courier New" w:eastAsia="Calibri" w:hAnsi="Courier New" w:cs="Courier New"/>
          <w:color w:val="7F007F"/>
        </w:rPr>
        <w:t>name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"rispostaInserimentoPrenotazioneCertificatoApprovazioneFuoriSede"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type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"dtt:RispostaInserimentoPrenotazioneCertificatoApprovazioneFuoriSedeType"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>annotation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>documentation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  <w:t>relativi alla richiesta della Officina.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&lt;/</w:t>
      </w:r>
      <w:r w:rsidRPr="0015001B">
        <w:rPr>
          <w:rFonts w:ascii="Courier New" w:eastAsia="Calibri" w:hAnsi="Courier New" w:cs="Courier New"/>
          <w:color w:val="3F7F7F"/>
        </w:rPr>
        <w:t>documentation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&lt;/</w:t>
      </w:r>
      <w:r w:rsidRPr="0015001B">
        <w:rPr>
          <w:rFonts w:ascii="Courier New" w:eastAsia="Calibri" w:hAnsi="Courier New" w:cs="Courier New"/>
          <w:color w:val="3F7F7F"/>
        </w:rPr>
        <w:t>annotation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&lt;/</w:t>
      </w:r>
      <w:r w:rsidRPr="0015001B">
        <w:rPr>
          <w:rFonts w:ascii="Courier New" w:eastAsia="Calibri" w:hAnsi="Courier New" w:cs="Courier New"/>
          <w:color w:val="3F7F7F"/>
        </w:rPr>
        <w:t>element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>complexType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3F7F7F"/>
        </w:rPr>
        <w:tab/>
      </w:r>
      <w:r w:rsidRPr="0015001B">
        <w:rPr>
          <w:rFonts w:ascii="Courier New" w:eastAsia="Calibri" w:hAnsi="Courier New" w:cs="Courier New"/>
          <w:color w:val="3F7F7F"/>
        </w:rPr>
        <w:tab/>
      </w:r>
      <w:r w:rsidRPr="0053289E">
        <w:rPr>
          <w:rFonts w:ascii="Courier New" w:eastAsia="Calibri" w:hAnsi="Courier New" w:cs="Courier New"/>
          <w:color w:val="7F007F"/>
        </w:rPr>
        <w:t>name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"RispostaInserimentoPrenotazioneCertificatoApprovazioneFuoriSedeType"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"messaggio"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"dtt:MessaggioType"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"0"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"unbounded"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"unbounded"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InserimentoPrenotazioneCertificatoApprovazioneFuoriSede.wsdl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E5BA8">
        <w:rPr>
          <w:rFonts w:ascii="Courier New" w:eastAsia="Calibri" w:hAnsi="Courier New" w:cs="Courier New"/>
        </w:rPr>
        <w:object w:dxaOrig="6396" w:dyaOrig="816">
          <v:shape id="_x0000_i1159" type="#_x0000_t75" style="width:320.25pt;height:40.5pt" o:ole="">
            <v:imagedata r:id="rId478" o:title=""/>
          </v:shape>
          <o:OLEObject Type="Embed" ProgID="Package" ShapeID="_x0000_i1159" DrawAspect="Content" ObjectID="_1669193583" r:id="rId479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8D739D" w:rsidRDefault="001C087F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InserimentoPrenotazioneRev</w:t>
      </w:r>
      <w:r w:rsidR="007566EA">
        <w:rPr>
          <w:b/>
          <w:sz w:val="24"/>
          <w:szCs w:val="24"/>
        </w:rPr>
        <w:t>isioneFuoriSede</w:t>
      </w:r>
      <w:r w:rsidR="007566EA"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4725" w:dyaOrig="810">
          <v:shape id="_x0000_i1160" type="#_x0000_t75" style="width:236.25pt;height:40.5pt" o:ole="">
            <v:imagedata r:id="rId480" o:title=""/>
          </v:shape>
          <o:OLEObject Type="Embed" ProgID="Package" ShapeID="_x0000_i1160" DrawAspect="Content" ObjectID="_1669193584" r:id="rId481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 xml:space="preserve">schema </w:t>
      </w:r>
      <w:r w:rsidRPr="0053289E">
        <w:rPr>
          <w:rFonts w:ascii="Courier New" w:eastAsia="Calibri" w:hAnsi="Courier New" w:cs="Courier New"/>
          <w:color w:val="7F007F"/>
        </w:rPr>
        <w:t>xmlns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"http://www.w3.org/2001/XMLSchema"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xmlns:dtt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targetNamespace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15001B">
        <w:rPr>
          <w:rFonts w:ascii="Courier New" w:eastAsia="Calibri" w:hAnsi="Courier New" w:cs="Courier New"/>
          <w:color w:val="7F007F"/>
        </w:rPr>
        <w:t>elementFormDefault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"qualified" </w:t>
      </w:r>
      <w:r w:rsidRPr="0015001B">
        <w:rPr>
          <w:rFonts w:ascii="Courier New" w:eastAsia="Calibri" w:hAnsi="Courier New" w:cs="Courier New"/>
          <w:color w:val="7F007F"/>
        </w:rPr>
        <w:t>attributeFormDefault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>"qualified"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"./InserimentoPrenotazioneRevisioniFuoriSedeInput.xsd"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"./InserimentoPrenotazioneRevisioniFuoriSedeOutput.xsd"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8080"/>
        </w:rPr>
        <w:t>&lt;/</w:t>
      </w:r>
      <w:r w:rsidRPr="0015001B">
        <w:rPr>
          <w:rFonts w:ascii="Courier New" w:eastAsia="Calibri" w:hAnsi="Courier New" w:cs="Courier New"/>
          <w:color w:val="3F7F7F"/>
        </w:rPr>
        <w:t>schema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15001B" w:rsidRDefault="001C087F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InserimentoPrenotazioneRev</w:t>
      </w:r>
      <w:r w:rsidR="007566EA" w:rsidRPr="0015001B">
        <w:rPr>
          <w:b/>
          <w:sz w:val="24"/>
          <w:szCs w:val="24"/>
        </w:rPr>
        <w:t>isioneFuoriSedeInput.xsd</w:t>
      </w:r>
    </w:p>
    <w:p w:rsidR="007566EA" w:rsidRPr="0015001B" w:rsidRDefault="007566EA" w:rsidP="007566EA">
      <w:pPr>
        <w:rPr>
          <w:b/>
          <w:sz w:val="24"/>
          <w:szCs w:val="24"/>
        </w:rPr>
      </w:pPr>
    </w:p>
    <w:p w:rsidR="007566EA" w:rsidRDefault="008534AE" w:rsidP="007566E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3350260" cy="534035"/>
            <wp:effectExtent l="0" t="0" r="0" b="0"/>
            <wp:docPr id="267" name="Immagin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&lt;?</w:t>
      </w:r>
      <w:r w:rsidRPr="007566EA">
        <w:rPr>
          <w:rFonts w:ascii="Consolas" w:eastAsia="Calibri" w:hAnsi="Consolas" w:cs="Consolas"/>
          <w:color w:val="3F7F7F"/>
          <w:lang w:val="en-US"/>
        </w:rPr>
        <w:t>xml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version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"1.0"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encoding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"UTF-8"</w:t>
      </w:r>
      <w:r w:rsidRPr="007566EA">
        <w:rPr>
          <w:rFonts w:ascii="Consolas" w:eastAsia="Calibri" w:hAnsi="Consolas" w:cs="Consolas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schema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xmlns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"http://www.w3.org/2001/XMLSchema"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targetNamespace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xmlns:dtt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elementFormDefault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"qualified"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include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schemaLocation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"../CommonTypes.xsd"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50149E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50149E">
        <w:rPr>
          <w:rFonts w:ascii="Consolas" w:eastAsia="Calibri" w:hAnsi="Consolas" w:cs="Consolas"/>
          <w:color w:val="008080"/>
        </w:rPr>
        <w:t>&lt;</w:t>
      </w:r>
      <w:r w:rsidRPr="0050149E">
        <w:rPr>
          <w:rFonts w:ascii="Consolas" w:eastAsia="Calibri" w:hAnsi="Consolas" w:cs="Consolas"/>
          <w:color w:val="3F7F7F"/>
        </w:rPr>
        <w:t>element</w:t>
      </w:r>
      <w:r w:rsidRPr="0050149E">
        <w:rPr>
          <w:rFonts w:ascii="Consolas" w:eastAsia="Calibri" w:hAnsi="Consolas" w:cs="Consolas"/>
        </w:rPr>
        <w:t xml:space="preserve"> </w:t>
      </w:r>
      <w:r w:rsidRPr="0050149E">
        <w:rPr>
          <w:rFonts w:ascii="Consolas" w:eastAsia="Calibri" w:hAnsi="Consolas" w:cs="Consolas"/>
          <w:color w:val="7F007F"/>
        </w:rPr>
        <w:t>name</w:t>
      </w:r>
      <w:r w:rsidRPr="0050149E">
        <w:rPr>
          <w:rFonts w:ascii="Consolas" w:eastAsia="Calibri" w:hAnsi="Consolas" w:cs="Consolas"/>
          <w:color w:val="000000"/>
        </w:rPr>
        <w:t>=</w:t>
      </w:r>
      <w:r w:rsidRPr="0050149E">
        <w:rPr>
          <w:rFonts w:ascii="Consolas" w:eastAsia="Calibri" w:hAnsi="Consolas" w:cs="Consolas"/>
          <w:i/>
          <w:iCs/>
          <w:color w:val="2A00FF"/>
        </w:rPr>
        <w:t>"richiestaInserimentoPrenotazioneRevisioniFuoriSede"</w:t>
      </w:r>
    </w:p>
    <w:p w:rsidR="007566EA" w:rsidRPr="0050149E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0149E">
        <w:rPr>
          <w:rFonts w:ascii="Consolas" w:eastAsia="Calibri" w:hAnsi="Consolas" w:cs="Consolas"/>
        </w:rPr>
        <w:tab/>
      </w:r>
      <w:r w:rsidRPr="0050149E">
        <w:rPr>
          <w:rFonts w:ascii="Consolas" w:eastAsia="Calibri" w:hAnsi="Consolas" w:cs="Consolas"/>
        </w:rPr>
        <w:tab/>
      </w:r>
      <w:r w:rsidRPr="0050149E">
        <w:rPr>
          <w:rFonts w:ascii="Consolas" w:eastAsia="Calibri" w:hAnsi="Consolas" w:cs="Consolas"/>
          <w:color w:val="7F007F"/>
        </w:rPr>
        <w:t>type</w:t>
      </w:r>
      <w:r w:rsidRPr="0050149E">
        <w:rPr>
          <w:rFonts w:ascii="Consolas" w:eastAsia="Calibri" w:hAnsi="Consolas" w:cs="Consolas"/>
          <w:color w:val="000000"/>
        </w:rPr>
        <w:t>=</w:t>
      </w:r>
      <w:r w:rsidRPr="0050149E">
        <w:rPr>
          <w:rFonts w:ascii="Consolas" w:eastAsia="Calibri" w:hAnsi="Consolas" w:cs="Consolas"/>
          <w:i/>
          <w:iCs/>
          <w:color w:val="2A00FF"/>
        </w:rPr>
        <w:t>"dtt:RichiestaInserimentoPrenotazioneRevisioniFuoriSedeType"</w:t>
      </w:r>
      <w:r w:rsidRPr="0050149E">
        <w:rPr>
          <w:rFonts w:ascii="Consolas" w:eastAsia="Calibri" w:hAnsi="Consolas" w:cs="Consolas"/>
          <w:color w:val="008080"/>
        </w:rPr>
        <w:t>&gt;</w:t>
      </w:r>
    </w:p>
    <w:p w:rsidR="007566EA" w:rsidRPr="0050149E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8080"/>
        </w:rPr>
        <w:t>&lt;</w:t>
      </w:r>
      <w:r w:rsidRPr="0050149E">
        <w:rPr>
          <w:rFonts w:ascii="Consolas" w:eastAsia="Calibri" w:hAnsi="Consolas" w:cs="Consolas"/>
          <w:color w:val="3F7F7F"/>
        </w:rPr>
        <w:t>annotation</w:t>
      </w:r>
      <w:r w:rsidRPr="0050149E">
        <w:rPr>
          <w:rFonts w:ascii="Consolas" w:eastAsia="Calibri" w:hAnsi="Consolas" w:cs="Consolas"/>
          <w:color w:val="008080"/>
        </w:rPr>
        <w:t>&gt;</w:t>
      </w:r>
    </w:p>
    <w:p w:rsidR="007566EA" w:rsidRPr="0050149E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0149E">
        <w:rPr>
          <w:rFonts w:ascii="Consolas" w:eastAsia="Calibri" w:hAnsi="Consolas" w:cs="Consolas"/>
          <w:color w:val="000000"/>
        </w:rPr>
        <w:lastRenderedPageBreak/>
        <w:tab/>
      </w: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8080"/>
        </w:rPr>
        <w:t>&lt;</w:t>
      </w:r>
      <w:r w:rsidRPr="0050149E">
        <w:rPr>
          <w:rFonts w:ascii="Consolas" w:eastAsia="Calibri" w:hAnsi="Consolas" w:cs="Consolas"/>
          <w:color w:val="3F7F7F"/>
        </w:rPr>
        <w:t>documentation</w:t>
      </w:r>
      <w:r w:rsidRPr="0050149E">
        <w:rPr>
          <w:rFonts w:ascii="Consolas" w:eastAsia="Calibri" w:hAnsi="Consolas" w:cs="Consolas"/>
          <w:color w:val="008080"/>
        </w:rPr>
        <w:t>&gt;</w:t>
      </w:r>
    </w:p>
    <w:p w:rsidR="007566EA" w:rsidRPr="0050149E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0000"/>
        </w:rPr>
        <w:tab/>
        <w:t xml:space="preserve">E' l'elemento </w:t>
      </w:r>
      <w:r w:rsidRPr="0050149E">
        <w:rPr>
          <w:rFonts w:ascii="Consolas" w:eastAsia="Calibri" w:hAnsi="Consolas" w:cs="Consolas"/>
          <w:color w:val="000000"/>
          <w:u w:val="single"/>
        </w:rPr>
        <w:t>radice</w:t>
      </w:r>
      <w:r w:rsidRPr="0050149E">
        <w:rPr>
          <w:rFonts w:ascii="Consolas" w:eastAsia="Calibri" w:hAnsi="Consolas" w:cs="Consolas"/>
          <w:color w:val="000000"/>
        </w:rPr>
        <w:t xml:space="preserve"> </w:t>
      </w:r>
      <w:r w:rsidRPr="0050149E">
        <w:rPr>
          <w:rFonts w:ascii="Consolas" w:eastAsia="Calibri" w:hAnsi="Consolas" w:cs="Consolas"/>
          <w:color w:val="000000"/>
          <w:u w:val="single"/>
        </w:rPr>
        <w:t>del</w:t>
      </w:r>
      <w:r w:rsidRPr="0050149E">
        <w:rPr>
          <w:rFonts w:ascii="Consolas" w:eastAsia="Calibri" w:hAnsi="Consolas" w:cs="Consolas"/>
          <w:color w:val="000000"/>
        </w:rPr>
        <w:t xml:space="preserve"> file XML; </w:t>
      </w:r>
      <w:r w:rsidRPr="0050149E">
        <w:rPr>
          <w:rFonts w:ascii="Consolas" w:eastAsia="Calibri" w:hAnsi="Consolas" w:cs="Consolas"/>
          <w:color w:val="000000"/>
          <w:u w:val="single"/>
        </w:rPr>
        <w:t>contiene</w:t>
      </w:r>
      <w:r w:rsidRPr="0050149E">
        <w:rPr>
          <w:rFonts w:ascii="Consolas" w:eastAsia="Calibri" w:hAnsi="Consolas" w:cs="Consolas"/>
          <w:color w:val="000000"/>
        </w:rPr>
        <w:t xml:space="preserve"> </w:t>
      </w:r>
      <w:r w:rsidRPr="0050149E">
        <w:rPr>
          <w:rFonts w:ascii="Consolas" w:eastAsia="Calibri" w:hAnsi="Consolas" w:cs="Consolas"/>
          <w:color w:val="000000"/>
          <w:u w:val="single"/>
        </w:rPr>
        <w:t>tutti</w:t>
      </w:r>
      <w:r w:rsidRPr="0050149E">
        <w:rPr>
          <w:rFonts w:ascii="Consolas" w:eastAsia="Calibri" w:hAnsi="Consolas" w:cs="Consolas"/>
          <w:color w:val="000000"/>
        </w:rPr>
        <w:t xml:space="preserve"> i</w:t>
      </w:r>
    </w:p>
    <w:p w:rsidR="007566EA" w:rsidRPr="0050149E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0000"/>
          <w:u w:val="single"/>
        </w:rPr>
        <w:t>dati</w:t>
      </w:r>
    </w:p>
    <w:p w:rsidR="007566EA" w:rsidRPr="0050149E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0000"/>
          <w:u w:val="single"/>
        </w:rPr>
        <w:t>relativi</w:t>
      </w:r>
      <w:r w:rsidRPr="0050149E">
        <w:rPr>
          <w:rFonts w:ascii="Consolas" w:eastAsia="Calibri" w:hAnsi="Consolas" w:cs="Consolas"/>
          <w:color w:val="000000"/>
        </w:rPr>
        <w:t xml:space="preserve"> </w:t>
      </w:r>
      <w:r w:rsidRPr="0050149E">
        <w:rPr>
          <w:rFonts w:ascii="Consolas" w:eastAsia="Calibri" w:hAnsi="Consolas" w:cs="Consolas"/>
          <w:color w:val="000000"/>
          <w:u w:val="single"/>
        </w:rPr>
        <w:t>alla</w:t>
      </w:r>
      <w:r w:rsidRPr="0050149E">
        <w:rPr>
          <w:rFonts w:ascii="Consolas" w:eastAsia="Calibri" w:hAnsi="Consolas" w:cs="Consolas"/>
          <w:color w:val="000000"/>
        </w:rPr>
        <w:t xml:space="preserve"> </w:t>
      </w:r>
      <w:r w:rsidRPr="0050149E">
        <w:rPr>
          <w:rFonts w:ascii="Consolas" w:eastAsia="Calibri" w:hAnsi="Consolas" w:cs="Consolas"/>
          <w:color w:val="000000"/>
          <w:u w:val="single"/>
        </w:rPr>
        <w:t>richiesta</w:t>
      </w:r>
      <w:r w:rsidRPr="0050149E">
        <w:rPr>
          <w:rFonts w:ascii="Consolas" w:eastAsia="Calibri" w:hAnsi="Consolas" w:cs="Consolas"/>
          <w:color w:val="000000"/>
        </w:rPr>
        <w:t xml:space="preserve"> </w:t>
      </w:r>
      <w:r w:rsidRPr="0050149E">
        <w:rPr>
          <w:rFonts w:ascii="Consolas" w:eastAsia="Calibri" w:hAnsi="Consolas" w:cs="Consolas"/>
          <w:color w:val="000000"/>
          <w:u w:val="single"/>
        </w:rPr>
        <w:t>della</w:t>
      </w:r>
      <w:r w:rsidRPr="0050149E">
        <w:rPr>
          <w:rFonts w:ascii="Consolas" w:eastAsia="Calibri" w:hAnsi="Consolas" w:cs="Consolas"/>
          <w:color w:val="000000"/>
        </w:rPr>
        <w:t xml:space="preserve"> </w:t>
      </w:r>
      <w:r w:rsidRPr="0050149E">
        <w:rPr>
          <w:rFonts w:ascii="Consolas" w:eastAsia="Calibri" w:hAnsi="Consolas" w:cs="Consolas"/>
          <w:color w:val="000000"/>
          <w:u w:val="single"/>
        </w:rPr>
        <w:t>Prenotazione</w:t>
      </w:r>
      <w:r w:rsidRPr="0050149E">
        <w:rPr>
          <w:rFonts w:ascii="Consolas" w:eastAsia="Calibri" w:hAnsi="Consolas" w:cs="Consolas"/>
          <w:color w:val="000000"/>
        </w:rPr>
        <w:t>.</w:t>
      </w:r>
    </w:p>
    <w:p w:rsidR="007566EA" w:rsidRPr="00D4443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8080"/>
        </w:rPr>
        <w:t>&lt;/</w:t>
      </w:r>
      <w:r w:rsidRPr="00D44436">
        <w:rPr>
          <w:rFonts w:ascii="Consolas" w:eastAsia="Calibri" w:hAnsi="Consolas" w:cs="Consolas"/>
          <w:color w:val="3F7F7F"/>
        </w:rPr>
        <w:t>documentation</w:t>
      </w:r>
      <w:r w:rsidRPr="00D44436">
        <w:rPr>
          <w:rFonts w:ascii="Consolas" w:eastAsia="Calibri" w:hAnsi="Consolas" w:cs="Consolas"/>
          <w:color w:val="008080"/>
        </w:rPr>
        <w:t>&gt;</w:t>
      </w:r>
    </w:p>
    <w:p w:rsidR="007566EA" w:rsidRPr="00D4443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8080"/>
        </w:rPr>
        <w:t>&lt;/</w:t>
      </w:r>
      <w:r w:rsidRPr="00D44436">
        <w:rPr>
          <w:rFonts w:ascii="Consolas" w:eastAsia="Calibri" w:hAnsi="Consolas" w:cs="Consolas"/>
          <w:color w:val="3F7F7F"/>
        </w:rPr>
        <w:t>annotation</w:t>
      </w:r>
      <w:r w:rsidRPr="00D44436">
        <w:rPr>
          <w:rFonts w:ascii="Consolas" w:eastAsia="Calibri" w:hAnsi="Consolas" w:cs="Consolas"/>
          <w:color w:val="008080"/>
        </w:rPr>
        <w:t>&gt;</w:t>
      </w:r>
    </w:p>
    <w:p w:rsidR="007566EA" w:rsidRPr="00D4443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8080"/>
        </w:rPr>
        <w:t>&lt;/</w:t>
      </w:r>
      <w:r w:rsidRPr="00D44436">
        <w:rPr>
          <w:rFonts w:ascii="Consolas" w:eastAsia="Calibri" w:hAnsi="Consolas" w:cs="Consolas"/>
          <w:color w:val="3F7F7F"/>
        </w:rPr>
        <w:t>element</w:t>
      </w:r>
      <w:r w:rsidRPr="00D44436">
        <w:rPr>
          <w:rFonts w:ascii="Consolas" w:eastAsia="Calibri" w:hAnsi="Consolas" w:cs="Consolas"/>
          <w:color w:val="008080"/>
        </w:rPr>
        <w:t>&gt;</w:t>
      </w:r>
    </w:p>
    <w:p w:rsidR="007566EA" w:rsidRPr="00D4443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</w:p>
    <w:p w:rsidR="007566EA" w:rsidRPr="00D4443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8080"/>
        </w:rPr>
        <w:t>&lt;</w:t>
      </w:r>
      <w:r w:rsidRPr="00D44436">
        <w:rPr>
          <w:rFonts w:ascii="Consolas" w:eastAsia="Calibri" w:hAnsi="Consolas" w:cs="Consolas"/>
          <w:color w:val="3F7F7F"/>
        </w:rPr>
        <w:t>complexType</w:t>
      </w:r>
      <w:r w:rsidRPr="00D44436">
        <w:rPr>
          <w:rFonts w:ascii="Consolas" w:eastAsia="Calibri" w:hAnsi="Consolas" w:cs="Consolas"/>
        </w:rPr>
        <w:t xml:space="preserve"> </w:t>
      </w:r>
      <w:r w:rsidRPr="00D44436">
        <w:rPr>
          <w:rFonts w:ascii="Consolas" w:eastAsia="Calibri" w:hAnsi="Consolas" w:cs="Consolas"/>
          <w:color w:val="7F007F"/>
        </w:rPr>
        <w:t>name</w:t>
      </w:r>
      <w:r w:rsidRPr="00D44436">
        <w:rPr>
          <w:rFonts w:ascii="Consolas" w:eastAsia="Calibri" w:hAnsi="Consolas" w:cs="Consolas"/>
          <w:color w:val="000000"/>
        </w:rPr>
        <w:t>=</w:t>
      </w:r>
      <w:r w:rsidRPr="00D44436">
        <w:rPr>
          <w:rFonts w:ascii="Consolas" w:eastAsia="Calibri" w:hAnsi="Consolas" w:cs="Consolas"/>
          <w:i/>
          <w:iCs/>
          <w:color w:val="2A00FF"/>
        </w:rPr>
        <w:t>"RichiestaInserimentoPrenotazioneRevisioniFuoriSedeType"</w:t>
      </w:r>
      <w:r w:rsidRPr="00D44436">
        <w:rPr>
          <w:rFonts w:ascii="Consolas" w:eastAsia="Calibri" w:hAnsi="Consolas" w:cs="Consolas"/>
          <w:color w:val="008080"/>
        </w:rPr>
        <w:t>&gt;</w:t>
      </w:r>
    </w:p>
    <w:p w:rsidR="007566EA" w:rsidRPr="00D4443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8080"/>
        </w:rPr>
        <w:t>&lt;</w:t>
      </w:r>
      <w:r w:rsidRPr="00D44436">
        <w:rPr>
          <w:rFonts w:ascii="Consolas" w:eastAsia="Calibri" w:hAnsi="Consolas" w:cs="Consolas"/>
          <w:color w:val="3F7F7F"/>
        </w:rPr>
        <w:t>sequence</w:t>
      </w:r>
      <w:r w:rsidRPr="00D44436">
        <w:rPr>
          <w:rFonts w:ascii="Consolas" w:eastAsia="Calibri" w:hAnsi="Consolas" w:cs="Consolas"/>
          <w:color w:val="008080"/>
        </w:rPr>
        <w:t>&gt;</w:t>
      </w:r>
    </w:p>
    <w:p w:rsidR="007566EA" w:rsidRPr="00D4443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8080"/>
        </w:rPr>
        <w:t>&lt;</w:t>
      </w:r>
      <w:r w:rsidRPr="00D44436">
        <w:rPr>
          <w:rFonts w:ascii="Consolas" w:eastAsia="Calibri" w:hAnsi="Consolas" w:cs="Consolas"/>
          <w:color w:val="3F7F7F"/>
        </w:rPr>
        <w:t>element</w:t>
      </w:r>
      <w:r w:rsidRPr="00D44436">
        <w:rPr>
          <w:rFonts w:ascii="Consolas" w:eastAsia="Calibri" w:hAnsi="Consolas" w:cs="Consolas"/>
        </w:rPr>
        <w:t xml:space="preserve"> </w:t>
      </w:r>
      <w:r w:rsidRPr="00D44436">
        <w:rPr>
          <w:rFonts w:ascii="Consolas" w:eastAsia="Calibri" w:hAnsi="Consolas" w:cs="Consolas"/>
          <w:color w:val="7F007F"/>
        </w:rPr>
        <w:t>name</w:t>
      </w:r>
      <w:r w:rsidRPr="00D44436">
        <w:rPr>
          <w:rFonts w:ascii="Consolas" w:eastAsia="Calibri" w:hAnsi="Consolas" w:cs="Consolas"/>
          <w:color w:val="000000"/>
        </w:rPr>
        <w:t>=</w:t>
      </w:r>
      <w:r w:rsidRPr="00D44436">
        <w:rPr>
          <w:rFonts w:ascii="Consolas" w:eastAsia="Calibri" w:hAnsi="Consolas" w:cs="Consolas"/>
          <w:i/>
          <w:iCs/>
          <w:color w:val="2A00FF"/>
        </w:rPr>
        <w:t>"login"</w:t>
      </w:r>
      <w:r w:rsidRPr="00D44436">
        <w:rPr>
          <w:rFonts w:ascii="Consolas" w:eastAsia="Calibri" w:hAnsi="Consolas" w:cs="Consolas"/>
        </w:rPr>
        <w:t xml:space="preserve"> </w:t>
      </w:r>
      <w:r w:rsidRPr="00D44436">
        <w:rPr>
          <w:rFonts w:ascii="Consolas" w:eastAsia="Calibri" w:hAnsi="Consolas" w:cs="Consolas"/>
          <w:color w:val="7F007F"/>
        </w:rPr>
        <w:t>type</w:t>
      </w:r>
      <w:r w:rsidRPr="00D44436">
        <w:rPr>
          <w:rFonts w:ascii="Consolas" w:eastAsia="Calibri" w:hAnsi="Consolas" w:cs="Consolas"/>
          <w:color w:val="000000"/>
        </w:rPr>
        <w:t>=</w:t>
      </w:r>
      <w:r w:rsidRPr="00D44436">
        <w:rPr>
          <w:rFonts w:ascii="Consolas" w:eastAsia="Calibri" w:hAnsi="Consolas" w:cs="Consolas"/>
          <w:i/>
          <w:iCs/>
          <w:color w:val="2A00FF"/>
        </w:rPr>
        <w:t>"dtt:LoginType"</w:t>
      </w:r>
      <w:r w:rsidRPr="00D44436">
        <w:rPr>
          <w:rFonts w:ascii="Consolas" w:eastAsia="Calibri" w:hAnsi="Consolas" w:cs="Consolas"/>
        </w:rPr>
        <w:t xml:space="preserve"> </w:t>
      </w:r>
      <w:r w:rsidRPr="00D44436">
        <w:rPr>
          <w:rFonts w:ascii="Consolas" w:eastAsia="Calibri" w:hAnsi="Consolas" w:cs="Consolas"/>
          <w:color w:val="7F007F"/>
        </w:rPr>
        <w:t>maxOccurs</w:t>
      </w:r>
      <w:r w:rsidRPr="00D44436">
        <w:rPr>
          <w:rFonts w:ascii="Consolas" w:eastAsia="Calibri" w:hAnsi="Consolas" w:cs="Consolas"/>
          <w:color w:val="000000"/>
        </w:rPr>
        <w:t>=</w:t>
      </w:r>
      <w:r w:rsidRPr="00D44436">
        <w:rPr>
          <w:rFonts w:ascii="Consolas" w:eastAsia="Calibri" w:hAnsi="Consolas" w:cs="Consolas"/>
          <w:i/>
          <w:iCs/>
          <w:color w:val="2A00FF"/>
        </w:rPr>
        <w:t>"1"</w:t>
      </w:r>
    </w:p>
    <w:p w:rsidR="007566EA" w:rsidRPr="00D4443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D44436">
        <w:rPr>
          <w:rFonts w:ascii="Consolas" w:eastAsia="Calibri" w:hAnsi="Consolas" w:cs="Consolas"/>
        </w:rPr>
        <w:tab/>
      </w:r>
      <w:r w:rsidRPr="00D44436">
        <w:rPr>
          <w:rFonts w:ascii="Consolas" w:eastAsia="Calibri" w:hAnsi="Consolas" w:cs="Consolas"/>
        </w:rPr>
        <w:tab/>
      </w:r>
      <w:r w:rsidRPr="00D44436">
        <w:rPr>
          <w:rFonts w:ascii="Consolas" w:eastAsia="Calibri" w:hAnsi="Consolas" w:cs="Consolas"/>
        </w:rPr>
        <w:tab/>
      </w:r>
      <w:r w:rsidRPr="00D44436">
        <w:rPr>
          <w:rFonts w:ascii="Consolas" w:eastAsia="Calibri" w:hAnsi="Consolas" w:cs="Consolas"/>
        </w:rPr>
        <w:tab/>
      </w:r>
      <w:r w:rsidRPr="00D44436">
        <w:rPr>
          <w:rFonts w:ascii="Consolas" w:eastAsia="Calibri" w:hAnsi="Consolas" w:cs="Consolas"/>
          <w:color w:val="7F007F"/>
        </w:rPr>
        <w:t>minOccurs</w:t>
      </w:r>
      <w:r w:rsidRPr="00D44436">
        <w:rPr>
          <w:rFonts w:ascii="Consolas" w:eastAsia="Calibri" w:hAnsi="Consolas" w:cs="Consolas"/>
          <w:color w:val="000000"/>
        </w:rPr>
        <w:t>=</w:t>
      </w:r>
      <w:r w:rsidRPr="00D44436">
        <w:rPr>
          <w:rFonts w:ascii="Consolas" w:eastAsia="Calibri" w:hAnsi="Consolas" w:cs="Consolas"/>
          <w:i/>
          <w:iCs/>
          <w:color w:val="2A00FF"/>
        </w:rPr>
        <w:t>"1"</w:t>
      </w:r>
      <w:r w:rsidRPr="00D44436">
        <w:rPr>
          <w:rFonts w:ascii="Consolas" w:eastAsia="Calibri" w:hAnsi="Consolas" w:cs="Consolas"/>
          <w:color w:val="008080"/>
        </w:rPr>
        <w:t>&gt;</w:t>
      </w:r>
    </w:p>
    <w:p w:rsidR="007566EA" w:rsidRPr="00D4443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8080"/>
        </w:rPr>
        <w:t>&lt;/</w:t>
      </w:r>
      <w:r w:rsidRPr="00D44436">
        <w:rPr>
          <w:rFonts w:ascii="Consolas" w:eastAsia="Calibri" w:hAnsi="Consolas" w:cs="Consolas"/>
          <w:color w:val="3F7F7F"/>
        </w:rPr>
        <w:t>element</w:t>
      </w:r>
      <w:r w:rsidRPr="00D44436">
        <w:rPr>
          <w:rFonts w:ascii="Consolas" w:eastAsia="Calibri" w:hAnsi="Consolas" w:cs="Consolas"/>
          <w:color w:val="008080"/>
        </w:rPr>
        <w:t>&gt;</w:t>
      </w:r>
    </w:p>
    <w:p w:rsidR="007566EA" w:rsidRPr="0050149E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0000"/>
        </w:rPr>
        <w:tab/>
      </w:r>
      <w:r w:rsidRPr="00D44436">
        <w:rPr>
          <w:rFonts w:ascii="Consolas" w:eastAsia="Calibri" w:hAnsi="Consolas" w:cs="Consolas"/>
          <w:color w:val="000000"/>
        </w:rPr>
        <w:tab/>
      </w:r>
      <w:r w:rsidRPr="0050149E">
        <w:rPr>
          <w:rFonts w:ascii="Consolas" w:eastAsia="Calibri" w:hAnsi="Consolas" w:cs="Consolas"/>
          <w:color w:val="008080"/>
        </w:rPr>
        <w:t>&lt;</w:t>
      </w:r>
      <w:r w:rsidRPr="0050149E">
        <w:rPr>
          <w:rFonts w:ascii="Consolas" w:eastAsia="Calibri" w:hAnsi="Consolas" w:cs="Consolas"/>
          <w:color w:val="3F7F7F"/>
        </w:rPr>
        <w:t>element</w:t>
      </w:r>
      <w:r w:rsidRPr="0050149E">
        <w:rPr>
          <w:rFonts w:ascii="Consolas" w:eastAsia="Calibri" w:hAnsi="Consolas" w:cs="Consolas"/>
        </w:rPr>
        <w:t xml:space="preserve"> </w:t>
      </w:r>
      <w:r w:rsidRPr="0050149E">
        <w:rPr>
          <w:rFonts w:ascii="Consolas" w:eastAsia="Calibri" w:hAnsi="Consolas" w:cs="Consolas"/>
          <w:color w:val="7F007F"/>
        </w:rPr>
        <w:t>name</w:t>
      </w:r>
      <w:r w:rsidRPr="0050149E">
        <w:rPr>
          <w:rFonts w:ascii="Consolas" w:eastAsia="Calibri" w:hAnsi="Consolas" w:cs="Consolas"/>
          <w:color w:val="000000"/>
        </w:rPr>
        <w:t>=</w:t>
      </w:r>
      <w:r w:rsidRPr="0050149E">
        <w:rPr>
          <w:rFonts w:ascii="Consolas" w:eastAsia="Calibri" w:hAnsi="Consolas" w:cs="Consolas"/>
          <w:i/>
          <w:iCs/>
          <w:color w:val="2A00FF"/>
        </w:rPr>
        <w:t>"prenotazioneRevisioniFuoriSede"</w:t>
      </w:r>
    </w:p>
    <w:p w:rsidR="007566EA" w:rsidRPr="0050149E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0149E">
        <w:rPr>
          <w:rFonts w:ascii="Consolas" w:eastAsia="Calibri" w:hAnsi="Consolas" w:cs="Consolas"/>
        </w:rPr>
        <w:tab/>
      </w:r>
      <w:r w:rsidRPr="0050149E">
        <w:rPr>
          <w:rFonts w:ascii="Consolas" w:eastAsia="Calibri" w:hAnsi="Consolas" w:cs="Consolas"/>
        </w:rPr>
        <w:tab/>
      </w:r>
      <w:r w:rsidRPr="0050149E">
        <w:rPr>
          <w:rFonts w:ascii="Consolas" w:eastAsia="Calibri" w:hAnsi="Consolas" w:cs="Consolas"/>
        </w:rPr>
        <w:tab/>
      </w:r>
      <w:r w:rsidRPr="0050149E">
        <w:rPr>
          <w:rFonts w:ascii="Consolas" w:eastAsia="Calibri" w:hAnsi="Consolas" w:cs="Consolas"/>
        </w:rPr>
        <w:tab/>
      </w:r>
      <w:r w:rsidRPr="0050149E">
        <w:rPr>
          <w:rFonts w:ascii="Consolas" w:eastAsia="Calibri" w:hAnsi="Consolas" w:cs="Consolas"/>
          <w:color w:val="7F007F"/>
        </w:rPr>
        <w:t>type</w:t>
      </w:r>
      <w:r w:rsidRPr="0050149E">
        <w:rPr>
          <w:rFonts w:ascii="Consolas" w:eastAsia="Calibri" w:hAnsi="Consolas" w:cs="Consolas"/>
          <w:color w:val="000000"/>
        </w:rPr>
        <w:t>=</w:t>
      </w:r>
      <w:r w:rsidRPr="0050149E">
        <w:rPr>
          <w:rFonts w:ascii="Consolas" w:eastAsia="Calibri" w:hAnsi="Consolas" w:cs="Consolas"/>
          <w:i/>
          <w:iCs/>
          <w:color w:val="2A00FF"/>
        </w:rPr>
        <w:t>"dtt:InserimentoPrenotazioneRevisioniFuoriSedeType"</w:t>
      </w:r>
      <w:r w:rsidRPr="0050149E">
        <w:rPr>
          <w:rFonts w:ascii="Consolas" w:eastAsia="Calibri" w:hAnsi="Consolas" w:cs="Consolas"/>
        </w:rPr>
        <w:t xml:space="preserve"> </w:t>
      </w:r>
      <w:r w:rsidRPr="0050149E">
        <w:rPr>
          <w:rFonts w:ascii="Consolas" w:eastAsia="Calibri" w:hAnsi="Consolas" w:cs="Consolas"/>
          <w:color w:val="7F007F"/>
        </w:rPr>
        <w:t>minOccurs</w:t>
      </w:r>
      <w:r w:rsidRPr="0050149E">
        <w:rPr>
          <w:rFonts w:ascii="Consolas" w:eastAsia="Calibri" w:hAnsi="Consolas" w:cs="Consolas"/>
          <w:color w:val="000000"/>
        </w:rPr>
        <w:t>=</w:t>
      </w:r>
      <w:r w:rsidRPr="0050149E">
        <w:rPr>
          <w:rFonts w:ascii="Consolas" w:eastAsia="Calibri" w:hAnsi="Consolas" w:cs="Consolas"/>
          <w:i/>
          <w:iCs/>
          <w:color w:val="2A00FF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50149E">
        <w:rPr>
          <w:rFonts w:ascii="Consolas" w:eastAsia="Calibri" w:hAnsi="Consolas" w:cs="Consolas"/>
        </w:rPr>
        <w:tab/>
      </w:r>
      <w:r w:rsidRPr="0050149E">
        <w:rPr>
          <w:rFonts w:ascii="Consolas" w:eastAsia="Calibri" w:hAnsi="Consolas" w:cs="Consolas"/>
        </w:rPr>
        <w:tab/>
      </w:r>
      <w:r w:rsidRPr="0050149E">
        <w:rPr>
          <w:rFonts w:ascii="Consolas" w:eastAsia="Calibri" w:hAnsi="Consolas" w:cs="Consolas"/>
        </w:rPr>
        <w:tab/>
      </w:r>
      <w:r w:rsidRPr="0050149E">
        <w:rPr>
          <w:rFonts w:ascii="Consolas" w:eastAsia="Calibri" w:hAnsi="Consolas" w:cs="Consola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"partitaIva"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"dtt:CharUndici"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"bollettino"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"dtt:BollettinoType"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"decurtazione"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"dtt:TipoPagamentoDecurtazione"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color w:val="008080"/>
          <w:lang w:val="en-US"/>
        </w:rPr>
        <w:t>&gt;&lt;/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sequence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complexType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schema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InserimentoPrenotazioneRevoisioneFuoriSedeOutput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5431" w:dyaOrig="810">
          <v:shape id="_x0000_i1161" type="#_x0000_t75" style="width:271.5pt;height:40.5pt" o:ole="">
            <v:imagedata r:id="rId483" o:title=""/>
          </v:shape>
          <o:OLEObject Type="Embed" ProgID="Package" ShapeID="_x0000_i1161" DrawAspect="Content" ObjectID="_1669193585" r:id="rId484"/>
        </w:object>
      </w:r>
    </w:p>
    <w:p w:rsidR="007566EA" w:rsidRPr="00D0037D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 xml:space="preserve">element </w:t>
      </w:r>
      <w:r w:rsidRPr="0053289E">
        <w:rPr>
          <w:rFonts w:ascii="Courier New" w:eastAsia="Calibri" w:hAnsi="Courier New" w:cs="Courier New"/>
          <w:color w:val="7F007F"/>
        </w:rPr>
        <w:t>name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"rispostaInserimentoPrenotazioneRevisioniFuoriSede"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type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"dtt:RispostaInserimentoPrenotazioneRevisioniFuoriSedeType"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>annotation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>documentation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  <w:t>relativi alla richiesta della Officina.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documentation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annotation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3F7F7F"/>
          <w:lang w:val="en-US"/>
        </w:rPr>
        <w:tab/>
      </w:r>
      <w:r w:rsidRPr="007566EA">
        <w:rPr>
          <w:rFonts w:ascii="Courier New" w:eastAsia="Calibri" w:hAnsi="Courier New" w:cs="Courier New"/>
          <w:color w:val="3F7F7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"RispostaInserimentoPrenotazioneRevisioniFuoriSedeType"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"messaggio"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"dtt:MessaggioType"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"0"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"unbounded"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"unbounded"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InserimentoPrenotazioneRevoisioneFuoriSede.wsdl</w:t>
      </w:r>
    </w:p>
    <w:p w:rsidR="007566EA" w:rsidRDefault="008F1A30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8F1A30">
        <w:rPr>
          <w:b/>
          <w:sz w:val="24"/>
          <w:szCs w:val="24"/>
        </w:rPr>
        <w:object w:dxaOrig="3975" w:dyaOrig="811">
          <v:shape id="_x0000_i1162" type="#_x0000_t75" style="width:198.75pt;height:40.5pt" o:ole="">
            <v:imagedata r:id="rId485" o:title=""/>
          </v:shape>
          <o:OLEObject Type="Embed" ProgID="Package" ShapeID="_x0000_i1162" DrawAspect="Content" ObjectID="_1669193586" r:id="rId486"/>
        </w:objec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RicercaPrenotaizoneFuoriSede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375" w:dyaOrig="810">
          <v:shape id="_x0000_i1163" type="#_x0000_t75" style="width:168.75pt;height:40.5pt" o:ole="">
            <v:imagedata r:id="rId487" o:title=""/>
          </v:shape>
          <o:OLEObject Type="Embed" ProgID="Package" ShapeID="_x0000_i1163" DrawAspect="Content" ObjectID="_1669193587" r:id="rId488"/>
        </w:objec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 xml:space="preserve">schema </w:t>
      </w:r>
      <w:r w:rsidRPr="0053289E">
        <w:rPr>
          <w:rFonts w:ascii="Courier New" w:eastAsia="Calibri" w:hAnsi="Courier New" w:cs="Courier New"/>
          <w:color w:val="7F007F"/>
        </w:rPr>
        <w:t>xmlns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"http://www.w3.org/2001/XMLSchema"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xmlns:dtt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targetNamespace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15001B">
        <w:rPr>
          <w:rFonts w:ascii="Courier New" w:eastAsia="Calibri" w:hAnsi="Courier New" w:cs="Courier New"/>
          <w:color w:val="7F007F"/>
        </w:rPr>
        <w:t>elementFormDefault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"qualified" </w:t>
      </w:r>
      <w:r w:rsidRPr="0015001B">
        <w:rPr>
          <w:rFonts w:ascii="Courier New" w:eastAsia="Calibri" w:hAnsi="Courier New" w:cs="Courier New"/>
          <w:color w:val="7F007F"/>
        </w:rPr>
        <w:t>attributeFormDefault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>"qualified"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"./RicercaPrenotazioneFuoriSedeInput.xsd"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"./RicercaPrenotazioneFuoriSedeOutput.xsd"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RicercaPrenotaizoneFuoriSedeInput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900" w:dyaOrig="810">
          <v:shape id="_x0000_i1164" type="#_x0000_t75" style="width:195pt;height:40.5pt" o:ole="">
            <v:imagedata r:id="rId489" o:title=""/>
          </v:shape>
          <o:OLEObject Type="Embed" ProgID="Package" ShapeID="_x0000_i1164" DrawAspect="Content" ObjectID="_1669193588" r:id="rId490"/>
        </w:objec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 xml:space="preserve">element </w:t>
      </w:r>
      <w:r w:rsidRPr="0053289E">
        <w:rPr>
          <w:rFonts w:ascii="Courier New" w:eastAsia="Calibri" w:hAnsi="Courier New" w:cs="Courier New"/>
          <w:color w:val="7F007F"/>
        </w:rPr>
        <w:t>name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"richiestaRicercaPrenotazioneFuoriSede"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type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"dtt:RichiestaRicercaPrenotazioneFuoriSedeType"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>annotation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>documentation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  <w:t>relativi alla richiesta .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&lt;/</w:t>
      </w:r>
      <w:r w:rsidRPr="0053289E">
        <w:rPr>
          <w:rFonts w:ascii="Courier New" w:eastAsia="Calibri" w:hAnsi="Courier New" w:cs="Courier New"/>
          <w:color w:val="3F7F7F"/>
        </w:rPr>
        <w:t>documentation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&lt;/</w:t>
      </w:r>
      <w:r w:rsidRPr="0053289E">
        <w:rPr>
          <w:rFonts w:ascii="Courier New" w:eastAsia="Calibri" w:hAnsi="Courier New" w:cs="Courier New"/>
          <w:color w:val="3F7F7F"/>
        </w:rPr>
        <w:t>annotation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&lt;/</w:t>
      </w:r>
      <w:r w:rsidRPr="0053289E">
        <w:rPr>
          <w:rFonts w:ascii="Courier New" w:eastAsia="Calibri" w:hAnsi="Courier New" w:cs="Courier New"/>
          <w:color w:val="3F7F7F"/>
        </w:rPr>
        <w:t>element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 xml:space="preserve">complexType </w:t>
      </w:r>
      <w:r w:rsidRPr="0053289E">
        <w:rPr>
          <w:rFonts w:ascii="Courier New" w:eastAsia="Calibri" w:hAnsi="Courier New" w:cs="Courier New"/>
          <w:color w:val="7F007F"/>
        </w:rPr>
        <w:t>name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"RichiestaRicercaPrenotazioneFuoriSedeType"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lastRenderedPageBreak/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>sequence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"login"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"dtt:LoginType"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"codiceUfficioMctc"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"dtt:CharDue"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"dataSedutaDal"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"date"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"dataSedutaAl"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"date"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"codiceTipoVeicolo"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"dtt:CharUno"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"0"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"codiceTargaVeicolo"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"dtt:VarCharOtto"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"0"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"codiceIdentificativoCiclomotore"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"string"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"0"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"codiceTelaio"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"string"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"statoPrenotazione"</w:t>
      </w:r>
    </w:p>
    <w:p w:rsidR="007566EA" w:rsidRPr="007566EA" w:rsidRDefault="007566EA" w:rsidP="007566EA">
      <w:pPr>
        <w:autoSpaceDE w:val="0"/>
        <w:autoSpaceDN w:val="0"/>
        <w:adjustRightInd w:val="0"/>
        <w:ind w:left="2832" w:firstLine="3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"dtt:StattoPrenotazioneEnumType"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"0"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"numeroPagina"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"integer"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4B4DF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4B4DF8">
        <w:rPr>
          <w:rFonts w:ascii="Courier New" w:eastAsia="Calibri" w:hAnsi="Courier New" w:cs="Courier New"/>
          <w:color w:val="008080"/>
        </w:rPr>
        <w:t>&lt;/</w:t>
      </w:r>
      <w:r w:rsidRPr="004B4DF8">
        <w:rPr>
          <w:rFonts w:ascii="Courier New" w:eastAsia="Calibri" w:hAnsi="Courier New" w:cs="Courier New"/>
          <w:color w:val="3F7F7F"/>
        </w:rPr>
        <w:t>schema</w:t>
      </w:r>
      <w:r w:rsidRPr="004B4DF8">
        <w:rPr>
          <w:rFonts w:ascii="Courier New" w:eastAsia="Calibri" w:hAnsi="Courier New" w:cs="Courier New"/>
          <w:color w:val="008080"/>
        </w:rPr>
        <w:t>&gt;</w:t>
      </w:r>
    </w:p>
    <w:p w:rsidR="007566EA" w:rsidRPr="004B4DF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4F7EB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F7EBA">
        <w:rPr>
          <w:rFonts w:ascii="Consolas" w:eastAsia="Calibri" w:hAnsi="Consolas" w:cs="Consolas"/>
          <w:color w:val="008080"/>
        </w:rPr>
        <w:t>&lt;</w:t>
      </w:r>
      <w:r w:rsidRPr="004F7EBA">
        <w:rPr>
          <w:rFonts w:ascii="Consolas" w:eastAsia="Calibri" w:hAnsi="Consolas" w:cs="Consolas"/>
          <w:color w:val="3F7F7F"/>
          <w:highlight w:val="lightGray"/>
        </w:rPr>
        <w:t>complexType</w:t>
      </w:r>
      <w:r w:rsidRPr="004F7EBA">
        <w:rPr>
          <w:rFonts w:ascii="Consolas" w:eastAsia="Calibri" w:hAnsi="Consolas" w:cs="Consolas"/>
        </w:rPr>
        <w:t xml:space="preserve"> </w:t>
      </w:r>
      <w:r w:rsidRPr="004F7EBA">
        <w:rPr>
          <w:rFonts w:ascii="Consolas" w:eastAsia="Calibri" w:hAnsi="Consolas" w:cs="Consolas"/>
          <w:color w:val="7F007F"/>
        </w:rPr>
        <w:t>name</w:t>
      </w:r>
      <w:r w:rsidRPr="004F7EBA">
        <w:rPr>
          <w:rFonts w:ascii="Consolas" w:eastAsia="Calibri" w:hAnsi="Consolas" w:cs="Consolas"/>
          <w:color w:val="000000"/>
        </w:rPr>
        <w:t>=</w:t>
      </w:r>
      <w:r w:rsidRPr="004F7EBA">
        <w:rPr>
          <w:rFonts w:ascii="Consolas" w:eastAsia="Calibri" w:hAnsi="Consolas" w:cs="Consolas"/>
          <w:i/>
          <w:iCs/>
          <w:color w:val="2A00FF"/>
        </w:rPr>
        <w:t>"TipoPrenotazioneRevisionePAType"</w:t>
      </w:r>
      <w:r w:rsidRPr="004F7EBA">
        <w:rPr>
          <w:rFonts w:ascii="Consolas" w:eastAsia="Calibri" w:hAnsi="Consolas" w:cs="Consolas"/>
          <w:color w:val="008080"/>
        </w:rPr>
        <w:t>&gt;</w:t>
      </w:r>
    </w:p>
    <w:p w:rsidR="007566EA" w:rsidRPr="004F7EB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8080"/>
        </w:rPr>
        <w:t>&lt;</w:t>
      </w:r>
      <w:r w:rsidRPr="004F7EBA">
        <w:rPr>
          <w:rFonts w:ascii="Consolas" w:eastAsia="Calibri" w:hAnsi="Consolas" w:cs="Consolas"/>
          <w:color w:val="3F7F7F"/>
        </w:rPr>
        <w:t>sequence</w:t>
      </w:r>
      <w:r w:rsidRPr="004F7EBA">
        <w:rPr>
          <w:rFonts w:ascii="Consolas" w:eastAsia="Calibri" w:hAnsi="Consolas" w:cs="Consolas"/>
          <w:color w:val="008080"/>
        </w:rPr>
        <w:t>&gt;</w:t>
      </w:r>
    </w:p>
    <w:p w:rsidR="007566EA" w:rsidRPr="004F7EB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8080"/>
        </w:rPr>
        <w:t>&lt;</w:t>
      </w:r>
      <w:r w:rsidRPr="004F7EBA">
        <w:rPr>
          <w:rFonts w:ascii="Consolas" w:eastAsia="Calibri" w:hAnsi="Consolas" w:cs="Consolas"/>
          <w:color w:val="3F7F7F"/>
        </w:rPr>
        <w:t>element</w:t>
      </w:r>
      <w:r w:rsidRPr="004F7EBA">
        <w:rPr>
          <w:rFonts w:ascii="Consolas" w:eastAsia="Calibri" w:hAnsi="Consolas" w:cs="Consolas"/>
        </w:rPr>
        <w:t xml:space="preserve"> </w:t>
      </w:r>
      <w:r w:rsidRPr="004F7EBA">
        <w:rPr>
          <w:rFonts w:ascii="Consolas" w:eastAsia="Calibri" w:hAnsi="Consolas" w:cs="Consolas"/>
          <w:color w:val="7F007F"/>
        </w:rPr>
        <w:t>name</w:t>
      </w:r>
      <w:r w:rsidRPr="004F7EBA">
        <w:rPr>
          <w:rFonts w:ascii="Consolas" w:eastAsia="Calibri" w:hAnsi="Consolas" w:cs="Consolas"/>
          <w:color w:val="000000"/>
        </w:rPr>
        <w:t>=</w:t>
      </w:r>
      <w:r w:rsidRPr="004F7EBA">
        <w:rPr>
          <w:rFonts w:ascii="Consolas" w:eastAsia="Calibri" w:hAnsi="Consolas" w:cs="Consolas"/>
          <w:i/>
          <w:iCs/>
          <w:color w:val="2A00FF"/>
        </w:rPr>
        <w:t>"codiceTipoRevisione"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F7EBA">
        <w:rPr>
          <w:rFonts w:ascii="Consolas" w:eastAsia="Calibri" w:hAnsi="Consolas" w:cs="Consolas"/>
        </w:rPr>
        <w:tab/>
      </w:r>
      <w:r w:rsidRPr="004F7EBA">
        <w:rPr>
          <w:rFonts w:ascii="Consolas" w:eastAsia="Calibri" w:hAnsi="Consolas" w:cs="Consolas"/>
        </w:rPr>
        <w:tab/>
      </w:r>
      <w:r w:rsidRPr="004F7EBA">
        <w:rPr>
          <w:rFonts w:ascii="Consolas" w:eastAsia="Calibri" w:hAnsi="Consolas" w:cs="Consolas"/>
        </w:rPr>
        <w:tab/>
      </w:r>
      <w:r w:rsidRPr="004F7EBA">
        <w:rPr>
          <w:rFonts w:ascii="Consolas" w:eastAsia="Calibri" w:hAnsi="Consolas" w:cs="Consolas"/>
        </w:rPr>
        <w:tab/>
      </w:r>
      <w:r w:rsidRPr="004F7EBA">
        <w:rPr>
          <w:rFonts w:ascii="Consolas" w:eastAsia="Calibri" w:hAnsi="Consolas" w:cs="Consolas"/>
          <w:color w:val="7F007F"/>
        </w:rPr>
        <w:t>type</w:t>
      </w:r>
      <w:r w:rsidRPr="004F7EBA">
        <w:rPr>
          <w:rFonts w:ascii="Consolas" w:eastAsia="Calibri" w:hAnsi="Consolas" w:cs="Consolas"/>
          <w:color w:val="000000"/>
        </w:rPr>
        <w:t>=</w:t>
      </w:r>
      <w:r w:rsidRPr="004F7EBA">
        <w:rPr>
          <w:rFonts w:ascii="Consolas" w:eastAsia="Calibri" w:hAnsi="Consolas" w:cs="Consolas"/>
          <w:i/>
          <w:iCs/>
          <w:color w:val="2A00FF"/>
        </w:rPr>
        <w:t>"dtt:CodiceTipoRevisioneEnumType"</w:t>
      </w:r>
      <w:r w:rsidRPr="004F7EBA">
        <w:rPr>
          <w:rFonts w:ascii="Consolas" w:eastAsia="Calibri" w:hAnsi="Consolas" w:cs="Consolas"/>
        </w:rPr>
        <w:t xml:space="preserve"> </w:t>
      </w:r>
      <w:r w:rsidRPr="004F7EBA">
        <w:rPr>
          <w:rFonts w:ascii="Consolas" w:eastAsia="Calibri" w:hAnsi="Consolas" w:cs="Consolas"/>
          <w:color w:val="7F007F"/>
        </w:rPr>
        <w:t>minOccurs</w:t>
      </w:r>
      <w:r w:rsidRPr="004F7EBA">
        <w:rPr>
          <w:rFonts w:ascii="Consolas" w:eastAsia="Calibri" w:hAnsi="Consolas" w:cs="Consolas"/>
          <w:color w:val="000000"/>
        </w:rPr>
        <w:t>=</w:t>
      </w:r>
      <w:r w:rsidRPr="004F7EBA">
        <w:rPr>
          <w:rFonts w:ascii="Consolas" w:eastAsia="Calibri" w:hAnsi="Consolas" w:cs="Consolas"/>
          <w:i/>
          <w:iCs/>
          <w:color w:val="2A00FF"/>
        </w:rPr>
        <w:t>"0"</w:t>
      </w:r>
      <w:r w:rsidRPr="004F7EBA">
        <w:rPr>
          <w:rFonts w:ascii="Consolas" w:eastAsia="Calibri" w:hAnsi="Consolas" w:cs="Consolas"/>
        </w:rPr>
        <w:t xml:space="preserve"> </w:t>
      </w:r>
    </w:p>
    <w:p w:rsidR="007566EA" w:rsidRPr="004F7EBA" w:rsidRDefault="007566EA" w:rsidP="007566EA">
      <w:pPr>
        <w:autoSpaceDE w:val="0"/>
        <w:autoSpaceDN w:val="0"/>
        <w:adjustRightInd w:val="0"/>
        <w:ind w:left="2124" w:firstLine="708"/>
        <w:rPr>
          <w:rFonts w:ascii="Consolas" w:eastAsia="Calibri" w:hAnsi="Consolas" w:cs="Consolas"/>
        </w:rPr>
      </w:pPr>
      <w:r w:rsidRPr="004F7EBA">
        <w:rPr>
          <w:rFonts w:ascii="Consolas" w:eastAsia="Calibri" w:hAnsi="Consolas" w:cs="Consolas"/>
          <w:color w:val="7F007F"/>
        </w:rPr>
        <w:t>maxOccurs</w:t>
      </w:r>
      <w:r w:rsidRPr="004F7EBA">
        <w:rPr>
          <w:rFonts w:ascii="Consolas" w:eastAsia="Calibri" w:hAnsi="Consolas" w:cs="Consolas"/>
          <w:color w:val="000000"/>
        </w:rPr>
        <w:t>=</w:t>
      </w:r>
      <w:r w:rsidRPr="004F7EBA">
        <w:rPr>
          <w:rFonts w:ascii="Consolas" w:eastAsia="Calibri" w:hAnsi="Consolas" w:cs="Consolas"/>
          <w:i/>
          <w:iCs/>
          <w:color w:val="2A00FF"/>
        </w:rPr>
        <w:t>"1"</w:t>
      </w:r>
      <w:r w:rsidRPr="004F7EBA">
        <w:rPr>
          <w:rFonts w:ascii="Consolas" w:eastAsia="Calibri" w:hAnsi="Consolas" w:cs="Consolas"/>
        </w:rPr>
        <w:t xml:space="preserve"> </w:t>
      </w:r>
      <w:r w:rsidRPr="004F7EBA">
        <w:rPr>
          <w:rFonts w:ascii="Consolas" w:eastAsia="Calibri" w:hAnsi="Consolas" w:cs="Consolas"/>
          <w:color w:val="008080"/>
        </w:rPr>
        <w:t>/&gt;</w:t>
      </w:r>
    </w:p>
    <w:p w:rsidR="007566EA" w:rsidRPr="004F7EB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8080"/>
        </w:rPr>
        <w:t>&lt;</w:t>
      </w:r>
      <w:r w:rsidRPr="004F7EBA">
        <w:rPr>
          <w:rFonts w:ascii="Consolas" w:eastAsia="Calibri" w:hAnsi="Consolas" w:cs="Consolas"/>
          <w:color w:val="3F7F7F"/>
        </w:rPr>
        <w:t>element</w:t>
      </w:r>
      <w:r w:rsidRPr="004F7EBA">
        <w:rPr>
          <w:rFonts w:ascii="Consolas" w:eastAsia="Calibri" w:hAnsi="Consolas" w:cs="Consolas"/>
        </w:rPr>
        <w:t xml:space="preserve"> </w:t>
      </w:r>
      <w:r w:rsidRPr="004F7EBA">
        <w:rPr>
          <w:rFonts w:ascii="Consolas" w:eastAsia="Calibri" w:hAnsi="Consolas" w:cs="Consolas"/>
          <w:color w:val="7F007F"/>
        </w:rPr>
        <w:t>name</w:t>
      </w:r>
      <w:r w:rsidRPr="004F7EBA">
        <w:rPr>
          <w:rFonts w:ascii="Consolas" w:eastAsia="Calibri" w:hAnsi="Consolas" w:cs="Consolas"/>
          <w:color w:val="000000"/>
        </w:rPr>
        <w:t>=</w:t>
      </w:r>
      <w:r w:rsidRPr="004F7EBA">
        <w:rPr>
          <w:rFonts w:ascii="Consolas" w:eastAsia="Calibri" w:hAnsi="Consolas" w:cs="Consolas"/>
          <w:i/>
          <w:iCs/>
          <w:color w:val="2A00FF"/>
        </w:rPr>
        <w:t>"descrizioneTipoRevisione"</w:t>
      </w:r>
    </w:p>
    <w:p w:rsidR="007566EA" w:rsidRPr="004F7EB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F7EBA">
        <w:rPr>
          <w:rFonts w:ascii="Consolas" w:eastAsia="Calibri" w:hAnsi="Consolas" w:cs="Consolas"/>
        </w:rPr>
        <w:tab/>
      </w:r>
      <w:r w:rsidRPr="004F7EBA">
        <w:rPr>
          <w:rFonts w:ascii="Consolas" w:eastAsia="Calibri" w:hAnsi="Consolas" w:cs="Consolas"/>
        </w:rPr>
        <w:tab/>
      </w:r>
      <w:r w:rsidRPr="004F7EBA">
        <w:rPr>
          <w:rFonts w:ascii="Consolas" w:eastAsia="Calibri" w:hAnsi="Consolas" w:cs="Consolas"/>
        </w:rPr>
        <w:tab/>
      </w:r>
      <w:r w:rsidRPr="004F7EBA">
        <w:rPr>
          <w:rFonts w:ascii="Consolas" w:eastAsia="Calibri" w:hAnsi="Consolas" w:cs="Consolas"/>
        </w:rPr>
        <w:tab/>
      </w:r>
      <w:r w:rsidRPr="004F7EBA">
        <w:rPr>
          <w:rFonts w:ascii="Consolas" w:eastAsia="Calibri" w:hAnsi="Consolas" w:cs="Consolas"/>
          <w:color w:val="7F007F"/>
        </w:rPr>
        <w:t>type</w:t>
      </w:r>
      <w:r w:rsidRPr="004F7EBA">
        <w:rPr>
          <w:rFonts w:ascii="Consolas" w:eastAsia="Calibri" w:hAnsi="Consolas" w:cs="Consolas"/>
          <w:color w:val="000000"/>
        </w:rPr>
        <w:t>=</w:t>
      </w:r>
      <w:r w:rsidRPr="004F7EBA">
        <w:rPr>
          <w:rFonts w:ascii="Consolas" w:eastAsia="Calibri" w:hAnsi="Consolas" w:cs="Consolas"/>
          <w:i/>
          <w:iCs/>
          <w:color w:val="2A00FF"/>
        </w:rPr>
        <w:t>"dtt:DescrizioneTipoRevisioneEnumType"</w:t>
      </w:r>
      <w:r w:rsidRPr="004F7EBA">
        <w:rPr>
          <w:rFonts w:ascii="Consolas" w:eastAsia="Calibri" w:hAnsi="Consolas" w:cs="Consolas"/>
        </w:rPr>
        <w:t xml:space="preserve"> </w:t>
      </w:r>
      <w:r w:rsidRPr="004F7EBA">
        <w:rPr>
          <w:rFonts w:ascii="Consolas" w:eastAsia="Calibri" w:hAnsi="Consolas" w:cs="Consolas"/>
          <w:color w:val="7F007F"/>
        </w:rPr>
        <w:t>minOccurs</w:t>
      </w:r>
      <w:r w:rsidRPr="004F7EBA">
        <w:rPr>
          <w:rFonts w:ascii="Consolas" w:eastAsia="Calibri" w:hAnsi="Consolas" w:cs="Consolas"/>
          <w:color w:val="000000"/>
        </w:rPr>
        <w:t>=</w:t>
      </w:r>
      <w:r w:rsidRPr="004F7EBA">
        <w:rPr>
          <w:rFonts w:ascii="Consolas" w:eastAsia="Calibri" w:hAnsi="Consolas" w:cs="Consolas"/>
          <w:i/>
          <w:iCs/>
          <w:color w:val="2A00FF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4F7EBA">
        <w:rPr>
          <w:rFonts w:ascii="Consolas" w:eastAsia="Calibri" w:hAnsi="Consolas" w:cs="Consolas"/>
        </w:rPr>
        <w:tab/>
      </w:r>
      <w:r w:rsidRPr="004F7EBA">
        <w:rPr>
          <w:rFonts w:ascii="Consolas" w:eastAsia="Calibri" w:hAnsi="Consolas" w:cs="Consolas"/>
        </w:rPr>
        <w:tab/>
      </w:r>
      <w:r w:rsidRPr="004F7EBA">
        <w:rPr>
          <w:rFonts w:ascii="Consolas" w:eastAsia="Calibri" w:hAnsi="Consolas" w:cs="Consolas"/>
        </w:rPr>
        <w:tab/>
      </w:r>
      <w:r w:rsidRPr="004F7EBA">
        <w:rPr>
          <w:rFonts w:ascii="Consolas" w:eastAsia="Calibri" w:hAnsi="Consolas" w:cs="Consola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highlight w:val="lightGray"/>
          <w:lang w:val="en-US"/>
        </w:rPr>
        <w:t>complexType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ind w:firstLine="708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highlight w:val="lightGray"/>
          <w:lang w:val="en-US"/>
        </w:rPr>
        <w:t>simpleType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"CodiceTipoRevisioneEnumType"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lastRenderedPageBreak/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restriction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base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"string"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enumeration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value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enumeration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value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"02"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enumeration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value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"03"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enumeration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value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"04"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enumeration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value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"05"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901402" w:rsidRDefault="00901402" w:rsidP="00901402">
      <w:pPr>
        <w:autoSpaceDE w:val="0"/>
        <w:autoSpaceDN w:val="0"/>
        <w:adjustRightInd w:val="0"/>
        <w:spacing w:before="0" w:after="0"/>
        <w:ind w:left="1440" w:firstLine="72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 w:rsidRPr="005C75CD"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"09"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901402" w:rsidRPr="005C75CD" w:rsidRDefault="00901402" w:rsidP="00901402">
      <w:pPr>
        <w:autoSpaceDE w:val="0"/>
        <w:autoSpaceDN w:val="0"/>
        <w:adjustRightInd w:val="0"/>
        <w:spacing w:before="0" w:after="0"/>
        <w:ind w:left="1440" w:firstLine="72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901402" w:rsidRDefault="00901402" w:rsidP="0090140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 w:rsidRPr="005C75CD"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"10"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901402" w:rsidRPr="007566EA" w:rsidRDefault="00901402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restriction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highlight w:val="lightGray"/>
          <w:lang w:val="en-US"/>
        </w:rPr>
        <w:t>simpleType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ind w:firstLine="708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highlight w:val="lightGray"/>
          <w:lang w:val="en-US"/>
        </w:rPr>
        <w:t>simpleType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"DescrizioneTipoRevisioneEnumType"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restriction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base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"string"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enumeration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value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"AUTOBUS"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4F7EB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4F7EBA">
        <w:rPr>
          <w:rFonts w:ascii="Consolas" w:eastAsia="Calibri" w:hAnsi="Consolas" w:cs="Consolas"/>
          <w:color w:val="008080"/>
        </w:rPr>
        <w:t>&lt;</w:t>
      </w:r>
      <w:r w:rsidRPr="004F7EBA">
        <w:rPr>
          <w:rFonts w:ascii="Consolas" w:eastAsia="Calibri" w:hAnsi="Consolas" w:cs="Consolas"/>
          <w:color w:val="3F7F7F"/>
        </w:rPr>
        <w:t>enumeration</w:t>
      </w:r>
      <w:r w:rsidRPr="004F7EBA">
        <w:rPr>
          <w:rFonts w:ascii="Consolas" w:eastAsia="Calibri" w:hAnsi="Consolas" w:cs="Consolas"/>
        </w:rPr>
        <w:t xml:space="preserve"> </w:t>
      </w:r>
      <w:r w:rsidRPr="004F7EBA">
        <w:rPr>
          <w:rFonts w:ascii="Consolas" w:eastAsia="Calibri" w:hAnsi="Consolas" w:cs="Consolas"/>
          <w:color w:val="7F007F"/>
        </w:rPr>
        <w:t>value</w:t>
      </w:r>
      <w:r w:rsidRPr="004F7EBA">
        <w:rPr>
          <w:rFonts w:ascii="Consolas" w:eastAsia="Calibri" w:hAnsi="Consolas" w:cs="Consolas"/>
          <w:color w:val="000000"/>
        </w:rPr>
        <w:t>=</w:t>
      </w:r>
      <w:r w:rsidRPr="004F7EBA">
        <w:rPr>
          <w:rFonts w:ascii="Consolas" w:eastAsia="Calibri" w:hAnsi="Consolas" w:cs="Consolas"/>
          <w:i/>
          <w:iCs/>
          <w:color w:val="2A00FF"/>
        </w:rPr>
        <w:t>"VEICOLI &gt; 3,5 TON"</w:t>
      </w:r>
      <w:r w:rsidRPr="004F7EBA">
        <w:rPr>
          <w:rFonts w:ascii="Consolas" w:eastAsia="Calibri" w:hAnsi="Consolas" w:cs="Consolas"/>
        </w:rPr>
        <w:t xml:space="preserve"> </w:t>
      </w:r>
      <w:r w:rsidRPr="004F7EBA">
        <w:rPr>
          <w:rFonts w:ascii="Consolas" w:eastAsia="Calibri" w:hAnsi="Consolas" w:cs="Consolas"/>
          <w:color w:val="008080"/>
        </w:rPr>
        <w:t>/&gt;</w:t>
      </w:r>
    </w:p>
    <w:p w:rsidR="007566EA" w:rsidRPr="004F7EB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8080"/>
        </w:rPr>
        <w:t>&lt;</w:t>
      </w:r>
      <w:r w:rsidRPr="004F7EBA">
        <w:rPr>
          <w:rFonts w:ascii="Consolas" w:eastAsia="Calibri" w:hAnsi="Consolas" w:cs="Consolas"/>
          <w:color w:val="3F7F7F"/>
        </w:rPr>
        <w:t>enumeration</w:t>
      </w:r>
      <w:r w:rsidRPr="004F7EBA">
        <w:rPr>
          <w:rFonts w:ascii="Consolas" w:eastAsia="Calibri" w:hAnsi="Consolas" w:cs="Consolas"/>
        </w:rPr>
        <w:t xml:space="preserve"> </w:t>
      </w:r>
      <w:r w:rsidRPr="004F7EBA">
        <w:rPr>
          <w:rFonts w:ascii="Consolas" w:eastAsia="Calibri" w:hAnsi="Consolas" w:cs="Consolas"/>
          <w:color w:val="7F007F"/>
        </w:rPr>
        <w:t>value</w:t>
      </w:r>
      <w:r w:rsidRPr="004F7EBA">
        <w:rPr>
          <w:rFonts w:ascii="Consolas" w:eastAsia="Calibri" w:hAnsi="Consolas" w:cs="Consolas"/>
          <w:color w:val="000000"/>
        </w:rPr>
        <w:t>=</w:t>
      </w:r>
      <w:r w:rsidRPr="004F7EBA">
        <w:rPr>
          <w:rFonts w:ascii="Consolas" w:eastAsia="Calibri" w:hAnsi="Consolas" w:cs="Consolas"/>
          <w:i/>
          <w:iCs/>
          <w:color w:val="2A00FF"/>
        </w:rPr>
        <w:t>"AUTO E ALTRI TIPI DI VEICOLO"</w:t>
      </w:r>
      <w:r w:rsidRPr="004F7EBA">
        <w:rPr>
          <w:rFonts w:ascii="Consolas" w:eastAsia="Calibri" w:hAnsi="Consolas" w:cs="Consolas"/>
        </w:rPr>
        <w:t xml:space="preserve"> </w:t>
      </w:r>
      <w:r w:rsidRPr="004F7EBA">
        <w:rPr>
          <w:rFonts w:ascii="Consolas" w:eastAsia="Calibri" w:hAnsi="Consolas" w:cs="Consolas"/>
          <w:color w:val="008080"/>
        </w:rPr>
        <w:t>/&gt;</w:t>
      </w:r>
    </w:p>
    <w:p w:rsidR="007566EA" w:rsidRPr="004F7EB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8080"/>
        </w:rPr>
        <w:t>&lt;</w:t>
      </w:r>
      <w:r w:rsidRPr="004F7EBA">
        <w:rPr>
          <w:rFonts w:ascii="Consolas" w:eastAsia="Calibri" w:hAnsi="Consolas" w:cs="Consolas"/>
          <w:color w:val="3F7F7F"/>
        </w:rPr>
        <w:t>enumeration</w:t>
      </w:r>
      <w:r w:rsidRPr="004F7EBA">
        <w:rPr>
          <w:rFonts w:ascii="Consolas" w:eastAsia="Calibri" w:hAnsi="Consolas" w:cs="Consolas"/>
        </w:rPr>
        <w:t xml:space="preserve"> </w:t>
      </w:r>
      <w:r w:rsidRPr="004F7EBA">
        <w:rPr>
          <w:rFonts w:ascii="Consolas" w:eastAsia="Calibri" w:hAnsi="Consolas" w:cs="Consolas"/>
          <w:color w:val="7F007F"/>
        </w:rPr>
        <w:t>value</w:t>
      </w:r>
      <w:r w:rsidRPr="004F7EBA">
        <w:rPr>
          <w:rFonts w:ascii="Consolas" w:eastAsia="Calibri" w:hAnsi="Consolas" w:cs="Consolas"/>
          <w:color w:val="000000"/>
        </w:rPr>
        <w:t>=</w:t>
      </w:r>
      <w:r w:rsidRPr="004F7EBA">
        <w:rPr>
          <w:rFonts w:ascii="Consolas" w:eastAsia="Calibri" w:hAnsi="Consolas" w:cs="Consolas"/>
          <w:i/>
          <w:iCs/>
          <w:color w:val="2A00FF"/>
        </w:rPr>
        <w:t>"MISTA"</w:t>
      </w:r>
      <w:r w:rsidRPr="004F7EBA">
        <w:rPr>
          <w:rFonts w:ascii="Consolas" w:eastAsia="Calibri" w:hAnsi="Consolas" w:cs="Consolas"/>
        </w:rPr>
        <w:t xml:space="preserve"> </w:t>
      </w:r>
      <w:r w:rsidRPr="004F7EBA">
        <w:rPr>
          <w:rFonts w:ascii="Consolas" w:eastAsia="Calibri" w:hAnsi="Consolas" w:cs="Consolas"/>
          <w:color w:val="008080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8080"/>
        </w:rPr>
        <w:t>&lt;</w:t>
      </w:r>
      <w:r w:rsidRPr="004F7EBA">
        <w:rPr>
          <w:rFonts w:ascii="Consolas" w:eastAsia="Calibri" w:hAnsi="Consolas" w:cs="Consolas"/>
          <w:color w:val="3F7F7F"/>
        </w:rPr>
        <w:t>enumeration</w:t>
      </w:r>
      <w:r w:rsidRPr="004F7EBA">
        <w:rPr>
          <w:rFonts w:ascii="Consolas" w:eastAsia="Calibri" w:hAnsi="Consolas" w:cs="Consolas"/>
        </w:rPr>
        <w:t xml:space="preserve"> </w:t>
      </w:r>
      <w:r w:rsidRPr="004F7EBA">
        <w:rPr>
          <w:rFonts w:ascii="Consolas" w:eastAsia="Calibri" w:hAnsi="Consolas" w:cs="Consolas"/>
          <w:color w:val="7F007F"/>
        </w:rPr>
        <w:t>value</w:t>
      </w:r>
      <w:r w:rsidRPr="004F7EBA">
        <w:rPr>
          <w:rFonts w:ascii="Consolas" w:eastAsia="Calibri" w:hAnsi="Consolas" w:cs="Consolas"/>
          <w:color w:val="000000"/>
        </w:rPr>
        <w:t>=</w:t>
      </w:r>
      <w:r w:rsidRPr="004F7EBA">
        <w:rPr>
          <w:rFonts w:ascii="Consolas" w:eastAsia="Calibri" w:hAnsi="Consolas" w:cs="Consolas"/>
          <w:i/>
          <w:iCs/>
          <w:color w:val="2A00FF"/>
        </w:rPr>
        <w:t>"MISTA SENZA AUTOBUS"</w:t>
      </w:r>
      <w:r w:rsidRPr="004F7EBA">
        <w:rPr>
          <w:rFonts w:ascii="Consolas" w:eastAsia="Calibri" w:hAnsi="Consolas" w:cs="Consolas"/>
        </w:rPr>
        <w:t xml:space="preserve"> </w:t>
      </w:r>
      <w:r w:rsidRPr="004F7EBA">
        <w:rPr>
          <w:rFonts w:ascii="Consolas" w:eastAsia="Calibri" w:hAnsi="Consolas" w:cs="Consolas"/>
          <w:color w:val="008080"/>
        </w:rPr>
        <w:t>/&gt;</w:t>
      </w:r>
    </w:p>
    <w:p w:rsidR="00901402" w:rsidRDefault="00901402" w:rsidP="0090140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eastAsia="Calibri" w:hAnsi="Consolas" w:cs="Consolas"/>
          <w:color w:val="008080"/>
        </w:rPr>
        <w:tab/>
      </w:r>
      <w:r>
        <w:rPr>
          <w:rFonts w:ascii="Consolas" w:eastAsia="Calibri" w:hAnsi="Consolas" w:cs="Consolas"/>
          <w:color w:val="008080"/>
        </w:rPr>
        <w:tab/>
      </w:r>
      <w:r>
        <w:rPr>
          <w:rFonts w:ascii="Consolas" w:eastAsia="Calibri" w:hAnsi="Consolas" w:cs="Consolas"/>
          <w:color w:val="008080"/>
        </w:rPr>
        <w:tab/>
      </w:r>
      <w:r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>
        <w:rPr>
          <w:rFonts w:ascii="Consolas" w:hAnsi="Consolas" w:cs="Consolas"/>
          <w:sz w:val="20"/>
          <w:szCs w:val="20"/>
          <w:lang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"RIMORCHI MINORE UGUALE 3,5 TON"</w:t>
      </w:r>
      <w:r>
        <w:rPr>
          <w:rFonts w:ascii="Consolas" w:hAnsi="Consolas" w:cs="Consolas"/>
          <w:sz w:val="20"/>
          <w:szCs w:val="20"/>
          <w:lang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901402" w:rsidRPr="004F7EBA" w:rsidRDefault="00901402" w:rsidP="00901402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>
        <w:rPr>
          <w:rFonts w:ascii="Consolas" w:hAnsi="Consolas" w:cs="Consolas"/>
          <w:sz w:val="20"/>
          <w:szCs w:val="20"/>
          <w:lang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"RIMORCHI MISTI"</w:t>
      </w:r>
      <w:r>
        <w:rPr>
          <w:rFonts w:ascii="Consolas" w:hAnsi="Consolas" w:cs="Consolas"/>
          <w:sz w:val="20"/>
          <w:szCs w:val="20"/>
          <w:lang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F7EBA">
        <w:rPr>
          <w:rFonts w:ascii="Consolas" w:eastAsia="Calibri" w:hAnsi="Consolas" w:cs="Consolas"/>
          <w:color w:val="000000"/>
        </w:rPr>
        <w:tab/>
      </w:r>
      <w:r w:rsidRPr="004F7EBA"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restriction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Pr="004F7EB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  <w:highlight w:val="lightGray"/>
        </w:rPr>
        <w:t>simpleType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RicercaPrenotaizoneFuoriSedeOutput</w:t>
      </w:r>
      <w:r w:rsidRPr="008D739D">
        <w:rPr>
          <w:b/>
          <w:sz w:val="24"/>
          <w:szCs w:val="24"/>
        </w:rPr>
        <w:t>.xsd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4080" w:dyaOrig="810">
          <v:shape id="_x0000_i1165" type="#_x0000_t75" style="width:204pt;height:40.5pt" o:ole="">
            <v:imagedata r:id="rId491" o:title=""/>
          </v:shape>
          <o:OLEObject Type="Embed" ProgID="Package" ShapeID="_x0000_i1165" DrawAspect="Content" ObjectID="_1669193589" r:id="rId492"/>
        </w:objec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 xml:space="preserve">element </w:t>
      </w:r>
      <w:r w:rsidRPr="0053289E">
        <w:rPr>
          <w:rFonts w:ascii="Courier New" w:eastAsia="Calibri" w:hAnsi="Courier New" w:cs="Courier New"/>
          <w:color w:val="7F007F"/>
        </w:rPr>
        <w:t>name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"rispostaRicercaPrenotazioneFuoriSede"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type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"dtt:RispostaRicercaPrenotazioneFuoriSedeType"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>annotation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>documentation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lastRenderedPageBreak/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  <w:t>relativi a PrenotazioneRevisioneFuoriSedePA.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&lt;/</w:t>
      </w:r>
      <w:r w:rsidRPr="0053289E">
        <w:rPr>
          <w:rFonts w:ascii="Courier New" w:eastAsia="Calibri" w:hAnsi="Courier New" w:cs="Courier New"/>
          <w:color w:val="3F7F7F"/>
        </w:rPr>
        <w:t>documentation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&lt;/</w:t>
      </w:r>
      <w:r w:rsidRPr="0053289E">
        <w:rPr>
          <w:rFonts w:ascii="Courier New" w:eastAsia="Calibri" w:hAnsi="Courier New" w:cs="Courier New"/>
          <w:color w:val="3F7F7F"/>
        </w:rPr>
        <w:t>annotation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&lt;/</w:t>
      </w:r>
      <w:r w:rsidRPr="0053289E">
        <w:rPr>
          <w:rFonts w:ascii="Courier New" w:eastAsia="Calibri" w:hAnsi="Courier New" w:cs="Courier New"/>
          <w:color w:val="3F7F7F"/>
        </w:rPr>
        <w:t>element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 xml:space="preserve">complexType </w:t>
      </w:r>
      <w:r w:rsidRPr="0053289E">
        <w:rPr>
          <w:rFonts w:ascii="Courier New" w:eastAsia="Calibri" w:hAnsi="Courier New" w:cs="Courier New"/>
          <w:color w:val="7F007F"/>
        </w:rPr>
        <w:t>name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"RispostaRicercaPrenotazioneFuoriSedeType"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>choice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>sequence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 xml:space="preserve">element </w:t>
      </w:r>
      <w:r w:rsidRPr="0053289E">
        <w:rPr>
          <w:rFonts w:ascii="Courier New" w:eastAsia="Calibri" w:hAnsi="Courier New" w:cs="Courier New"/>
          <w:color w:val="7F007F"/>
        </w:rPr>
        <w:t>name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"prenotazioneRevisioneUMCFuoriSedePA"</w:t>
      </w:r>
    </w:p>
    <w:p w:rsidR="007566EA" w:rsidRPr="0053289E" w:rsidRDefault="007566EA" w:rsidP="007566EA">
      <w:pPr>
        <w:autoSpaceDE w:val="0"/>
        <w:autoSpaceDN w:val="0"/>
        <w:adjustRightInd w:val="0"/>
        <w:ind w:left="354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7F007F"/>
        </w:rPr>
        <w:t>type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 xml:space="preserve">"dtt:PrenotazioneRevisioneUMCFuoriSedePAType" </w:t>
      </w:r>
      <w:r w:rsidRPr="0053289E">
        <w:rPr>
          <w:rFonts w:ascii="Courier New" w:eastAsia="Calibri" w:hAnsi="Courier New" w:cs="Courier New"/>
          <w:color w:val="7F007F"/>
        </w:rPr>
        <w:t>minOccurs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"0"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maxOccurs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 xml:space="preserve">"unbounded" </w:t>
      </w:r>
      <w:r w:rsidRPr="0053289E">
        <w:rPr>
          <w:rFonts w:ascii="Courier New" w:eastAsia="Calibri" w:hAnsi="Courier New" w:cs="Courier New"/>
          <w:color w:val="008080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"risultatiTotali"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"string"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"unbounded"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schema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RicercaPrenotaizoneFuoriSede.wsdl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8F1A30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8F1A30">
        <w:rPr>
          <w:rFonts w:ascii="Courier New" w:eastAsia="Calibri" w:hAnsi="Courier New" w:cs="Courier New"/>
          <w:color w:val="008080"/>
        </w:rPr>
        <w:object w:dxaOrig="3450" w:dyaOrig="811">
          <v:shape id="_x0000_i1166" type="#_x0000_t75" style="width:171.75pt;height:40.5pt" o:ole="">
            <v:imagedata r:id="rId493" o:title=""/>
          </v:shape>
          <o:OLEObject Type="Embed" ProgID="Package" ShapeID="_x0000_i1166" DrawAspect="Content" ObjectID="_1669193590" r:id="rId494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RicercaSlotTemporaliFuoriSede.</w:t>
      </w:r>
      <w:r w:rsidRPr="008D739D">
        <w:rPr>
          <w:b/>
          <w:sz w:val="24"/>
          <w:szCs w:val="24"/>
        </w:rPr>
        <w:t>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466" w:dyaOrig="810">
          <v:shape id="_x0000_i1167" type="#_x0000_t75" style="width:173.25pt;height:40.5pt" o:ole="">
            <v:imagedata r:id="rId495" o:title=""/>
          </v:shape>
          <o:OLEObject Type="Embed" ProgID="Package" ShapeID="_x0000_i1167" DrawAspect="Content" ObjectID="_1669193591" r:id="rId496"/>
        </w:objec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 xml:space="preserve">schema </w:t>
      </w:r>
      <w:r w:rsidRPr="0053289E">
        <w:rPr>
          <w:rFonts w:ascii="Courier New" w:eastAsia="Calibri" w:hAnsi="Courier New" w:cs="Courier New"/>
          <w:color w:val="7F007F"/>
        </w:rPr>
        <w:t>xmlns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"http://www.w3.org/2001/XMLSchema"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xmlns:dtt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xmlns:xsi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targetNamespace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15001B">
        <w:rPr>
          <w:rFonts w:ascii="Courier New" w:eastAsia="Calibri" w:hAnsi="Courier New" w:cs="Courier New"/>
          <w:color w:val="7F007F"/>
        </w:rPr>
        <w:t>elementFormDefault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"qualified" </w:t>
      </w:r>
      <w:r w:rsidRPr="0015001B">
        <w:rPr>
          <w:rFonts w:ascii="Courier New" w:eastAsia="Calibri" w:hAnsi="Courier New" w:cs="Courier New"/>
          <w:color w:val="7F007F"/>
        </w:rPr>
        <w:t>attributeFormDefault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>"qualified"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"./RicercaSlotTemporaliFuoriSedeInput.xsd"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"./RicercaSlotTemporaliFuoriSedeOutput.xsd"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8080"/>
        </w:rPr>
        <w:lastRenderedPageBreak/>
        <w:t>&lt;/</w:t>
      </w:r>
      <w:r w:rsidRPr="0015001B">
        <w:rPr>
          <w:rFonts w:ascii="Courier New" w:eastAsia="Calibri" w:hAnsi="Courier New" w:cs="Courier New"/>
          <w:color w:val="3F7F7F"/>
        </w:rPr>
        <w:t>schema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15001B" w:rsidRDefault="007566EA" w:rsidP="007566EA">
      <w:pPr>
        <w:rPr>
          <w:b/>
          <w:sz w:val="24"/>
          <w:szCs w:val="24"/>
        </w:rPr>
      </w:pPr>
      <w:r w:rsidRPr="0015001B">
        <w:rPr>
          <w:b/>
          <w:sz w:val="24"/>
          <w:szCs w:val="24"/>
        </w:rPr>
        <w:t>RicercaSlotTemporaliFuoriSedeInput.xsd</w:t>
      </w:r>
    </w:p>
    <w:p w:rsidR="007566EA" w:rsidRPr="0015001B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900" w:dyaOrig="810">
          <v:shape id="_x0000_i1168" type="#_x0000_t75" style="width:195pt;height:40.5pt" o:ole="">
            <v:imagedata r:id="rId497" o:title=""/>
          </v:shape>
          <o:OLEObject Type="Embed" ProgID="Package" ShapeID="_x0000_i1168" DrawAspect="Content" ObjectID="_1669193592" r:id="rId498"/>
        </w:objec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 xml:space="preserve">element </w:t>
      </w:r>
      <w:r w:rsidRPr="0053289E">
        <w:rPr>
          <w:rFonts w:ascii="Courier New" w:eastAsia="Calibri" w:hAnsi="Courier New" w:cs="Courier New"/>
          <w:color w:val="7F007F"/>
        </w:rPr>
        <w:t>name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"richiestaRicercaSlotTemporaliFuoriSede"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type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"dtt:RichiestaRicercaSlotTemporaliFuoriSedeType"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>annotation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>documentation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  <w:t>relativi alla richiesta .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&lt;/</w:t>
      </w:r>
      <w:r w:rsidRPr="0053289E">
        <w:rPr>
          <w:rFonts w:ascii="Courier New" w:eastAsia="Calibri" w:hAnsi="Courier New" w:cs="Courier New"/>
          <w:color w:val="3F7F7F"/>
        </w:rPr>
        <w:t>documentation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&lt;/</w:t>
      </w:r>
      <w:r w:rsidRPr="0053289E">
        <w:rPr>
          <w:rFonts w:ascii="Courier New" w:eastAsia="Calibri" w:hAnsi="Courier New" w:cs="Courier New"/>
          <w:color w:val="3F7F7F"/>
        </w:rPr>
        <w:t>annotation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complexType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"RichiestaRicercaSlotTemporaliFuoriSedeType"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"login"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"dtt:LoginType"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"codiceUfficioMctc"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"dtt:CharDue"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"numeroPagina"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"integer"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>
        <w:rPr>
          <w:rFonts w:ascii="Courier New" w:eastAsia="Calibri" w:hAnsi="Courier New" w:cs="Courier New"/>
          <w:color w:val="7F007F"/>
        </w:rPr>
        <w:t>maxOccurs</w:t>
      </w:r>
      <w:r>
        <w:rPr>
          <w:rFonts w:ascii="Courier New" w:eastAsia="Calibri" w:hAnsi="Courier New" w:cs="Courier New"/>
          <w:color w:val="000000"/>
        </w:rPr>
        <w:t>=</w:t>
      </w:r>
      <w:r>
        <w:rPr>
          <w:rFonts w:ascii="Courier New" w:eastAsia="Calibri" w:hAnsi="Courier New" w:cs="Courier New"/>
          <w:color w:val="2A00FF"/>
        </w:rPr>
        <w:t xml:space="preserve">"1" </w:t>
      </w:r>
      <w:r>
        <w:rPr>
          <w:rFonts w:ascii="Courier New" w:eastAsia="Calibri" w:hAnsi="Courier New" w:cs="Courier New"/>
          <w:color w:val="008080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>
        <w:rPr>
          <w:rFonts w:ascii="Courier New" w:eastAsia="Calibri" w:hAnsi="Courier New" w:cs="Courier New"/>
          <w:color w:val="000000"/>
        </w:rPr>
        <w:tab/>
      </w:r>
      <w:r>
        <w:rPr>
          <w:rFonts w:ascii="Courier New" w:eastAsia="Calibri" w:hAnsi="Courier New" w:cs="Courier New"/>
          <w:color w:val="000000"/>
        </w:rPr>
        <w:tab/>
      </w: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sequence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>
        <w:rPr>
          <w:rFonts w:ascii="Courier New" w:eastAsia="Calibri" w:hAnsi="Courier New" w:cs="Courier New"/>
          <w:color w:val="000000"/>
        </w:rPr>
        <w:tab/>
      </w: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complexType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RicercaSlotTemporaliFuoriSedeOutput.</w:t>
      </w:r>
      <w:r w:rsidRPr="008D739D">
        <w:rPr>
          <w:b/>
          <w:sz w:val="24"/>
          <w:szCs w:val="24"/>
        </w:rPr>
        <w:t>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4171" w:dyaOrig="810">
          <v:shape id="_x0000_i1169" type="#_x0000_t75" style="width:208.5pt;height:40.5pt" o:ole="">
            <v:imagedata r:id="rId499" o:title=""/>
          </v:shape>
          <o:OLEObject Type="Embed" ProgID="Package" ShapeID="_x0000_i1169" DrawAspect="Content" ObjectID="_1669193593" r:id="rId500"/>
        </w:objec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 xml:space="preserve">element </w:t>
      </w:r>
      <w:r w:rsidRPr="0053289E">
        <w:rPr>
          <w:rFonts w:ascii="Courier New" w:eastAsia="Calibri" w:hAnsi="Courier New" w:cs="Courier New"/>
          <w:color w:val="7F007F"/>
        </w:rPr>
        <w:t>name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"rispostaRicercaSlotTemporaliFuoriSede"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type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"dtt:RispostaRicercaSlotTemporaliFuoriSedeType"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>annotation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>documentation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  <w:t>relativi a PrenotazioneRevisioneFuoriSedePA.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&lt;/</w:t>
      </w:r>
      <w:r w:rsidRPr="0053289E">
        <w:rPr>
          <w:rFonts w:ascii="Courier New" w:eastAsia="Calibri" w:hAnsi="Courier New" w:cs="Courier New"/>
          <w:color w:val="3F7F7F"/>
        </w:rPr>
        <w:t>documentation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&lt;/</w:t>
      </w:r>
      <w:r w:rsidRPr="0053289E">
        <w:rPr>
          <w:rFonts w:ascii="Courier New" w:eastAsia="Calibri" w:hAnsi="Courier New" w:cs="Courier New"/>
          <w:color w:val="3F7F7F"/>
        </w:rPr>
        <w:t>annotation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&lt;/</w:t>
      </w:r>
      <w:r w:rsidRPr="0053289E">
        <w:rPr>
          <w:rFonts w:ascii="Courier New" w:eastAsia="Calibri" w:hAnsi="Courier New" w:cs="Courier New"/>
          <w:color w:val="3F7F7F"/>
        </w:rPr>
        <w:t>element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 xml:space="preserve">complexType </w:t>
      </w:r>
      <w:r w:rsidRPr="0053289E">
        <w:rPr>
          <w:rFonts w:ascii="Courier New" w:eastAsia="Calibri" w:hAnsi="Courier New" w:cs="Courier New"/>
          <w:color w:val="7F007F"/>
        </w:rPr>
        <w:t>name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"RispostaRicercaSlotTemporaliFuoriSedeType"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>choice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>sequence</w:t>
      </w:r>
      <w:r w:rsidRPr="0053289E">
        <w:rPr>
          <w:rFonts w:ascii="Courier New" w:eastAsia="Calibri" w:hAnsi="Courier New" w:cs="Courier New"/>
          <w:color w:val="008080"/>
        </w:rPr>
        <w:t>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 xml:space="preserve">element </w:t>
      </w:r>
      <w:r w:rsidRPr="0053289E">
        <w:rPr>
          <w:rFonts w:ascii="Courier New" w:eastAsia="Calibri" w:hAnsi="Courier New" w:cs="Courier New"/>
          <w:color w:val="7F007F"/>
        </w:rPr>
        <w:t>name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"slotTemporaleFuoriSedePA"</w:t>
      </w:r>
    </w:p>
    <w:p w:rsidR="007566EA" w:rsidRPr="0053289E" w:rsidRDefault="007566EA" w:rsidP="007566EA">
      <w:pPr>
        <w:autoSpaceDE w:val="0"/>
        <w:autoSpaceDN w:val="0"/>
        <w:adjustRightInd w:val="0"/>
        <w:ind w:left="354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7F007F"/>
        </w:rPr>
        <w:t>type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 xml:space="preserve">"dtt:SlotTemporalePrenotazioneSedutePAType" </w:t>
      </w:r>
      <w:r w:rsidRPr="0053289E">
        <w:rPr>
          <w:rFonts w:ascii="Courier New" w:eastAsia="Calibri" w:hAnsi="Courier New" w:cs="Courier New"/>
          <w:color w:val="7F007F"/>
        </w:rPr>
        <w:t>minOccurs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"0"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7F007F"/>
        </w:rPr>
        <w:t>maxOccurs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 xml:space="preserve">"unbounded" </w:t>
      </w:r>
      <w:r w:rsidRPr="0053289E">
        <w:rPr>
          <w:rFonts w:ascii="Courier New" w:eastAsia="Calibri" w:hAnsi="Courier New" w:cs="Courier New"/>
          <w:color w:val="008080"/>
        </w:rPr>
        <w:t>/&gt;</w:t>
      </w:r>
    </w:p>
    <w:p w:rsidR="007566EA" w:rsidRPr="0053289E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0000"/>
        </w:rPr>
        <w:tab/>
      </w:r>
      <w:r w:rsidRPr="0053289E">
        <w:rPr>
          <w:rFonts w:ascii="Courier New" w:eastAsia="Calibri" w:hAnsi="Courier New" w:cs="Courier New"/>
          <w:color w:val="008080"/>
        </w:rPr>
        <w:t>&lt;</w:t>
      </w:r>
      <w:r w:rsidRPr="0053289E">
        <w:rPr>
          <w:rFonts w:ascii="Courier New" w:eastAsia="Calibri" w:hAnsi="Courier New" w:cs="Courier New"/>
          <w:color w:val="3F7F7F"/>
        </w:rPr>
        <w:t xml:space="preserve">element </w:t>
      </w:r>
      <w:r w:rsidRPr="0053289E">
        <w:rPr>
          <w:rFonts w:ascii="Courier New" w:eastAsia="Calibri" w:hAnsi="Courier New" w:cs="Courier New"/>
          <w:color w:val="7F007F"/>
        </w:rPr>
        <w:t>name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 xml:space="preserve">"risultatiTotali" </w:t>
      </w:r>
      <w:r w:rsidRPr="0053289E">
        <w:rPr>
          <w:rFonts w:ascii="Courier New" w:eastAsia="Calibri" w:hAnsi="Courier New" w:cs="Courier New"/>
          <w:color w:val="7F007F"/>
        </w:rPr>
        <w:t>type</w:t>
      </w:r>
      <w:r w:rsidRPr="0053289E">
        <w:rPr>
          <w:rFonts w:ascii="Courier New" w:eastAsia="Calibri" w:hAnsi="Courier New" w:cs="Courier New"/>
          <w:color w:val="000000"/>
        </w:rPr>
        <w:t>=</w:t>
      </w:r>
      <w:r w:rsidRPr="0053289E">
        <w:rPr>
          <w:rFonts w:ascii="Courier New" w:eastAsia="Calibri" w:hAnsi="Courier New" w:cs="Courier New"/>
          <w:color w:val="2A00FF"/>
        </w:rPr>
        <w:t>"string"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53289E">
        <w:rPr>
          <w:rFonts w:ascii="Courier New" w:eastAsia="Calibri" w:hAnsi="Courier New" w:cs="Courier New"/>
          <w:color w:val="2A00FF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"unbounded"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schema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RicercaSlotTemporaliFuoriSede.wsdl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FE5BA8">
        <w:rPr>
          <w:rFonts w:ascii="Courier New" w:eastAsia="Calibri" w:hAnsi="Courier New" w:cs="Courier New"/>
          <w:color w:val="008080"/>
        </w:rPr>
        <w:object w:dxaOrig="3624" w:dyaOrig="816">
          <v:shape id="_x0000_i1170" type="#_x0000_t75" style="width:181.5pt;height:40.5pt" o:ole="">
            <v:imagedata r:id="rId501" o:title=""/>
          </v:shape>
          <o:OLEObject Type="Embed" ProgID="Package" ShapeID="_x0000_i1170" DrawAspect="Content" ObjectID="_1669193594" r:id="rId502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StampaPrenotazioneFuoriSede.</w:t>
      </w:r>
      <w:r w:rsidRPr="008D739D">
        <w:rPr>
          <w:b/>
          <w:sz w:val="24"/>
          <w:szCs w:val="24"/>
        </w:rPr>
        <w:t>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406" w:dyaOrig="810">
          <v:shape id="_x0000_i1171" type="#_x0000_t75" style="width:170.25pt;height:40.5pt" o:ole="">
            <v:imagedata r:id="rId503" o:title=""/>
          </v:shape>
          <o:OLEObject Type="Embed" ProgID="Package" ShapeID="_x0000_i1171" DrawAspect="Content" ObjectID="_1669193595" r:id="rId504"/>
        </w:objec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008080"/>
        </w:rPr>
        <w:t>&lt;</w:t>
      </w:r>
      <w:r w:rsidRPr="00542568">
        <w:rPr>
          <w:rFonts w:ascii="Courier New" w:eastAsia="Calibri" w:hAnsi="Courier New" w:cs="Courier New"/>
          <w:color w:val="3F7F7F"/>
        </w:rPr>
        <w:t xml:space="preserve">schema </w:t>
      </w:r>
      <w:r w:rsidRPr="00542568">
        <w:rPr>
          <w:rFonts w:ascii="Courier New" w:eastAsia="Calibri" w:hAnsi="Courier New" w:cs="Courier New"/>
          <w:color w:val="7F007F"/>
        </w:rPr>
        <w:t>xmlns</w:t>
      </w:r>
      <w:r w:rsidRPr="00542568">
        <w:rPr>
          <w:rFonts w:ascii="Courier New" w:eastAsia="Calibri" w:hAnsi="Courier New" w:cs="Courier New"/>
          <w:color w:val="000000"/>
        </w:rPr>
        <w:t>=</w:t>
      </w:r>
      <w:r w:rsidRPr="00542568">
        <w:rPr>
          <w:rFonts w:ascii="Courier New" w:eastAsia="Calibri" w:hAnsi="Courier New" w:cs="Courier New"/>
          <w:color w:val="2A00FF"/>
        </w:rPr>
        <w:t>"http://www.w3.org/2001/XMLSchema"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2A00FF"/>
        </w:rPr>
        <w:tab/>
      </w:r>
      <w:r w:rsidRPr="00542568">
        <w:rPr>
          <w:rFonts w:ascii="Courier New" w:eastAsia="Calibri" w:hAnsi="Courier New" w:cs="Courier New"/>
          <w:color w:val="7F007F"/>
        </w:rPr>
        <w:t>xmlns:dtt</w:t>
      </w:r>
      <w:r w:rsidRPr="00542568">
        <w:rPr>
          <w:rFonts w:ascii="Courier New" w:eastAsia="Calibri" w:hAnsi="Courier New" w:cs="Courier New"/>
          <w:color w:val="000000"/>
        </w:rPr>
        <w:t>=</w:t>
      </w:r>
      <w:r w:rsidRPr="00542568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2A00FF"/>
        </w:rPr>
        <w:tab/>
      </w:r>
      <w:r w:rsidRPr="00542568">
        <w:rPr>
          <w:rFonts w:ascii="Courier New" w:eastAsia="Calibri" w:hAnsi="Courier New" w:cs="Courier New"/>
          <w:color w:val="7F007F"/>
        </w:rPr>
        <w:t>targetNamespace</w:t>
      </w:r>
      <w:r w:rsidRPr="00542568">
        <w:rPr>
          <w:rFonts w:ascii="Courier New" w:eastAsia="Calibri" w:hAnsi="Courier New" w:cs="Courier New"/>
          <w:color w:val="000000"/>
        </w:rPr>
        <w:t>=</w:t>
      </w:r>
      <w:r w:rsidRPr="00542568">
        <w:rPr>
          <w:rFonts w:ascii="Courier New" w:eastAsia="Calibri" w:hAnsi="Courier New" w:cs="Courier New"/>
          <w:color w:val="2A00FF"/>
        </w:rPr>
        <w:t>"http://www.dtt.it/xsd/NuovoSistemaRevisioni"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2A00FF"/>
        </w:rPr>
        <w:tab/>
      </w:r>
      <w:r w:rsidRPr="0015001B">
        <w:rPr>
          <w:rFonts w:ascii="Courier New" w:eastAsia="Calibri" w:hAnsi="Courier New" w:cs="Courier New"/>
          <w:color w:val="7F007F"/>
        </w:rPr>
        <w:t>elementFormDefault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"qualified" </w:t>
      </w:r>
      <w:r w:rsidRPr="0015001B">
        <w:rPr>
          <w:rFonts w:ascii="Courier New" w:eastAsia="Calibri" w:hAnsi="Courier New" w:cs="Courier New"/>
          <w:color w:val="7F007F"/>
        </w:rPr>
        <w:t>attributeFormDefault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>"qualified"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"./StampaPrenotazioneFuoriSedeInput.xsd"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15001B">
        <w:rPr>
          <w:rFonts w:ascii="Courier New" w:eastAsia="Calibri" w:hAnsi="Courier New" w:cs="Courier New"/>
          <w:color w:val="000000"/>
        </w:rPr>
        <w:tab/>
      </w:r>
      <w:r w:rsidRPr="0015001B">
        <w:rPr>
          <w:rFonts w:ascii="Courier New" w:eastAsia="Calibri" w:hAnsi="Courier New" w:cs="Courier New"/>
          <w:color w:val="008080"/>
        </w:rPr>
        <w:t>&lt;</w:t>
      </w:r>
      <w:r w:rsidRPr="0015001B">
        <w:rPr>
          <w:rFonts w:ascii="Courier New" w:eastAsia="Calibri" w:hAnsi="Courier New" w:cs="Courier New"/>
          <w:color w:val="3F7F7F"/>
        </w:rPr>
        <w:t xml:space="preserve">include </w:t>
      </w:r>
      <w:r w:rsidRPr="0015001B">
        <w:rPr>
          <w:rFonts w:ascii="Courier New" w:eastAsia="Calibri" w:hAnsi="Courier New" w:cs="Courier New"/>
          <w:color w:val="7F007F"/>
        </w:rPr>
        <w:t>schemaLocation</w:t>
      </w:r>
      <w:r w:rsidRPr="0015001B">
        <w:rPr>
          <w:rFonts w:ascii="Courier New" w:eastAsia="Calibri" w:hAnsi="Courier New" w:cs="Courier New"/>
          <w:color w:val="000000"/>
        </w:rPr>
        <w:t>=</w:t>
      </w:r>
      <w:r w:rsidRPr="0015001B">
        <w:rPr>
          <w:rFonts w:ascii="Courier New" w:eastAsia="Calibri" w:hAnsi="Courier New" w:cs="Courier New"/>
          <w:color w:val="2A00FF"/>
        </w:rPr>
        <w:t xml:space="preserve">"./StampaPrenotazioneFuoriSedeOutput.xsd" </w:t>
      </w:r>
      <w:r w:rsidRPr="0015001B">
        <w:rPr>
          <w:rFonts w:ascii="Courier New" w:eastAsia="Calibri" w:hAnsi="Courier New" w:cs="Courier New"/>
          <w:color w:val="008080"/>
        </w:rPr>
        <w:t>/&gt;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 w:rsidRPr="0015001B">
        <w:rPr>
          <w:rFonts w:ascii="Courier New" w:eastAsia="Calibri" w:hAnsi="Courier New" w:cs="Courier New"/>
          <w:color w:val="008080"/>
        </w:rPr>
        <w:t>&lt;/</w:t>
      </w:r>
      <w:r w:rsidRPr="0015001B">
        <w:rPr>
          <w:rFonts w:ascii="Courier New" w:eastAsia="Calibri" w:hAnsi="Courier New" w:cs="Courier New"/>
          <w:color w:val="3F7F7F"/>
        </w:rPr>
        <w:t>schema</w:t>
      </w:r>
      <w:r w:rsidRPr="0015001B">
        <w:rPr>
          <w:rFonts w:ascii="Courier New" w:eastAsia="Calibri" w:hAnsi="Courier New" w:cs="Courier New"/>
          <w:color w:val="008080"/>
        </w:rPr>
        <w:t>&gt;</w:t>
      </w:r>
    </w:p>
    <w:p w:rsidR="007566EA" w:rsidRPr="0015001B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StampaPrenotazioneFuoriSedeInput.</w:t>
      </w:r>
      <w:r w:rsidRPr="008D739D">
        <w:rPr>
          <w:b/>
          <w:sz w:val="24"/>
          <w:szCs w:val="24"/>
        </w:rPr>
        <w:t>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931" w:dyaOrig="810">
          <v:shape id="_x0000_i1172" type="#_x0000_t75" style="width:196.5pt;height:40.5pt" o:ole="">
            <v:imagedata r:id="rId505" o:title=""/>
          </v:shape>
          <o:OLEObject Type="Embed" ProgID="Package" ShapeID="_x0000_i1172" DrawAspect="Content" ObjectID="_1669193596" r:id="rId506"/>
        </w:objec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542568">
        <w:rPr>
          <w:rFonts w:ascii="Courier New" w:eastAsia="Calibri" w:hAnsi="Courier New" w:cs="Courier New"/>
          <w:color w:val="008080"/>
        </w:rPr>
        <w:t>&lt;</w:t>
      </w:r>
      <w:r w:rsidRPr="00542568">
        <w:rPr>
          <w:rFonts w:ascii="Courier New" w:eastAsia="Calibri" w:hAnsi="Courier New" w:cs="Courier New"/>
          <w:color w:val="3F7F7F"/>
        </w:rPr>
        <w:t xml:space="preserve">element </w:t>
      </w:r>
      <w:r w:rsidRPr="00542568">
        <w:rPr>
          <w:rFonts w:ascii="Courier New" w:eastAsia="Calibri" w:hAnsi="Courier New" w:cs="Courier New"/>
          <w:color w:val="7F007F"/>
        </w:rPr>
        <w:t>name</w:t>
      </w:r>
      <w:r w:rsidRPr="00542568">
        <w:rPr>
          <w:rFonts w:ascii="Courier New" w:eastAsia="Calibri" w:hAnsi="Courier New" w:cs="Courier New"/>
          <w:color w:val="000000"/>
        </w:rPr>
        <w:t>=</w:t>
      </w:r>
      <w:r w:rsidRPr="00542568">
        <w:rPr>
          <w:rFonts w:ascii="Courier New" w:eastAsia="Calibri" w:hAnsi="Courier New" w:cs="Courier New"/>
          <w:color w:val="2A00FF"/>
        </w:rPr>
        <w:t>"richiestaStampaPrenotazioneFuoriSede"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2A00FF"/>
        </w:rPr>
        <w:tab/>
      </w:r>
      <w:r w:rsidRPr="00542568">
        <w:rPr>
          <w:rFonts w:ascii="Courier New" w:eastAsia="Calibri" w:hAnsi="Courier New" w:cs="Courier New"/>
          <w:color w:val="2A00FF"/>
        </w:rPr>
        <w:tab/>
      </w:r>
      <w:r w:rsidRPr="00542568">
        <w:rPr>
          <w:rFonts w:ascii="Courier New" w:eastAsia="Calibri" w:hAnsi="Courier New" w:cs="Courier New"/>
          <w:color w:val="7F007F"/>
        </w:rPr>
        <w:t>type</w:t>
      </w:r>
      <w:r w:rsidRPr="00542568">
        <w:rPr>
          <w:rFonts w:ascii="Courier New" w:eastAsia="Calibri" w:hAnsi="Courier New" w:cs="Courier New"/>
          <w:color w:val="000000"/>
        </w:rPr>
        <w:t>=</w:t>
      </w:r>
      <w:r w:rsidRPr="00542568">
        <w:rPr>
          <w:rFonts w:ascii="Courier New" w:eastAsia="Calibri" w:hAnsi="Courier New" w:cs="Courier New"/>
          <w:color w:val="2A00FF"/>
        </w:rPr>
        <w:t>"dtt:RichiestaStampaPrenotazioneFuoriSedeType"</w:t>
      </w:r>
      <w:r w:rsidRPr="00542568">
        <w:rPr>
          <w:rFonts w:ascii="Courier New" w:eastAsia="Calibri" w:hAnsi="Courier New" w:cs="Courier New"/>
          <w:color w:val="008080"/>
        </w:rPr>
        <w:t>&gt;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8080"/>
        </w:rPr>
        <w:t>&lt;</w:t>
      </w:r>
      <w:r w:rsidRPr="00542568">
        <w:rPr>
          <w:rFonts w:ascii="Courier New" w:eastAsia="Calibri" w:hAnsi="Courier New" w:cs="Courier New"/>
          <w:color w:val="3F7F7F"/>
        </w:rPr>
        <w:t>annotation</w:t>
      </w:r>
      <w:r w:rsidRPr="00542568">
        <w:rPr>
          <w:rFonts w:ascii="Courier New" w:eastAsia="Calibri" w:hAnsi="Courier New" w:cs="Courier New"/>
          <w:color w:val="008080"/>
        </w:rPr>
        <w:t>&gt;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8080"/>
        </w:rPr>
        <w:t>&lt;</w:t>
      </w:r>
      <w:r w:rsidRPr="00542568">
        <w:rPr>
          <w:rFonts w:ascii="Courier New" w:eastAsia="Calibri" w:hAnsi="Courier New" w:cs="Courier New"/>
          <w:color w:val="3F7F7F"/>
        </w:rPr>
        <w:t>documentation</w:t>
      </w:r>
      <w:r w:rsidRPr="00542568">
        <w:rPr>
          <w:rFonts w:ascii="Courier New" w:eastAsia="Calibri" w:hAnsi="Courier New" w:cs="Courier New"/>
          <w:color w:val="008080"/>
        </w:rPr>
        <w:t>&gt;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  <w:t>relativi alla richiesta .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8080"/>
        </w:rPr>
        <w:t>&lt;/</w:t>
      </w:r>
      <w:r w:rsidRPr="00542568">
        <w:rPr>
          <w:rFonts w:ascii="Courier New" w:eastAsia="Calibri" w:hAnsi="Courier New" w:cs="Courier New"/>
          <w:color w:val="3F7F7F"/>
        </w:rPr>
        <w:t>documentation</w:t>
      </w:r>
      <w:r w:rsidRPr="00542568">
        <w:rPr>
          <w:rFonts w:ascii="Courier New" w:eastAsia="Calibri" w:hAnsi="Courier New" w:cs="Courier New"/>
          <w:color w:val="008080"/>
        </w:rPr>
        <w:t>&gt;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8080"/>
        </w:rPr>
        <w:t>&lt;/</w:t>
      </w:r>
      <w:r w:rsidRPr="00542568">
        <w:rPr>
          <w:rFonts w:ascii="Courier New" w:eastAsia="Calibri" w:hAnsi="Courier New" w:cs="Courier New"/>
          <w:color w:val="3F7F7F"/>
        </w:rPr>
        <w:t>annotation</w:t>
      </w:r>
      <w:r w:rsidRPr="00542568">
        <w:rPr>
          <w:rFonts w:ascii="Courier New" w:eastAsia="Calibri" w:hAnsi="Courier New" w:cs="Courier New"/>
          <w:color w:val="008080"/>
        </w:rPr>
        <w:t>&gt;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8080"/>
        </w:rPr>
        <w:t>&lt;/</w:t>
      </w:r>
      <w:r w:rsidRPr="00542568">
        <w:rPr>
          <w:rFonts w:ascii="Courier New" w:eastAsia="Calibri" w:hAnsi="Courier New" w:cs="Courier New"/>
          <w:color w:val="3F7F7F"/>
        </w:rPr>
        <w:t>element</w:t>
      </w:r>
      <w:r w:rsidRPr="00542568">
        <w:rPr>
          <w:rFonts w:ascii="Courier New" w:eastAsia="Calibri" w:hAnsi="Courier New" w:cs="Courier New"/>
          <w:color w:val="008080"/>
        </w:rPr>
        <w:t>&gt;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8080"/>
        </w:rPr>
        <w:t>&lt;</w:t>
      </w:r>
      <w:r w:rsidRPr="00542568">
        <w:rPr>
          <w:rFonts w:ascii="Courier New" w:eastAsia="Calibri" w:hAnsi="Courier New" w:cs="Courier New"/>
          <w:color w:val="3F7F7F"/>
        </w:rPr>
        <w:t xml:space="preserve">complexType </w:t>
      </w:r>
      <w:r w:rsidRPr="00542568">
        <w:rPr>
          <w:rFonts w:ascii="Courier New" w:eastAsia="Calibri" w:hAnsi="Courier New" w:cs="Courier New"/>
          <w:color w:val="7F007F"/>
        </w:rPr>
        <w:t>name</w:t>
      </w:r>
      <w:r w:rsidRPr="00542568">
        <w:rPr>
          <w:rFonts w:ascii="Courier New" w:eastAsia="Calibri" w:hAnsi="Courier New" w:cs="Courier New"/>
          <w:color w:val="000000"/>
        </w:rPr>
        <w:t>=</w:t>
      </w:r>
      <w:r w:rsidRPr="00542568">
        <w:rPr>
          <w:rFonts w:ascii="Courier New" w:eastAsia="Calibri" w:hAnsi="Courier New" w:cs="Courier New"/>
          <w:color w:val="2A00FF"/>
        </w:rPr>
        <w:t>"RichiestaStampaPrenotazioneFuoriSedeType"</w:t>
      </w:r>
      <w:r w:rsidRPr="00542568">
        <w:rPr>
          <w:rFonts w:ascii="Courier New" w:eastAsia="Calibri" w:hAnsi="Courier New" w:cs="Courier New"/>
          <w:color w:val="008080"/>
        </w:rPr>
        <w:t>&gt;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8080"/>
        </w:rPr>
        <w:t>&lt;</w:t>
      </w:r>
      <w:r w:rsidRPr="00542568">
        <w:rPr>
          <w:rFonts w:ascii="Courier New" w:eastAsia="Calibri" w:hAnsi="Courier New" w:cs="Courier New"/>
          <w:color w:val="3F7F7F"/>
        </w:rPr>
        <w:t>sequence</w:t>
      </w:r>
      <w:r w:rsidRPr="00542568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"login"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"dtt:LoginType"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"codiceUfficioMctc"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"dtt:CharDue"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"progressivoDomandaRevisioneFuoriSede"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"integer"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"dataSedutaSlotTemporale"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"date"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"progressivoSlotTemporaleSeduta"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"int"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"progressivoPrenotazioneRevisione"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"integer" </w:t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"1"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complexType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  <w:r>
        <w:rPr>
          <w:rFonts w:ascii="Courier New" w:eastAsia="Calibri" w:hAnsi="Courier New" w:cs="Courier New"/>
          <w:color w:val="008080"/>
        </w:rPr>
        <w:t>&lt;/</w:t>
      </w:r>
      <w:r>
        <w:rPr>
          <w:rFonts w:ascii="Courier New" w:eastAsia="Calibri" w:hAnsi="Courier New" w:cs="Courier New"/>
          <w:color w:val="3F7F7F"/>
        </w:rPr>
        <w:t>schema</w:t>
      </w:r>
      <w:r>
        <w:rPr>
          <w:rFonts w:ascii="Courier New" w:eastAsia="Calibri" w:hAnsi="Courier New" w:cs="Courier New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</w:rPr>
      </w:pPr>
    </w:p>
    <w:p w:rsidR="007566EA" w:rsidRPr="008D739D" w:rsidRDefault="007566EA" w:rsidP="007566EA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StampaPrenotazioneFuoriSedeOutput.</w:t>
      </w:r>
      <w:r w:rsidRPr="008D739D">
        <w:rPr>
          <w:b/>
          <w:sz w:val="24"/>
          <w:szCs w:val="24"/>
        </w:rPr>
        <w:t>xsd</w:t>
      </w:r>
    </w:p>
    <w:p w:rsidR="007566EA" w:rsidRPr="008D739D" w:rsidRDefault="007566EA" w:rsidP="007566EA">
      <w:pPr>
        <w:rPr>
          <w:b/>
          <w:sz w:val="24"/>
          <w:szCs w:val="24"/>
        </w:rPr>
      </w:pPr>
    </w:p>
    <w:p w:rsidR="007566EA" w:rsidRDefault="007566EA" w:rsidP="007566EA">
      <w:pPr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4126" w:dyaOrig="810">
          <v:shape id="_x0000_i1173" type="#_x0000_t75" style="width:206.25pt;height:40.5pt" o:ole="">
            <v:imagedata r:id="rId507" o:title=""/>
          </v:shape>
          <o:OLEObject Type="Embed" ProgID="Package" ShapeID="_x0000_i1173" DrawAspect="Content" ObjectID="_1669193597" r:id="rId508"/>
        </w:object>
      </w:r>
    </w:p>
    <w:p w:rsidR="007566EA" w:rsidRDefault="007566EA" w:rsidP="007566EA">
      <w:pPr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&lt;?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xml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version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"1.0" </w:t>
      </w:r>
      <w:r w:rsidRPr="007566EA">
        <w:rPr>
          <w:rFonts w:ascii="Courier New" w:eastAsia="Calibri" w:hAnsi="Courier New" w:cs="Courier New"/>
          <w:color w:val="7F007F"/>
          <w:lang w:val="en-US"/>
        </w:rPr>
        <w:t xml:space="preserve">encoding </w:t>
      </w:r>
      <w:r w:rsidRPr="007566EA">
        <w:rPr>
          <w:rFonts w:ascii="Courier New" w:eastAsia="Calibri" w:hAnsi="Courier New" w:cs="Courier New"/>
          <w:color w:val="000000"/>
          <w:lang w:val="en-US"/>
        </w:rPr>
        <w:t xml:space="preserve">= </w:t>
      </w:r>
      <w:r w:rsidRPr="007566EA">
        <w:rPr>
          <w:rFonts w:ascii="Courier New" w:eastAsia="Calibri" w:hAnsi="Courier New" w:cs="Courier New"/>
          <w:color w:val="2A00FF"/>
          <w:lang w:val="en-US"/>
        </w:rPr>
        <w:t>"UTF-8"</w:t>
      </w:r>
      <w:r w:rsidRPr="007566EA">
        <w:rPr>
          <w:rFonts w:ascii="Courier New" w:eastAsia="Calibri" w:hAnsi="Courier New" w:cs="Courier New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schema </w:t>
      </w:r>
      <w:r w:rsidRPr="007566EA">
        <w:rPr>
          <w:rFonts w:ascii="Courier New" w:eastAsia="Calibri" w:hAnsi="Courier New" w:cs="Courier New"/>
          <w:color w:val="7F007F"/>
          <w:lang w:val="en-US"/>
        </w:rPr>
        <w:t>xmlns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targetNamespace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xmlns:dtt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elementFormDefault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"qualified"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include </w:t>
      </w:r>
      <w:r w:rsidRPr="007566EA">
        <w:rPr>
          <w:rFonts w:ascii="Courier New" w:eastAsia="Calibri" w:hAnsi="Courier New" w:cs="Courier New"/>
          <w:color w:val="7F007F"/>
          <w:lang w:val="en-US"/>
        </w:rPr>
        <w:t>schemaLocation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"../CommonTypes.xsd"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542568">
        <w:rPr>
          <w:rFonts w:ascii="Courier New" w:eastAsia="Calibri" w:hAnsi="Courier New" w:cs="Courier New"/>
          <w:color w:val="008080"/>
        </w:rPr>
        <w:t>&lt;</w:t>
      </w:r>
      <w:r w:rsidRPr="00542568">
        <w:rPr>
          <w:rFonts w:ascii="Courier New" w:eastAsia="Calibri" w:hAnsi="Courier New" w:cs="Courier New"/>
          <w:color w:val="3F7F7F"/>
        </w:rPr>
        <w:t xml:space="preserve">element </w:t>
      </w:r>
      <w:r w:rsidRPr="00542568">
        <w:rPr>
          <w:rFonts w:ascii="Courier New" w:eastAsia="Calibri" w:hAnsi="Courier New" w:cs="Courier New"/>
          <w:color w:val="7F007F"/>
        </w:rPr>
        <w:t>name</w:t>
      </w:r>
      <w:r w:rsidRPr="00542568">
        <w:rPr>
          <w:rFonts w:ascii="Courier New" w:eastAsia="Calibri" w:hAnsi="Courier New" w:cs="Courier New"/>
          <w:color w:val="000000"/>
        </w:rPr>
        <w:t>=</w:t>
      </w:r>
      <w:r w:rsidRPr="00542568">
        <w:rPr>
          <w:rFonts w:ascii="Courier New" w:eastAsia="Calibri" w:hAnsi="Courier New" w:cs="Courier New"/>
          <w:color w:val="2A00FF"/>
        </w:rPr>
        <w:t>"rispostaStampaPrenotazioneFuoriSede"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2A00FF"/>
        </w:rPr>
        <w:tab/>
      </w:r>
      <w:r w:rsidRPr="00542568">
        <w:rPr>
          <w:rFonts w:ascii="Courier New" w:eastAsia="Calibri" w:hAnsi="Courier New" w:cs="Courier New"/>
          <w:color w:val="2A00FF"/>
        </w:rPr>
        <w:tab/>
      </w:r>
      <w:r w:rsidRPr="00542568">
        <w:rPr>
          <w:rFonts w:ascii="Courier New" w:eastAsia="Calibri" w:hAnsi="Courier New" w:cs="Courier New"/>
          <w:color w:val="7F007F"/>
        </w:rPr>
        <w:t>type</w:t>
      </w:r>
      <w:r w:rsidRPr="00542568">
        <w:rPr>
          <w:rFonts w:ascii="Courier New" w:eastAsia="Calibri" w:hAnsi="Courier New" w:cs="Courier New"/>
          <w:color w:val="000000"/>
        </w:rPr>
        <w:t>=</w:t>
      </w:r>
      <w:r w:rsidRPr="00542568">
        <w:rPr>
          <w:rFonts w:ascii="Courier New" w:eastAsia="Calibri" w:hAnsi="Courier New" w:cs="Courier New"/>
          <w:color w:val="2A00FF"/>
        </w:rPr>
        <w:t>"dtt:RispostaStampaPrenotazioneFuoriSedeType"</w:t>
      </w:r>
      <w:r w:rsidRPr="00542568">
        <w:rPr>
          <w:rFonts w:ascii="Courier New" w:eastAsia="Calibri" w:hAnsi="Courier New" w:cs="Courier New"/>
          <w:color w:val="008080"/>
        </w:rPr>
        <w:t>&gt;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8080"/>
        </w:rPr>
        <w:t>&lt;</w:t>
      </w:r>
      <w:r w:rsidRPr="00542568">
        <w:rPr>
          <w:rFonts w:ascii="Courier New" w:eastAsia="Calibri" w:hAnsi="Courier New" w:cs="Courier New"/>
          <w:color w:val="3F7F7F"/>
        </w:rPr>
        <w:t>annotation</w:t>
      </w:r>
      <w:r w:rsidRPr="00542568">
        <w:rPr>
          <w:rFonts w:ascii="Courier New" w:eastAsia="Calibri" w:hAnsi="Courier New" w:cs="Courier New"/>
          <w:color w:val="008080"/>
        </w:rPr>
        <w:t>&gt;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8080"/>
        </w:rPr>
        <w:t>&lt;</w:t>
      </w:r>
      <w:r w:rsidRPr="00542568">
        <w:rPr>
          <w:rFonts w:ascii="Courier New" w:eastAsia="Calibri" w:hAnsi="Courier New" w:cs="Courier New"/>
          <w:color w:val="3F7F7F"/>
        </w:rPr>
        <w:t>documentation</w:t>
      </w:r>
      <w:r w:rsidRPr="00542568">
        <w:rPr>
          <w:rFonts w:ascii="Courier New" w:eastAsia="Calibri" w:hAnsi="Courier New" w:cs="Courier New"/>
          <w:color w:val="008080"/>
        </w:rPr>
        <w:t>&gt;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000000"/>
        </w:rPr>
        <w:lastRenderedPageBreak/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  <w:t>E' l'elemento radice del file XML; contiene tutti i dati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  <w:t>relativi a StampaDomandaRevisioneFuoriSedePA.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8080"/>
        </w:rPr>
        <w:t>&lt;/</w:t>
      </w:r>
      <w:r w:rsidRPr="00542568">
        <w:rPr>
          <w:rFonts w:ascii="Courier New" w:eastAsia="Calibri" w:hAnsi="Courier New" w:cs="Courier New"/>
          <w:color w:val="3F7F7F"/>
        </w:rPr>
        <w:t>documentation</w:t>
      </w:r>
      <w:r w:rsidRPr="00542568">
        <w:rPr>
          <w:rFonts w:ascii="Courier New" w:eastAsia="Calibri" w:hAnsi="Courier New" w:cs="Courier New"/>
          <w:color w:val="008080"/>
        </w:rPr>
        <w:t>&gt;</w:t>
      </w:r>
    </w:p>
    <w:p w:rsidR="007566EA" w:rsidRPr="00542568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0000"/>
        </w:rPr>
        <w:tab/>
      </w:r>
      <w:r w:rsidRPr="00542568">
        <w:rPr>
          <w:rFonts w:ascii="Courier New" w:eastAsia="Calibri" w:hAnsi="Courier New" w:cs="Courier New"/>
          <w:color w:val="008080"/>
        </w:rPr>
        <w:t>&lt;/</w:t>
      </w:r>
      <w:r w:rsidRPr="00542568">
        <w:rPr>
          <w:rFonts w:ascii="Courier New" w:eastAsia="Calibri" w:hAnsi="Courier New" w:cs="Courier New"/>
          <w:color w:val="3F7F7F"/>
        </w:rPr>
        <w:t>annotation</w:t>
      </w:r>
      <w:r w:rsidRPr="00542568">
        <w:rPr>
          <w:rFonts w:ascii="Courier New" w:eastAsia="Calibri" w:hAnsi="Courier New" w:cs="Courier New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542568">
        <w:rPr>
          <w:rFonts w:ascii="Courier New" w:eastAsia="Calibri" w:hAnsi="Courier New" w:cs="Courier New"/>
          <w:color w:val="000000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element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complexType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"RispostaStampaPrenotazioneFuoriSedeType"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"stampa"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"base64Binary"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"1"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sequence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</w:t>
      </w:r>
      <w:r w:rsidRPr="007566EA">
        <w:rPr>
          <w:rFonts w:ascii="Courier New" w:eastAsia="Calibri" w:hAnsi="Courier New" w:cs="Courier New"/>
          <w:color w:val="3F7F7F"/>
          <w:lang w:val="en-US"/>
        </w:rPr>
        <w:t xml:space="preserve">element </w:t>
      </w:r>
      <w:r w:rsidRPr="007566EA">
        <w:rPr>
          <w:rFonts w:ascii="Courier New" w:eastAsia="Calibri" w:hAnsi="Courier New" w:cs="Courier New"/>
          <w:color w:val="7F007F"/>
          <w:lang w:val="en-US"/>
        </w:rPr>
        <w:t>name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"errore" </w:t>
      </w:r>
      <w:r w:rsidRPr="007566EA">
        <w:rPr>
          <w:rFonts w:ascii="Courier New" w:eastAsia="Calibri" w:hAnsi="Courier New" w:cs="Courier New"/>
          <w:color w:val="7F007F"/>
          <w:lang w:val="en-US"/>
        </w:rPr>
        <w:t>type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"dtt:ErroreType" </w:t>
      </w:r>
      <w:r w:rsidRPr="007566EA">
        <w:rPr>
          <w:rFonts w:ascii="Courier New" w:eastAsia="Calibri" w:hAnsi="Courier New" w:cs="Courier New"/>
          <w:color w:val="7F007F"/>
          <w:lang w:val="en-US"/>
        </w:rPr>
        <w:t>minOccurs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2A00FF"/>
          <w:lang w:val="en-US"/>
        </w:rPr>
        <w:tab/>
      </w:r>
      <w:r w:rsidRPr="007566EA">
        <w:rPr>
          <w:rFonts w:ascii="Courier New" w:eastAsia="Calibri" w:hAnsi="Courier New" w:cs="Courier New"/>
          <w:color w:val="7F007F"/>
          <w:lang w:val="en-US"/>
        </w:rPr>
        <w:t>maxOccurs</w:t>
      </w:r>
      <w:r w:rsidRPr="007566EA">
        <w:rPr>
          <w:rFonts w:ascii="Courier New" w:eastAsia="Calibri" w:hAnsi="Courier New" w:cs="Courier New"/>
          <w:color w:val="000000"/>
          <w:lang w:val="en-US"/>
        </w:rPr>
        <w:t>=</w:t>
      </w:r>
      <w:r w:rsidRPr="007566EA">
        <w:rPr>
          <w:rFonts w:ascii="Courier New" w:eastAsia="Calibri" w:hAnsi="Courier New" w:cs="Courier New"/>
          <w:color w:val="2A00FF"/>
          <w:lang w:val="en-US"/>
        </w:rPr>
        <w:t xml:space="preserve">"unbounded" </w:t>
      </w:r>
      <w:r w:rsidRPr="007566EA">
        <w:rPr>
          <w:rFonts w:ascii="Courier New" w:eastAsia="Calibri" w:hAnsi="Courier New" w:cs="Courier New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choice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7566EA">
        <w:rPr>
          <w:rFonts w:ascii="Courier New" w:eastAsia="Calibri" w:hAnsi="Courier New" w:cs="Courier New"/>
          <w:color w:val="000000"/>
          <w:lang w:val="en-US"/>
        </w:rPr>
        <w:tab/>
      </w: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complexType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  <w:r w:rsidRPr="007566EA">
        <w:rPr>
          <w:rFonts w:ascii="Courier New" w:eastAsia="Calibri" w:hAnsi="Courier New" w:cs="Courier New"/>
          <w:color w:val="008080"/>
          <w:lang w:val="en-US"/>
        </w:rPr>
        <w:t>&lt;/</w:t>
      </w:r>
      <w:r w:rsidRPr="007566EA">
        <w:rPr>
          <w:rFonts w:ascii="Courier New" w:eastAsia="Calibri" w:hAnsi="Courier New" w:cs="Courier New"/>
          <w:color w:val="3F7F7F"/>
          <w:lang w:val="en-US"/>
        </w:rPr>
        <w:t>schema</w:t>
      </w:r>
      <w:r w:rsidRPr="007566EA">
        <w:rPr>
          <w:rFonts w:ascii="Courier New" w:eastAsia="Calibri" w:hAnsi="Courier New" w:cs="Courier New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color w:val="008080"/>
          <w:lang w:val="en-US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StampaPrenotazioneFuoriSede.wsdl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E5BA8">
        <w:rPr>
          <w:rFonts w:ascii="Courier New" w:eastAsia="Calibri" w:hAnsi="Courier New" w:cs="Courier New"/>
        </w:rPr>
        <w:object w:dxaOrig="3526" w:dyaOrig="810">
          <v:shape id="_x0000_i1174" type="#_x0000_t75" style="width:176.25pt;height:40.5pt" o:ole="">
            <v:imagedata r:id="rId509" o:title=""/>
          </v:shape>
          <o:OLEObject Type="Embed" ProgID="Package" ShapeID="_x0000_i1174" DrawAspect="Content" ObjectID="_1669193598" r:id="rId510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214F44">
        <w:rPr>
          <w:b/>
          <w:sz w:val="24"/>
          <w:szCs w:val="24"/>
        </w:rPr>
        <w:t>InserimentoPrenotazioneRevisioniFuoriSedeSenzaPagamentoOutput.xsd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7140" w:dyaOrig="810">
          <v:shape id="_x0000_i1175" type="#_x0000_t75" style="width:357pt;height:40.5pt" o:ole="">
            <v:imagedata r:id="rId511" o:title=""/>
          </v:shape>
          <o:OLEObject Type="Embed" ProgID="Package" ShapeID="_x0000_i1175" DrawAspect="Content" ObjectID="_1669193599" r:id="rId512"/>
        </w:objec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  <w:highlight w:val="lightGray"/>
        </w:rPr>
        <w:t>element</w:t>
      </w:r>
      <w:r w:rsidRPr="00214F44">
        <w:rPr>
          <w:rFonts w:ascii="Consolas" w:eastAsia="Calibri" w:hAnsi="Consolas" w:cs="Consolas"/>
        </w:rPr>
        <w:t xml:space="preserve"> </w:t>
      </w:r>
      <w:r w:rsidRPr="00214F44">
        <w:rPr>
          <w:rFonts w:ascii="Consolas" w:eastAsia="Calibri" w:hAnsi="Consolas" w:cs="Consolas"/>
          <w:color w:val="7F007F"/>
        </w:rPr>
        <w:t>name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"rispostaInserimentoPrenotazioneRevisioniFuoriSedeSenzaPagamento"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type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"dtt:RispostaInserimentoPrenotazioneRevisioniFuoriSedeSenzaPagamentoType"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annotation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documentation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lastRenderedPageBreak/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  <w:t xml:space="preserve">E' l'elemento </w:t>
      </w:r>
      <w:r w:rsidRPr="00214F44">
        <w:rPr>
          <w:rFonts w:ascii="Consolas" w:eastAsia="Calibri" w:hAnsi="Consolas" w:cs="Consolas"/>
          <w:color w:val="000000"/>
          <w:u w:val="single"/>
        </w:rPr>
        <w:t>radice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del</w:t>
      </w:r>
      <w:r w:rsidRPr="00214F44">
        <w:rPr>
          <w:rFonts w:ascii="Consolas" w:eastAsia="Calibri" w:hAnsi="Consolas" w:cs="Consolas"/>
          <w:color w:val="000000"/>
        </w:rPr>
        <w:t xml:space="preserve"> file XML; </w:t>
      </w:r>
      <w:r w:rsidRPr="00214F44">
        <w:rPr>
          <w:rFonts w:ascii="Consolas" w:eastAsia="Calibri" w:hAnsi="Consolas" w:cs="Consolas"/>
          <w:color w:val="000000"/>
          <w:u w:val="single"/>
        </w:rPr>
        <w:t>contiene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tutti</w:t>
      </w:r>
      <w:r w:rsidRPr="00214F44">
        <w:rPr>
          <w:rFonts w:ascii="Consolas" w:eastAsia="Calibri" w:hAnsi="Consolas" w:cs="Consolas"/>
          <w:color w:val="000000"/>
        </w:rPr>
        <w:t xml:space="preserve"> i </w:t>
      </w:r>
      <w:r w:rsidRPr="00214F44">
        <w:rPr>
          <w:rFonts w:ascii="Consolas" w:eastAsia="Calibri" w:hAnsi="Consolas" w:cs="Consolas"/>
          <w:color w:val="000000"/>
          <w:u w:val="single"/>
        </w:rPr>
        <w:t>dati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  <w:u w:val="single"/>
        </w:rPr>
        <w:t>relativi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alla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richiesta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della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Officina</w:t>
      </w:r>
      <w:r w:rsidRPr="00214F44">
        <w:rPr>
          <w:rFonts w:ascii="Consolas" w:eastAsia="Calibri" w:hAnsi="Consolas" w:cs="Consolas"/>
          <w:color w:val="000000"/>
        </w:rPr>
        <w:t>.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&lt;/</w:t>
      </w:r>
      <w:r w:rsidRPr="00214F44">
        <w:rPr>
          <w:rFonts w:ascii="Consolas" w:eastAsia="Calibri" w:hAnsi="Consolas" w:cs="Consolas"/>
          <w:color w:val="3F7F7F"/>
        </w:rPr>
        <w:t>documentation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&lt;/</w:t>
      </w:r>
      <w:r w:rsidRPr="00214F44">
        <w:rPr>
          <w:rFonts w:ascii="Consolas" w:eastAsia="Calibri" w:hAnsi="Consolas" w:cs="Consolas"/>
          <w:color w:val="3F7F7F"/>
        </w:rPr>
        <w:t>annotation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&lt;/</w:t>
      </w:r>
      <w:r w:rsidRPr="00214F44">
        <w:rPr>
          <w:rFonts w:ascii="Consolas" w:eastAsia="Calibri" w:hAnsi="Consolas" w:cs="Consolas"/>
          <w:color w:val="3F7F7F"/>
          <w:highlight w:val="lightGray"/>
        </w:rPr>
        <w:t>element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complexType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name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"RispostaInserimentoPrenotazioneRevisioniFuoriSedeSenzaPagamentoType"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"messaggio"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"dtt:MessaggioType"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"errore"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"dtt:ErroreType"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complexType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214F44">
        <w:rPr>
          <w:b/>
          <w:sz w:val="24"/>
          <w:szCs w:val="24"/>
        </w:rPr>
        <w:t>InserimentoPrenotazioneRevisioniFuoriSedeSenzaPagamentoInput.xsd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E5BA8">
        <w:rPr>
          <w:rFonts w:ascii="Courier New" w:eastAsia="Calibri" w:hAnsi="Courier New" w:cs="Courier New"/>
        </w:rPr>
        <w:object w:dxaOrig="6945" w:dyaOrig="810">
          <v:shape id="_x0000_i1176" type="#_x0000_t75" style="width:347.25pt;height:40.5pt" o:ole="">
            <v:imagedata r:id="rId513" o:title=""/>
          </v:shape>
          <o:OLEObject Type="Embed" ProgID="Package" ShapeID="_x0000_i1176" DrawAspect="Content" ObjectID="_1669193600" r:id="rId514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  <w:highlight w:val="lightGray"/>
        </w:rPr>
        <w:t>element</w:t>
      </w:r>
      <w:r w:rsidRPr="00214F44">
        <w:rPr>
          <w:rFonts w:ascii="Consolas" w:eastAsia="Calibri" w:hAnsi="Consolas" w:cs="Consolas"/>
        </w:rPr>
        <w:t xml:space="preserve"> </w:t>
      </w:r>
      <w:r w:rsidRPr="00214F44">
        <w:rPr>
          <w:rFonts w:ascii="Consolas" w:eastAsia="Calibri" w:hAnsi="Consolas" w:cs="Consolas"/>
          <w:color w:val="7F007F"/>
        </w:rPr>
        <w:t>name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"richiestaInserimentoPrenotazioneRevisioniFuoriSedeSenzaPagamento"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type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"dtt:RichiestaInserimentoPrenotazioneRevisioniFuoriSedeSenzaPagamentoType"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annotation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documentation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  <w:t xml:space="preserve">E' l'elemento </w:t>
      </w:r>
      <w:r w:rsidRPr="00214F44">
        <w:rPr>
          <w:rFonts w:ascii="Consolas" w:eastAsia="Calibri" w:hAnsi="Consolas" w:cs="Consolas"/>
          <w:color w:val="000000"/>
          <w:u w:val="single"/>
        </w:rPr>
        <w:t>radice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del</w:t>
      </w:r>
      <w:r w:rsidRPr="00214F44">
        <w:rPr>
          <w:rFonts w:ascii="Consolas" w:eastAsia="Calibri" w:hAnsi="Consolas" w:cs="Consolas"/>
          <w:color w:val="000000"/>
        </w:rPr>
        <w:t xml:space="preserve"> file XML; </w:t>
      </w:r>
      <w:r w:rsidRPr="00214F44">
        <w:rPr>
          <w:rFonts w:ascii="Consolas" w:eastAsia="Calibri" w:hAnsi="Consolas" w:cs="Consolas"/>
          <w:color w:val="000000"/>
          <w:u w:val="single"/>
        </w:rPr>
        <w:t>contiene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tutti</w:t>
      </w:r>
      <w:r w:rsidRPr="00214F44">
        <w:rPr>
          <w:rFonts w:ascii="Consolas" w:eastAsia="Calibri" w:hAnsi="Consolas" w:cs="Consolas"/>
          <w:color w:val="000000"/>
        </w:rPr>
        <w:t xml:space="preserve"> i </w:t>
      </w:r>
      <w:r w:rsidRPr="00214F44">
        <w:rPr>
          <w:rFonts w:ascii="Consolas" w:eastAsia="Calibri" w:hAnsi="Consolas" w:cs="Consolas"/>
          <w:color w:val="000000"/>
          <w:u w:val="single"/>
        </w:rPr>
        <w:t>dati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  <w:u w:val="single"/>
        </w:rPr>
        <w:t>relativi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alla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richiesta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della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Prenotazione</w:t>
      </w:r>
      <w:r w:rsidRPr="00214F44">
        <w:rPr>
          <w:rFonts w:ascii="Consolas" w:eastAsia="Calibri" w:hAnsi="Consolas" w:cs="Consolas"/>
          <w:color w:val="000000"/>
        </w:rPr>
        <w:t>.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&lt;/</w:t>
      </w:r>
      <w:r w:rsidRPr="00214F44">
        <w:rPr>
          <w:rFonts w:ascii="Consolas" w:eastAsia="Calibri" w:hAnsi="Consolas" w:cs="Consolas"/>
          <w:color w:val="3F7F7F"/>
        </w:rPr>
        <w:t>documentation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&lt;/</w:t>
      </w:r>
      <w:r w:rsidRPr="00214F44">
        <w:rPr>
          <w:rFonts w:ascii="Consolas" w:eastAsia="Calibri" w:hAnsi="Consolas" w:cs="Consolas"/>
          <w:color w:val="3F7F7F"/>
        </w:rPr>
        <w:t>annotation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&lt;/</w:t>
      </w:r>
      <w:r w:rsidRPr="00214F44">
        <w:rPr>
          <w:rFonts w:ascii="Consolas" w:eastAsia="Calibri" w:hAnsi="Consolas" w:cs="Consolas"/>
          <w:color w:val="3F7F7F"/>
          <w:highlight w:val="lightGray"/>
        </w:rPr>
        <w:t>element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complexType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lastRenderedPageBreak/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name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"RichiestaInserimentoPrenotazioneRevisioniFuoriSedeSenzaPagamentoType"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"login"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"dtt:LoginType"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214F44">
        <w:rPr>
          <w:rFonts w:ascii="Consolas" w:eastAsia="Calibri" w:hAnsi="Consolas" w:cs="Consolas"/>
          <w:color w:val="7F007F"/>
        </w:rPr>
        <w:t>minOccurs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"1"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&lt;/</w:t>
      </w:r>
      <w:r w:rsidRPr="00214F44">
        <w:rPr>
          <w:rFonts w:ascii="Consolas" w:eastAsia="Calibri" w:hAnsi="Consolas" w:cs="Consolas"/>
          <w:color w:val="3F7F7F"/>
        </w:rPr>
        <w:t>element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element</w:t>
      </w:r>
      <w:r w:rsidRPr="00214F44">
        <w:rPr>
          <w:rFonts w:ascii="Consolas" w:eastAsia="Calibri" w:hAnsi="Consolas" w:cs="Consolas"/>
        </w:rPr>
        <w:t xml:space="preserve"> </w:t>
      </w:r>
      <w:r w:rsidRPr="00214F44">
        <w:rPr>
          <w:rFonts w:ascii="Consolas" w:eastAsia="Calibri" w:hAnsi="Consolas" w:cs="Consolas"/>
          <w:color w:val="7F007F"/>
        </w:rPr>
        <w:t>name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"prenotazioneRevisioniFuoriSedeSenzaPagamento"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type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"dtt:InserimentoPrenotazioneRevisioniFuoriSedeSenzaPagamentoType"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minOccurs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"1"</w:t>
      </w:r>
      <w:r w:rsidRPr="00214F44">
        <w:rPr>
          <w:rFonts w:ascii="Consolas" w:eastAsia="Calibri" w:hAnsi="Consolas" w:cs="Consolas"/>
        </w:rPr>
        <w:t xml:space="preserve"> </w:t>
      </w:r>
      <w:r w:rsidRPr="00214F44">
        <w:rPr>
          <w:rFonts w:ascii="Consolas" w:eastAsia="Calibri" w:hAnsi="Consolas" w:cs="Consolas"/>
          <w:color w:val="7F007F"/>
        </w:rPr>
        <w:t>maxOccurs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"unbounded"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element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sequence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complexType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214F44">
        <w:rPr>
          <w:b/>
          <w:sz w:val="24"/>
          <w:szCs w:val="24"/>
        </w:rPr>
        <w:t>InserimentoPrenotazioneRevisioniAgenziaSenzaPagamentoOutputTypes.xsd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FE5BA8">
        <w:rPr>
          <w:rFonts w:ascii="Courier New" w:eastAsia="Calibri" w:hAnsi="Courier New" w:cs="Courier New"/>
        </w:rPr>
        <w:object w:dxaOrig="7531" w:dyaOrig="810">
          <v:shape id="_x0000_i1177" type="#_x0000_t75" style="width:378pt;height:40.5pt" o:ole="">
            <v:imagedata r:id="rId515" o:title=""/>
          </v:shape>
          <o:OLEObject Type="Embed" ProgID="Package" ShapeID="_x0000_i1177" DrawAspect="Content" ObjectID="_1669193601" r:id="rId516"/>
        </w:object>
      </w:r>
    </w:p>
    <w:p w:rsidR="007566EA" w:rsidRDefault="007566EA" w:rsidP="007566EA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8080"/>
        </w:rPr>
        <w:t>&lt;</w:t>
      </w:r>
      <w:r>
        <w:rPr>
          <w:rFonts w:ascii="Consolas" w:eastAsia="Calibri" w:hAnsi="Consolas" w:cs="Consolas"/>
          <w:color w:val="3F7F7F"/>
          <w:highlight w:val="lightGray"/>
        </w:rPr>
        <w:t>complexType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  <w:color w:val="7F007F"/>
        </w:rPr>
        <w:t>name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"RichiestaInserimentoPrenotazioneRevisioniAgenziaSenzaPagamentoType"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</w:t>
      </w:r>
      <w:r>
        <w:rPr>
          <w:rFonts w:ascii="Consolas" w:eastAsia="Calibri" w:hAnsi="Consolas" w:cs="Consolas"/>
          <w:color w:val="3F7F7F"/>
        </w:rPr>
        <w:t>sequence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</w:t>
      </w:r>
      <w:r>
        <w:rPr>
          <w:rFonts w:ascii="Consolas" w:eastAsia="Calibri" w:hAnsi="Consolas" w:cs="Consolas"/>
          <w:color w:val="3F7F7F"/>
        </w:rPr>
        <w:t>element</w:t>
      </w:r>
      <w:r>
        <w:rPr>
          <w:rFonts w:ascii="Consolas" w:eastAsia="Calibri" w:hAnsi="Consolas" w:cs="Consolas"/>
        </w:rPr>
        <w:t xml:space="preserve"> </w:t>
      </w:r>
      <w:r>
        <w:rPr>
          <w:rFonts w:ascii="Consolas" w:eastAsia="Calibri" w:hAnsi="Consolas" w:cs="Consolas"/>
          <w:color w:val="7F007F"/>
        </w:rPr>
        <w:t>name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"login"</w:t>
      </w:r>
      <w:r>
        <w:rPr>
          <w:rFonts w:ascii="Consolas" w:eastAsia="Calibri" w:hAnsi="Consolas" w:cs="Consolas"/>
        </w:rPr>
        <w:t xml:space="preserve"> </w:t>
      </w:r>
      <w:r>
        <w:rPr>
          <w:rFonts w:ascii="Consolas" w:eastAsia="Calibri" w:hAnsi="Consolas" w:cs="Consolas"/>
          <w:color w:val="7F007F"/>
        </w:rPr>
        <w:t>type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"dtt:LoginType"</w:t>
      </w:r>
      <w:r>
        <w:rPr>
          <w:rFonts w:ascii="Consolas" w:eastAsia="Calibri" w:hAnsi="Consolas" w:cs="Consolas"/>
        </w:rPr>
        <w:t xml:space="preserve"> </w:t>
      </w:r>
      <w:r>
        <w:rPr>
          <w:rFonts w:ascii="Consolas" w:eastAsia="Calibri" w:hAnsi="Consolas" w:cs="Consolas"/>
          <w:color w:val="7F007F"/>
        </w:rPr>
        <w:t>maxOccurs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"1"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  <w:color w:val="7F007F"/>
        </w:rPr>
        <w:t>minOccurs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"1"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element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</w:t>
      </w:r>
      <w:r>
        <w:rPr>
          <w:rFonts w:ascii="Consolas" w:eastAsia="Calibri" w:hAnsi="Consolas" w:cs="Consolas"/>
          <w:color w:val="3F7F7F"/>
        </w:rPr>
        <w:t>element</w:t>
      </w:r>
      <w:r>
        <w:rPr>
          <w:rFonts w:ascii="Consolas" w:eastAsia="Calibri" w:hAnsi="Consolas" w:cs="Consolas"/>
        </w:rPr>
        <w:t xml:space="preserve"> </w:t>
      </w:r>
      <w:r>
        <w:rPr>
          <w:rFonts w:ascii="Consolas" w:eastAsia="Calibri" w:hAnsi="Consolas" w:cs="Consolas"/>
          <w:color w:val="7F007F"/>
        </w:rPr>
        <w:t>name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"prenotazioneRevisioniAgenziaSenzaPagamento"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  <w:color w:val="7F007F"/>
        </w:rPr>
        <w:t>type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 xml:space="preserve">"dtt:InserimentoPrenotazioneRevisioniAgenziaSenzaPagamentoType" </w:t>
      </w:r>
      <w:r>
        <w:rPr>
          <w:rFonts w:ascii="Consolas" w:eastAsia="Calibri" w:hAnsi="Consolas" w:cs="Consolas"/>
          <w:color w:val="7F007F"/>
        </w:rPr>
        <w:t>minOccurs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"1"</w:t>
      </w:r>
      <w:r>
        <w:rPr>
          <w:rFonts w:ascii="Consolas" w:eastAsia="Calibri" w:hAnsi="Consolas" w:cs="Consolas"/>
        </w:rPr>
        <w:t xml:space="preserve"> </w:t>
      </w:r>
      <w:r>
        <w:rPr>
          <w:rFonts w:ascii="Consolas" w:eastAsia="Calibri" w:hAnsi="Consolas" w:cs="Consolas"/>
          <w:color w:val="7F007F"/>
        </w:rPr>
        <w:t>maxOccurs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"unbounded"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element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sequence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  <w:highlight w:val="lightGray"/>
        </w:rPr>
        <w:t>complexType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214F44">
        <w:rPr>
          <w:b/>
          <w:sz w:val="24"/>
          <w:szCs w:val="24"/>
        </w:rPr>
        <w:t>InserimentoPrenotazioneRevisioniAgenziaSenzaPagamentoInputTypes.xsd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7351" w:dyaOrig="810">
          <v:shape id="_x0000_i1178" type="#_x0000_t75" style="width:369pt;height:40.5pt" o:ole="">
            <v:imagedata r:id="rId517" o:title=""/>
          </v:shape>
          <o:OLEObject Type="Embed" ProgID="Package" ShapeID="_x0000_i1178" DrawAspect="Content" ObjectID="_1669193602" r:id="rId518"/>
        </w:objec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8080"/>
        </w:rPr>
        <w:lastRenderedPageBreak/>
        <w:t>&lt;</w:t>
      </w:r>
      <w:r>
        <w:rPr>
          <w:rFonts w:ascii="Consolas" w:eastAsia="Calibri" w:hAnsi="Consolas" w:cs="Consolas"/>
          <w:color w:val="3F7F7F"/>
          <w:highlight w:val="lightGray"/>
        </w:rPr>
        <w:t>complexType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  <w:color w:val="7F007F"/>
        </w:rPr>
        <w:t>name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"RichiestaInserimentoPrenotazioneRevisioniAgenziaSenzaPagamentoType"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</w:t>
      </w:r>
      <w:r>
        <w:rPr>
          <w:rFonts w:ascii="Consolas" w:eastAsia="Calibri" w:hAnsi="Consolas" w:cs="Consolas"/>
          <w:color w:val="3F7F7F"/>
        </w:rPr>
        <w:t>sequence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</w:t>
      </w:r>
      <w:r>
        <w:rPr>
          <w:rFonts w:ascii="Consolas" w:eastAsia="Calibri" w:hAnsi="Consolas" w:cs="Consolas"/>
          <w:color w:val="3F7F7F"/>
        </w:rPr>
        <w:t>element</w:t>
      </w:r>
      <w:r>
        <w:rPr>
          <w:rFonts w:ascii="Consolas" w:eastAsia="Calibri" w:hAnsi="Consolas" w:cs="Consolas"/>
        </w:rPr>
        <w:t xml:space="preserve"> </w:t>
      </w:r>
      <w:r>
        <w:rPr>
          <w:rFonts w:ascii="Consolas" w:eastAsia="Calibri" w:hAnsi="Consolas" w:cs="Consolas"/>
          <w:color w:val="7F007F"/>
        </w:rPr>
        <w:t>name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"login"</w:t>
      </w:r>
      <w:r>
        <w:rPr>
          <w:rFonts w:ascii="Consolas" w:eastAsia="Calibri" w:hAnsi="Consolas" w:cs="Consolas"/>
        </w:rPr>
        <w:t xml:space="preserve"> </w:t>
      </w:r>
      <w:r>
        <w:rPr>
          <w:rFonts w:ascii="Consolas" w:eastAsia="Calibri" w:hAnsi="Consolas" w:cs="Consolas"/>
          <w:color w:val="7F007F"/>
        </w:rPr>
        <w:t>type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"dtt:LoginType"</w:t>
      </w:r>
      <w:r>
        <w:rPr>
          <w:rFonts w:ascii="Consolas" w:eastAsia="Calibri" w:hAnsi="Consolas" w:cs="Consolas"/>
        </w:rPr>
        <w:t xml:space="preserve"> </w:t>
      </w:r>
      <w:r>
        <w:rPr>
          <w:rFonts w:ascii="Consolas" w:eastAsia="Calibri" w:hAnsi="Consolas" w:cs="Consolas"/>
          <w:color w:val="7F007F"/>
        </w:rPr>
        <w:t>maxOccurs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"1"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  <w:color w:val="7F007F"/>
        </w:rPr>
        <w:t>minOccurs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"1"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element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</w:t>
      </w:r>
      <w:r>
        <w:rPr>
          <w:rFonts w:ascii="Consolas" w:eastAsia="Calibri" w:hAnsi="Consolas" w:cs="Consolas"/>
          <w:color w:val="3F7F7F"/>
        </w:rPr>
        <w:t>element</w:t>
      </w:r>
      <w:r>
        <w:rPr>
          <w:rFonts w:ascii="Consolas" w:eastAsia="Calibri" w:hAnsi="Consolas" w:cs="Consolas"/>
        </w:rPr>
        <w:t xml:space="preserve"> </w:t>
      </w:r>
      <w:r>
        <w:rPr>
          <w:rFonts w:ascii="Consolas" w:eastAsia="Calibri" w:hAnsi="Consolas" w:cs="Consolas"/>
          <w:color w:val="7F007F"/>
        </w:rPr>
        <w:t>name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"prenotazioneRevisioniAgenziaSenzaPagamento"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</w:rPr>
        <w:tab/>
      </w:r>
      <w:r>
        <w:rPr>
          <w:rFonts w:ascii="Consolas" w:eastAsia="Calibri" w:hAnsi="Consolas" w:cs="Consolas"/>
          <w:color w:val="7F007F"/>
        </w:rPr>
        <w:t>type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"dtt:InserimentoPrenotazioneRevisioniAgenziaSenzaPagamentoType"</w:t>
      </w:r>
      <w:r>
        <w:rPr>
          <w:rFonts w:ascii="Consolas" w:eastAsia="Calibri" w:hAnsi="Consolas" w:cs="Consolas"/>
        </w:rPr>
        <w:t xml:space="preserve"> </w:t>
      </w:r>
      <w:r>
        <w:rPr>
          <w:rFonts w:ascii="Consolas" w:eastAsia="Calibri" w:hAnsi="Consolas" w:cs="Consolas"/>
          <w:color w:val="7F007F"/>
        </w:rPr>
        <w:t>minOccurs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"1"</w:t>
      </w:r>
      <w:r>
        <w:rPr>
          <w:rFonts w:ascii="Consolas" w:eastAsia="Calibri" w:hAnsi="Consolas" w:cs="Consolas"/>
        </w:rPr>
        <w:t xml:space="preserve"> </w:t>
      </w:r>
      <w:r>
        <w:rPr>
          <w:rFonts w:ascii="Consolas" w:eastAsia="Calibri" w:hAnsi="Consolas" w:cs="Consolas"/>
          <w:color w:val="7F007F"/>
        </w:rPr>
        <w:t>maxOccurs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"unbounded"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element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sequence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  <w:highlight w:val="lightGray"/>
        </w:rPr>
        <w:t>complexType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214F44">
        <w:rPr>
          <w:b/>
          <w:sz w:val="24"/>
          <w:szCs w:val="24"/>
        </w:rPr>
        <w:t>InserimentoPrenotazioneCertificatoApprovazioneSenzaPagamentoOutputTypes.xsd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8265" w:dyaOrig="810">
          <v:shape id="_x0000_i1179" type="#_x0000_t75" style="width:414pt;height:40.5pt" o:ole="">
            <v:imagedata r:id="rId519" o:title=""/>
          </v:shape>
          <o:OLEObject Type="Embed" ProgID="Package" ShapeID="_x0000_i1179" DrawAspect="Content" ObjectID="_1669193603" r:id="rId520"/>
        </w:objec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  <w:highlight w:val="lightGray"/>
        </w:rPr>
        <w:t>complexType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name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"RispostaInserimentoPrenotazioneCertificatoApprovazioneSenzaPagamentoOutputType"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choice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sequence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element</w:t>
      </w:r>
      <w:r w:rsidRPr="00214F44">
        <w:rPr>
          <w:rFonts w:ascii="Consolas" w:eastAsia="Calibri" w:hAnsi="Consolas" w:cs="Consolas"/>
        </w:rPr>
        <w:t xml:space="preserve"> </w:t>
      </w:r>
      <w:r w:rsidRPr="00214F44">
        <w:rPr>
          <w:rFonts w:ascii="Consolas" w:eastAsia="Calibri" w:hAnsi="Consolas" w:cs="Consolas"/>
          <w:color w:val="7F007F"/>
        </w:rPr>
        <w:t>name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"prenotazioneCertificatoApprovazioneSenzaPagamento"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type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"dtt:PrenotazioneCertificatoApprovazioneSenzaPagamentoType"</w:t>
      </w:r>
      <w:r w:rsidRPr="00214F44">
        <w:rPr>
          <w:rFonts w:ascii="Consolas" w:eastAsia="Calibri" w:hAnsi="Consolas" w:cs="Consolas"/>
        </w:rPr>
        <w:t xml:space="preserve"> </w:t>
      </w:r>
      <w:r w:rsidRPr="00214F44">
        <w:rPr>
          <w:rFonts w:ascii="Consolas" w:eastAsia="Calibri" w:hAnsi="Consolas" w:cs="Consolas"/>
          <w:color w:val="7F007F"/>
        </w:rPr>
        <w:t>maxOccurs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"unbounded"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"messaggio"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"dtt:MessaggioType"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"errore"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"dtt:ErroreType"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lastRenderedPageBreak/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highlight w:val="lightGray"/>
          <w:lang w:val="en-US"/>
        </w:rPr>
        <w:t>complexType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schema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214F44">
        <w:rPr>
          <w:b/>
          <w:sz w:val="24"/>
          <w:szCs w:val="24"/>
        </w:rPr>
        <w:t>InserimentoPrenotazioneCertificatoApprovazioneSenzaPagamentoInputTypes.xsd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8071" w:dyaOrig="810">
          <v:shape id="_x0000_i1180" type="#_x0000_t75" style="width:404.25pt;height:40.5pt" o:ole="">
            <v:imagedata r:id="rId521" o:title=""/>
          </v:shape>
          <o:OLEObject Type="Embed" ProgID="Package" ShapeID="_x0000_i1180" DrawAspect="Content" ObjectID="_1669193604" r:id="rId522"/>
        </w:objec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  <w:highlight w:val="lightGray"/>
        </w:rPr>
        <w:t>complexType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name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"RichiestaInserimentoPrenotazioneCertificatoApprovazioneSenzaPagamentoType"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sequence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element</w:t>
      </w:r>
      <w:r w:rsidRPr="00214F44">
        <w:rPr>
          <w:rFonts w:ascii="Consolas" w:eastAsia="Calibri" w:hAnsi="Consolas" w:cs="Consolas"/>
        </w:rPr>
        <w:t xml:space="preserve"> </w:t>
      </w:r>
      <w:r w:rsidRPr="00214F44">
        <w:rPr>
          <w:rFonts w:ascii="Consolas" w:eastAsia="Calibri" w:hAnsi="Consolas" w:cs="Consolas"/>
          <w:color w:val="7F007F"/>
        </w:rPr>
        <w:t>name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"login"</w:t>
      </w:r>
      <w:r w:rsidRPr="00214F44">
        <w:rPr>
          <w:rFonts w:ascii="Consolas" w:eastAsia="Calibri" w:hAnsi="Consolas" w:cs="Consolas"/>
        </w:rPr>
        <w:t xml:space="preserve"> </w:t>
      </w:r>
      <w:r w:rsidRPr="00214F44">
        <w:rPr>
          <w:rFonts w:ascii="Consolas" w:eastAsia="Calibri" w:hAnsi="Consolas" w:cs="Consolas"/>
          <w:color w:val="7F007F"/>
        </w:rPr>
        <w:t>type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"dtt:LoginType"</w:t>
      </w:r>
      <w:r w:rsidRPr="00214F44">
        <w:rPr>
          <w:rFonts w:ascii="Consolas" w:eastAsia="Calibri" w:hAnsi="Consolas" w:cs="Consolas"/>
        </w:rPr>
        <w:t xml:space="preserve"> </w:t>
      </w:r>
      <w:r w:rsidRPr="00214F44">
        <w:rPr>
          <w:rFonts w:ascii="Consolas" w:eastAsia="Calibri" w:hAnsi="Consolas" w:cs="Consolas"/>
          <w:color w:val="7F007F"/>
        </w:rPr>
        <w:t>maxOccurs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"1"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minOccurs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"1"</w:t>
      </w:r>
      <w:r w:rsidRPr="00214F44">
        <w:rPr>
          <w:rFonts w:ascii="Consolas" w:eastAsia="Calibri" w:hAnsi="Consolas" w:cs="Consolas"/>
        </w:rPr>
        <w:t xml:space="preserve"> </w:t>
      </w:r>
      <w:r w:rsidRPr="00214F44">
        <w:rPr>
          <w:rFonts w:ascii="Consolas" w:eastAsia="Calibri" w:hAnsi="Consolas" w:cs="Consolas"/>
          <w:color w:val="008080"/>
        </w:rPr>
        <w:t>/&gt;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element</w:t>
      </w:r>
      <w:r w:rsidRPr="00214F44">
        <w:rPr>
          <w:rFonts w:ascii="Consolas" w:eastAsia="Calibri" w:hAnsi="Consolas" w:cs="Consolas"/>
        </w:rPr>
        <w:t xml:space="preserve"> </w:t>
      </w:r>
      <w:r w:rsidRPr="00214F44">
        <w:rPr>
          <w:rFonts w:ascii="Consolas" w:eastAsia="Calibri" w:hAnsi="Consolas" w:cs="Consolas"/>
          <w:color w:val="7F007F"/>
        </w:rPr>
        <w:t>name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"prenotazioneCertificatoApprovazioneSenzaPagamento"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type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"dtt:PrenotazioneCertificatoApprovazioneSenzaPagamentoType"</w:t>
      </w:r>
      <w:r w:rsidRPr="00214F44">
        <w:rPr>
          <w:rFonts w:ascii="Consolas" w:eastAsia="Calibri" w:hAnsi="Consolas" w:cs="Consolas"/>
        </w:rPr>
        <w:t xml:space="preserve"> </w:t>
      </w:r>
      <w:r w:rsidRPr="00214F44">
        <w:rPr>
          <w:rFonts w:ascii="Consolas" w:eastAsia="Calibri" w:hAnsi="Consolas" w:cs="Consolas"/>
          <w:color w:val="7F007F"/>
        </w:rPr>
        <w:t>minOccurs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"1"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maxOccurs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"1"</w:t>
      </w:r>
      <w:r w:rsidRPr="00214F44">
        <w:rPr>
          <w:rFonts w:ascii="Consolas" w:eastAsia="Calibri" w:hAnsi="Consolas" w:cs="Consolas"/>
        </w:rPr>
        <w:t xml:space="preserve"> </w:t>
      </w:r>
      <w:r w:rsidRPr="00214F44">
        <w:rPr>
          <w:rFonts w:ascii="Consolas" w:eastAsia="Calibri" w:hAnsi="Consolas" w:cs="Consolas"/>
          <w:color w:val="008080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sequence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  <w:highlight w:val="lightGray"/>
        </w:rPr>
        <w:t>complexType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214F44">
        <w:rPr>
          <w:b/>
          <w:sz w:val="24"/>
          <w:szCs w:val="24"/>
        </w:rPr>
        <w:t>InserimentoPrenotazioneCertificatoApprovazioneFuoriSedeSenzaPagamentoOutput.xsd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0208AF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7920" w:dyaOrig="765">
          <v:shape id="_x0000_i1181" type="#_x0000_t75" style="width:397.5pt;height:38.25pt" o:ole="">
            <v:imagedata r:id="rId523" o:title=""/>
          </v:shape>
          <o:OLEObject Type="Embed" ProgID="Package" ShapeID="_x0000_i1181" DrawAspect="Content" ObjectID="_1669193605" r:id="rId524"/>
        </w:objec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8080"/>
        </w:rPr>
        <w:lastRenderedPageBreak/>
        <w:t>&lt;</w:t>
      </w:r>
      <w:r w:rsidRPr="00214F44">
        <w:rPr>
          <w:rFonts w:ascii="Consolas" w:eastAsia="Calibri" w:hAnsi="Consolas" w:cs="Consolas"/>
          <w:color w:val="3F7F7F"/>
          <w:highlight w:val="lightGray"/>
        </w:rPr>
        <w:t>element</w:t>
      </w:r>
      <w:r w:rsidRPr="00214F44">
        <w:rPr>
          <w:rFonts w:ascii="Consolas" w:eastAsia="Calibri" w:hAnsi="Consolas" w:cs="Consolas"/>
        </w:rPr>
        <w:t xml:space="preserve"> </w:t>
      </w:r>
      <w:r w:rsidRPr="00214F44">
        <w:rPr>
          <w:rFonts w:ascii="Consolas" w:eastAsia="Calibri" w:hAnsi="Consolas" w:cs="Consolas"/>
          <w:color w:val="7F007F"/>
        </w:rPr>
        <w:t>name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"rispostaInserimentoPrenotazioneCertificatoApprovazioneFuoriSedeSenzaPagamento"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type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"dtt:RispostaInserimentoPrenotazioneCertificatoApprovazioneFuoriSedeSenzaPagamentoType"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&lt;/</w:t>
      </w:r>
      <w:r w:rsidRPr="00214F44">
        <w:rPr>
          <w:rFonts w:ascii="Consolas" w:eastAsia="Calibri" w:hAnsi="Consolas" w:cs="Consolas"/>
          <w:color w:val="3F7F7F"/>
          <w:highlight w:val="lightGray"/>
        </w:rPr>
        <w:t>element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complexType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name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"RispostaInserimentoPrenotazioneCertificatoApprovazioneFuoriSedeSenzaPagamentoType"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71788E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71788E">
        <w:rPr>
          <w:rFonts w:ascii="Consolas" w:eastAsia="Calibri" w:hAnsi="Consolas" w:cs="Consolas"/>
          <w:color w:val="008080"/>
        </w:rPr>
        <w:t>&lt;</w:t>
      </w:r>
      <w:r w:rsidRPr="0071788E">
        <w:rPr>
          <w:rFonts w:ascii="Consolas" w:eastAsia="Calibri" w:hAnsi="Consolas" w:cs="Consolas"/>
          <w:color w:val="3F7F7F"/>
        </w:rPr>
        <w:t>choice</w:t>
      </w:r>
      <w:r w:rsidRPr="0071788E">
        <w:rPr>
          <w:rFonts w:ascii="Consolas" w:eastAsia="Calibri" w:hAnsi="Consolas" w:cs="Consolas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1788E">
        <w:rPr>
          <w:rFonts w:ascii="Consolas" w:eastAsia="Calibri" w:hAnsi="Consolas" w:cs="Consolas"/>
          <w:color w:val="000000"/>
        </w:rPr>
        <w:tab/>
      </w:r>
      <w:r w:rsidRPr="0071788E">
        <w:rPr>
          <w:rFonts w:ascii="Consolas" w:eastAsia="Calibri" w:hAnsi="Consolas" w:cs="Consolas"/>
          <w:color w:val="000000"/>
        </w:rPr>
        <w:tab/>
      </w:r>
      <w:r w:rsidRPr="0071788E">
        <w:rPr>
          <w:rFonts w:ascii="Consolas" w:eastAsia="Calibri" w:hAnsi="Consolas" w:cs="Consolas"/>
          <w:color w:val="000000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"messaggio"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"dtt:MessaggioType"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"errore"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"dtt:ErroreType"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complexType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  <w:lang w:val="en-US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214F44">
        <w:rPr>
          <w:b/>
          <w:sz w:val="24"/>
          <w:szCs w:val="24"/>
        </w:rPr>
        <w:t>InserimentoPrenotazioneCertificatoApprovazioneFuoriSedeSenzaPagamentoInput.xsd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8476" w:dyaOrig="810">
          <v:shape id="_x0000_i1182" type="#_x0000_t75" style="width:423.75pt;height:40.5pt" o:ole="">
            <v:imagedata r:id="rId525" o:title=""/>
          </v:shape>
          <o:OLEObject Type="Embed" ProgID="Package" ShapeID="_x0000_i1182" DrawAspect="Content" ObjectID="_1669193606" r:id="rId526"/>
        </w:objec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Pr="0071788E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1788E">
        <w:rPr>
          <w:rFonts w:ascii="Consolas" w:eastAsia="Calibri" w:hAnsi="Consolas" w:cs="Consolas"/>
          <w:color w:val="008080"/>
        </w:rPr>
        <w:t>&lt;</w:t>
      </w:r>
      <w:r w:rsidRPr="0071788E">
        <w:rPr>
          <w:rFonts w:ascii="Consolas" w:eastAsia="Calibri" w:hAnsi="Consolas" w:cs="Consolas"/>
          <w:color w:val="3F7F7F"/>
          <w:highlight w:val="lightGray"/>
        </w:rPr>
        <w:t>element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1788E">
        <w:rPr>
          <w:rFonts w:ascii="Consolas" w:eastAsia="Calibri" w:hAnsi="Consolas" w:cs="Consolas"/>
        </w:rPr>
        <w:tab/>
      </w:r>
      <w:r w:rsidRPr="0071788E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name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"richiestaInserimentoPrenotazioneCertificatoApprovazioneFuoriSedeSenzaPagamento"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type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"dtt:RichiestaInserimentoPrenotazioneCertificatoApprovazioneFuoriSedeSenzaPagamentoType"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annotation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documentation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  <w:t xml:space="preserve">E' l'elemento </w:t>
      </w:r>
      <w:r w:rsidRPr="00214F44">
        <w:rPr>
          <w:rFonts w:ascii="Consolas" w:eastAsia="Calibri" w:hAnsi="Consolas" w:cs="Consolas"/>
          <w:color w:val="000000"/>
          <w:u w:val="single"/>
        </w:rPr>
        <w:t>radice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del</w:t>
      </w:r>
      <w:r w:rsidRPr="00214F44">
        <w:rPr>
          <w:rFonts w:ascii="Consolas" w:eastAsia="Calibri" w:hAnsi="Consolas" w:cs="Consolas"/>
          <w:color w:val="000000"/>
        </w:rPr>
        <w:t xml:space="preserve"> file XML; </w:t>
      </w:r>
      <w:r w:rsidRPr="00214F44">
        <w:rPr>
          <w:rFonts w:ascii="Consolas" w:eastAsia="Calibri" w:hAnsi="Consolas" w:cs="Consolas"/>
          <w:color w:val="000000"/>
          <w:u w:val="single"/>
        </w:rPr>
        <w:t>contiene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tutti</w:t>
      </w:r>
      <w:r w:rsidRPr="00214F44">
        <w:rPr>
          <w:rFonts w:ascii="Consolas" w:eastAsia="Calibri" w:hAnsi="Consolas" w:cs="Consolas"/>
          <w:color w:val="000000"/>
        </w:rPr>
        <w:t xml:space="preserve"> i </w:t>
      </w:r>
      <w:r w:rsidRPr="00214F44">
        <w:rPr>
          <w:rFonts w:ascii="Consolas" w:eastAsia="Calibri" w:hAnsi="Consolas" w:cs="Consolas"/>
          <w:color w:val="000000"/>
          <w:u w:val="single"/>
        </w:rPr>
        <w:t>dati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  <w:u w:val="single"/>
        </w:rPr>
        <w:t>relativi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alla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richiesta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della</w:t>
      </w:r>
      <w:r w:rsidRPr="00214F44">
        <w:rPr>
          <w:rFonts w:ascii="Consolas" w:eastAsia="Calibri" w:hAnsi="Consolas" w:cs="Consolas"/>
          <w:color w:val="000000"/>
        </w:rPr>
        <w:t xml:space="preserve"> </w:t>
      </w:r>
      <w:r w:rsidRPr="00214F44">
        <w:rPr>
          <w:rFonts w:ascii="Consolas" w:eastAsia="Calibri" w:hAnsi="Consolas" w:cs="Consolas"/>
          <w:color w:val="000000"/>
          <w:u w:val="single"/>
        </w:rPr>
        <w:t>Prenotazione</w:t>
      </w:r>
      <w:r w:rsidRPr="00214F44">
        <w:rPr>
          <w:rFonts w:ascii="Consolas" w:eastAsia="Calibri" w:hAnsi="Consolas" w:cs="Consolas"/>
          <w:color w:val="000000"/>
        </w:rPr>
        <w:t>.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lastRenderedPageBreak/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&lt;/</w:t>
      </w:r>
      <w:r w:rsidRPr="00214F44">
        <w:rPr>
          <w:rFonts w:ascii="Consolas" w:eastAsia="Calibri" w:hAnsi="Consolas" w:cs="Consolas"/>
          <w:color w:val="3F7F7F"/>
        </w:rPr>
        <w:t>documentation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&lt;/</w:t>
      </w:r>
      <w:r w:rsidRPr="00214F44">
        <w:rPr>
          <w:rFonts w:ascii="Consolas" w:eastAsia="Calibri" w:hAnsi="Consolas" w:cs="Consolas"/>
          <w:color w:val="3F7F7F"/>
        </w:rPr>
        <w:t>annotation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&lt;/</w:t>
      </w:r>
      <w:r w:rsidRPr="00214F44">
        <w:rPr>
          <w:rFonts w:ascii="Consolas" w:eastAsia="Calibri" w:hAnsi="Consolas" w:cs="Consolas"/>
          <w:color w:val="3F7F7F"/>
          <w:highlight w:val="lightGray"/>
        </w:rPr>
        <w:t>element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complexType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name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"RichiestaInserimentoPrenotazioneCertificatoApprovazioneFuoriSedeSenzaPagamentoType"</w:t>
      </w:r>
      <w:r w:rsidRPr="00214F44">
        <w:rPr>
          <w:rFonts w:ascii="Consolas" w:eastAsia="Calibri" w:hAnsi="Consolas" w:cs="Consolas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"login"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"dtt:LoginType"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214F44">
        <w:rPr>
          <w:rFonts w:ascii="Consolas" w:eastAsia="Calibri" w:hAnsi="Consolas" w:cs="Consolas"/>
          <w:color w:val="7F007F"/>
        </w:rPr>
        <w:t>minOccurs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"1"</w:t>
      </w:r>
      <w:r w:rsidRPr="00214F44">
        <w:rPr>
          <w:rFonts w:ascii="Consolas" w:eastAsia="Calibri" w:hAnsi="Consolas" w:cs="Consolas"/>
        </w:rPr>
        <w:t xml:space="preserve"> </w:t>
      </w:r>
      <w:r w:rsidRPr="00214F44">
        <w:rPr>
          <w:rFonts w:ascii="Consolas" w:eastAsia="Calibri" w:hAnsi="Consolas" w:cs="Consolas"/>
          <w:color w:val="008080"/>
        </w:rPr>
        <w:t>/&gt;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0000"/>
        </w:rPr>
        <w:tab/>
      </w:r>
      <w:r w:rsidRPr="00214F44">
        <w:rPr>
          <w:rFonts w:ascii="Consolas" w:eastAsia="Calibri" w:hAnsi="Consolas" w:cs="Consolas"/>
          <w:color w:val="008080"/>
        </w:rPr>
        <w:t>&lt;</w:t>
      </w:r>
      <w:r w:rsidRPr="00214F44">
        <w:rPr>
          <w:rFonts w:ascii="Consolas" w:eastAsia="Calibri" w:hAnsi="Consolas" w:cs="Consolas"/>
          <w:color w:val="3F7F7F"/>
        </w:rPr>
        <w:t>element</w:t>
      </w:r>
      <w:r w:rsidRPr="00214F44">
        <w:rPr>
          <w:rFonts w:ascii="Consolas" w:eastAsia="Calibri" w:hAnsi="Consolas" w:cs="Consolas"/>
        </w:rPr>
        <w:t xml:space="preserve"> </w:t>
      </w:r>
      <w:r w:rsidRPr="00214F44">
        <w:rPr>
          <w:rFonts w:ascii="Consolas" w:eastAsia="Calibri" w:hAnsi="Consolas" w:cs="Consolas"/>
          <w:color w:val="7F007F"/>
        </w:rPr>
        <w:t>name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"prenotazioneCertificatoApprovazione"</w:t>
      </w:r>
    </w:p>
    <w:p w:rsidR="007566EA" w:rsidRPr="00214F4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  <w:color w:val="7F007F"/>
        </w:rPr>
        <w:t>type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 xml:space="preserve">"dtt:PrenotazioneCertificatoApprovazioneFuoriSedeSenzaPagamentoType" </w:t>
      </w:r>
      <w:r w:rsidRPr="00214F44">
        <w:rPr>
          <w:rFonts w:ascii="Consolas" w:eastAsia="Calibri" w:hAnsi="Consolas" w:cs="Consolas"/>
          <w:color w:val="7F007F"/>
        </w:rPr>
        <w:t>minOccurs</w:t>
      </w:r>
      <w:r w:rsidRPr="00214F44">
        <w:rPr>
          <w:rFonts w:ascii="Consolas" w:eastAsia="Calibri" w:hAnsi="Consolas" w:cs="Consolas"/>
          <w:color w:val="000000"/>
        </w:rPr>
        <w:t>=</w:t>
      </w:r>
      <w:r w:rsidRPr="00214F44">
        <w:rPr>
          <w:rFonts w:ascii="Consolas" w:eastAsia="Calibri" w:hAnsi="Consolas" w:cs="Consolas"/>
          <w:i/>
          <w:iCs/>
          <w:color w:val="2A00FF"/>
        </w:rPr>
        <w:t>"1"</w:t>
      </w:r>
    </w:p>
    <w:p w:rsidR="007566EA" w:rsidRPr="0071788E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214F44">
        <w:rPr>
          <w:rFonts w:ascii="Consolas" w:eastAsia="Calibri" w:hAnsi="Consolas" w:cs="Consolas"/>
        </w:rPr>
        <w:tab/>
      </w:r>
      <w:r w:rsidRPr="0071788E">
        <w:rPr>
          <w:rFonts w:ascii="Consolas" w:eastAsia="Calibri" w:hAnsi="Consolas" w:cs="Consolas"/>
          <w:color w:val="7F007F"/>
        </w:rPr>
        <w:t>maxOccurs</w:t>
      </w:r>
      <w:r w:rsidRPr="0071788E">
        <w:rPr>
          <w:rFonts w:ascii="Consolas" w:eastAsia="Calibri" w:hAnsi="Consolas" w:cs="Consolas"/>
          <w:color w:val="000000"/>
        </w:rPr>
        <w:t>=</w:t>
      </w:r>
      <w:r w:rsidRPr="0071788E">
        <w:rPr>
          <w:rFonts w:ascii="Consolas" w:eastAsia="Calibri" w:hAnsi="Consolas" w:cs="Consolas"/>
          <w:i/>
          <w:iCs/>
          <w:color w:val="2A00FF"/>
        </w:rPr>
        <w:t>"1"</w:t>
      </w:r>
      <w:r w:rsidRPr="0071788E">
        <w:rPr>
          <w:rFonts w:ascii="Consolas" w:eastAsia="Calibri" w:hAnsi="Consolas" w:cs="Consolas"/>
        </w:rPr>
        <w:t xml:space="preserve"> </w:t>
      </w:r>
      <w:r w:rsidRPr="0071788E">
        <w:rPr>
          <w:rFonts w:ascii="Consolas" w:eastAsia="Calibri" w:hAnsi="Consolas" w:cs="Consolas"/>
          <w:color w:val="008080"/>
        </w:rPr>
        <w:t>/&gt;</w:t>
      </w:r>
    </w:p>
    <w:p w:rsidR="007566EA" w:rsidRPr="0071788E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1788E">
        <w:rPr>
          <w:rFonts w:ascii="Consolas" w:eastAsia="Calibri" w:hAnsi="Consolas" w:cs="Consolas"/>
          <w:color w:val="000000"/>
        </w:rPr>
        <w:tab/>
      </w:r>
      <w:r w:rsidRPr="0071788E">
        <w:rPr>
          <w:rFonts w:ascii="Consolas" w:eastAsia="Calibri" w:hAnsi="Consolas" w:cs="Consolas"/>
          <w:color w:val="000000"/>
        </w:rPr>
        <w:tab/>
      </w:r>
      <w:r w:rsidRPr="0071788E">
        <w:rPr>
          <w:rFonts w:ascii="Consolas" w:eastAsia="Calibri" w:hAnsi="Consolas" w:cs="Consolas"/>
          <w:color w:val="000000"/>
        </w:rPr>
        <w:tab/>
      </w:r>
      <w:r w:rsidRPr="0071788E">
        <w:rPr>
          <w:rFonts w:ascii="Consolas" w:eastAsia="Calibri" w:hAnsi="Consolas" w:cs="Consolas"/>
          <w:color w:val="008080"/>
        </w:rPr>
        <w:t>&lt;/</w:t>
      </w:r>
      <w:r w:rsidRPr="0071788E">
        <w:rPr>
          <w:rFonts w:ascii="Consolas" w:eastAsia="Calibri" w:hAnsi="Consolas" w:cs="Consolas"/>
          <w:color w:val="3F7F7F"/>
        </w:rPr>
        <w:t>sequence</w:t>
      </w:r>
      <w:r w:rsidRPr="0071788E">
        <w:rPr>
          <w:rFonts w:ascii="Consolas" w:eastAsia="Calibri" w:hAnsi="Consolas" w:cs="Consolas"/>
          <w:color w:val="008080"/>
        </w:rPr>
        <w:t>&gt;</w:t>
      </w:r>
    </w:p>
    <w:p w:rsidR="007566EA" w:rsidRPr="0071788E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1788E">
        <w:rPr>
          <w:rFonts w:ascii="Consolas" w:eastAsia="Calibri" w:hAnsi="Consolas" w:cs="Consolas"/>
          <w:color w:val="000000"/>
        </w:rPr>
        <w:tab/>
      </w:r>
      <w:r w:rsidRPr="0071788E">
        <w:rPr>
          <w:rFonts w:ascii="Consolas" w:eastAsia="Calibri" w:hAnsi="Consolas" w:cs="Consolas"/>
          <w:color w:val="000000"/>
        </w:rPr>
        <w:tab/>
      </w:r>
      <w:r w:rsidRPr="0071788E">
        <w:rPr>
          <w:rFonts w:ascii="Consolas" w:eastAsia="Calibri" w:hAnsi="Consolas" w:cs="Consolas"/>
          <w:color w:val="008080"/>
        </w:rPr>
        <w:t>&lt;/</w:t>
      </w:r>
      <w:r w:rsidRPr="0071788E">
        <w:rPr>
          <w:rFonts w:ascii="Consolas" w:eastAsia="Calibri" w:hAnsi="Consolas" w:cs="Consolas"/>
          <w:color w:val="3F7F7F"/>
        </w:rPr>
        <w:t>sequence</w:t>
      </w:r>
      <w:r w:rsidRPr="0071788E">
        <w:rPr>
          <w:rFonts w:ascii="Consolas" w:eastAsia="Calibri" w:hAnsi="Consolas" w:cs="Consolas"/>
          <w:color w:val="008080"/>
        </w:rPr>
        <w:t>&gt;</w:t>
      </w:r>
    </w:p>
    <w:p w:rsidR="007566EA" w:rsidRPr="0071788E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71788E">
        <w:rPr>
          <w:rFonts w:ascii="Consolas" w:eastAsia="Calibri" w:hAnsi="Consolas" w:cs="Consolas"/>
          <w:color w:val="000000"/>
        </w:rPr>
        <w:tab/>
      </w:r>
      <w:r w:rsidRPr="0071788E">
        <w:rPr>
          <w:rFonts w:ascii="Consolas" w:eastAsia="Calibri" w:hAnsi="Consolas" w:cs="Consolas"/>
          <w:color w:val="008080"/>
        </w:rPr>
        <w:t>&lt;/</w:t>
      </w:r>
      <w:r w:rsidRPr="0071788E">
        <w:rPr>
          <w:rFonts w:ascii="Consolas" w:eastAsia="Calibri" w:hAnsi="Consolas" w:cs="Consolas"/>
          <w:color w:val="3F7F7F"/>
        </w:rPr>
        <w:t>complexType</w:t>
      </w:r>
      <w:r w:rsidRPr="0071788E">
        <w:rPr>
          <w:rFonts w:ascii="Consolas" w:eastAsia="Calibri" w:hAnsi="Consolas" w:cs="Consolas"/>
          <w:color w:val="008080"/>
        </w:rPr>
        <w:t>&gt;</w:t>
      </w:r>
    </w:p>
    <w:p w:rsidR="007566EA" w:rsidRPr="0071788E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Pr="0071788E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Pr="0071788E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Pr="0071788E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71788E">
        <w:rPr>
          <w:b/>
          <w:sz w:val="24"/>
          <w:szCs w:val="24"/>
        </w:rPr>
        <w:t>inserimentoPrenotazioneCertificatoApprovazioneFuoriSedeSenzaPagamento.wsdl</w:t>
      </w:r>
    </w:p>
    <w:p w:rsidR="007566EA" w:rsidRPr="0071788E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8071" w:dyaOrig="810">
          <v:shape id="_x0000_i1183" type="#_x0000_t75" style="width:404.25pt;height:40.5pt" o:ole="">
            <v:imagedata r:id="rId527" o:title=""/>
          </v:shape>
          <o:OLEObject Type="Embed" ProgID="Package" ShapeID="_x0000_i1183" DrawAspect="Content" ObjectID="_1669193607" r:id="rId528"/>
        </w:objec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8F3523">
        <w:rPr>
          <w:b/>
          <w:sz w:val="24"/>
          <w:szCs w:val="24"/>
        </w:rPr>
        <w:t>inserimentoPrenotazioneCertificatoApprovazioneSenzaPagamento.wsdl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7095" w:dyaOrig="810">
          <v:shape id="_x0000_i1184" type="#_x0000_t75" style="width:354.75pt;height:40.5pt" o:ole="">
            <v:imagedata r:id="rId529" o:title=""/>
          </v:shape>
          <o:OLEObject Type="Embed" ProgID="Package" ShapeID="_x0000_i1184" DrawAspect="Content" ObjectID="_1669193608" r:id="rId530"/>
        </w:objec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296C1C">
        <w:rPr>
          <w:b/>
          <w:sz w:val="24"/>
          <w:szCs w:val="24"/>
        </w:rPr>
        <w:t>inserimentoPrenotazioneFuoriSedeSenzaPagamento.wsdl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8E2F0F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8E2F0F">
        <w:rPr>
          <w:b/>
          <w:sz w:val="24"/>
          <w:szCs w:val="24"/>
        </w:rPr>
        <w:object w:dxaOrig="5670" w:dyaOrig="811">
          <v:shape id="_x0000_i1185" type="#_x0000_t75" style="width:283.5pt;height:40.5pt" o:ole="">
            <v:imagedata r:id="rId531" o:title=""/>
          </v:shape>
          <o:OLEObject Type="Embed" ProgID="Package" ShapeID="_x0000_i1185" DrawAspect="Content" ObjectID="_1669193609" r:id="rId532"/>
        </w:objec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296C1C">
        <w:rPr>
          <w:b/>
          <w:sz w:val="24"/>
          <w:szCs w:val="24"/>
        </w:rPr>
        <w:t>inserimentoPrenotazioneRevisioniAgenziaSenzaPagamento.wsdl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8E2F0F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8E2F0F">
        <w:rPr>
          <w:b/>
          <w:sz w:val="24"/>
          <w:szCs w:val="24"/>
        </w:rPr>
        <w:object w:dxaOrig="6376" w:dyaOrig="811">
          <v:shape id="_x0000_i1186" type="#_x0000_t75" style="width:318.75pt;height:40.5pt" o:ole="">
            <v:imagedata r:id="rId533" o:title=""/>
          </v:shape>
          <o:OLEObject Type="Embed" ProgID="Package" ShapeID="_x0000_i1186" DrawAspect="Content" ObjectID="_1669193610" r:id="rId534"/>
        </w:objec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creditoResiduoAgenzia</w:t>
      </w:r>
      <w:r w:rsidRPr="00296C1C">
        <w:rPr>
          <w:b/>
          <w:sz w:val="24"/>
          <w:szCs w:val="24"/>
        </w:rPr>
        <w:t>.wsdl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2790" w:dyaOrig="810">
          <v:shape id="_x0000_i1187" type="#_x0000_t75" style="width:139.5pt;height:40.5pt" o:ole="">
            <v:imagedata r:id="rId535" o:title=""/>
          </v:shape>
          <o:OLEObject Type="Embed" ProgID="Package" ShapeID="_x0000_i1187" DrawAspect="Content" ObjectID="_1669193611" r:id="rId536"/>
        </w:objec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creditoResiduoAgenziaInput.xsd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8534AE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1521460" cy="534035"/>
            <wp:effectExtent l="0" t="0" r="0" b="0"/>
            <wp:docPr id="266" name="Immagin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&lt;?</w:t>
      </w:r>
      <w:r w:rsidRPr="007566EA">
        <w:rPr>
          <w:rFonts w:ascii="Consolas" w:eastAsia="Calibri" w:hAnsi="Consolas" w:cs="Consolas"/>
          <w:color w:val="3F7F7F"/>
          <w:lang w:val="en-US"/>
        </w:rPr>
        <w:t>xml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version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"1.0"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encoding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"UTF-8"</w:t>
      </w:r>
      <w:r w:rsidRPr="007566EA">
        <w:rPr>
          <w:rFonts w:ascii="Consolas" w:eastAsia="Calibri" w:hAnsi="Consolas" w:cs="Consolas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schema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xmlns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targetNamespace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xmlns:dtt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elementFormDefault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"qualified"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include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schemaLocation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"../CommonTypes.xsd"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B1775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B17756">
        <w:rPr>
          <w:rFonts w:ascii="Consolas" w:eastAsia="Calibri" w:hAnsi="Consolas" w:cs="Consolas"/>
          <w:color w:val="008080"/>
        </w:rPr>
        <w:t>&lt;</w:t>
      </w:r>
      <w:r w:rsidRPr="00B17756">
        <w:rPr>
          <w:rFonts w:ascii="Consolas" w:eastAsia="Calibri" w:hAnsi="Consolas" w:cs="Consolas"/>
          <w:color w:val="3F7F7F"/>
        </w:rPr>
        <w:t>element</w:t>
      </w:r>
      <w:r w:rsidRPr="00B17756">
        <w:rPr>
          <w:rFonts w:ascii="Consolas" w:eastAsia="Calibri" w:hAnsi="Consolas" w:cs="Consolas"/>
        </w:rPr>
        <w:t xml:space="preserve"> </w:t>
      </w:r>
      <w:r w:rsidRPr="00B17756">
        <w:rPr>
          <w:rFonts w:ascii="Consolas" w:eastAsia="Calibri" w:hAnsi="Consolas" w:cs="Consolas"/>
          <w:color w:val="7F007F"/>
        </w:rPr>
        <w:t>name</w:t>
      </w:r>
      <w:r w:rsidRPr="00B17756">
        <w:rPr>
          <w:rFonts w:ascii="Consolas" w:eastAsia="Calibri" w:hAnsi="Consolas" w:cs="Consolas"/>
          <w:color w:val="000000"/>
        </w:rPr>
        <w:t>=</w:t>
      </w:r>
      <w:r w:rsidRPr="00B17756">
        <w:rPr>
          <w:rFonts w:ascii="Consolas" w:eastAsia="Calibri" w:hAnsi="Consolas" w:cs="Consolas"/>
          <w:i/>
          <w:iCs/>
          <w:color w:val="2A00FF"/>
        </w:rPr>
        <w:t>"richiestaCreditoResiduo"</w:t>
      </w:r>
    </w:p>
    <w:p w:rsidR="007566EA" w:rsidRPr="00B1775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B17756">
        <w:rPr>
          <w:rFonts w:ascii="Consolas" w:eastAsia="Calibri" w:hAnsi="Consolas" w:cs="Consolas"/>
        </w:rPr>
        <w:tab/>
      </w:r>
      <w:r w:rsidRPr="00B17756">
        <w:rPr>
          <w:rFonts w:ascii="Consolas" w:eastAsia="Calibri" w:hAnsi="Consolas" w:cs="Consolas"/>
        </w:rPr>
        <w:tab/>
      </w:r>
      <w:r w:rsidRPr="00B17756">
        <w:rPr>
          <w:rFonts w:ascii="Consolas" w:eastAsia="Calibri" w:hAnsi="Consolas" w:cs="Consolas"/>
          <w:color w:val="7F007F"/>
        </w:rPr>
        <w:t>type</w:t>
      </w:r>
      <w:r w:rsidRPr="00B17756">
        <w:rPr>
          <w:rFonts w:ascii="Consolas" w:eastAsia="Calibri" w:hAnsi="Consolas" w:cs="Consolas"/>
          <w:color w:val="000000"/>
        </w:rPr>
        <w:t>=</w:t>
      </w:r>
      <w:r w:rsidRPr="00B17756">
        <w:rPr>
          <w:rFonts w:ascii="Consolas" w:eastAsia="Calibri" w:hAnsi="Consolas" w:cs="Consolas"/>
          <w:i/>
          <w:iCs/>
          <w:color w:val="2A00FF"/>
        </w:rPr>
        <w:t>"dtt:RichiestaCreditoResiduoType"</w:t>
      </w:r>
      <w:r w:rsidRPr="00B17756">
        <w:rPr>
          <w:rFonts w:ascii="Consolas" w:eastAsia="Calibri" w:hAnsi="Consolas" w:cs="Consolas"/>
          <w:color w:val="008080"/>
        </w:rPr>
        <w:t>&gt;</w:t>
      </w:r>
    </w:p>
    <w:p w:rsidR="007566EA" w:rsidRPr="00B1775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8080"/>
        </w:rPr>
        <w:t>&lt;</w:t>
      </w:r>
      <w:r w:rsidRPr="00B17756">
        <w:rPr>
          <w:rFonts w:ascii="Consolas" w:eastAsia="Calibri" w:hAnsi="Consolas" w:cs="Consolas"/>
          <w:color w:val="3F7F7F"/>
        </w:rPr>
        <w:t>annotation</w:t>
      </w:r>
      <w:r w:rsidRPr="00B17756">
        <w:rPr>
          <w:rFonts w:ascii="Consolas" w:eastAsia="Calibri" w:hAnsi="Consolas" w:cs="Consolas"/>
          <w:color w:val="008080"/>
        </w:rPr>
        <w:t>&gt;</w:t>
      </w:r>
    </w:p>
    <w:p w:rsidR="007566EA" w:rsidRPr="00B1775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8080"/>
        </w:rPr>
        <w:t>&lt;</w:t>
      </w:r>
      <w:r w:rsidRPr="00B17756">
        <w:rPr>
          <w:rFonts w:ascii="Consolas" w:eastAsia="Calibri" w:hAnsi="Consolas" w:cs="Consolas"/>
          <w:color w:val="3F7F7F"/>
        </w:rPr>
        <w:t>documentation</w:t>
      </w:r>
      <w:r w:rsidRPr="00B17756">
        <w:rPr>
          <w:rFonts w:ascii="Consolas" w:eastAsia="Calibri" w:hAnsi="Consolas" w:cs="Consolas"/>
          <w:color w:val="008080"/>
        </w:rPr>
        <w:t>&gt;</w:t>
      </w:r>
    </w:p>
    <w:p w:rsidR="007566EA" w:rsidRPr="00B1775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  <w:t xml:space="preserve">E' l'elemento </w:t>
      </w:r>
      <w:r w:rsidRPr="00B17756">
        <w:rPr>
          <w:rFonts w:ascii="Consolas" w:eastAsia="Calibri" w:hAnsi="Consolas" w:cs="Consolas"/>
          <w:color w:val="000000"/>
          <w:u w:val="single"/>
        </w:rPr>
        <w:t>radice</w:t>
      </w:r>
      <w:r w:rsidRPr="00B17756">
        <w:rPr>
          <w:rFonts w:ascii="Consolas" w:eastAsia="Calibri" w:hAnsi="Consolas" w:cs="Consolas"/>
          <w:color w:val="000000"/>
        </w:rPr>
        <w:t xml:space="preserve"> </w:t>
      </w:r>
      <w:r w:rsidRPr="00B17756">
        <w:rPr>
          <w:rFonts w:ascii="Consolas" w:eastAsia="Calibri" w:hAnsi="Consolas" w:cs="Consolas"/>
          <w:color w:val="000000"/>
          <w:u w:val="single"/>
        </w:rPr>
        <w:t>del</w:t>
      </w:r>
      <w:r w:rsidRPr="00B17756">
        <w:rPr>
          <w:rFonts w:ascii="Consolas" w:eastAsia="Calibri" w:hAnsi="Consolas" w:cs="Consolas"/>
          <w:color w:val="000000"/>
        </w:rPr>
        <w:t xml:space="preserve"> file XML; </w:t>
      </w:r>
      <w:r w:rsidRPr="00B17756">
        <w:rPr>
          <w:rFonts w:ascii="Consolas" w:eastAsia="Calibri" w:hAnsi="Consolas" w:cs="Consolas"/>
          <w:color w:val="000000"/>
          <w:u w:val="single"/>
        </w:rPr>
        <w:t>contiene</w:t>
      </w:r>
      <w:r w:rsidRPr="00B17756">
        <w:rPr>
          <w:rFonts w:ascii="Consolas" w:eastAsia="Calibri" w:hAnsi="Consolas" w:cs="Consolas"/>
          <w:color w:val="000000"/>
        </w:rPr>
        <w:t xml:space="preserve"> </w:t>
      </w:r>
      <w:r w:rsidRPr="00B17756">
        <w:rPr>
          <w:rFonts w:ascii="Consolas" w:eastAsia="Calibri" w:hAnsi="Consolas" w:cs="Consolas"/>
          <w:color w:val="000000"/>
          <w:u w:val="single"/>
        </w:rPr>
        <w:t>tutti</w:t>
      </w:r>
      <w:r w:rsidRPr="00B17756">
        <w:rPr>
          <w:rFonts w:ascii="Consolas" w:eastAsia="Calibri" w:hAnsi="Consolas" w:cs="Consolas"/>
          <w:color w:val="000000"/>
        </w:rPr>
        <w:t xml:space="preserve"> i </w:t>
      </w:r>
      <w:r w:rsidRPr="00B17756">
        <w:rPr>
          <w:rFonts w:ascii="Consolas" w:eastAsia="Calibri" w:hAnsi="Consolas" w:cs="Consolas"/>
          <w:color w:val="000000"/>
          <w:u w:val="single"/>
        </w:rPr>
        <w:t>dati</w:t>
      </w:r>
    </w:p>
    <w:p w:rsidR="007566EA" w:rsidRPr="00B1775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  <w:u w:val="single"/>
        </w:rPr>
        <w:t>relativi</w:t>
      </w:r>
      <w:r w:rsidRPr="00B17756">
        <w:rPr>
          <w:rFonts w:ascii="Consolas" w:eastAsia="Calibri" w:hAnsi="Consolas" w:cs="Consolas"/>
          <w:color w:val="000000"/>
        </w:rPr>
        <w:t xml:space="preserve"> </w:t>
      </w:r>
      <w:r w:rsidRPr="00B17756">
        <w:rPr>
          <w:rFonts w:ascii="Consolas" w:eastAsia="Calibri" w:hAnsi="Consolas" w:cs="Consolas"/>
          <w:color w:val="000000"/>
          <w:u w:val="single"/>
        </w:rPr>
        <w:t>alla</w:t>
      </w:r>
      <w:r w:rsidRPr="00B17756">
        <w:rPr>
          <w:rFonts w:ascii="Consolas" w:eastAsia="Calibri" w:hAnsi="Consolas" w:cs="Consolas"/>
          <w:color w:val="000000"/>
        </w:rPr>
        <w:t xml:space="preserve"> </w:t>
      </w:r>
      <w:r w:rsidRPr="00B17756">
        <w:rPr>
          <w:rFonts w:ascii="Consolas" w:eastAsia="Calibri" w:hAnsi="Consolas" w:cs="Consolas"/>
          <w:color w:val="000000"/>
          <w:u w:val="single"/>
        </w:rPr>
        <w:t>richiesta</w:t>
      </w:r>
      <w:r w:rsidRPr="00B17756">
        <w:rPr>
          <w:rFonts w:ascii="Consolas" w:eastAsia="Calibri" w:hAnsi="Consolas" w:cs="Consolas"/>
          <w:color w:val="000000"/>
        </w:rPr>
        <w:t xml:space="preserve"> creditoResiduo.</w:t>
      </w:r>
    </w:p>
    <w:p w:rsidR="007566EA" w:rsidRPr="00B1775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8080"/>
        </w:rPr>
        <w:t>&lt;/</w:t>
      </w:r>
      <w:r w:rsidRPr="00B17756">
        <w:rPr>
          <w:rFonts w:ascii="Consolas" w:eastAsia="Calibri" w:hAnsi="Consolas" w:cs="Consolas"/>
          <w:color w:val="3F7F7F"/>
        </w:rPr>
        <w:t>documentation</w:t>
      </w:r>
      <w:r w:rsidRPr="00B17756">
        <w:rPr>
          <w:rFonts w:ascii="Consolas" w:eastAsia="Calibri" w:hAnsi="Consolas" w:cs="Consolas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annotation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complexType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"RichiestaCreditoResiduoType"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"login"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"dtt:LoginType"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nillable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"true"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lastRenderedPageBreak/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complexType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schema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creditoResiduoAgenziaOutput.xsd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8534AE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2136140" cy="534035"/>
            <wp:effectExtent l="0" t="0" r="0" b="0"/>
            <wp:docPr id="265" name="Immagin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&lt;?</w:t>
      </w:r>
      <w:r w:rsidRPr="007566EA">
        <w:rPr>
          <w:rFonts w:ascii="Consolas" w:eastAsia="Calibri" w:hAnsi="Consolas" w:cs="Consolas"/>
          <w:color w:val="3F7F7F"/>
          <w:lang w:val="en-US"/>
        </w:rPr>
        <w:t>xml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version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"1.0"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encoding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"UTF-8"</w:t>
      </w:r>
      <w:r w:rsidRPr="007566EA">
        <w:rPr>
          <w:rFonts w:ascii="Consolas" w:eastAsia="Calibri" w:hAnsi="Consolas" w:cs="Consolas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schema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xmlns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targetNamespace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xmlns:dtt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elementFormDefault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"qualified"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include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schemaLocation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"../CommonTypes.xsd"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B1775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B17756">
        <w:rPr>
          <w:rFonts w:ascii="Consolas" w:eastAsia="Calibri" w:hAnsi="Consolas" w:cs="Consolas"/>
          <w:color w:val="008080"/>
        </w:rPr>
        <w:t>&lt;</w:t>
      </w:r>
      <w:r w:rsidRPr="00B17756">
        <w:rPr>
          <w:rFonts w:ascii="Consolas" w:eastAsia="Calibri" w:hAnsi="Consolas" w:cs="Consolas"/>
          <w:color w:val="3F7F7F"/>
        </w:rPr>
        <w:t>element</w:t>
      </w:r>
      <w:r w:rsidRPr="00B17756">
        <w:rPr>
          <w:rFonts w:ascii="Consolas" w:eastAsia="Calibri" w:hAnsi="Consolas" w:cs="Consolas"/>
        </w:rPr>
        <w:t xml:space="preserve"> </w:t>
      </w:r>
      <w:r w:rsidRPr="00B17756">
        <w:rPr>
          <w:rFonts w:ascii="Consolas" w:eastAsia="Calibri" w:hAnsi="Consolas" w:cs="Consolas"/>
          <w:color w:val="7F007F"/>
        </w:rPr>
        <w:t>name</w:t>
      </w:r>
      <w:r w:rsidRPr="00B17756">
        <w:rPr>
          <w:rFonts w:ascii="Consolas" w:eastAsia="Calibri" w:hAnsi="Consolas" w:cs="Consolas"/>
          <w:color w:val="000000"/>
        </w:rPr>
        <w:t>=</w:t>
      </w:r>
      <w:r w:rsidRPr="00B17756">
        <w:rPr>
          <w:rFonts w:ascii="Consolas" w:eastAsia="Calibri" w:hAnsi="Consolas" w:cs="Consolas"/>
          <w:i/>
          <w:iCs/>
          <w:color w:val="2A00FF"/>
        </w:rPr>
        <w:t>"rispostaCreditoResiduo"</w:t>
      </w:r>
    </w:p>
    <w:p w:rsidR="007566EA" w:rsidRPr="00B1775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B17756">
        <w:rPr>
          <w:rFonts w:ascii="Consolas" w:eastAsia="Calibri" w:hAnsi="Consolas" w:cs="Consolas"/>
        </w:rPr>
        <w:tab/>
      </w:r>
      <w:r w:rsidRPr="00B17756">
        <w:rPr>
          <w:rFonts w:ascii="Consolas" w:eastAsia="Calibri" w:hAnsi="Consolas" w:cs="Consolas"/>
        </w:rPr>
        <w:tab/>
      </w:r>
      <w:r w:rsidRPr="00B17756">
        <w:rPr>
          <w:rFonts w:ascii="Consolas" w:eastAsia="Calibri" w:hAnsi="Consolas" w:cs="Consolas"/>
          <w:color w:val="7F007F"/>
        </w:rPr>
        <w:t>type</w:t>
      </w:r>
      <w:r w:rsidRPr="00B17756">
        <w:rPr>
          <w:rFonts w:ascii="Consolas" w:eastAsia="Calibri" w:hAnsi="Consolas" w:cs="Consolas"/>
          <w:color w:val="000000"/>
        </w:rPr>
        <w:t>=</w:t>
      </w:r>
      <w:r w:rsidRPr="00B17756">
        <w:rPr>
          <w:rFonts w:ascii="Consolas" w:eastAsia="Calibri" w:hAnsi="Consolas" w:cs="Consolas"/>
          <w:i/>
          <w:iCs/>
          <w:color w:val="2A00FF"/>
        </w:rPr>
        <w:t>"dtt:RispostaCreditoResiduoType"</w:t>
      </w:r>
      <w:r w:rsidRPr="00B17756">
        <w:rPr>
          <w:rFonts w:ascii="Consolas" w:eastAsia="Calibri" w:hAnsi="Consolas" w:cs="Consolas"/>
          <w:color w:val="008080"/>
        </w:rPr>
        <w:t>&gt;</w:t>
      </w:r>
    </w:p>
    <w:p w:rsidR="007566EA" w:rsidRPr="00B1775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8080"/>
        </w:rPr>
        <w:t>&lt;</w:t>
      </w:r>
      <w:r w:rsidRPr="00B17756">
        <w:rPr>
          <w:rFonts w:ascii="Consolas" w:eastAsia="Calibri" w:hAnsi="Consolas" w:cs="Consolas"/>
          <w:color w:val="3F7F7F"/>
        </w:rPr>
        <w:t>annotation</w:t>
      </w:r>
      <w:r w:rsidRPr="00B17756">
        <w:rPr>
          <w:rFonts w:ascii="Consolas" w:eastAsia="Calibri" w:hAnsi="Consolas" w:cs="Consolas"/>
          <w:color w:val="008080"/>
        </w:rPr>
        <w:t>&gt;</w:t>
      </w:r>
    </w:p>
    <w:p w:rsidR="007566EA" w:rsidRPr="00B1775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8080"/>
        </w:rPr>
        <w:t>&lt;</w:t>
      </w:r>
      <w:r w:rsidRPr="00B17756">
        <w:rPr>
          <w:rFonts w:ascii="Consolas" w:eastAsia="Calibri" w:hAnsi="Consolas" w:cs="Consolas"/>
          <w:color w:val="3F7F7F"/>
        </w:rPr>
        <w:t>documentation</w:t>
      </w:r>
      <w:r w:rsidRPr="00B17756">
        <w:rPr>
          <w:rFonts w:ascii="Consolas" w:eastAsia="Calibri" w:hAnsi="Consolas" w:cs="Consolas"/>
          <w:color w:val="008080"/>
        </w:rPr>
        <w:t>&gt;</w:t>
      </w:r>
    </w:p>
    <w:p w:rsidR="007566EA" w:rsidRPr="00B1775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  <w:t xml:space="preserve">E' l'elemento </w:t>
      </w:r>
      <w:r w:rsidRPr="00B17756">
        <w:rPr>
          <w:rFonts w:ascii="Consolas" w:eastAsia="Calibri" w:hAnsi="Consolas" w:cs="Consolas"/>
          <w:color w:val="000000"/>
          <w:u w:val="single"/>
        </w:rPr>
        <w:t>radice</w:t>
      </w:r>
      <w:r w:rsidRPr="00B17756">
        <w:rPr>
          <w:rFonts w:ascii="Consolas" w:eastAsia="Calibri" w:hAnsi="Consolas" w:cs="Consolas"/>
          <w:color w:val="000000"/>
        </w:rPr>
        <w:t xml:space="preserve"> </w:t>
      </w:r>
      <w:r w:rsidRPr="00B17756">
        <w:rPr>
          <w:rFonts w:ascii="Consolas" w:eastAsia="Calibri" w:hAnsi="Consolas" w:cs="Consolas"/>
          <w:color w:val="000000"/>
          <w:u w:val="single"/>
        </w:rPr>
        <w:t>del</w:t>
      </w:r>
      <w:r w:rsidRPr="00B17756">
        <w:rPr>
          <w:rFonts w:ascii="Consolas" w:eastAsia="Calibri" w:hAnsi="Consolas" w:cs="Consolas"/>
          <w:color w:val="000000"/>
        </w:rPr>
        <w:t xml:space="preserve"> file XML; </w:t>
      </w:r>
      <w:r w:rsidRPr="00B17756">
        <w:rPr>
          <w:rFonts w:ascii="Consolas" w:eastAsia="Calibri" w:hAnsi="Consolas" w:cs="Consolas"/>
          <w:color w:val="000000"/>
          <w:u w:val="single"/>
        </w:rPr>
        <w:t>contiene</w:t>
      </w:r>
      <w:r w:rsidRPr="00B17756">
        <w:rPr>
          <w:rFonts w:ascii="Consolas" w:eastAsia="Calibri" w:hAnsi="Consolas" w:cs="Consolas"/>
          <w:color w:val="000000"/>
        </w:rPr>
        <w:t xml:space="preserve"> </w:t>
      </w:r>
      <w:r w:rsidRPr="00B17756">
        <w:rPr>
          <w:rFonts w:ascii="Consolas" w:eastAsia="Calibri" w:hAnsi="Consolas" w:cs="Consolas"/>
          <w:color w:val="000000"/>
          <w:u w:val="single"/>
        </w:rPr>
        <w:t>tutti</w:t>
      </w:r>
      <w:r w:rsidRPr="00B17756">
        <w:rPr>
          <w:rFonts w:ascii="Consolas" w:eastAsia="Calibri" w:hAnsi="Consolas" w:cs="Consolas"/>
          <w:color w:val="000000"/>
        </w:rPr>
        <w:t xml:space="preserve"> i </w:t>
      </w:r>
      <w:r w:rsidRPr="00B17756">
        <w:rPr>
          <w:rFonts w:ascii="Consolas" w:eastAsia="Calibri" w:hAnsi="Consolas" w:cs="Consolas"/>
          <w:color w:val="000000"/>
          <w:u w:val="single"/>
        </w:rPr>
        <w:t>dati</w:t>
      </w:r>
    </w:p>
    <w:p w:rsidR="007566EA" w:rsidRPr="00B1775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  <w:u w:val="single"/>
        </w:rPr>
        <w:t>relativi</w:t>
      </w:r>
      <w:r w:rsidRPr="00B17756">
        <w:rPr>
          <w:rFonts w:ascii="Consolas" w:eastAsia="Calibri" w:hAnsi="Consolas" w:cs="Consolas"/>
          <w:color w:val="000000"/>
        </w:rPr>
        <w:t xml:space="preserve"> </w:t>
      </w:r>
      <w:r w:rsidRPr="00B17756">
        <w:rPr>
          <w:rFonts w:ascii="Consolas" w:eastAsia="Calibri" w:hAnsi="Consolas" w:cs="Consolas"/>
          <w:color w:val="000000"/>
          <w:u w:val="single"/>
        </w:rPr>
        <w:t>alla</w:t>
      </w:r>
      <w:r w:rsidRPr="00B17756">
        <w:rPr>
          <w:rFonts w:ascii="Consolas" w:eastAsia="Calibri" w:hAnsi="Consolas" w:cs="Consolas"/>
          <w:color w:val="000000"/>
        </w:rPr>
        <w:t xml:space="preserve"> </w:t>
      </w:r>
      <w:r w:rsidRPr="00B17756">
        <w:rPr>
          <w:rFonts w:ascii="Consolas" w:eastAsia="Calibri" w:hAnsi="Consolas" w:cs="Consolas"/>
          <w:color w:val="000000"/>
          <w:u w:val="single"/>
        </w:rPr>
        <w:t>richiesta</w:t>
      </w:r>
      <w:r w:rsidRPr="00B17756">
        <w:rPr>
          <w:rFonts w:ascii="Consolas" w:eastAsia="Calibri" w:hAnsi="Consolas" w:cs="Consolas"/>
          <w:color w:val="000000"/>
        </w:rPr>
        <w:t xml:space="preserve"> creditoResiduo.</w:t>
      </w:r>
    </w:p>
    <w:p w:rsidR="007566EA" w:rsidRPr="00B17756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8080"/>
        </w:rPr>
        <w:t>&lt;/</w:t>
      </w:r>
      <w:r w:rsidRPr="00B17756">
        <w:rPr>
          <w:rFonts w:ascii="Consolas" w:eastAsia="Calibri" w:hAnsi="Consolas" w:cs="Consolas"/>
          <w:color w:val="3F7F7F"/>
        </w:rPr>
        <w:t>documentation</w:t>
      </w:r>
      <w:r w:rsidRPr="00B17756">
        <w:rPr>
          <w:rFonts w:ascii="Consolas" w:eastAsia="Calibri" w:hAnsi="Consolas" w:cs="Consolas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B17756">
        <w:rPr>
          <w:rFonts w:ascii="Consolas" w:eastAsia="Calibri" w:hAnsi="Consolas" w:cs="Consolas"/>
          <w:color w:val="000000"/>
        </w:rPr>
        <w:tab/>
      </w:r>
      <w:r w:rsidRPr="00B17756">
        <w:rPr>
          <w:rFonts w:ascii="Consolas" w:eastAsia="Calibri" w:hAnsi="Consolas" w:cs="Consolas"/>
          <w:color w:val="000000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annotation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complexType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"RispostaCreditoResiduoType"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"credito"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"dtt:CreditoType"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nillable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"true"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"errore"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"dtt:ErroreType"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complexType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complexType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"CreditoType"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"numeroCrediti"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"string"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lastRenderedPageBreak/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"costoPratica"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"string"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"saldo"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"string"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>
        <w:rPr>
          <w:rFonts w:ascii="Consolas" w:eastAsia="Calibri" w:hAnsi="Consolas" w:cs="Consolas"/>
          <w:color w:val="7F007F"/>
        </w:rPr>
        <w:t>maxOccurs</w:t>
      </w:r>
      <w:r>
        <w:rPr>
          <w:rFonts w:ascii="Consolas" w:eastAsia="Calibri" w:hAnsi="Consolas" w:cs="Consolas"/>
          <w:color w:val="000000"/>
        </w:rPr>
        <w:t>=</w:t>
      </w:r>
      <w:r>
        <w:rPr>
          <w:rFonts w:ascii="Consolas" w:eastAsia="Calibri" w:hAnsi="Consolas" w:cs="Consolas"/>
          <w:i/>
          <w:iCs/>
          <w:color w:val="2A00FF"/>
        </w:rPr>
        <w:t>"1"</w:t>
      </w:r>
      <w:r>
        <w:rPr>
          <w:rFonts w:ascii="Consolas" w:eastAsia="Calibri" w:hAnsi="Consolas" w:cs="Consolas"/>
        </w:rPr>
        <w:t xml:space="preserve"> </w:t>
      </w:r>
      <w:r>
        <w:rPr>
          <w:rFonts w:ascii="Consolas" w:eastAsia="Calibri" w:hAnsi="Consolas" w:cs="Consolas"/>
          <w:color w:val="008080"/>
        </w:rPr>
        <w:t>/&gt;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sequence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0000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complexType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schema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eliminaDomandaFuoriSede</w:t>
      </w:r>
      <w:r w:rsidRPr="00296C1C">
        <w:rPr>
          <w:b/>
          <w:sz w:val="24"/>
          <w:szCs w:val="24"/>
        </w:rPr>
        <w:t>.wsdl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 w:rsidRPr="00FE5BA8">
        <w:rPr>
          <w:b/>
          <w:sz w:val="24"/>
          <w:szCs w:val="24"/>
        </w:rPr>
        <w:object w:dxaOrig="3216" w:dyaOrig="816">
          <v:shape id="_x0000_i1188" type="#_x0000_t75" style="width:160.5pt;height:40.5pt" o:ole="">
            <v:imagedata r:id="rId539" o:title=""/>
          </v:shape>
          <o:OLEObject Type="Embed" ProgID="Package" ShapeID="_x0000_i1188" DrawAspect="Content" ObjectID="_1669193612" r:id="rId540"/>
        </w:objec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eliminaDomandaFuoriSedeInput</w:t>
      </w:r>
      <w:r w:rsidRPr="00296C1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xsd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8534AE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2289810" cy="534035"/>
            <wp:effectExtent l="0" t="0" r="0" b="0"/>
            <wp:docPr id="264" name="Immagin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&lt;?</w:t>
      </w:r>
      <w:r w:rsidRPr="007566EA">
        <w:rPr>
          <w:rFonts w:ascii="Consolas" w:eastAsia="Calibri" w:hAnsi="Consolas" w:cs="Consolas"/>
          <w:color w:val="3F7F7F"/>
          <w:lang w:val="en-US"/>
        </w:rPr>
        <w:t>xml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version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"1.0"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encoding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"UTF-8"</w:t>
      </w:r>
      <w:r w:rsidRPr="007566EA">
        <w:rPr>
          <w:rFonts w:ascii="Consolas" w:eastAsia="Calibri" w:hAnsi="Consolas" w:cs="Consolas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schema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xmlns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"http://www.w3.org/2001/XMLSchema"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targetNamespace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xmlns:dtt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elementFormDefault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"qualified"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include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schemaLocation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"../CommonTypes.xsd"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0443A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0443A9">
        <w:rPr>
          <w:rFonts w:ascii="Consolas" w:eastAsia="Calibri" w:hAnsi="Consolas" w:cs="Consolas"/>
          <w:color w:val="008080"/>
        </w:rPr>
        <w:t>&lt;</w:t>
      </w:r>
      <w:r w:rsidRPr="000443A9">
        <w:rPr>
          <w:rFonts w:ascii="Consolas" w:eastAsia="Calibri" w:hAnsi="Consolas" w:cs="Consolas"/>
          <w:color w:val="3F7F7F"/>
        </w:rPr>
        <w:t>element</w:t>
      </w:r>
      <w:r w:rsidRPr="000443A9">
        <w:rPr>
          <w:rFonts w:ascii="Consolas" w:eastAsia="Calibri" w:hAnsi="Consolas" w:cs="Consolas"/>
        </w:rPr>
        <w:t xml:space="preserve"> </w:t>
      </w:r>
      <w:r w:rsidRPr="000443A9">
        <w:rPr>
          <w:rFonts w:ascii="Consolas" w:eastAsia="Calibri" w:hAnsi="Consolas" w:cs="Consolas"/>
          <w:color w:val="7F007F"/>
        </w:rPr>
        <w:t>name</w:t>
      </w:r>
      <w:r w:rsidRPr="000443A9">
        <w:rPr>
          <w:rFonts w:ascii="Consolas" w:eastAsia="Calibri" w:hAnsi="Consolas" w:cs="Consolas"/>
          <w:color w:val="000000"/>
        </w:rPr>
        <w:t>=</w:t>
      </w:r>
      <w:r w:rsidRPr="000443A9">
        <w:rPr>
          <w:rFonts w:ascii="Consolas" w:eastAsia="Calibri" w:hAnsi="Consolas" w:cs="Consolas"/>
          <w:i/>
          <w:iCs/>
          <w:color w:val="2A00FF"/>
        </w:rPr>
        <w:t>"richiestaEliminaDomandaFuoriSede"</w:t>
      </w:r>
    </w:p>
    <w:p w:rsidR="007566EA" w:rsidRPr="000443A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0443A9">
        <w:rPr>
          <w:rFonts w:ascii="Consolas" w:eastAsia="Calibri" w:hAnsi="Consolas" w:cs="Consolas"/>
        </w:rPr>
        <w:tab/>
      </w:r>
      <w:r w:rsidRPr="000443A9">
        <w:rPr>
          <w:rFonts w:ascii="Consolas" w:eastAsia="Calibri" w:hAnsi="Consolas" w:cs="Consolas"/>
        </w:rPr>
        <w:tab/>
      </w:r>
      <w:r w:rsidRPr="000443A9">
        <w:rPr>
          <w:rFonts w:ascii="Consolas" w:eastAsia="Calibri" w:hAnsi="Consolas" w:cs="Consolas"/>
          <w:color w:val="7F007F"/>
        </w:rPr>
        <w:t>type</w:t>
      </w:r>
      <w:r w:rsidRPr="000443A9">
        <w:rPr>
          <w:rFonts w:ascii="Consolas" w:eastAsia="Calibri" w:hAnsi="Consolas" w:cs="Consolas"/>
          <w:color w:val="000000"/>
        </w:rPr>
        <w:t>=</w:t>
      </w:r>
      <w:r w:rsidRPr="000443A9">
        <w:rPr>
          <w:rFonts w:ascii="Consolas" w:eastAsia="Calibri" w:hAnsi="Consolas" w:cs="Consolas"/>
          <w:i/>
          <w:iCs/>
          <w:color w:val="2A00FF"/>
        </w:rPr>
        <w:t>"dtt:RichiestaEliminaDomandaFuoriSedeType"</w:t>
      </w:r>
      <w:r w:rsidRPr="000443A9">
        <w:rPr>
          <w:rFonts w:ascii="Consolas" w:eastAsia="Calibri" w:hAnsi="Consolas" w:cs="Consolas"/>
          <w:color w:val="008080"/>
        </w:rPr>
        <w:t>&gt;</w:t>
      </w:r>
    </w:p>
    <w:p w:rsidR="007566EA" w:rsidRPr="000443A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8080"/>
        </w:rPr>
        <w:t>&lt;</w:t>
      </w:r>
      <w:r w:rsidRPr="000443A9">
        <w:rPr>
          <w:rFonts w:ascii="Consolas" w:eastAsia="Calibri" w:hAnsi="Consolas" w:cs="Consolas"/>
          <w:color w:val="3F7F7F"/>
        </w:rPr>
        <w:t>annotation</w:t>
      </w:r>
      <w:r w:rsidRPr="000443A9">
        <w:rPr>
          <w:rFonts w:ascii="Consolas" w:eastAsia="Calibri" w:hAnsi="Consolas" w:cs="Consolas"/>
          <w:color w:val="008080"/>
        </w:rPr>
        <w:t>&gt;</w:t>
      </w:r>
    </w:p>
    <w:p w:rsidR="007566EA" w:rsidRPr="000443A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8080"/>
        </w:rPr>
        <w:t>&lt;</w:t>
      </w:r>
      <w:r w:rsidRPr="000443A9">
        <w:rPr>
          <w:rFonts w:ascii="Consolas" w:eastAsia="Calibri" w:hAnsi="Consolas" w:cs="Consolas"/>
          <w:color w:val="3F7F7F"/>
        </w:rPr>
        <w:t>documentation</w:t>
      </w:r>
      <w:r w:rsidRPr="000443A9">
        <w:rPr>
          <w:rFonts w:ascii="Consolas" w:eastAsia="Calibri" w:hAnsi="Consolas" w:cs="Consolas"/>
          <w:color w:val="008080"/>
        </w:rPr>
        <w:t>&gt;</w:t>
      </w:r>
    </w:p>
    <w:p w:rsidR="007566EA" w:rsidRPr="000443A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  <w:t xml:space="preserve">E' l'elemento </w:t>
      </w:r>
      <w:r w:rsidRPr="000443A9">
        <w:rPr>
          <w:rFonts w:ascii="Consolas" w:eastAsia="Calibri" w:hAnsi="Consolas" w:cs="Consolas"/>
          <w:color w:val="000000"/>
          <w:u w:val="single"/>
        </w:rPr>
        <w:t>radice</w:t>
      </w:r>
      <w:r w:rsidRPr="000443A9">
        <w:rPr>
          <w:rFonts w:ascii="Consolas" w:eastAsia="Calibri" w:hAnsi="Consolas" w:cs="Consolas"/>
          <w:color w:val="000000"/>
        </w:rPr>
        <w:t xml:space="preserve"> </w:t>
      </w:r>
      <w:r w:rsidRPr="000443A9">
        <w:rPr>
          <w:rFonts w:ascii="Consolas" w:eastAsia="Calibri" w:hAnsi="Consolas" w:cs="Consolas"/>
          <w:color w:val="000000"/>
          <w:u w:val="single"/>
        </w:rPr>
        <w:t>del</w:t>
      </w:r>
      <w:r w:rsidRPr="000443A9">
        <w:rPr>
          <w:rFonts w:ascii="Consolas" w:eastAsia="Calibri" w:hAnsi="Consolas" w:cs="Consolas"/>
          <w:color w:val="000000"/>
        </w:rPr>
        <w:t xml:space="preserve"> file XML; </w:t>
      </w:r>
      <w:r w:rsidRPr="000443A9">
        <w:rPr>
          <w:rFonts w:ascii="Consolas" w:eastAsia="Calibri" w:hAnsi="Consolas" w:cs="Consolas"/>
          <w:color w:val="000000"/>
          <w:u w:val="single"/>
        </w:rPr>
        <w:t>contiene</w:t>
      </w:r>
      <w:r w:rsidRPr="000443A9">
        <w:rPr>
          <w:rFonts w:ascii="Consolas" w:eastAsia="Calibri" w:hAnsi="Consolas" w:cs="Consolas"/>
          <w:color w:val="000000"/>
        </w:rPr>
        <w:t xml:space="preserve"> </w:t>
      </w:r>
      <w:r w:rsidRPr="000443A9">
        <w:rPr>
          <w:rFonts w:ascii="Consolas" w:eastAsia="Calibri" w:hAnsi="Consolas" w:cs="Consolas"/>
          <w:color w:val="000000"/>
          <w:u w:val="single"/>
        </w:rPr>
        <w:t>tutti</w:t>
      </w:r>
      <w:r w:rsidRPr="000443A9">
        <w:rPr>
          <w:rFonts w:ascii="Consolas" w:eastAsia="Calibri" w:hAnsi="Consolas" w:cs="Consolas"/>
          <w:color w:val="000000"/>
        </w:rPr>
        <w:t xml:space="preserve"> i </w:t>
      </w:r>
      <w:r w:rsidRPr="000443A9">
        <w:rPr>
          <w:rFonts w:ascii="Consolas" w:eastAsia="Calibri" w:hAnsi="Consolas" w:cs="Consolas"/>
          <w:color w:val="000000"/>
          <w:u w:val="single"/>
        </w:rPr>
        <w:t>dati</w:t>
      </w:r>
    </w:p>
    <w:p w:rsidR="007566EA" w:rsidRPr="000443A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  <w:u w:val="single"/>
        </w:rPr>
        <w:t>relativi</w:t>
      </w:r>
      <w:r w:rsidRPr="000443A9">
        <w:rPr>
          <w:rFonts w:ascii="Consolas" w:eastAsia="Calibri" w:hAnsi="Consolas" w:cs="Consolas"/>
          <w:color w:val="000000"/>
        </w:rPr>
        <w:t xml:space="preserve"> </w:t>
      </w:r>
      <w:r w:rsidRPr="000443A9">
        <w:rPr>
          <w:rFonts w:ascii="Consolas" w:eastAsia="Calibri" w:hAnsi="Consolas" w:cs="Consolas"/>
          <w:color w:val="000000"/>
          <w:u w:val="single"/>
        </w:rPr>
        <w:t>alla</w:t>
      </w:r>
      <w:r w:rsidRPr="000443A9">
        <w:rPr>
          <w:rFonts w:ascii="Consolas" w:eastAsia="Calibri" w:hAnsi="Consolas" w:cs="Consolas"/>
          <w:color w:val="000000"/>
        </w:rPr>
        <w:t xml:space="preserve"> </w:t>
      </w:r>
      <w:r w:rsidRPr="000443A9">
        <w:rPr>
          <w:rFonts w:ascii="Consolas" w:eastAsia="Calibri" w:hAnsi="Consolas" w:cs="Consolas"/>
          <w:color w:val="000000"/>
          <w:u w:val="single"/>
        </w:rPr>
        <w:t>richiesta</w:t>
      </w:r>
      <w:r w:rsidRPr="000443A9">
        <w:rPr>
          <w:rFonts w:ascii="Consolas" w:eastAsia="Calibri" w:hAnsi="Consolas" w:cs="Consolas"/>
          <w:color w:val="000000"/>
        </w:rPr>
        <w:t xml:space="preserve"> . </w:t>
      </w:r>
    </w:p>
    <w:p w:rsidR="007566EA" w:rsidRPr="000443A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8080"/>
        </w:rPr>
        <w:t>&lt;/</w:t>
      </w:r>
      <w:r w:rsidRPr="000443A9">
        <w:rPr>
          <w:rFonts w:ascii="Consolas" w:eastAsia="Calibri" w:hAnsi="Consolas" w:cs="Consolas"/>
          <w:color w:val="3F7F7F"/>
        </w:rPr>
        <w:t>documentation</w:t>
      </w:r>
      <w:r w:rsidRPr="000443A9">
        <w:rPr>
          <w:rFonts w:ascii="Consolas" w:eastAsia="Calibri" w:hAnsi="Consolas" w:cs="Consolas"/>
          <w:color w:val="008080"/>
        </w:rPr>
        <w:t>&gt;</w:t>
      </w:r>
    </w:p>
    <w:p w:rsidR="007566EA" w:rsidRPr="000443A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8080"/>
        </w:rPr>
        <w:t>&lt;/</w:t>
      </w:r>
      <w:r w:rsidRPr="000443A9">
        <w:rPr>
          <w:rFonts w:ascii="Consolas" w:eastAsia="Calibri" w:hAnsi="Consolas" w:cs="Consolas"/>
          <w:color w:val="3F7F7F"/>
        </w:rPr>
        <w:t>annotation</w:t>
      </w:r>
      <w:r w:rsidRPr="000443A9">
        <w:rPr>
          <w:rFonts w:ascii="Consolas" w:eastAsia="Calibri" w:hAnsi="Consolas" w:cs="Consolas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0443A9">
        <w:rPr>
          <w:rFonts w:ascii="Consolas" w:eastAsia="Calibri" w:hAnsi="Consolas" w:cs="Consolas"/>
          <w:color w:val="000000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complexType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"RichiestaEliminaDomandaFuoriSedeType"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lastRenderedPageBreak/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highlight w:val="lightGray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"login"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 xml:space="preserve">"dtt:LoginType"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highlight w:val="lightGray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"codiceUfficioMctc"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"string"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"progressivoDomandaRevisioneFuoriSede"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"integer"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complexType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schema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eliminaDomandaFuoriSedeOutput</w:t>
      </w:r>
      <w:r w:rsidRPr="00296C1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xsd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8534AE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2443480" cy="534035"/>
            <wp:effectExtent l="0" t="0" r="0" b="0"/>
            <wp:docPr id="263" name="Immagin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&lt;?</w:t>
      </w:r>
      <w:r w:rsidRPr="007566EA">
        <w:rPr>
          <w:rFonts w:ascii="Consolas" w:eastAsia="Calibri" w:hAnsi="Consolas" w:cs="Consolas"/>
          <w:color w:val="3F7F7F"/>
          <w:lang w:val="en-US"/>
        </w:rPr>
        <w:t>xml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version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"1.0"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encoding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"UTF-8"</w:t>
      </w:r>
      <w:r w:rsidRPr="007566EA">
        <w:rPr>
          <w:rFonts w:ascii="Consolas" w:eastAsia="Calibri" w:hAnsi="Consolas" w:cs="Consolas"/>
          <w:color w:val="008080"/>
          <w:lang w:val="en-US"/>
        </w:rPr>
        <w:t>?&gt;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highlight w:val="lightGray"/>
          <w:lang w:val="en-US"/>
        </w:rPr>
        <w:t>schema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xmlns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"http://www.w3.org/2001/XMLSchema"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targetNamespace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xmlns:dtt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elementFormDefault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"qualified"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include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schemaLocation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"../CommonTypes.xsd"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0443A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0443A9">
        <w:rPr>
          <w:rFonts w:ascii="Consolas" w:eastAsia="Calibri" w:hAnsi="Consolas" w:cs="Consolas"/>
          <w:color w:val="008080"/>
        </w:rPr>
        <w:t>&lt;</w:t>
      </w:r>
      <w:r w:rsidRPr="000443A9">
        <w:rPr>
          <w:rFonts w:ascii="Consolas" w:eastAsia="Calibri" w:hAnsi="Consolas" w:cs="Consolas"/>
          <w:color w:val="3F7F7F"/>
        </w:rPr>
        <w:t>element</w:t>
      </w:r>
      <w:r w:rsidRPr="000443A9">
        <w:rPr>
          <w:rFonts w:ascii="Consolas" w:eastAsia="Calibri" w:hAnsi="Consolas" w:cs="Consolas"/>
        </w:rPr>
        <w:t xml:space="preserve"> </w:t>
      </w:r>
      <w:r w:rsidRPr="000443A9">
        <w:rPr>
          <w:rFonts w:ascii="Consolas" w:eastAsia="Calibri" w:hAnsi="Consolas" w:cs="Consolas"/>
          <w:color w:val="7F007F"/>
        </w:rPr>
        <w:t>name</w:t>
      </w:r>
      <w:r w:rsidRPr="000443A9">
        <w:rPr>
          <w:rFonts w:ascii="Consolas" w:eastAsia="Calibri" w:hAnsi="Consolas" w:cs="Consolas"/>
          <w:color w:val="000000"/>
        </w:rPr>
        <w:t>=</w:t>
      </w:r>
      <w:r w:rsidRPr="000443A9">
        <w:rPr>
          <w:rFonts w:ascii="Consolas" w:eastAsia="Calibri" w:hAnsi="Consolas" w:cs="Consolas"/>
          <w:i/>
          <w:iCs/>
          <w:color w:val="2A00FF"/>
        </w:rPr>
        <w:t>"rispostaEliminaDomandaFuoriSede"</w:t>
      </w:r>
      <w:r w:rsidRPr="000443A9">
        <w:rPr>
          <w:rFonts w:ascii="Consolas" w:eastAsia="Calibri" w:hAnsi="Consolas" w:cs="Consolas"/>
        </w:rPr>
        <w:t xml:space="preserve"> </w:t>
      </w:r>
      <w:r w:rsidRPr="000443A9">
        <w:rPr>
          <w:rFonts w:ascii="Consolas" w:eastAsia="Calibri" w:hAnsi="Consolas" w:cs="Consolas"/>
          <w:color w:val="7F007F"/>
        </w:rPr>
        <w:t>type</w:t>
      </w:r>
      <w:r w:rsidRPr="000443A9">
        <w:rPr>
          <w:rFonts w:ascii="Consolas" w:eastAsia="Calibri" w:hAnsi="Consolas" w:cs="Consolas"/>
          <w:color w:val="000000"/>
        </w:rPr>
        <w:t>=</w:t>
      </w:r>
      <w:r w:rsidRPr="000443A9">
        <w:rPr>
          <w:rFonts w:ascii="Consolas" w:eastAsia="Calibri" w:hAnsi="Consolas" w:cs="Consolas"/>
          <w:i/>
          <w:iCs/>
          <w:color w:val="2A00FF"/>
        </w:rPr>
        <w:t>"dtt:RispostaEliminaDomandaFuoriSedeType"</w:t>
      </w:r>
      <w:r w:rsidRPr="000443A9">
        <w:rPr>
          <w:rFonts w:ascii="Consolas" w:eastAsia="Calibri" w:hAnsi="Consolas" w:cs="Consolas"/>
          <w:color w:val="008080"/>
        </w:rPr>
        <w:t>&gt;</w:t>
      </w:r>
    </w:p>
    <w:p w:rsidR="007566EA" w:rsidRPr="000443A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8080"/>
        </w:rPr>
        <w:t>&lt;</w:t>
      </w:r>
      <w:r w:rsidRPr="000443A9">
        <w:rPr>
          <w:rFonts w:ascii="Consolas" w:eastAsia="Calibri" w:hAnsi="Consolas" w:cs="Consolas"/>
          <w:color w:val="3F7F7F"/>
        </w:rPr>
        <w:t>annotation</w:t>
      </w:r>
      <w:r w:rsidRPr="000443A9">
        <w:rPr>
          <w:rFonts w:ascii="Consolas" w:eastAsia="Calibri" w:hAnsi="Consolas" w:cs="Consolas"/>
          <w:color w:val="008080"/>
        </w:rPr>
        <w:t>&gt;</w:t>
      </w:r>
    </w:p>
    <w:p w:rsidR="007566EA" w:rsidRPr="000443A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8080"/>
        </w:rPr>
        <w:t>&lt;</w:t>
      </w:r>
      <w:r w:rsidRPr="000443A9">
        <w:rPr>
          <w:rFonts w:ascii="Consolas" w:eastAsia="Calibri" w:hAnsi="Consolas" w:cs="Consolas"/>
          <w:color w:val="3F7F7F"/>
        </w:rPr>
        <w:t>documentation</w:t>
      </w:r>
      <w:r w:rsidRPr="000443A9">
        <w:rPr>
          <w:rFonts w:ascii="Consolas" w:eastAsia="Calibri" w:hAnsi="Consolas" w:cs="Consolas"/>
          <w:color w:val="008080"/>
        </w:rPr>
        <w:t>&gt;</w:t>
      </w:r>
    </w:p>
    <w:p w:rsidR="007566EA" w:rsidRPr="000443A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  <w:t>E' l'elemento radice del file XML; contiene tutti i</w:t>
      </w:r>
    </w:p>
    <w:p w:rsidR="007566EA" w:rsidRPr="000443A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  <w:t>dati</w:t>
      </w:r>
    </w:p>
    <w:p w:rsidR="007566EA" w:rsidRPr="000443A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  <w:t>relativi a DomandaRevisioneFuoriSedePA.</w:t>
      </w:r>
    </w:p>
    <w:p w:rsidR="007566EA" w:rsidRPr="000443A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8080"/>
        </w:rPr>
        <w:t>&lt;/</w:t>
      </w:r>
      <w:r w:rsidRPr="000443A9">
        <w:rPr>
          <w:rFonts w:ascii="Consolas" w:eastAsia="Calibri" w:hAnsi="Consolas" w:cs="Consolas"/>
          <w:color w:val="3F7F7F"/>
        </w:rPr>
        <w:t>documentation</w:t>
      </w:r>
      <w:r w:rsidRPr="000443A9">
        <w:rPr>
          <w:rFonts w:ascii="Consolas" w:eastAsia="Calibri" w:hAnsi="Consolas" w:cs="Consolas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0443A9">
        <w:rPr>
          <w:rFonts w:ascii="Consolas" w:eastAsia="Calibri" w:hAnsi="Consolas" w:cs="Consolas"/>
          <w:color w:val="000000"/>
        </w:rPr>
        <w:tab/>
      </w:r>
      <w:r w:rsidRPr="000443A9">
        <w:rPr>
          <w:rFonts w:ascii="Consolas" w:eastAsia="Calibri" w:hAnsi="Consolas" w:cs="Consolas"/>
          <w:color w:val="000000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annotation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complexType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"RispostaEliminaDomandaFuoriSedeType"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lastRenderedPageBreak/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"domandaRevisioneFuoriSedePA"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"dtt:DomandaRevisioneFuoriSedePAType"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"listaSedute"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"dtt:ListaSeduteType"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"errore"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 xml:space="preserve">"dtt:ErroreType"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complexType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complexType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"ListaSeduteType"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"slotTemporale"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"dtt:SlotTemporalePrenotazioneSedutePAType"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complexType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3F5FBF"/>
          <w:lang w:val="en-US"/>
        </w:rPr>
        <w:t>&lt;!-- ONE TO ONE --&gt;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  <w:highlight w:val="lightGray"/>
        </w:rPr>
        <w:t>schema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Default="007566EA" w:rsidP="007566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566EA" w:rsidRPr="001F43F6" w:rsidRDefault="007566EA" w:rsidP="001F43F6">
      <w:pPr>
        <w:pStyle w:val="Titolo3"/>
        <w:rPr>
          <w:lang w:val="it-IT"/>
        </w:rPr>
      </w:pPr>
      <w:bookmarkStart w:id="646" w:name="_Toc419121618"/>
      <w:bookmarkStart w:id="647" w:name="_Toc43549844"/>
      <w:r w:rsidRPr="001F43F6">
        <w:rPr>
          <w:lang w:val="it-IT"/>
        </w:rPr>
        <w:t>Servizio Di Richiesta Consultazione Prenotazi</w:t>
      </w:r>
      <w:r w:rsidR="001F43F6" w:rsidRPr="001F43F6">
        <w:rPr>
          <w:lang w:val="it-IT"/>
        </w:rPr>
        <w:t>o</w:t>
      </w:r>
      <w:r w:rsidRPr="001F43F6">
        <w:rPr>
          <w:lang w:val="it-IT"/>
        </w:rPr>
        <w:t>ni revisioni inserite</w:t>
      </w:r>
      <w:bookmarkEnd w:id="646"/>
      <w:bookmarkEnd w:id="647"/>
    </w:p>
    <w:p w:rsidR="007566EA" w:rsidRDefault="007566EA" w:rsidP="007566EA">
      <w:pPr>
        <w:pStyle w:val="BodyText"/>
      </w:pPr>
    </w:p>
    <w:p w:rsidR="007566EA" w:rsidRDefault="007566EA" w:rsidP="007566EA">
      <w:pPr>
        <w:pStyle w:val="BodyText"/>
        <w:rPr>
          <w:rFonts w:ascii="Verdana" w:hAnsi="Verdana"/>
          <w:b/>
          <w:sz w:val="20"/>
        </w:rPr>
      </w:pPr>
      <w:r w:rsidRPr="00447079">
        <w:rPr>
          <w:rFonts w:ascii="Verdana" w:hAnsi="Verdana"/>
          <w:b/>
          <w:sz w:val="20"/>
        </w:rPr>
        <w:t>consultazionePrenotazioniInserite.wsdl</w:t>
      </w:r>
    </w:p>
    <w:p w:rsidR="007566EA" w:rsidRDefault="007566EA" w:rsidP="007566EA">
      <w:pPr>
        <w:pStyle w:val="BodyText"/>
        <w:rPr>
          <w:rFonts w:ascii="Verdana" w:hAnsi="Verdana"/>
          <w:b/>
          <w:sz w:val="20"/>
        </w:rPr>
      </w:pPr>
      <w:r w:rsidRPr="00FE5BA8">
        <w:rPr>
          <w:rFonts w:ascii="Verdana" w:hAnsi="Verdana"/>
          <w:b/>
          <w:sz w:val="20"/>
        </w:rPr>
        <w:object w:dxaOrig="3840" w:dyaOrig="810">
          <v:shape id="_x0000_i1189" type="#_x0000_t75" style="width:192pt;height:40.5pt" o:ole="">
            <v:imagedata r:id="rId543" o:title=""/>
          </v:shape>
          <o:OLEObject Type="Embed" ProgID="Package" ShapeID="_x0000_i1189" DrawAspect="Content" ObjectID="_1669193613" r:id="rId544"/>
        </w:object>
      </w:r>
    </w:p>
    <w:p w:rsidR="007566EA" w:rsidRDefault="007566EA" w:rsidP="007566EA">
      <w:pPr>
        <w:pStyle w:val="BodyText"/>
        <w:rPr>
          <w:rFonts w:ascii="Verdana" w:hAnsi="Verdana"/>
          <w:b/>
          <w:sz w:val="20"/>
        </w:rPr>
      </w:pPr>
    </w:p>
    <w:p w:rsidR="007566EA" w:rsidRDefault="007566EA" w:rsidP="007566EA">
      <w:pPr>
        <w:pStyle w:val="BodyTex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ConsultazioniPrenotazioniInserite.xsd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  <w:highlight w:val="lightGray"/>
        </w:rPr>
        <w:t>schema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7F007F"/>
        </w:rPr>
        <w:t>xmlns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"http://www.w3.org/2001/XMLSchema"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7F007F"/>
        </w:rPr>
        <w:t>xmlns:dtt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"http://www.dtt.it/xsd/NuovoSistemaRevisioni"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</w:rPr>
        <w:tab/>
      </w:r>
      <w:r w:rsidRPr="00447079">
        <w:rPr>
          <w:rFonts w:ascii="Consolas" w:eastAsia="Calibri" w:hAnsi="Consolas" w:cs="Consolas"/>
          <w:color w:val="7F007F"/>
        </w:rPr>
        <w:t>targetNamespace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"http://www.dtt.it/xsd/NuovoSistemaRevisioni"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</w:rPr>
        <w:tab/>
      </w:r>
      <w:r w:rsidRPr="00447079">
        <w:rPr>
          <w:rFonts w:ascii="Consolas" w:eastAsia="Calibri" w:hAnsi="Consolas" w:cs="Consolas"/>
          <w:color w:val="7F007F"/>
        </w:rPr>
        <w:t>elementFormDefault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"qualified"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7F007F"/>
        </w:rPr>
        <w:t>attributeFormDefault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"qualified"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include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7F007F"/>
        </w:rPr>
        <w:t>schemaLocation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"./ConsultazionePrenotazioniInseriteInput.xsd"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008080"/>
        </w:rPr>
        <w:t>/&gt;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include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7F007F"/>
        </w:rPr>
        <w:t>schemaLocation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"./ConsultazionePrenotazioniInseriteOutput.xsd"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008080"/>
        </w:rPr>
        <w:t>/&gt;</w:t>
      </w:r>
    </w:p>
    <w:p w:rsidR="007566EA" w:rsidRDefault="007566EA" w:rsidP="007566EA">
      <w:pPr>
        <w:pStyle w:val="BodyText"/>
        <w:rPr>
          <w:rFonts w:ascii="Verdana" w:hAnsi="Verdana"/>
          <w:b/>
          <w:sz w:val="20"/>
        </w:rPr>
      </w:pP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  <w:highlight w:val="lightGray"/>
        </w:rPr>
        <w:t>schema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pStyle w:val="BodyText"/>
        <w:rPr>
          <w:rFonts w:ascii="Verdana" w:hAnsi="Verdana"/>
          <w:b/>
          <w:sz w:val="20"/>
        </w:rPr>
      </w:pPr>
      <w:r w:rsidRPr="00447079">
        <w:rPr>
          <w:rFonts w:ascii="Verdana" w:hAnsi="Verdana"/>
          <w:b/>
          <w:sz w:val="20"/>
        </w:rPr>
        <w:object w:dxaOrig="3750" w:dyaOrig="810">
          <v:shape id="_x0000_i1190" type="#_x0000_t75" style="width:188.25pt;height:40.5pt" o:ole="">
            <v:imagedata r:id="rId545" o:title=""/>
          </v:shape>
          <o:OLEObject Type="Embed" ProgID="Package" ShapeID="_x0000_i1190" DrawAspect="Content" ObjectID="_1669193614" r:id="rId546"/>
        </w:object>
      </w:r>
    </w:p>
    <w:p w:rsidR="007566EA" w:rsidRDefault="007566EA" w:rsidP="007566EA">
      <w:pPr>
        <w:pStyle w:val="BodyText"/>
        <w:rPr>
          <w:rFonts w:ascii="Verdana" w:hAnsi="Verdana"/>
          <w:b/>
          <w:sz w:val="20"/>
        </w:rPr>
      </w:pPr>
    </w:p>
    <w:p w:rsidR="007566EA" w:rsidRDefault="007566EA" w:rsidP="007566EA">
      <w:pPr>
        <w:pStyle w:val="BodyText"/>
        <w:rPr>
          <w:rFonts w:ascii="Verdana" w:hAnsi="Verdana"/>
          <w:b/>
          <w:sz w:val="20"/>
        </w:rPr>
      </w:pPr>
      <w:r w:rsidRPr="00447079">
        <w:rPr>
          <w:rFonts w:ascii="Verdana" w:hAnsi="Verdana"/>
          <w:b/>
          <w:sz w:val="20"/>
        </w:rPr>
        <w:t>ConsultazionePrenotazioniInseriteInput.xsd</w:t>
      </w: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26DE4">
        <w:rPr>
          <w:rFonts w:ascii="Consolas" w:eastAsia="Calibri" w:hAnsi="Consolas" w:cs="Consolas"/>
          <w:color w:val="008080"/>
        </w:rPr>
        <w:t>&lt;?</w:t>
      </w:r>
      <w:r w:rsidRPr="00526DE4">
        <w:rPr>
          <w:rFonts w:ascii="Consolas" w:eastAsia="Calibri" w:hAnsi="Consolas" w:cs="Consolas"/>
          <w:color w:val="3F7F7F"/>
        </w:rPr>
        <w:t>xml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version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i/>
          <w:iCs/>
          <w:color w:val="2A00FF"/>
        </w:rPr>
        <w:t>"1.0"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encoding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i/>
          <w:iCs/>
          <w:color w:val="2A00FF"/>
        </w:rPr>
        <w:t>"UTF-8"</w:t>
      </w:r>
      <w:r w:rsidRPr="00526DE4">
        <w:rPr>
          <w:rFonts w:ascii="Consolas" w:eastAsia="Calibri" w:hAnsi="Consolas" w:cs="Consolas"/>
          <w:color w:val="008080"/>
        </w:rPr>
        <w:t>?&gt;</w:t>
      </w: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26DE4">
        <w:rPr>
          <w:rFonts w:ascii="Consolas" w:eastAsia="Calibri" w:hAnsi="Consolas" w:cs="Consolas"/>
          <w:color w:val="008080"/>
        </w:rPr>
        <w:t>&lt;</w:t>
      </w:r>
      <w:r w:rsidRPr="00526DE4">
        <w:rPr>
          <w:rFonts w:ascii="Consolas" w:eastAsia="Calibri" w:hAnsi="Consolas" w:cs="Consolas"/>
          <w:color w:val="3F7F7F"/>
        </w:rPr>
        <w:t>schema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xmlns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"http://www.w3.org/2001/XMLSchema"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targetNamespace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"http://www.dtt.it/xsd/NuovoSistemaRevisioni"</w:t>
      </w: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26DE4">
        <w:rPr>
          <w:rFonts w:ascii="Consolas" w:eastAsia="Calibri" w:hAnsi="Consolas" w:cs="Consolas"/>
        </w:rPr>
        <w:tab/>
      </w:r>
      <w:r w:rsidRPr="00526DE4">
        <w:rPr>
          <w:rFonts w:ascii="Consolas" w:eastAsia="Calibri" w:hAnsi="Consolas" w:cs="Consolas"/>
          <w:color w:val="7F007F"/>
        </w:rPr>
        <w:t>xmlns:dtt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526DE4">
        <w:rPr>
          <w:rFonts w:ascii="Consolas" w:eastAsia="Calibri" w:hAnsi="Consolas" w:cs="Consola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elementFormDefault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"qualified"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include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schemaLocation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"../CommonTypes.xsd"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526DE4">
        <w:rPr>
          <w:rFonts w:ascii="Consolas" w:eastAsia="Calibri" w:hAnsi="Consolas" w:cs="Consolas"/>
          <w:color w:val="008080"/>
        </w:rPr>
        <w:t>&lt;</w:t>
      </w:r>
      <w:r w:rsidRPr="00526DE4">
        <w:rPr>
          <w:rFonts w:ascii="Consolas" w:eastAsia="Calibri" w:hAnsi="Consolas" w:cs="Consolas"/>
          <w:color w:val="3F7F7F"/>
        </w:rPr>
        <w:t>element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name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"richiestaConsultazionePrenotazioniInserite"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26DE4">
        <w:rPr>
          <w:rFonts w:ascii="Consolas" w:eastAsia="Calibri" w:hAnsi="Consolas" w:cs="Consolas"/>
        </w:rPr>
        <w:tab/>
      </w:r>
      <w:r w:rsidRPr="00526DE4">
        <w:rPr>
          <w:rFonts w:ascii="Consolas" w:eastAsia="Calibri" w:hAnsi="Consolas" w:cs="Consolas"/>
        </w:rPr>
        <w:tab/>
      </w:r>
      <w:r w:rsidRPr="00447079">
        <w:rPr>
          <w:rFonts w:ascii="Consolas" w:eastAsia="Calibri" w:hAnsi="Consolas" w:cs="Consolas"/>
          <w:color w:val="7F007F"/>
        </w:rPr>
        <w:t>type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"dtt:RichiestaConsultazionePrenotazioniInseriteType"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annotation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documentation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  <w:t xml:space="preserve">E' l'elemento </w:t>
      </w:r>
      <w:r w:rsidRPr="00447079">
        <w:rPr>
          <w:rFonts w:ascii="Consolas" w:eastAsia="Calibri" w:hAnsi="Consolas" w:cs="Consolas"/>
          <w:color w:val="000000"/>
          <w:u w:val="single"/>
        </w:rPr>
        <w:t>radice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del</w:t>
      </w:r>
      <w:r w:rsidRPr="00447079">
        <w:rPr>
          <w:rFonts w:ascii="Consolas" w:eastAsia="Calibri" w:hAnsi="Consolas" w:cs="Consolas"/>
          <w:color w:val="000000"/>
        </w:rPr>
        <w:t xml:space="preserve"> file XML; </w:t>
      </w:r>
      <w:r w:rsidRPr="00447079">
        <w:rPr>
          <w:rFonts w:ascii="Consolas" w:eastAsia="Calibri" w:hAnsi="Consolas" w:cs="Consolas"/>
          <w:color w:val="000000"/>
          <w:u w:val="single"/>
        </w:rPr>
        <w:t>contiene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tutti</w:t>
      </w:r>
      <w:r w:rsidRPr="00447079">
        <w:rPr>
          <w:rFonts w:ascii="Consolas" w:eastAsia="Calibri" w:hAnsi="Consolas" w:cs="Consolas"/>
          <w:color w:val="000000"/>
        </w:rPr>
        <w:t xml:space="preserve"> i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  <w:u w:val="single"/>
        </w:rPr>
        <w:t>dati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  <w:u w:val="single"/>
        </w:rPr>
        <w:t>relativi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alla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consultazione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prenotazioni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inserite</w:t>
      </w:r>
      <w:r w:rsidRPr="00447079">
        <w:rPr>
          <w:rFonts w:ascii="Consolas" w:eastAsia="Calibri" w:hAnsi="Consolas" w:cs="Consolas"/>
          <w:color w:val="000000"/>
        </w:rPr>
        <w:t>.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&lt;/</w:t>
      </w:r>
      <w:r w:rsidRPr="00447079">
        <w:rPr>
          <w:rFonts w:ascii="Consolas" w:eastAsia="Calibri" w:hAnsi="Consolas" w:cs="Consolas"/>
          <w:color w:val="3F7F7F"/>
        </w:rPr>
        <w:t>documentation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&lt;/</w:t>
      </w:r>
      <w:r w:rsidRPr="00447079">
        <w:rPr>
          <w:rFonts w:ascii="Consolas" w:eastAsia="Calibri" w:hAnsi="Consolas" w:cs="Consolas"/>
          <w:color w:val="3F7F7F"/>
        </w:rPr>
        <w:t>annotation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&lt;/</w:t>
      </w:r>
      <w:r w:rsidRPr="00447079">
        <w:rPr>
          <w:rFonts w:ascii="Consolas" w:eastAsia="Calibri" w:hAnsi="Consolas" w:cs="Consolas"/>
          <w:color w:val="3F7F7F"/>
        </w:rPr>
        <w:t>element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complexType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7F007F"/>
        </w:rPr>
        <w:t>name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"RichiestaConsultazionePrenotazioniInseriteType"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"login"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"dtt:LoginType"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"codiceUfficioMctc"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"string"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"progressivoSedeUmcRevisione"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"int"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"dataRevisioneSlotTemporale"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"date"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"progressivoSlotTemporaleRevisioni"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"int"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526DE4">
        <w:rPr>
          <w:rFonts w:ascii="Consolas" w:eastAsia="Calibri" w:hAnsi="Consolas" w:cs="Consolas"/>
          <w:color w:val="008080"/>
        </w:rPr>
        <w:t>&lt;/</w:t>
      </w:r>
      <w:r w:rsidRPr="00526DE4">
        <w:rPr>
          <w:rFonts w:ascii="Consolas" w:eastAsia="Calibri" w:hAnsi="Consolas" w:cs="Consolas"/>
          <w:color w:val="3F7F7F"/>
        </w:rPr>
        <w:t>complexType</w:t>
      </w:r>
      <w:r w:rsidRPr="00526DE4">
        <w:rPr>
          <w:rFonts w:ascii="Consolas" w:eastAsia="Calibri" w:hAnsi="Consolas" w:cs="Consolas"/>
          <w:color w:val="008080"/>
        </w:rPr>
        <w:t>&gt;</w:t>
      </w: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26DE4">
        <w:rPr>
          <w:rFonts w:ascii="Consolas" w:eastAsia="Calibri" w:hAnsi="Consolas" w:cs="Consolas"/>
          <w:color w:val="008080"/>
        </w:rPr>
        <w:t>&lt;/</w:t>
      </w:r>
      <w:r w:rsidRPr="00526DE4">
        <w:rPr>
          <w:rFonts w:ascii="Consolas" w:eastAsia="Calibri" w:hAnsi="Consolas" w:cs="Consolas"/>
          <w:color w:val="3F7F7F"/>
        </w:rPr>
        <w:t>schema</w:t>
      </w:r>
      <w:r w:rsidRPr="00526DE4"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pStyle w:val="BodyText"/>
        <w:rPr>
          <w:rFonts w:ascii="Verdana" w:hAnsi="Verdana"/>
          <w:b/>
          <w:sz w:val="20"/>
        </w:rPr>
      </w:pPr>
    </w:p>
    <w:p w:rsidR="007566EA" w:rsidRDefault="006A48B0" w:rsidP="007566EA">
      <w:pPr>
        <w:pStyle w:val="BodyText"/>
        <w:rPr>
          <w:rFonts w:ascii="Verdana" w:hAnsi="Verdana"/>
          <w:b/>
          <w:sz w:val="20"/>
        </w:rPr>
      </w:pPr>
      <w:r>
        <w:rPr>
          <w:rFonts w:ascii="Verdana" w:hAnsi="Verdana"/>
          <w:b/>
          <w:noProof/>
          <w:sz w:val="20"/>
        </w:rPr>
        <w:pict>
          <v:shape id="_x0000_s1065" type="#_x0000_t75" style="position:absolute;margin-left:0;margin-top:.55pt;width:213.75pt;height:40.5pt;z-index:251672064;mso-position-horizontal:left">
            <v:imagedata r:id="rId547" o:title=""/>
            <w10:wrap type="square" side="right"/>
          </v:shape>
          <o:OLEObject Type="Embed" ProgID="Package" ShapeID="_x0000_s1065" DrawAspect="Content" ObjectID="_1669193632" r:id="rId548"/>
        </w:pict>
      </w:r>
    </w:p>
    <w:p w:rsidR="007566EA" w:rsidRDefault="007566EA" w:rsidP="007566EA">
      <w:pPr>
        <w:pStyle w:val="BodyText"/>
        <w:rPr>
          <w:rFonts w:ascii="Verdana" w:hAnsi="Verdana"/>
          <w:b/>
          <w:sz w:val="20"/>
        </w:rPr>
      </w:pPr>
    </w:p>
    <w:p w:rsidR="007566EA" w:rsidRDefault="007566EA" w:rsidP="007566EA">
      <w:pPr>
        <w:pStyle w:val="BodyText"/>
        <w:rPr>
          <w:rFonts w:ascii="Verdana" w:hAnsi="Verdana"/>
          <w:b/>
          <w:sz w:val="20"/>
        </w:rPr>
      </w:pPr>
    </w:p>
    <w:p w:rsidR="007566EA" w:rsidRDefault="007566EA" w:rsidP="007566EA">
      <w:pPr>
        <w:pStyle w:val="BodyText"/>
        <w:rPr>
          <w:b/>
          <w:szCs w:val="24"/>
        </w:rPr>
      </w:pPr>
      <w:r w:rsidRPr="00447079">
        <w:rPr>
          <w:b/>
          <w:szCs w:val="24"/>
        </w:rPr>
        <w:lastRenderedPageBreak/>
        <w:t>ConsultazionePrenotazioniInseriteOutput.xsd</w:t>
      </w:r>
    </w:p>
    <w:p w:rsidR="007566EA" w:rsidRDefault="007566EA" w:rsidP="007566EA">
      <w:pPr>
        <w:pStyle w:val="BodyText"/>
        <w:rPr>
          <w:b/>
          <w:szCs w:val="24"/>
        </w:rPr>
      </w:pP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26DE4">
        <w:rPr>
          <w:rFonts w:ascii="Consolas" w:eastAsia="Calibri" w:hAnsi="Consolas" w:cs="Consolas"/>
          <w:color w:val="008080"/>
        </w:rPr>
        <w:t>&lt;?</w:t>
      </w:r>
      <w:r w:rsidRPr="00526DE4">
        <w:rPr>
          <w:rFonts w:ascii="Consolas" w:eastAsia="Calibri" w:hAnsi="Consolas" w:cs="Consolas"/>
          <w:color w:val="3F7F7F"/>
        </w:rPr>
        <w:t>xml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version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i/>
          <w:iCs/>
          <w:color w:val="2A00FF"/>
        </w:rPr>
        <w:t>"1.0"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encoding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i/>
          <w:iCs/>
          <w:color w:val="2A00FF"/>
        </w:rPr>
        <w:t>"UTF-8"</w:t>
      </w:r>
      <w:r w:rsidRPr="00526DE4">
        <w:rPr>
          <w:rFonts w:ascii="Consolas" w:eastAsia="Calibri" w:hAnsi="Consolas" w:cs="Consolas"/>
          <w:color w:val="008080"/>
        </w:rPr>
        <w:t>?&gt;</w:t>
      </w: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26DE4">
        <w:rPr>
          <w:rFonts w:ascii="Consolas" w:eastAsia="Calibri" w:hAnsi="Consolas" w:cs="Consolas"/>
          <w:color w:val="008080"/>
        </w:rPr>
        <w:t>&lt;</w:t>
      </w:r>
      <w:r w:rsidRPr="00526DE4">
        <w:rPr>
          <w:rFonts w:ascii="Consolas" w:eastAsia="Calibri" w:hAnsi="Consolas" w:cs="Consolas"/>
          <w:color w:val="3F7F7F"/>
        </w:rPr>
        <w:t>schema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xmlns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"http://www.w3.org/2001/XMLSchema"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targetNamespace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"http://www.dtt.it/xsd/NuovoSistemaRevisioni"</w:t>
      </w: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26DE4">
        <w:rPr>
          <w:rFonts w:ascii="Consolas" w:eastAsia="Calibri" w:hAnsi="Consolas" w:cs="Consolas"/>
        </w:rPr>
        <w:tab/>
      </w:r>
      <w:r w:rsidRPr="00526DE4">
        <w:rPr>
          <w:rFonts w:ascii="Consolas" w:eastAsia="Calibri" w:hAnsi="Consolas" w:cs="Consolas"/>
          <w:color w:val="7F007F"/>
        </w:rPr>
        <w:t>xmlns:dtt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526DE4">
        <w:rPr>
          <w:rFonts w:ascii="Consolas" w:eastAsia="Calibri" w:hAnsi="Consolas" w:cs="Consola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elementFormDefault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"qualified"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include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schemaLocation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"../CommonTypes.xsd"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element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7F007F"/>
        </w:rPr>
        <w:t>name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"rispostaConsultazionePrenotazioniInserite"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7F007F"/>
        </w:rPr>
        <w:t>type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"dtt:RispostaConsultazionePrenotazioniInseriteType"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annotation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documentation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  <w:t xml:space="preserve">E' l'elemento </w:t>
      </w:r>
      <w:r w:rsidRPr="00447079">
        <w:rPr>
          <w:rFonts w:ascii="Consolas" w:eastAsia="Calibri" w:hAnsi="Consolas" w:cs="Consolas"/>
          <w:color w:val="000000"/>
          <w:u w:val="single"/>
        </w:rPr>
        <w:t>radice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del</w:t>
      </w:r>
      <w:r w:rsidRPr="00447079">
        <w:rPr>
          <w:rFonts w:ascii="Consolas" w:eastAsia="Calibri" w:hAnsi="Consolas" w:cs="Consolas"/>
          <w:color w:val="000000"/>
        </w:rPr>
        <w:t xml:space="preserve"> file XML; </w:t>
      </w:r>
      <w:r w:rsidRPr="00447079">
        <w:rPr>
          <w:rFonts w:ascii="Consolas" w:eastAsia="Calibri" w:hAnsi="Consolas" w:cs="Consolas"/>
          <w:color w:val="000000"/>
          <w:u w:val="single"/>
        </w:rPr>
        <w:t>contiene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tutti</w:t>
      </w:r>
      <w:r w:rsidRPr="00447079">
        <w:rPr>
          <w:rFonts w:ascii="Consolas" w:eastAsia="Calibri" w:hAnsi="Consolas" w:cs="Consolas"/>
          <w:color w:val="000000"/>
        </w:rPr>
        <w:t xml:space="preserve"> i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  <w:u w:val="single"/>
        </w:rPr>
        <w:t>dati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  <w:u w:val="single"/>
        </w:rPr>
        <w:t>relativi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alla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consultazione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prenotazioni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inserite</w:t>
      </w:r>
      <w:r w:rsidRPr="00447079">
        <w:rPr>
          <w:rFonts w:ascii="Consolas" w:eastAsia="Calibri" w:hAnsi="Consolas" w:cs="Consolas"/>
          <w:color w:val="000000"/>
        </w:rPr>
        <w:t>.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&lt;/</w:t>
      </w:r>
      <w:r w:rsidRPr="00447079">
        <w:rPr>
          <w:rFonts w:ascii="Consolas" w:eastAsia="Calibri" w:hAnsi="Consolas" w:cs="Consolas"/>
          <w:color w:val="3F7F7F"/>
        </w:rPr>
        <w:t>documentation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&lt;/</w:t>
      </w:r>
      <w:r w:rsidRPr="00447079">
        <w:rPr>
          <w:rFonts w:ascii="Consolas" w:eastAsia="Calibri" w:hAnsi="Consolas" w:cs="Consolas"/>
          <w:color w:val="3F7F7F"/>
        </w:rPr>
        <w:t>annotation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&lt;/</w:t>
      </w:r>
      <w:r w:rsidRPr="00447079">
        <w:rPr>
          <w:rFonts w:ascii="Consolas" w:eastAsia="Calibri" w:hAnsi="Consolas" w:cs="Consolas"/>
          <w:color w:val="3F7F7F"/>
        </w:rPr>
        <w:t>element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complexType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7F007F"/>
        </w:rPr>
        <w:t>name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"RispostaConsultazionePrenotazioniInseriteType"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"consultazione"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</w:t>
      </w:r>
      <w:r w:rsidRPr="007566EA">
        <w:rPr>
          <w:rFonts w:ascii="Consolas" w:eastAsia="Calibri" w:hAnsi="Consolas" w:cs="Consolas"/>
          <w:i/>
          <w:iCs/>
          <w:color w:val="000000"/>
          <w:u w:val="single"/>
          <w:lang w:val="en-US"/>
        </w:rPr>
        <w:t>dtt:ConsultazionePrenotazioniInseriteType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"errore"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"dtt:ErroreType"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color w:val="008080"/>
          <w:lang w:val="en-US"/>
        </w:rPr>
        <w:t>&gt;&lt;/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complexType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schema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8534AE" w:rsidP="007566EA">
      <w:pPr>
        <w:pStyle w:val="BodyText"/>
        <w:rPr>
          <w:b/>
          <w:szCs w:val="24"/>
        </w:rPr>
      </w:pPr>
      <w:r>
        <w:rPr>
          <w:b/>
          <w:noProof/>
          <w:szCs w:val="24"/>
          <w:lang w:eastAsia="it-IT"/>
        </w:rPr>
        <w:drawing>
          <wp:inline distT="0" distB="0" distL="0" distR="0">
            <wp:extent cx="2816225" cy="534035"/>
            <wp:effectExtent l="0" t="0" r="0" b="0"/>
            <wp:docPr id="38" name="Immagin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Pr="00C67472" w:rsidRDefault="007566EA" w:rsidP="007566EA">
      <w:pPr>
        <w:pStyle w:val="BodyText"/>
        <w:rPr>
          <w:b/>
          <w:szCs w:val="24"/>
        </w:rPr>
      </w:pPr>
    </w:p>
    <w:p w:rsidR="007566EA" w:rsidRPr="001F43F6" w:rsidRDefault="007566EA" w:rsidP="001F43F6">
      <w:pPr>
        <w:pStyle w:val="Titolo3"/>
        <w:rPr>
          <w:lang w:val="it-IT"/>
        </w:rPr>
      </w:pPr>
      <w:bookmarkStart w:id="648" w:name="_Toc419121619"/>
      <w:bookmarkStart w:id="649" w:name="_Toc43549845"/>
      <w:r w:rsidRPr="001F43F6">
        <w:rPr>
          <w:lang w:val="it-IT"/>
        </w:rPr>
        <w:t>Servizio Di Richiesta Consultazione Prenotazi</w:t>
      </w:r>
      <w:r w:rsidR="001F43F6" w:rsidRPr="001F43F6">
        <w:rPr>
          <w:lang w:val="it-IT"/>
        </w:rPr>
        <w:t>o</w:t>
      </w:r>
      <w:r w:rsidRPr="001F43F6">
        <w:rPr>
          <w:lang w:val="it-IT"/>
        </w:rPr>
        <w:t>ni revisioni fuori sede inserite</w:t>
      </w:r>
      <w:bookmarkEnd w:id="648"/>
      <w:bookmarkEnd w:id="649"/>
    </w:p>
    <w:p w:rsidR="007566EA" w:rsidRPr="00447079" w:rsidRDefault="007566EA" w:rsidP="007566EA">
      <w:pPr>
        <w:pStyle w:val="BodyText"/>
      </w:pPr>
    </w:p>
    <w:p w:rsidR="007566EA" w:rsidRDefault="007566EA" w:rsidP="007566EA">
      <w:pPr>
        <w:pStyle w:val="BodyText"/>
        <w:rPr>
          <w:b/>
          <w:szCs w:val="24"/>
        </w:rPr>
      </w:pPr>
      <w:r w:rsidRPr="00447079">
        <w:rPr>
          <w:b/>
          <w:szCs w:val="24"/>
        </w:rPr>
        <w:t>consultazionePrenotazioniInseriteFuoriSede</w:t>
      </w:r>
      <w:r>
        <w:rPr>
          <w:b/>
          <w:szCs w:val="24"/>
        </w:rPr>
        <w:t>.wsdl</w:t>
      </w:r>
    </w:p>
    <w:p w:rsidR="007566EA" w:rsidRDefault="007566EA" w:rsidP="007566EA">
      <w:pPr>
        <w:pStyle w:val="BodyText"/>
        <w:rPr>
          <w:b/>
          <w:szCs w:val="24"/>
        </w:rPr>
      </w:pPr>
      <w:r w:rsidRPr="00FE5BA8">
        <w:rPr>
          <w:b/>
          <w:szCs w:val="24"/>
        </w:rPr>
        <w:object w:dxaOrig="4815" w:dyaOrig="810">
          <v:shape id="_x0000_i1191" type="#_x0000_t75" style="width:240.75pt;height:40.5pt" o:ole="">
            <v:imagedata r:id="rId550" o:title=""/>
          </v:shape>
          <o:OLEObject Type="Embed" ProgID="Package" ShapeID="_x0000_i1191" DrawAspect="Content" ObjectID="_1669193615" r:id="rId551"/>
        </w:object>
      </w:r>
    </w:p>
    <w:p w:rsidR="007566EA" w:rsidRDefault="007566EA" w:rsidP="007566EA">
      <w:pPr>
        <w:pStyle w:val="BodyText"/>
        <w:rPr>
          <w:b/>
          <w:szCs w:val="24"/>
        </w:rPr>
      </w:pPr>
      <w:r>
        <w:rPr>
          <w:b/>
          <w:szCs w:val="24"/>
        </w:rPr>
        <w:t>C</w:t>
      </w:r>
      <w:r w:rsidRPr="00447079">
        <w:rPr>
          <w:b/>
          <w:szCs w:val="24"/>
        </w:rPr>
        <w:t>onsultazionePrenotazioniInseriteFuoriSede</w:t>
      </w:r>
      <w:r>
        <w:rPr>
          <w:b/>
          <w:szCs w:val="24"/>
        </w:rPr>
        <w:t>.xsd</w:t>
      </w: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26DE4">
        <w:rPr>
          <w:rFonts w:ascii="Consolas" w:eastAsia="Calibri" w:hAnsi="Consolas" w:cs="Consolas"/>
          <w:color w:val="008080"/>
        </w:rPr>
        <w:t>&lt;</w:t>
      </w:r>
      <w:r w:rsidRPr="00526DE4">
        <w:rPr>
          <w:rFonts w:ascii="Consolas" w:eastAsia="Calibri" w:hAnsi="Consolas" w:cs="Consolas"/>
          <w:color w:val="3F7F7F"/>
          <w:highlight w:val="lightGray"/>
        </w:rPr>
        <w:t>schema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xmlns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"http://www.w3.org/2001/XMLSchema"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xmlns:dtt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"http://www.dtt.it/xsd/NuovoSistemaRevisioni"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xmlns:xsi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"http://www.dtt.it/xsd/NuovoSistemaRevisioni"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targetNamespace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"http://www.dtt.it/xsd/NuovoSistemaRevisioni"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elementFormDefault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"qualified"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attributeFormDefault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"qualified"</w:t>
      </w:r>
      <w:r w:rsidRPr="00526DE4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include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7F007F"/>
        </w:rPr>
        <w:t>schemaLocation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"./ConsultazionePrenotazioniInseriteFuoriSedeInput.xsd"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008080"/>
        </w:rPr>
        <w:t>/&gt;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include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7F007F"/>
        </w:rPr>
        <w:t>schemaLocation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"./ConsultazionePrenotazioniInseriteFuoriSedeOutput.xsd"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008080"/>
        </w:rPr>
        <w:t>/&gt;</w:t>
      </w:r>
    </w:p>
    <w:p w:rsidR="007566EA" w:rsidRDefault="007566EA" w:rsidP="007566EA">
      <w:pPr>
        <w:pStyle w:val="BodyText"/>
        <w:rPr>
          <w:b/>
          <w:szCs w:val="24"/>
        </w:rPr>
      </w:pPr>
      <w:r w:rsidRPr="00447079">
        <w:rPr>
          <w:rFonts w:ascii="Consolas" w:eastAsia="Calibri" w:hAnsi="Consolas" w:cs="Consolas"/>
          <w:color w:val="008080"/>
        </w:rPr>
        <w:t>&lt;/</w:t>
      </w:r>
      <w:r w:rsidRPr="00447079">
        <w:rPr>
          <w:rFonts w:ascii="Consolas" w:eastAsia="Calibri" w:hAnsi="Consolas" w:cs="Consolas"/>
          <w:color w:val="3F7F7F"/>
          <w:highlight w:val="lightGray"/>
        </w:rPr>
        <w:t>schema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Default="008534AE" w:rsidP="007566EA">
      <w:pPr>
        <w:pStyle w:val="BodyText"/>
        <w:rPr>
          <w:b/>
          <w:szCs w:val="24"/>
        </w:rPr>
      </w:pPr>
      <w:r>
        <w:rPr>
          <w:b/>
          <w:noProof/>
          <w:szCs w:val="24"/>
          <w:lang w:eastAsia="it-IT"/>
        </w:rPr>
        <w:drawing>
          <wp:inline distT="0" distB="0" distL="0" distR="0">
            <wp:extent cx="2969895" cy="534035"/>
            <wp:effectExtent l="0" t="0" r="0" b="0"/>
            <wp:docPr id="36" name="Immagin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b/>
          <w:szCs w:val="24"/>
        </w:rPr>
      </w:pPr>
      <w:r>
        <w:rPr>
          <w:b/>
          <w:szCs w:val="24"/>
        </w:rPr>
        <w:t>C</w:t>
      </w:r>
      <w:r w:rsidRPr="00447079">
        <w:rPr>
          <w:b/>
          <w:szCs w:val="24"/>
        </w:rPr>
        <w:t>onsultazionePrenotazioniInseriteFuoriSede</w:t>
      </w:r>
      <w:r>
        <w:rPr>
          <w:b/>
          <w:szCs w:val="24"/>
        </w:rPr>
        <w:t>Input.xsd</w:t>
      </w:r>
    </w:p>
    <w:p w:rsidR="007566EA" w:rsidRDefault="007566EA" w:rsidP="007566EA">
      <w:pPr>
        <w:pStyle w:val="BodyText"/>
        <w:rPr>
          <w:b/>
          <w:szCs w:val="24"/>
        </w:rPr>
      </w:pP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26DE4">
        <w:rPr>
          <w:rFonts w:ascii="Consolas" w:eastAsia="Calibri" w:hAnsi="Consolas" w:cs="Consolas"/>
          <w:color w:val="008080"/>
        </w:rPr>
        <w:t>&lt;?</w:t>
      </w:r>
      <w:r w:rsidRPr="00526DE4">
        <w:rPr>
          <w:rFonts w:ascii="Consolas" w:eastAsia="Calibri" w:hAnsi="Consolas" w:cs="Consolas"/>
          <w:color w:val="3F7F7F"/>
        </w:rPr>
        <w:t>xml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version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i/>
          <w:iCs/>
          <w:color w:val="2A00FF"/>
        </w:rPr>
        <w:t>"1.0"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encoding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i/>
          <w:iCs/>
          <w:color w:val="2A00FF"/>
        </w:rPr>
        <w:t>"UTF-8"</w:t>
      </w:r>
      <w:r w:rsidRPr="00526DE4">
        <w:rPr>
          <w:rFonts w:ascii="Consolas" w:eastAsia="Calibri" w:hAnsi="Consolas" w:cs="Consolas"/>
          <w:color w:val="008080"/>
        </w:rPr>
        <w:t>?&gt;</w:t>
      </w: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26DE4">
        <w:rPr>
          <w:rFonts w:ascii="Consolas" w:eastAsia="Calibri" w:hAnsi="Consolas" w:cs="Consolas"/>
          <w:color w:val="008080"/>
        </w:rPr>
        <w:t>&lt;</w:t>
      </w:r>
      <w:r w:rsidRPr="00526DE4">
        <w:rPr>
          <w:rFonts w:ascii="Consolas" w:eastAsia="Calibri" w:hAnsi="Consolas" w:cs="Consolas"/>
          <w:color w:val="3F7F7F"/>
        </w:rPr>
        <w:t>schema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xmlns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"http://www.w3.org/2001/XMLSchema"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targetNamespace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"http://www.dtt.it/xsd/NuovoSistemaRevisioni"</w:t>
      </w: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26DE4">
        <w:rPr>
          <w:rFonts w:ascii="Consolas" w:eastAsia="Calibri" w:hAnsi="Consolas" w:cs="Consolas"/>
        </w:rPr>
        <w:tab/>
      </w:r>
      <w:r w:rsidRPr="00526DE4">
        <w:rPr>
          <w:rFonts w:ascii="Consolas" w:eastAsia="Calibri" w:hAnsi="Consolas" w:cs="Consolas"/>
          <w:color w:val="7F007F"/>
        </w:rPr>
        <w:t>xmlns:dtt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526DE4">
        <w:rPr>
          <w:rFonts w:ascii="Consolas" w:eastAsia="Calibri" w:hAnsi="Consolas" w:cs="Consola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elementFormDefault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"qualified"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include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schemaLocation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"../CommonTypes.xsd"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526DE4">
        <w:rPr>
          <w:rFonts w:ascii="Consolas" w:eastAsia="Calibri" w:hAnsi="Consolas" w:cs="Consolas"/>
          <w:color w:val="008080"/>
        </w:rPr>
        <w:t>&lt;</w:t>
      </w:r>
      <w:r w:rsidRPr="00526DE4">
        <w:rPr>
          <w:rFonts w:ascii="Consolas" w:eastAsia="Calibri" w:hAnsi="Consolas" w:cs="Consolas"/>
          <w:color w:val="3F7F7F"/>
        </w:rPr>
        <w:t>element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name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"richiestaConsultazionePrenotazioniInseriteFuoriSede"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26DE4">
        <w:rPr>
          <w:rFonts w:ascii="Consolas" w:eastAsia="Calibri" w:hAnsi="Consolas" w:cs="Consolas"/>
        </w:rPr>
        <w:tab/>
      </w:r>
      <w:r w:rsidRPr="00526DE4">
        <w:rPr>
          <w:rFonts w:ascii="Consolas" w:eastAsia="Calibri" w:hAnsi="Consolas" w:cs="Consolas"/>
        </w:rPr>
        <w:tab/>
      </w:r>
      <w:r w:rsidRPr="00447079">
        <w:rPr>
          <w:rFonts w:ascii="Consolas" w:eastAsia="Calibri" w:hAnsi="Consolas" w:cs="Consolas"/>
          <w:color w:val="7F007F"/>
        </w:rPr>
        <w:t>type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"dtt:RichiestaConsultazionePrenotazioniInseriteFuoriSedeType"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annotation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documentation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  <w:t xml:space="preserve">E' l'elemento </w:t>
      </w:r>
      <w:r w:rsidRPr="00447079">
        <w:rPr>
          <w:rFonts w:ascii="Consolas" w:eastAsia="Calibri" w:hAnsi="Consolas" w:cs="Consolas"/>
          <w:color w:val="000000"/>
          <w:u w:val="single"/>
        </w:rPr>
        <w:t>radice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del</w:t>
      </w:r>
      <w:r w:rsidRPr="00447079">
        <w:rPr>
          <w:rFonts w:ascii="Consolas" w:eastAsia="Calibri" w:hAnsi="Consolas" w:cs="Consolas"/>
          <w:color w:val="000000"/>
        </w:rPr>
        <w:t xml:space="preserve"> file XML; </w:t>
      </w:r>
      <w:r w:rsidRPr="00447079">
        <w:rPr>
          <w:rFonts w:ascii="Consolas" w:eastAsia="Calibri" w:hAnsi="Consolas" w:cs="Consolas"/>
          <w:color w:val="000000"/>
          <w:u w:val="single"/>
        </w:rPr>
        <w:t>contiene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tutti</w:t>
      </w:r>
      <w:r w:rsidRPr="00447079">
        <w:rPr>
          <w:rFonts w:ascii="Consolas" w:eastAsia="Calibri" w:hAnsi="Consolas" w:cs="Consolas"/>
          <w:color w:val="000000"/>
        </w:rPr>
        <w:t xml:space="preserve"> i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  <w:u w:val="single"/>
        </w:rPr>
        <w:t>dati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  <w:u w:val="single"/>
        </w:rPr>
        <w:t>relativi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alla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consultazione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prenotazioni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inserite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otfs</w:t>
      </w:r>
      <w:r w:rsidRPr="00447079">
        <w:rPr>
          <w:rFonts w:ascii="Consolas" w:eastAsia="Calibri" w:hAnsi="Consolas" w:cs="Consolas"/>
          <w:color w:val="000000"/>
        </w:rPr>
        <w:t>.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&lt;/</w:t>
      </w:r>
      <w:r w:rsidRPr="00447079">
        <w:rPr>
          <w:rFonts w:ascii="Consolas" w:eastAsia="Calibri" w:hAnsi="Consolas" w:cs="Consolas"/>
          <w:color w:val="3F7F7F"/>
        </w:rPr>
        <w:t>documentation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&lt;/</w:t>
      </w:r>
      <w:r w:rsidRPr="00447079">
        <w:rPr>
          <w:rFonts w:ascii="Consolas" w:eastAsia="Calibri" w:hAnsi="Consolas" w:cs="Consolas"/>
          <w:color w:val="3F7F7F"/>
        </w:rPr>
        <w:t>annotation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&lt;/</w:t>
      </w:r>
      <w:r w:rsidRPr="00447079">
        <w:rPr>
          <w:rFonts w:ascii="Consolas" w:eastAsia="Calibri" w:hAnsi="Consolas" w:cs="Consolas"/>
          <w:color w:val="3F7F7F"/>
        </w:rPr>
        <w:t>element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complexType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7F007F"/>
        </w:rPr>
        <w:t>name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"RichiestaConsultazionePrenotazioniInseriteFuoriSedeType"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"login"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"dtt:LoginType"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"codiceUfficioMctc"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"string"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"progressivoDomandaRevisioneFuoriSede"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"int"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lastRenderedPageBreak/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"dataSedutaSlotTemporale"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"date"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"progressivoSlotTemporaleSeduta"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"int"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complexType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schema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8534AE" w:rsidP="007566EA">
      <w:pPr>
        <w:pStyle w:val="BodyText"/>
        <w:rPr>
          <w:b/>
          <w:szCs w:val="24"/>
        </w:rPr>
      </w:pPr>
      <w:r>
        <w:rPr>
          <w:b/>
          <w:noProof/>
          <w:szCs w:val="24"/>
          <w:lang w:eastAsia="it-IT"/>
        </w:rPr>
        <w:drawing>
          <wp:inline distT="0" distB="0" distL="0" distR="0">
            <wp:extent cx="3350260" cy="534035"/>
            <wp:effectExtent l="0" t="0" r="0" b="0"/>
            <wp:docPr id="224" name="Immagin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b/>
          <w:szCs w:val="24"/>
        </w:rPr>
      </w:pPr>
    </w:p>
    <w:p w:rsidR="007566EA" w:rsidRDefault="007566EA" w:rsidP="007566EA">
      <w:pPr>
        <w:pStyle w:val="BodyText"/>
        <w:rPr>
          <w:b/>
          <w:szCs w:val="24"/>
        </w:rPr>
      </w:pPr>
      <w:r>
        <w:rPr>
          <w:b/>
          <w:szCs w:val="24"/>
        </w:rPr>
        <w:t>C</w:t>
      </w:r>
      <w:r w:rsidRPr="00447079">
        <w:rPr>
          <w:b/>
          <w:szCs w:val="24"/>
        </w:rPr>
        <w:t>onsultazionePrenotazioniInseriteFuoriSede</w:t>
      </w:r>
      <w:r>
        <w:rPr>
          <w:b/>
          <w:szCs w:val="24"/>
        </w:rPr>
        <w:t>Output.xsd</w:t>
      </w:r>
    </w:p>
    <w:p w:rsidR="007566EA" w:rsidRDefault="007566EA" w:rsidP="007566EA">
      <w:pPr>
        <w:pStyle w:val="BodyText"/>
        <w:rPr>
          <w:b/>
          <w:szCs w:val="24"/>
        </w:rPr>
      </w:pP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26DE4">
        <w:rPr>
          <w:rFonts w:ascii="Consolas" w:eastAsia="Calibri" w:hAnsi="Consolas" w:cs="Consolas"/>
          <w:color w:val="008080"/>
        </w:rPr>
        <w:t>&lt;?</w:t>
      </w:r>
      <w:r w:rsidRPr="00526DE4">
        <w:rPr>
          <w:rFonts w:ascii="Consolas" w:eastAsia="Calibri" w:hAnsi="Consolas" w:cs="Consolas"/>
          <w:color w:val="3F7F7F"/>
        </w:rPr>
        <w:t>xml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version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i/>
          <w:iCs/>
          <w:color w:val="2A00FF"/>
        </w:rPr>
        <w:t>"1.0"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encoding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i/>
          <w:iCs/>
          <w:color w:val="2A00FF"/>
        </w:rPr>
        <w:t>"UTF-8"</w:t>
      </w:r>
      <w:r w:rsidRPr="00526DE4">
        <w:rPr>
          <w:rFonts w:ascii="Consolas" w:eastAsia="Calibri" w:hAnsi="Consolas" w:cs="Consolas"/>
          <w:color w:val="008080"/>
        </w:rPr>
        <w:t>?&gt;</w:t>
      </w: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26DE4">
        <w:rPr>
          <w:rFonts w:ascii="Consolas" w:eastAsia="Calibri" w:hAnsi="Consolas" w:cs="Consolas"/>
          <w:color w:val="008080"/>
        </w:rPr>
        <w:t>&lt;</w:t>
      </w:r>
      <w:r w:rsidRPr="00526DE4">
        <w:rPr>
          <w:rFonts w:ascii="Consolas" w:eastAsia="Calibri" w:hAnsi="Consolas" w:cs="Consolas"/>
          <w:color w:val="3F7F7F"/>
        </w:rPr>
        <w:t>schema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xmlns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"http://www.w3.org/2001/XMLSchema"</w:t>
      </w:r>
      <w:r w:rsidRPr="00526DE4">
        <w:rPr>
          <w:rFonts w:ascii="Consolas" w:eastAsia="Calibri" w:hAnsi="Consolas" w:cs="Consolas"/>
        </w:rPr>
        <w:t xml:space="preserve"> </w:t>
      </w:r>
      <w:r w:rsidRPr="00526DE4">
        <w:rPr>
          <w:rFonts w:ascii="Consolas" w:eastAsia="Calibri" w:hAnsi="Consolas" w:cs="Consolas"/>
          <w:color w:val="7F007F"/>
        </w:rPr>
        <w:t>targetNamespace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"http://www.dtt.it/xsd/NuovoSistemaRevisioni"</w:t>
      </w:r>
    </w:p>
    <w:p w:rsidR="007566EA" w:rsidRPr="00526DE4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526DE4">
        <w:rPr>
          <w:rFonts w:ascii="Consolas" w:eastAsia="Calibri" w:hAnsi="Consolas" w:cs="Consolas"/>
        </w:rPr>
        <w:tab/>
      </w:r>
      <w:r w:rsidRPr="00526DE4">
        <w:rPr>
          <w:rFonts w:ascii="Consolas" w:eastAsia="Calibri" w:hAnsi="Consolas" w:cs="Consolas"/>
          <w:color w:val="7F007F"/>
        </w:rPr>
        <w:t>xmlns:dtt</w:t>
      </w:r>
      <w:r w:rsidRPr="00526DE4">
        <w:rPr>
          <w:rFonts w:ascii="Consolas" w:eastAsia="Calibri" w:hAnsi="Consolas" w:cs="Consolas"/>
          <w:color w:val="000000"/>
        </w:rPr>
        <w:t>=</w:t>
      </w:r>
      <w:r w:rsidRPr="00526DE4">
        <w:rPr>
          <w:rFonts w:ascii="Consolas" w:eastAsia="Calibri" w:hAnsi="Consolas" w:cs="Consolas"/>
          <w:i/>
          <w:iCs/>
          <w:color w:val="2A00FF"/>
        </w:rPr>
        <w:t>"http://www.dtt.it/xsd/NuovoSistemaRevisioni"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526DE4">
        <w:rPr>
          <w:rFonts w:ascii="Consolas" w:eastAsia="Calibri" w:hAnsi="Consolas" w:cs="Consola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elementFormDefault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"qualified"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include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schemaLocation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"../CommonTypes.xsd"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008080"/>
          <w:lang w:val="en-US"/>
        </w:rPr>
        <w:t>/&gt;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element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7F007F"/>
        </w:rPr>
        <w:t>name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"rispostaConsultazionePrenotazioniInseriteFuoriSede"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</w:rPr>
        <w:tab/>
      </w:r>
      <w:r w:rsidRPr="00447079">
        <w:rPr>
          <w:rFonts w:ascii="Consolas" w:eastAsia="Calibri" w:hAnsi="Consolas" w:cs="Consolas"/>
        </w:rPr>
        <w:tab/>
      </w:r>
      <w:r w:rsidRPr="00447079">
        <w:rPr>
          <w:rFonts w:ascii="Consolas" w:eastAsia="Calibri" w:hAnsi="Consolas" w:cs="Consolas"/>
          <w:color w:val="7F007F"/>
        </w:rPr>
        <w:t>type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"dtt:RispostaConsultazionePrenotazioniInseriteFuoriSedeType"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annotation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documentation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  <w:t xml:space="preserve">E' l'elemento </w:t>
      </w:r>
      <w:r w:rsidRPr="00447079">
        <w:rPr>
          <w:rFonts w:ascii="Consolas" w:eastAsia="Calibri" w:hAnsi="Consolas" w:cs="Consolas"/>
          <w:color w:val="000000"/>
          <w:u w:val="single"/>
        </w:rPr>
        <w:t>radice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del</w:t>
      </w:r>
      <w:r w:rsidRPr="00447079">
        <w:rPr>
          <w:rFonts w:ascii="Consolas" w:eastAsia="Calibri" w:hAnsi="Consolas" w:cs="Consolas"/>
          <w:color w:val="000000"/>
        </w:rPr>
        <w:t xml:space="preserve"> file XML; </w:t>
      </w:r>
      <w:r w:rsidRPr="00447079">
        <w:rPr>
          <w:rFonts w:ascii="Consolas" w:eastAsia="Calibri" w:hAnsi="Consolas" w:cs="Consolas"/>
          <w:color w:val="000000"/>
          <w:u w:val="single"/>
        </w:rPr>
        <w:t>contiene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tutti</w:t>
      </w:r>
      <w:r w:rsidRPr="00447079">
        <w:rPr>
          <w:rFonts w:ascii="Consolas" w:eastAsia="Calibri" w:hAnsi="Consolas" w:cs="Consolas"/>
          <w:color w:val="000000"/>
        </w:rPr>
        <w:t xml:space="preserve"> i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  <w:u w:val="single"/>
        </w:rPr>
        <w:t>dati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  <w:u w:val="single"/>
        </w:rPr>
        <w:t>relativi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alla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consultazione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prenotazioni</w:t>
      </w:r>
      <w:r w:rsidRPr="00447079">
        <w:rPr>
          <w:rFonts w:ascii="Consolas" w:eastAsia="Calibri" w:hAnsi="Consolas" w:cs="Consolas"/>
          <w:color w:val="000000"/>
        </w:rPr>
        <w:t xml:space="preserve"> </w:t>
      </w:r>
      <w:r w:rsidRPr="00447079">
        <w:rPr>
          <w:rFonts w:ascii="Consolas" w:eastAsia="Calibri" w:hAnsi="Consolas" w:cs="Consolas"/>
          <w:color w:val="000000"/>
          <w:u w:val="single"/>
        </w:rPr>
        <w:t>inserite</w:t>
      </w:r>
      <w:r w:rsidRPr="00447079">
        <w:rPr>
          <w:rFonts w:ascii="Consolas" w:eastAsia="Calibri" w:hAnsi="Consolas" w:cs="Consolas"/>
          <w:color w:val="000000"/>
        </w:rPr>
        <w:t>.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&lt;/</w:t>
      </w:r>
      <w:r w:rsidRPr="00447079">
        <w:rPr>
          <w:rFonts w:ascii="Consolas" w:eastAsia="Calibri" w:hAnsi="Consolas" w:cs="Consolas"/>
          <w:color w:val="3F7F7F"/>
        </w:rPr>
        <w:t>documentation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&lt;/</w:t>
      </w:r>
      <w:r w:rsidRPr="00447079">
        <w:rPr>
          <w:rFonts w:ascii="Consolas" w:eastAsia="Calibri" w:hAnsi="Consolas" w:cs="Consolas"/>
          <w:color w:val="3F7F7F"/>
        </w:rPr>
        <w:t>annotation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&lt;/</w:t>
      </w:r>
      <w:r w:rsidRPr="00447079">
        <w:rPr>
          <w:rFonts w:ascii="Consolas" w:eastAsia="Calibri" w:hAnsi="Consolas" w:cs="Consolas"/>
          <w:color w:val="3F7F7F"/>
        </w:rPr>
        <w:t>element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</w:p>
    <w:p w:rsidR="007566EA" w:rsidRPr="00447079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8080"/>
        </w:rPr>
        <w:t>&lt;</w:t>
      </w:r>
      <w:r w:rsidRPr="00447079">
        <w:rPr>
          <w:rFonts w:ascii="Consolas" w:eastAsia="Calibri" w:hAnsi="Consolas" w:cs="Consolas"/>
          <w:color w:val="3F7F7F"/>
        </w:rPr>
        <w:t>complexType</w:t>
      </w:r>
      <w:r w:rsidRPr="00447079">
        <w:rPr>
          <w:rFonts w:ascii="Consolas" w:eastAsia="Calibri" w:hAnsi="Consolas" w:cs="Consolas"/>
        </w:rPr>
        <w:t xml:space="preserve"> </w:t>
      </w:r>
      <w:r w:rsidRPr="00447079">
        <w:rPr>
          <w:rFonts w:ascii="Consolas" w:eastAsia="Calibri" w:hAnsi="Consolas" w:cs="Consolas"/>
          <w:color w:val="7F007F"/>
        </w:rPr>
        <w:t>name</w:t>
      </w:r>
      <w:r w:rsidRPr="00447079">
        <w:rPr>
          <w:rFonts w:ascii="Consolas" w:eastAsia="Calibri" w:hAnsi="Consolas" w:cs="Consolas"/>
          <w:color w:val="000000"/>
        </w:rPr>
        <w:t>=</w:t>
      </w:r>
      <w:r w:rsidRPr="00447079">
        <w:rPr>
          <w:rFonts w:ascii="Consolas" w:eastAsia="Calibri" w:hAnsi="Consolas" w:cs="Consolas"/>
          <w:i/>
          <w:iCs/>
          <w:color w:val="2A00FF"/>
        </w:rPr>
        <w:t>"RispostaConsultazionePrenotazioniInseriteFuoriSedeType"</w:t>
      </w:r>
      <w:r w:rsidRPr="00447079">
        <w:rPr>
          <w:rFonts w:ascii="Consolas" w:eastAsia="Calibri" w:hAnsi="Consolas" w:cs="Consolas"/>
          <w:color w:val="008080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447079">
        <w:rPr>
          <w:rFonts w:ascii="Consolas" w:eastAsia="Calibri" w:hAnsi="Consolas" w:cs="Consolas"/>
          <w:color w:val="000000"/>
        </w:rPr>
        <w:tab/>
      </w:r>
      <w:r w:rsidRPr="00447079">
        <w:rPr>
          <w:rFonts w:ascii="Consolas" w:eastAsia="Calibri" w:hAnsi="Consolas" w:cs="Consolas"/>
          <w:color w:val="000000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"consultazione"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"dtt:ConsultazionePrenotazioniInseriteType"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"1"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name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"errore"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type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"dtt:ErroreType"</w:t>
      </w:r>
      <w:r w:rsidRPr="007566EA">
        <w:rPr>
          <w:rFonts w:ascii="Consolas" w:eastAsia="Calibri" w:hAnsi="Consolas" w:cs="Consolas"/>
          <w:lang w:val="en-US"/>
        </w:rPr>
        <w:t xml:space="preserve"> </w:t>
      </w:r>
      <w:r w:rsidRPr="007566EA">
        <w:rPr>
          <w:rFonts w:ascii="Consolas" w:eastAsia="Calibri" w:hAnsi="Consolas" w:cs="Consolas"/>
          <w:color w:val="7F007F"/>
          <w:lang w:val="en-US"/>
        </w:rPr>
        <w:t>minOccurs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"0"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lang w:val="en-US"/>
        </w:rPr>
        <w:tab/>
      </w:r>
      <w:r w:rsidRPr="007566EA">
        <w:rPr>
          <w:rFonts w:ascii="Consolas" w:eastAsia="Calibri" w:hAnsi="Consolas" w:cs="Consolas"/>
          <w:color w:val="7F007F"/>
          <w:lang w:val="en-US"/>
        </w:rPr>
        <w:t>maxOccurs</w:t>
      </w:r>
      <w:r w:rsidRPr="007566EA">
        <w:rPr>
          <w:rFonts w:ascii="Consolas" w:eastAsia="Calibri" w:hAnsi="Consolas" w:cs="Consolas"/>
          <w:color w:val="000000"/>
          <w:lang w:val="en-US"/>
        </w:rPr>
        <w:t>=</w:t>
      </w:r>
      <w:r w:rsidRPr="007566EA">
        <w:rPr>
          <w:rFonts w:ascii="Consolas" w:eastAsia="Calibri" w:hAnsi="Consolas" w:cs="Consolas"/>
          <w:i/>
          <w:iCs/>
          <w:color w:val="2A00FF"/>
          <w:lang w:val="en-US"/>
        </w:rPr>
        <w:t>"unbounded"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element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lastRenderedPageBreak/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choice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P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  <w:lang w:val="en-U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0000"/>
          <w:lang w:val="en-US"/>
        </w:rPr>
        <w:tab/>
      </w:r>
      <w:r w:rsidRPr="007566EA">
        <w:rPr>
          <w:rFonts w:ascii="Consolas" w:eastAsia="Calibri" w:hAnsi="Consolas" w:cs="Consolas"/>
          <w:color w:val="008080"/>
          <w:lang w:val="en-US"/>
        </w:rPr>
        <w:t>&lt;/</w:t>
      </w:r>
      <w:r w:rsidRPr="007566EA">
        <w:rPr>
          <w:rFonts w:ascii="Consolas" w:eastAsia="Calibri" w:hAnsi="Consolas" w:cs="Consolas"/>
          <w:color w:val="3F7F7F"/>
          <w:lang w:val="en-US"/>
        </w:rPr>
        <w:t>sequence</w:t>
      </w:r>
      <w:r w:rsidRPr="007566EA">
        <w:rPr>
          <w:rFonts w:ascii="Consolas" w:eastAsia="Calibri" w:hAnsi="Consolas" w:cs="Consolas"/>
          <w:color w:val="008080"/>
          <w:lang w:val="en-US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 w:rsidRPr="007566EA">
        <w:rPr>
          <w:rFonts w:ascii="Consolas" w:eastAsia="Calibri" w:hAnsi="Consolas" w:cs="Consolas"/>
          <w:color w:val="000000"/>
          <w:lang w:val="en-US"/>
        </w:rPr>
        <w:tab/>
      </w: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complexType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  <w:r>
        <w:rPr>
          <w:rFonts w:ascii="Consolas" w:eastAsia="Calibri" w:hAnsi="Consolas" w:cs="Consolas"/>
          <w:color w:val="008080"/>
        </w:rPr>
        <w:t>&lt;/</w:t>
      </w:r>
      <w:r>
        <w:rPr>
          <w:rFonts w:ascii="Consolas" w:eastAsia="Calibri" w:hAnsi="Consolas" w:cs="Consolas"/>
          <w:color w:val="3F7F7F"/>
        </w:rPr>
        <w:t>schema</w:t>
      </w:r>
      <w:r>
        <w:rPr>
          <w:rFonts w:ascii="Consolas" w:eastAsia="Calibri" w:hAnsi="Consolas" w:cs="Consolas"/>
          <w:color w:val="008080"/>
        </w:rPr>
        <w:t>&gt;</w:t>
      </w:r>
    </w:p>
    <w:p w:rsidR="007566EA" w:rsidRDefault="007566EA" w:rsidP="007566EA">
      <w:pPr>
        <w:autoSpaceDE w:val="0"/>
        <w:autoSpaceDN w:val="0"/>
        <w:adjustRightInd w:val="0"/>
        <w:rPr>
          <w:rFonts w:ascii="Consolas" w:eastAsia="Calibri" w:hAnsi="Consolas" w:cs="Consolas"/>
        </w:rPr>
      </w:pPr>
    </w:p>
    <w:p w:rsidR="007566EA" w:rsidRDefault="008534AE" w:rsidP="007566EA">
      <w:pPr>
        <w:pStyle w:val="BodyText"/>
        <w:rPr>
          <w:b/>
          <w:szCs w:val="24"/>
        </w:rPr>
      </w:pPr>
      <w:r>
        <w:rPr>
          <w:b/>
          <w:noProof/>
          <w:szCs w:val="24"/>
          <w:lang w:eastAsia="it-IT"/>
        </w:rPr>
        <w:drawing>
          <wp:inline distT="0" distB="0" distL="0" distR="0">
            <wp:extent cx="3430905" cy="534035"/>
            <wp:effectExtent l="0" t="0" r="0" b="0"/>
            <wp:docPr id="23" name="Immagin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A" w:rsidRDefault="007566EA" w:rsidP="007566EA">
      <w:pPr>
        <w:pStyle w:val="BodyText"/>
        <w:rPr>
          <w:b/>
          <w:szCs w:val="24"/>
        </w:rPr>
      </w:pPr>
    </w:p>
    <w:p w:rsidR="007566EA" w:rsidRDefault="00F366B8" w:rsidP="007566EA">
      <w:pPr>
        <w:pStyle w:val="Titolo3"/>
        <w:rPr>
          <w:lang w:val="it-IT"/>
        </w:rPr>
      </w:pPr>
      <w:r w:rsidRPr="00F366B8">
        <w:rPr>
          <w:lang w:val="it-IT"/>
        </w:rPr>
        <w:t xml:space="preserve"> </w:t>
      </w:r>
      <w:bookmarkStart w:id="650" w:name="_Toc43549846"/>
      <w:r w:rsidRPr="001F43F6">
        <w:rPr>
          <w:lang w:val="it-IT"/>
        </w:rPr>
        <w:t xml:space="preserve">Servizio Di Richiesta </w:t>
      </w:r>
      <w:r>
        <w:rPr>
          <w:lang w:val="it-IT"/>
        </w:rPr>
        <w:t>Dettaglio Nazionalizzazione Per Agenzia</w:t>
      </w:r>
      <w:bookmarkEnd w:id="650"/>
      <w:r>
        <w:rPr>
          <w:lang w:val="it-IT"/>
        </w:rPr>
        <w:t xml:space="preserve"> </w:t>
      </w:r>
    </w:p>
    <w:p w:rsidR="00F366B8" w:rsidRPr="00F366B8" w:rsidRDefault="00F366B8" w:rsidP="00F366B8"/>
    <w:p w:rsidR="007566EA" w:rsidRPr="00F366B8" w:rsidRDefault="00F366B8" w:rsidP="007566EA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DettaglioNazionalizzazione</w:t>
      </w:r>
      <w:r w:rsidRPr="00F366B8">
        <w:rPr>
          <w:b/>
          <w:sz w:val="24"/>
          <w:szCs w:val="24"/>
        </w:rPr>
        <w:t>.xsd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highlight w:val="lightGray"/>
          <w:lang w:eastAsia="it-IT"/>
        </w:rPr>
        <w:t>schema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"http://www.w3.org/2001/XMLSchema"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xmlns:dtt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targetNamespace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elementFormDefault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attributeFormDefault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"./DettaglioNazionalizzazioneInput.xsd"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"./DettaglioNazionalizzazioneOutput.xsd"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7566EA" w:rsidRDefault="00F366B8" w:rsidP="00F366B8">
      <w:pPr>
        <w:autoSpaceDE w:val="0"/>
        <w:autoSpaceDN w:val="0"/>
        <w:adjustRightInd w:val="0"/>
        <w:rPr>
          <w:rFonts w:ascii="Consolas" w:hAnsi="Consolas" w:cs="Consolas"/>
          <w:color w:val="008080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highlight w:val="lightGray"/>
          <w:lang w:eastAsia="it-IT"/>
        </w:rPr>
        <w:t>schema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F366B8" w:rsidRDefault="00627FEA" w:rsidP="00F366B8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627FEA">
        <w:rPr>
          <w:rFonts w:ascii="Courier New" w:eastAsia="Calibri" w:hAnsi="Courier New" w:cs="Courier New"/>
        </w:rPr>
        <w:object w:dxaOrig="3631" w:dyaOrig="811">
          <v:shape id="_x0000_i1192" type="#_x0000_t75" style="width:181.5pt;height:40.5pt" o:ole="">
            <v:imagedata r:id="rId555" o:title=""/>
          </v:shape>
          <o:OLEObject Type="Embed" ProgID="Package" ShapeID="_x0000_i1192" DrawAspect="Content" ObjectID="_1669193616" r:id="rId556"/>
        </w:object>
      </w:r>
    </w:p>
    <w:p w:rsidR="00627FEA" w:rsidRDefault="00627FEA" w:rsidP="00F366B8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F366B8" w:rsidRPr="00F366B8" w:rsidRDefault="00F366B8" w:rsidP="00F366B8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DettaglioNazionalizzazioneInput</w:t>
      </w:r>
      <w:r w:rsidRPr="00F366B8">
        <w:rPr>
          <w:b/>
          <w:sz w:val="24"/>
          <w:szCs w:val="24"/>
        </w:rPr>
        <w:t>.xsd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&lt;?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xml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version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"1.0"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encoding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"UTF-8"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?&gt;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"http://www.w3.org/2001/XMLSchema"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targetNamespace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xmlns:dtt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F366B8" w:rsidRPr="0034006F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val="en-US"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 w:rsidRPr="0034006F">
        <w:rPr>
          <w:rFonts w:ascii="Consolas" w:hAnsi="Consolas" w:cs="Consolas"/>
          <w:color w:val="7F007F"/>
          <w:sz w:val="24"/>
          <w:szCs w:val="24"/>
          <w:lang w:val="en-US" w:eastAsia="it-IT"/>
        </w:rPr>
        <w:t>elementFormDefault</w:t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>=</w:t>
      </w:r>
      <w:r w:rsidRPr="0034006F">
        <w:rPr>
          <w:rFonts w:ascii="Consolas" w:hAnsi="Consolas" w:cs="Consolas"/>
          <w:i/>
          <w:iCs/>
          <w:color w:val="2A00FF"/>
          <w:sz w:val="24"/>
          <w:szCs w:val="24"/>
          <w:lang w:val="en-US" w:eastAsia="it-IT"/>
        </w:rPr>
        <w:t>"qualified"</w:t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&gt;</w:t>
      </w:r>
    </w:p>
    <w:p w:rsidR="00F366B8" w:rsidRPr="0034006F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val="en-US" w:eastAsia="it-IT"/>
        </w:rPr>
      </w:pP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&lt;</w:t>
      </w:r>
      <w:r w:rsidRPr="0034006F">
        <w:rPr>
          <w:rFonts w:ascii="Consolas" w:hAnsi="Consolas" w:cs="Consolas"/>
          <w:color w:val="3F7F7F"/>
          <w:sz w:val="24"/>
          <w:szCs w:val="24"/>
          <w:lang w:val="en-US" w:eastAsia="it-IT"/>
        </w:rPr>
        <w:t>include</w:t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 xml:space="preserve"> </w:t>
      </w:r>
      <w:r w:rsidRPr="0034006F">
        <w:rPr>
          <w:rFonts w:ascii="Consolas" w:hAnsi="Consolas" w:cs="Consolas"/>
          <w:color w:val="7F007F"/>
          <w:sz w:val="24"/>
          <w:szCs w:val="24"/>
          <w:lang w:val="en-US" w:eastAsia="it-IT"/>
        </w:rPr>
        <w:t>schemaLocation</w:t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>=</w:t>
      </w:r>
      <w:r w:rsidRPr="0034006F">
        <w:rPr>
          <w:rFonts w:ascii="Consolas" w:hAnsi="Consolas" w:cs="Consolas"/>
          <w:i/>
          <w:iCs/>
          <w:color w:val="2A00FF"/>
          <w:sz w:val="24"/>
          <w:szCs w:val="24"/>
          <w:lang w:val="en-US" w:eastAsia="it-IT"/>
        </w:rPr>
        <w:t>"../CommonTypes.xsd"</w:t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 xml:space="preserve"> </w:t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/&gt;</w:t>
      </w:r>
    </w:p>
    <w:p w:rsidR="00F366B8" w:rsidRPr="0034006F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val="en-US" w:eastAsia="it-IT"/>
        </w:rPr>
      </w:pP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"richiestaDettaglioNazionalizzazione"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"dtt:RichiestaDettaglioNazionalizzazioneType"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  <w:t xml:space="preserve">E' l'elemento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radice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del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file XML;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contiene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tutti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i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dati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relativi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alla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richiesta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.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lastRenderedPageBreak/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"RichiestaDettaglioNazionalizzazioneType"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Pr="0034006F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val="en-US"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&lt;</w:t>
      </w:r>
      <w:r w:rsidRPr="0034006F">
        <w:rPr>
          <w:rFonts w:ascii="Consolas" w:hAnsi="Consolas" w:cs="Consolas"/>
          <w:color w:val="3F7F7F"/>
          <w:sz w:val="24"/>
          <w:szCs w:val="24"/>
          <w:lang w:val="en-US" w:eastAsia="it-IT"/>
        </w:rPr>
        <w:t>element</w:t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 xml:space="preserve"> </w:t>
      </w:r>
      <w:r w:rsidRPr="0034006F">
        <w:rPr>
          <w:rFonts w:ascii="Consolas" w:hAnsi="Consolas" w:cs="Consolas"/>
          <w:color w:val="7F007F"/>
          <w:sz w:val="24"/>
          <w:szCs w:val="24"/>
          <w:lang w:val="en-US" w:eastAsia="it-IT"/>
        </w:rPr>
        <w:t>name</w:t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>=</w:t>
      </w:r>
      <w:r w:rsidRPr="0034006F">
        <w:rPr>
          <w:rFonts w:ascii="Consolas" w:hAnsi="Consolas" w:cs="Consolas"/>
          <w:i/>
          <w:iCs/>
          <w:color w:val="2A00FF"/>
          <w:sz w:val="24"/>
          <w:szCs w:val="24"/>
          <w:lang w:val="en-US" w:eastAsia="it-IT"/>
        </w:rPr>
        <w:t>"login"</w:t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 xml:space="preserve"> </w:t>
      </w:r>
      <w:r w:rsidRPr="0034006F">
        <w:rPr>
          <w:rFonts w:ascii="Consolas" w:hAnsi="Consolas" w:cs="Consolas"/>
          <w:color w:val="7F007F"/>
          <w:sz w:val="24"/>
          <w:szCs w:val="24"/>
          <w:lang w:val="en-US" w:eastAsia="it-IT"/>
        </w:rPr>
        <w:t>type</w:t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>=</w:t>
      </w:r>
      <w:r w:rsidRPr="0034006F">
        <w:rPr>
          <w:rFonts w:ascii="Consolas" w:hAnsi="Consolas" w:cs="Consolas"/>
          <w:i/>
          <w:iCs/>
          <w:color w:val="2A00FF"/>
          <w:sz w:val="24"/>
          <w:szCs w:val="24"/>
          <w:lang w:val="en-US" w:eastAsia="it-IT"/>
        </w:rPr>
        <w:t>"dtt:LoginType"</w:t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 xml:space="preserve"> </w:t>
      </w:r>
      <w:r w:rsidRPr="0034006F">
        <w:rPr>
          <w:rFonts w:ascii="Consolas" w:hAnsi="Consolas" w:cs="Consolas"/>
          <w:color w:val="7F007F"/>
          <w:sz w:val="24"/>
          <w:szCs w:val="24"/>
          <w:lang w:val="en-US" w:eastAsia="it-IT"/>
        </w:rPr>
        <w:t>maxOccurs</w:t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>=</w:t>
      </w:r>
      <w:r w:rsidRPr="0034006F">
        <w:rPr>
          <w:rFonts w:ascii="Consolas" w:hAnsi="Consolas" w:cs="Consolas"/>
          <w:i/>
          <w:iCs/>
          <w:color w:val="2A00FF"/>
          <w:sz w:val="24"/>
          <w:szCs w:val="24"/>
          <w:lang w:val="en-US" w:eastAsia="it-IT"/>
        </w:rPr>
        <w:t>"1"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 w:rsidRPr="0034006F">
        <w:rPr>
          <w:rFonts w:ascii="Consolas" w:hAnsi="Consolas" w:cs="Consolas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"progressivoRichiestaNazionalizzazione"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"integer"</w:t>
      </w:r>
    </w:p>
    <w:p w:rsidR="00F366B8" w:rsidRPr="0034006F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val="en-US"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 w:rsidRPr="0034006F">
        <w:rPr>
          <w:rFonts w:ascii="Consolas" w:hAnsi="Consolas" w:cs="Consolas"/>
          <w:color w:val="7F007F"/>
          <w:sz w:val="24"/>
          <w:szCs w:val="24"/>
          <w:lang w:val="en-US" w:eastAsia="it-IT"/>
        </w:rPr>
        <w:t>minOccurs</w:t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>=</w:t>
      </w:r>
      <w:r w:rsidRPr="0034006F">
        <w:rPr>
          <w:rFonts w:ascii="Consolas" w:hAnsi="Consolas" w:cs="Consolas"/>
          <w:i/>
          <w:iCs/>
          <w:color w:val="2A00FF"/>
          <w:sz w:val="24"/>
          <w:szCs w:val="24"/>
          <w:lang w:val="en-US" w:eastAsia="it-IT"/>
        </w:rPr>
        <w:t>"1"</w:t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 xml:space="preserve"> </w:t>
      </w:r>
      <w:r w:rsidRPr="0034006F">
        <w:rPr>
          <w:rFonts w:ascii="Consolas" w:hAnsi="Consolas" w:cs="Consolas"/>
          <w:color w:val="7F007F"/>
          <w:sz w:val="24"/>
          <w:szCs w:val="24"/>
          <w:lang w:val="en-US" w:eastAsia="it-IT"/>
        </w:rPr>
        <w:t>maxOccurs</w:t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>=</w:t>
      </w:r>
      <w:r w:rsidRPr="0034006F">
        <w:rPr>
          <w:rFonts w:ascii="Consolas" w:hAnsi="Consolas" w:cs="Consolas"/>
          <w:i/>
          <w:iCs/>
          <w:color w:val="2A00FF"/>
          <w:sz w:val="24"/>
          <w:szCs w:val="24"/>
          <w:lang w:val="en-US" w:eastAsia="it-IT"/>
        </w:rPr>
        <w:t>"1"</w:t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 xml:space="preserve"> </w:t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/&gt;</w:t>
      </w:r>
    </w:p>
    <w:p w:rsidR="00F366B8" w:rsidRPr="0034006F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val="en-US" w:eastAsia="it-IT"/>
        </w:rPr>
      </w:pP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&lt;/</w:t>
      </w:r>
      <w:r w:rsidRPr="0034006F">
        <w:rPr>
          <w:rFonts w:ascii="Consolas" w:hAnsi="Consolas" w:cs="Consolas"/>
          <w:color w:val="3F7F7F"/>
          <w:sz w:val="24"/>
          <w:szCs w:val="24"/>
          <w:lang w:val="en-US" w:eastAsia="it-IT"/>
        </w:rPr>
        <w:t>sequence</w:t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&gt;</w:t>
      </w:r>
    </w:p>
    <w:p w:rsidR="00F366B8" w:rsidRPr="0034006F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val="en-US" w:eastAsia="it-IT"/>
        </w:rPr>
      </w:pP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&lt;/</w:t>
      </w:r>
      <w:r w:rsidRPr="0034006F">
        <w:rPr>
          <w:rFonts w:ascii="Consolas" w:hAnsi="Consolas" w:cs="Consolas"/>
          <w:color w:val="3F7F7F"/>
          <w:sz w:val="24"/>
          <w:szCs w:val="24"/>
          <w:lang w:val="en-US" w:eastAsia="it-IT"/>
        </w:rPr>
        <w:t>complexType</w:t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&gt;</w:t>
      </w:r>
    </w:p>
    <w:p w:rsidR="00F366B8" w:rsidRPr="0034006F" w:rsidRDefault="00F366B8" w:rsidP="00F366B8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&lt;/</w:t>
      </w:r>
      <w:r w:rsidRPr="0034006F">
        <w:rPr>
          <w:rFonts w:ascii="Consolas" w:hAnsi="Consolas" w:cs="Consolas"/>
          <w:color w:val="3F7F7F"/>
          <w:sz w:val="24"/>
          <w:szCs w:val="24"/>
          <w:lang w:val="en-US" w:eastAsia="it-IT"/>
        </w:rPr>
        <w:t>schema</w:t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&gt;</w:t>
      </w:r>
    </w:p>
    <w:p w:rsidR="00F366B8" w:rsidRPr="0034006F" w:rsidRDefault="00F366B8" w:rsidP="00F366B8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F366B8" w:rsidRPr="0034006F" w:rsidRDefault="00F366B8" w:rsidP="00F366B8">
      <w:pPr>
        <w:autoSpaceDE w:val="0"/>
        <w:autoSpaceDN w:val="0"/>
        <w:adjustRightInd w:val="0"/>
        <w:rPr>
          <w:rFonts w:ascii="Courier New" w:eastAsia="Calibri" w:hAnsi="Courier New" w:cs="Courier New"/>
          <w:lang w:val="en-US"/>
        </w:rPr>
      </w:pPr>
    </w:p>
    <w:p w:rsidR="00F366B8" w:rsidRDefault="00627FEA" w:rsidP="00F366B8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627FEA">
        <w:rPr>
          <w:rFonts w:ascii="Courier New" w:eastAsia="Calibri" w:hAnsi="Courier New" w:cs="Courier New"/>
        </w:rPr>
        <w:object w:dxaOrig="3555" w:dyaOrig="811">
          <v:shape id="_x0000_i1193" type="#_x0000_t75" style="width:177.75pt;height:40.5pt" o:ole="">
            <v:imagedata r:id="rId557" o:title=""/>
          </v:shape>
          <o:OLEObject Type="Embed" ProgID="Package" ShapeID="_x0000_i1193" DrawAspect="Content" ObjectID="_1669193617" r:id="rId558"/>
        </w:object>
      </w:r>
    </w:p>
    <w:p w:rsidR="00F366B8" w:rsidRDefault="00F366B8" w:rsidP="00F366B8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F366B8" w:rsidRDefault="00F366B8" w:rsidP="00F366B8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DettaglioNazionalizzazioneOutput</w:t>
      </w:r>
      <w:r w:rsidRPr="00F366B8">
        <w:rPr>
          <w:b/>
          <w:sz w:val="24"/>
          <w:szCs w:val="24"/>
        </w:rPr>
        <w:t>.xsd</w:t>
      </w:r>
    </w:p>
    <w:p w:rsidR="00F366B8" w:rsidRDefault="00F366B8" w:rsidP="00F366B8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&lt;?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xml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version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"1.0"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encoding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"UTF-8"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?&gt;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"http://www.w3.org/2001/XMLSchema"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targetNamespace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xmlns:dtt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F366B8" w:rsidRPr="0034006F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val="en-US"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 w:rsidRPr="0034006F">
        <w:rPr>
          <w:rFonts w:ascii="Consolas" w:hAnsi="Consolas" w:cs="Consolas"/>
          <w:color w:val="7F007F"/>
          <w:sz w:val="24"/>
          <w:szCs w:val="24"/>
          <w:lang w:val="en-US" w:eastAsia="it-IT"/>
        </w:rPr>
        <w:t>elementFormDefault</w:t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>=</w:t>
      </w:r>
      <w:r w:rsidRPr="0034006F">
        <w:rPr>
          <w:rFonts w:ascii="Consolas" w:hAnsi="Consolas" w:cs="Consolas"/>
          <w:i/>
          <w:iCs/>
          <w:color w:val="2A00FF"/>
          <w:sz w:val="24"/>
          <w:szCs w:val="24"/>
          <w:lang w:val="en-US" w:eastAsia="it-IT"/>
        </w:rPr>
        <w:t>"qualified"</w:t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&gt;</w:t>
      </w:r>
    </w:p>
    <w:p w:rsidR="00F366B8" w:rsidRPr="0034006F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val="en-US" w:eastAsia="it-IT"/>
        </w:rPr>
      </w:pP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&lt;</w:t>
      </w:r>
      <w:r w:rsidRPr="0034006F">
        <w:rPr>
          <w:rFonts w:ascii="Consolas" w:hAnsi="Consolas" w:cs="Consolas"/>
          <w:color w:val="3F7F7F"/>
          <w:sz w:val="24"/>
          <w:szCs w:val="24"/>
          <w:lang w:val="en-US" w:eastAsia="it-IT"/>
        </w:rPr>
        <w:t>include</w:t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 xml:space="preserve"> </w:t>
      </w:r>
      <w:r w:rsidRPr="0034006F">
        <w:rPr>
          <w:rFonts w:ascii="Consolas" w:hAnsi="Consolas" w:cs="Consolas"/>
          <w:color w:val="7F007F"/>
          <w:sz w:val="24"/>
          <w:szCs w:val="24"/>
          <w:lang w:val="en-US" w:eastAsia="it-IT"/>
        </w:rPr>
        <w:t>schemaLocation</w:t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>=</w:t>
      </w:r>
      <w:r w:rsidRPr="0034006F">
        <w:rPr>
          <w:rFonts w:ascii="Consolas" w:hAnsi="Consolas" w:cs="Consolas"/>
          <w:i/>
          <w:iCs/>
          <w:color w:val="2A00FF"/>
          <w:sz w:val="24"/>
          <w:szCs w:val="24"/>
          <w:lang w:val="en-US" w:eastAsia="it-IT"/>
        </w:rPr>
        <w:t>"../CommonTypes.xsd"</w:t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 xml:space="preserve"> </w:t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/&gt;</w:t>
      </w:r>
    </w:p>
    <w:p w:rsidR="00F366B8" w:rsidRPr="0034006F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val="en-US" w:eastAsia="it-IT"/>
        </w:rPr>
      </w:pP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"rispostaDettaglioNazionalizzazione"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"dtt:RispostaDettaglioNazionalizzazioneType"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  <w:t xml:space="preserve">E' l'elemento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radice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del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file XML;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contiene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tutti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i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dati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relativi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a DomandaRevisioneFuoriSedePA.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"RispostaDettaglioNazionalizzazioneType"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choice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lastRenderedPageBreak/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"nazionalizzazione"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"dtt:RichiestaNazionalizzazioneType"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</w:p>
    <w:p w:rsidR="00F366B8" w:rsidRPr="0034006F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val="en-US"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 w:rsidRPr="0034006F">
        <w:rPr>
          <w:rFonts w:ascii="Consolas" w:hAnsi="Consolas" w:cs="Consolas"/>
          <w:color w:val="7F007F"/>
          <w:sz w:val="24"/>
          <w:szCs w:val="24"/>
          <w:lang w:val="en-US" w:eastAsia="it-IT"/>
        </w:rPr>
        <w:t>maxOccurs</w:t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>=</w:t>
      </w:r>
      <w:r w:rsidRPr="0034006F">
        <w:rPr>
          <w:rFonts w:ascii="Consolas" w:hAnsi="Consolas" w:cs="Consolas"/>
          <w:i/>
          <w:iCs/>
          <w:color w:val="2A00FF"/>
          <w:sz w:val="24"/>
          <w:szCs w:val="24"/>
          <w:lang w:val="en-US" w:eastAsia="it-IT"/>
        </w:rPr>
        <w:t>"unbounded"</w:t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 xml:space="preserve"> </w:t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/&gt;</w:t>
      </w:r>
    </w:p>
    <w:p w:rsidR="00F366B8" w:rsidRPr="0034006F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val="en-US" w:eastAsia="it-IT"/>
        </w:rPr>
      </w:pP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&lt;/</w:t>
      </w:r>
      <w:r w:rsidRPr="0034006F">
        <w:rPr>
          <w:rFonts w:ascii="Consolas" w:hAnsi="Consolas" w:cs="Consolas"/>
          <w:color w:val="3F7F7F"/>
          <w:sz w:val="24"/>
          <w:szCs w:val="24"/>
          <w:lang w:val="en-US" w:eastAsia="it-IT"/>
        </w:rPr>
        <w:t>sequence</w:t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&gt;</w:t>
      </w:r>
    </w:p>
    <w:p w:rsidR="00F366B8" w:rsidRPr="0034006F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val="en-US" w:eastAsia="it-IT"/>
        </w:rPr>
      </w:pP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&lt;</w:t>
      </w:r>
      <w:r w:rsidRPr="0034006F">
        <w:rPr>
          <w:rFonts w:ascii="Consolas" w:hAnsi="Consolas" w:cs="Consolas"/>
          <w:color w:val="3F7F7F"/>
          <w:sz w:val="24"/>
          <w:szCs w:val="24"/>
          <w:lang w:val="en-US" w:eastAsia="it-IT"/>
        </w:rPr>
        <w:t>element</w:t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 xml:space="preserve"> </w:t>
      </w:r>
      <w:r w:rsidRPr="0034006F">
        <w:rPr>
          <w:rFonts w:ascii="Consolas" w:hAnsi="Consolas" w:cs="Consolas"/>
          <w:color w:val="7F007F"/>
          <w:sz w:val="24"/>
          <w:szCs w:val="24"/>
          <w:lang w:val="en-US" w:eastAsia="it-IT"/>
        </w:rPr>
        <w:t>name</w:t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>=</w:t>
      </w:r>
      <w:r w:rsidRPr="0034006F">
        <w:rPr>
          <w:rFonts w:ascii="Consolas" w:hAnsi="Consolas" w:cs="Consolas"/>
          <w:i/>
          <w:iCs/>
          <w:color w:val="2A00FF"/>
          <w:sz w:val="24"/>
          <w:szCs w:val="24"/>
          <w:lang w:val="en-US" w:eastAsia="it-IT"/>
        </w:rPr>
        <w:t>"errore"</w:t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 xml:space="preserve"> </w:t>
      </w:r>
      <w:r w:rsidRPr="0034006F">
        <w:rPr>
          <w:rFonts w:ascii="Consolas" w:hAnsi="Consolas" w:cs="Consolas"/>
          <w:color w:val="7F007F"/>
          <w:sz w:val="24"/>
          <w:szCs w:val="24"/>
          <w:lang w:val="en-US" w:eastAsia="it-IT"/>
        </w:rPr>
        <w:t>type</w:t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>=</w:t>
      </w:r>
      <w:r w:rsidRPr="0034006F">
        <w:rPr>
          <w:rFonts w:ascii="Consolas" w:hAnsi="Consolas" w:cs="Consolas"/>
          <w:i/>
          <w:iCs/>
          <w:color w:val="2A00FF"/>
          <w:sz w:val="24"/>
          <w:szCs w:val="24"/>
          <w:lang w:val="en-US" w:eastAsia="it-IT"/>
        </w:rPr>
        <w:t>"dtt:ErroreType"</w:t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 xml:space="preserve"> </w:t>
      </w:r>
      <w:r w:rsidRPr="0034006F">
        <w:rPr>
          <w:rFonts w:ascii="Consolas" w:hAnsi="Consolas" w:cs="Consolas"/>
          <w:color w:val="7F007F"/>
          <w:sz w:val="24"/>
          <w:szCs w:val="24"/>
          <w:lang w:val="en-US" w:eastAsia="it-IT"/>
        </w:rPr>
        <w:t>minOccurs</w:t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>=</w:t>
      </w:r>
      <w:r w:rsidRPr="0034006F">
        <w:rPr>
          <w:rFonts w:ascii="Consolas" w:hAnsi="Consolas" w:cs="Consolas"/>
          <w:i/>
          <w:iCs/>
          <w:color w:val="2A00FF"/>
          <w:sz w:val="24"/>
          <w:szCs w:val="24"/>
          <w:lang w:val="en-US" w:eastAsia="it-IT"/>
        </w:rPr>
        <w:t>"0"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 w:rsidRPr="0034006F">
        <w:rPr>
          <w:rFonts w:ascii="Consolas" w:hAnsi="Consolas" w:cs="Consolas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"unbounded"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F366B8" w:rsidRDefault="00F366B8" w:rsidP="00F366B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choice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Pr="00F366B8" w:rsidRDefault="00F366B8" w:rsidP="00F366B8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627FEA" w:rsidRDefault="00627FEA" w:rsidP="00F366B8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627FEA">
        <w:rPr>
          <w:rFonts w:ascii="Courier New" w:eastAsia="Calibri" w:hAnsi="Courier New" w:cs="Courier New"/>
        </w:rPr>
        <w:object w:dxaOrig="3751" w:dyaOrig="811">
          <v:shape id="_x0000_i1194" type="#_x0000_t75" style="width:187.5pt;height:40.5pt" o:ole="">
            <v:imagedata r:id="rId559" o:title=""/>
          </v:shape>
          <o:OLEObject Type="Embed" ProgID="Package" ShapeID="_x0000_i1194" DrawAspect="Content" ObjectID="_1669193618" r:id="rId560"/>
        </w:object>
      </w:r>
    </w:p>
    <w:p w:rsidR="00F366B8" w:rsidRDefault="00F366B8" w:rsidP="00F366B8">
      <w:pPr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F366B8" w:rsidRPr="0034006F" w:rsidRDefault="00F366B8" w:rsidP="00F366B8">
      <w:pPr>
        <w:pStyle w:val="Titolo3"/>
        <w:rPr>
          <w:lang w:val="it-IT"/>
        </w:rPr>
      </w:pPr>
      <w:bookmarkStart w:id="651" w:name="_Toc43549847"/>
      <w:r w:rsidRPr="0034006F">
        <w:rPr>
          <w:lang w:val="it-IT"/>
        </w:rPr>
        <w:t>Servizio Di Richiesta Stampa Nazionalizzazione Per Agenzia</w:t>
      </w:r>
      <w:bookmarkEnd w:id="651"/>
    </w:p>
    <w:p w:rsidR="003C32E2" w:rsidRPr="0034006F" w:rsidRDefault="003C32E2" w:rsidP="00F366B8">
      <w:pPr>
        <w:autoSpaceDE w:val="0"/>
        <w:autoSpaceDN w:val="0"/>
        <w:adjustRightInd w:val="0"/>
        <w:rPr>
          <w:rFonts w:eastAsia="Calibri"/>
        </w:rPr>
      </w:pPr>
    </w:p>
    <w:p w:rsidR="00F366B8" w:rsidRDefault="003C32E2" w:rsidP="00F366B8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StampaNazionalizzazione.xsd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highlight w:val="lightGray"/>
          <w:lang w:eastAsia="it-IT"/>
        </w:rPr>
        <w:t>schema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"http://www.w3.org/2001/XMLSchema"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xmlns:dtt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targetNamespace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elementFormDefault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attributeFormDefault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"./StampaNazionalizzazioneInput.xsd"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"./StampaNazionalizzazioneOutput.xsd"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rPr>
          <w:rFonts w:ascii="Consolas" w:hAnsi="Consolas" w:cs="Consolas"/>
          <w:color w:val="008080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highlight w:val="lightGray"/>
          <w:lang w:eastAsia="it-IT"/>
        </w:rPr>
        <w:t>schema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rPr>
          <w:rFonts w:ascii="Consolas" w:hAnsi="Consolas" w:cs="Consolas"/>
          <w:color w:val="008080"/>
          <w:sz w:val="24"/>
          <w:szCs w:val="24"/>
          <w:lang w:eastAsia="it-IT"/>
        </w:rPr>
      </w:pPr>
    </w:p>
    <w:p w:rsidR="00627FEA" w:rsidRDefault="00627FEA" w:rsidP="003C32E2">
      <w:pPr>
        <w:autoSpaceDE w:val="0"/>
        <w:autoSpaceDN w:val="0"/>
        <w:adjustRightInd w:val="0"/>
        <w:rPr>
          <w:rFonts w:ascii="Consolas" w:hAnsi="Consolas" w:cs="Consolas"/>
          <w:color w:val="008080"/>
          <w:sz w:val="24"/>
          <w:szCs w:val="24"/>
          <w:lang w:eastAsia="it-IT"/>
        </w:rPr>
      </w:pPr>
      <w:r w:rsidRPr="00627FEA">
        <w:rPr>
          <w:rFonts w:ascii="Consolas" w:hAnsi="Consolas" w:cs="Consolas"/>
          <w:color w:val="008080"/>
          <w:sz w:val="24"/>
          <w:szCs w:val="24"/>
          <w:lang w:eastAsia="it-IT"/>
        </w:rPr>
        <w:object w:dxaOrig="2881" w:dyaOrig="811">
          <v:shape id="_x0000_i1195" type="#_x0000_t75" style="width:2in;height:40.5pt" o:ole="">
            <v:imagedata r:id="rId561" o:title=""/>
          </v:shape>
          <o:OLEObject Type="Embed" ProgID="Package" ShapeID="_x0000_i1195" DrawAspect="Content" ObjectID="_1669193619" r:id="rId562"/>
        </w:object>
      </w:r>
    </w:p>
    <w:p w:rsidR="003C32E2" w:rsidRDefault="003C32E2" w:rsidP="003C32E2">
      <w:pPr>
        <w:autoSpaceDE w:val="0"/>
        <w:autoSpaceDN w:val="0"/>
        <w:adjustRightInd w:val="0"/>
        <w:rPr>
          <w:rFonts w:ascii="Consolas" w:hAnsi="Consolas" w:cs="Consolas"/>
          <w:color w:val="008080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StampaNazionalizzazioneInput.xsd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&lt;?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xml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version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"1.0"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encoding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"UTF-8"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?&gt;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"http://www.w3.org/2001/XMLSchema"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targetNamespace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xmlns:dtt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Pr="0034006F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val="en-US"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 w:rsidRPr="0034006F">
        <w:rPr>
          <w:rFonts w:ascii="Consolas" w:hAnsi="Consolas" w:cs="Consolas"/>
          <w:color w:val="7F007F"/>
          <w:sz w:val="24"/>
          <w:szCs w:val="24"/>
          <w:lang w:val="en-US" w:eastAsia="it-IT"/>
        </w:rPr>
        <w:t>elementFormDefault</w:t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>=</w:t>
      </w:r>
      <w:r w:rsidRPr="0034006F">
        <w:rPr>
          <w:rFonts w:ascii="Consolas" w:hAnsi="Consolas" w:cs="Consolas"/>
          <w:i/>
          <w:iCs/>
          <w:color w:val="2A00FF"/>
          <w:sz w:val="24"/>
          <w:szCs w:val="24"/>
          <w:lang w:val="en-US" w:eastAsia="it-IT"/>
        </w:rPr>
        <w:t>"qualified"</w:t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&gt;</w:t>
      </w:r>
    </w:p>
    <w:p w:rsidR="003C32E2" w:rsidRPr="0034006F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val="en-US" w:eastAsia="it-IT"/>
        </w:rPr>
      </w:pP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ab/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&lt;</w:t>
      </w:r>
      <w:r w:rsidRPr="0034006F">
        <w:rPr>
          <w:rFonts w:ascii="Consolas" w:hAnsi="Consolas" w:cs="Consolas"/>
          <w:color w:val="3F7F7F"/>
          <w:sz w:val="24"/>
          <w:szCs w:val="24"/>
          <w:lang w:val="en-US" w:eastAsia="it-IT"/>
        </w:rPr>
        <w:t>include</w:t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 xml:space="preserve"> </w:t>
      </w:r>
      <w:r w:rsidRPr="0034006F">
        <w:rPr>
          <w:rFonts w:ascii="Consolas" w:hAnsi="Consolas" w:cs="Consolas"/>
          <w:color w:val="7F007F"/>
          <w:sz w:val="24"/>
          <w:szCs w:val="24"/>
          <w:lang w:val="en-US" w:eastAsia="it-IT"/>
        </w:rPr>
        <w:t>schemaLocation</w:t>
      </w: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>=</w:t>
      </w:r>
      <w:r w:rsidRPr="0034006F">
        <w:rPr>
          <w:rFonts w:ascii="Consolas" w:hAnsi="Consolas" w:cs="Consolas"/>
          <w:i/>
          <w:iCs/>
          <w:color w:val="2A00FF"/>
          <w:sz w:val="24"/>
          <w:szCs w:val="24"/>
          <w:lang w:val="en-US" w:eastAsia="it-IT"/>
        </w:rPr>
        <w:t>"../CommonTypes.xsd"</w:t>
      </w:r>
      <w:r w:rsidRPr="0034006F">
        <w:rPr>
          <w:rFonts w:ascii="Consolas" w:hAnsi="Consolas" w:cs="Consolas"/>
          <w:sz w:val="24"/>
          <w:szCs w:val="24"/>
          <w:lang w:val="en-US" w:eastAsia="it-IT"/>
        </w:rPr>
        <w:t xml:space="preserve"> </w:t>
      </w:r>
      <w:r w:rsidRPr="0034006F">
        <w:rPr>
          <w:rFonts w:ascii="Consolas" w:hAnsi="Consolas" w:cs="Consolas"/>
          <w:color w:val="008080"/>
          <w:sz w:val="24"/>
          <w:szCs w:val="24"/>
          <w:lang w:val="en-US" w:eastAsia="it-IT"/>
        </w:rPr>
        <w:t>/&gt;</w:t>
      </w:r>
    </w:p>
    <w:p w:rsidR="003C32E2" w:rsidRPr="0034006F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val="en-US"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 w:rsidRPr="0034006F">
        <w:rPr>
          <w:rFonts w:ascii="Consolas" w:hAnsi="Consolas" w:cs="Consolas"/>
          <w:color w:val="000000"/>
          <w:sz w:val="24"/>
          <w:szCs w:val="24"/>
          <w:lang w:val="en-US"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"richiestaStampaNazionalizzazione"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lastRenderedPageBreak/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"dtt:RichiestaStampaNazionalizzazioneType"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  <w:t xml:space="preserve">E' l'elemento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radice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del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file XML;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contiene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tutti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i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dati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relativi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alla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richiesta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.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"RichiestaStampaNazionalizzazioneType"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"login"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"dtt:LoginType"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"progressivoRichiestaNazionalizzazione"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"integer"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F366B8" w:rsidRDefault="00F366B8" w:rsidP="00F366B8">
      <w:pPr>
        <w:rPr>
          <w:rFonts w:eastAsia="Calibri"/>
          <w:lang w:val="en-US"/>
        </w:rPr>
      </w:pPr>
    </w:p>
    <w:p w:rsidR="00627FEA" w:rsidRDefault="00627FEA" w:rsidP="00F366B8">
      <w:pPr>
        <w:rPr>
          <w:rFonts w:eastAsia="Calibri"/>
          <w:lang w:val="en-US"/>
        </w:rPr>
      </w:pPr>
      <w:r w:rsidRPr="00627FEA">
        <w:rPr>
          <w:rFonts w:eastAsia="Calibri"/>
          <w:lang w:val="en-US"/>
        </w:rPr>
        <w:object w:dxaOrig="3406" w:dyaOrig="811">
          <v:shape id="_x0000_i1196" type="#_x0000_t75" style="width:170.25pt;height:40.5pt" o:ole="">
            <v:imagedata r:id="rId563" o:title=""/>
          </v:shape>
          <o:OLEObject Type="Embed" ProgID="Package" ShapeID="_x0000_i1196" DrawAspect="Content" ObjectID="_1669193620" r:id="rId564"/>
        </w:object>
      </w:r>
    </w:p>
    <w:p w:rsidR="003C32E2" w:rsidRDefault="003C32E2" w:rsidP="00F366B8">
      <w:pPr>
        <w:rPr>
          <w:rFonts w:eastAsia="Calibri"/>
          <w:lang w:val="en-US"/>
        </w:rPr>
      </w:pPr>
    </w:p>
    <w:p w:rsidR="003C32E2" w:rsidRDefault="003C32E2" w:rsidP="003C32E2">
      <w:pPr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StampaNazionalizzazioneOutput.xsd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&lt;?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xml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version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"1.0"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encoding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"UTF-8"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?&gt;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"http://www.w3.org/2001/XMLSchema"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targetNamespace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xmlns:dtt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elementFormDefault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"../CommonTypes.xsd"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"rispostaStampaNazionalizzazione"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"dtt:RispostaStampaNazionalizzazioneType"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  <w:t xml:space="preserve">E' l'elemento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radice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del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file XML;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contiene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tutti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i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dati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relativi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a StampaDomandaRevisioneFuoriSedePA.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"RispostaStampaNazionalizzazioneType"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choice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"stampa"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"base64Binary"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"errore"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"dtt:ErroreType"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"unbounded"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choice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3F5FBF"/>
          <w:sz w:val="24"/>
          <w:szCs w:val="24"/>
          <w:lang w:eastAsia="it-IT"/>
        </w:rPr>
        <w:t>&lt;!-- ONE TO ONE --&gt;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F366B8">
      <w:pPr>
        <w:rPr>
          <w:rFonts w:eastAsia="Calibri"/>
          <w:lang w:val="en-US"/>
        </w:rPr>
      </w:pPr>
    </w:p>
    <w:p w:rsidR="003C32E2" w:rsidRDefault="00627FEA" w:rsidP="00F366B8">
      <w:pPr>
        <w:rPr>
          <w:rFonts w:eastAsia="Calibri"/>
          <w:lang w:val="en-US"/>
        </w:rPr>
      </w:pPr>
      <w:r w:rsidRPr="00627FEA">
        <w:rPr>
          <w:rFonts w:eastAsia="Calibri"/>
          <w:lang w:val="en-US"/>
        </w:rPr>
        <w:object w:dxaOrig="3601" w:dyaOrig="811">
          <v:shape id="_x0000_i1197" type="#_x0000_t75" style="width:180pt;height:40.5pt" o:ole="">
            <v:imagedata r:id="rId565" o:title=""/>
          </v:shape>
          <o:OLEObject Type="Embed" ProgID="Package" ShapeID="_x0000_i1197" DrawAspect="Content" ObjectID="_1669193621" r:id="rId566"/>
        </w:object>
      </w:r>
    </w:p>
    <w:p w:rsidR="003C32E2" w:rsidRDefault="003C32E2" w:rsidP="003C32E2">
      <w:pPr>
        <w:pStyle w:val="Titolo3"/>
      </w:pPr>
      <w:bookmarkStart w:id="652" w:name="_Toc43549848"/>
      <w:r w:rsidRPr="001F43F6">
        <w:t xml:space="preserve">Servizio Di Richiesta </w:t>
      </w:r>
      <w:r>
        <w:t>Ricerca Nazionalizzazione Per Agenzia</w:t>
      </w:r>
      <w:bookmarkEnd w:id="652"/>
    </w:p>
    <w:p w:rsidR="003C32E2" w:rsidRDefault="003C32E2" w:rsidP="00F366B8">
      <w:pPr>
        <w:rPr>
          <w:rFonts w:eastAsia="Calibri"/>
          <w:lang w:val="en-US"/>
        </w:rPr>
      </w:pPr>
    </w:p>
    <w:p w:rsidR="003C32E2" w:rsidRDefault="003C32E2" w:rsidP="00F366B8">
      <w:pPr>
        <w:rPr>
          <w:rFonts w:eastAsia="Calibri"/>
          <w:lang w:val="en-US"/>
        </w:rPr>
      </w:pPr>
      <w:r>
        <w:rPr>
          <w:b/>
          <w:sz w:val="24"/>
          <w:szCs w:val="24"/>
        </w:rPr>
        <w:t>RicercaNazionalizzazione.xsd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highlight w:val="lightGray"/>
          <w:lang w:eastAsia="it-IT"/>
        </w:rPr>
        <w:t>schema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"http://www.w3.org/2001/XMLSchema"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xmlns:dtt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targetNamespace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elementFormDefault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attributeFormDefault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"./RicercaNazionalizzazioneInput.xsd"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"./RicercaNazionalizzazioneOutput.xsd"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rPr>
          <w:rFonts w:ascii="Consolas" w:hAnsi="Consolas" w:cs="Consolas"/>
          <w:color w:val="008080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highlight w:val="lightGray"/>
          <w:lang w:eastAsia="it-IT"/>
        </w:rPr>
        <w:t>schema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rPr>
          <w:rFonts w:ascii="Consolas" w:hAnsi="Consolas" w:cs="Consolas"/>
          <w:color w:val="008080"/>
          <w:sz w:val="24"/>
          <w:szCs w:val="24"/>
          <w:lang w:eastAsia="it-IT"/>
        </w:rPr>
      </w:pPr>
    </w:p>
    <w:p w:rsidR="003C32E2" w:rsidRDefault="00627FEA" w:rsidP="003C32E2">
      <w:pPr>
        <w:rPr>
          <w:rFonts w:ascii="Consolas" w:hAnsi="Consolas" w:cs="Consolas"/>
          <w:color w:val="008080"/>
          <w:sz w:val="24"/>
          <w:szCs w:val="24"/>
          <w:lang w:eastAsia="it-IT"/>
        </w:rPr>
      </w:pPr>
      <w:r w:rsidRPr="00627FEA">
        <w:rPr>
          <w:rFonts w:ascii="Consolas" w:hAnsi="Consolas" w:cs="Consolas"/>
          <w:color w:val="008080"/>
          <w:sz w:val="24"/>
          <w:szCs w:val="24"/>
          <w:lang w:eastAsia="it-IT"/>
        </w:rPr>
        <w:object w:dxaOrig="2851" w:dyaOrig="811">
          <v:shape id="_x0000_i1198" type="#_x0000_t75" style="width:183.75pt;height:52.5pt" o:ole="">
            <v:imagedata r:id="rId567" o:title=""/>
          </v:shape>
          <o:OLEObject Type="Embed" ProgID="Package" ShapeID="_x0000_i1198" DrawAspect="Content" ObjectID="_1669193622" r:id="rId568"/>
        </w:object>
      </w:r>
    </w:p>
    <w:p w:rsidR="003C32E2" w:rsidRDefault="003C32E2" w:rsidP="003C32E2">
      <w:pPr>
        <w:rPr>
          <w:rFonts w:ascii="Consolas" w:hAnsi="Consolas" w:cs="Consolas"/>
          <w:color w:val="008080"/>
          <w:sz w:val="24"/>
          <w:szCs w:val="24"/>
          <w:lang w:eastAsia="it-IT"/>
        </w:rPr>
      </w:pPr>
    </w:p>
    <w:p w:rsidR="003C32E2" w:rsidRDefault="003C32E2" w:rsidP="003C32E2">
      <w:pPr>
        <w:rPr>
          <w:rFonts w:eastAsia="Calibri"/>
          <w:lang w:val="en-US"/>
        </w:rPr>
      </w:pPr>
    </w:p>
    <w:p w:rsidR="003C32E2" w:rsidRDefault="003C32E2" w:rsidP="00F366B8">
      <w:pPr>
        <w:rPr>
          <w:rFonts w:eastAsia="Calibri"/>
          <w:lang w:val="en-US"/>
        </w:rPr>
      </w:pPr>
      <w:r>
        <w:rPr>
          <w:b/>
          <w:sz w:val="24"/>
          <w:szCs w:val="24"/>
        </w:rPr>
        <w:t>RicercaNazionalizzazioneInput.xsd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&lt;?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xml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version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"1.0"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encoding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"UTF-8"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?&gt;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"http://www.w3.org/2001/XMLSchema"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lastRenderedPageBreak/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targetNamespace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xmlns:dtt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elementFormDefault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"../CommonTypes.xsd"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"richiestaRicercaNazionalizzazione"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"dtt:RichiestaRicercaNazionalizzazioneType"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  <w:t xml:space="preserve">E' l'elemento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radice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del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file XML;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contiene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tutti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i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dati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relativi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alla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richiesta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.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"RichiestaRicercaNazionalizzazioneType"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"login"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"dtt:LoginType"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"richiestaNazionalizzazione"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"dtt:RichiestaNazionalizzazioneType"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"numeroPagina"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"integer"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rPr>
          <w:rFonts w:ascii="Consolas" w:hAnsi="Consolas" w:cs="Consolas"/>
          <w:color w:val="008080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rPr>
          <w:rFonts w:ascii="Consolas" w:hAnsi="Consolas" w:cs="Consolas"/>
          <w:color w:val="008080"/>
          <w:sz w:val="24"/>
          <w:szCs w:val="24"/>
          <w:lang w:eastAsia="it-IT"/>
        </w:rPr>
      </w:pPr>
    </w:p>
    <w:p w:rsidR="003C32E2" w:rsidRDefault="00627FEA" w:rsidP="003C32E2">
      <w:pPr>
        <w:rPr>
          <w:rFonts w:ascii="Consolas" w:hAnsi="Consolas" w:cs="Consolas"/>
          <w:color w:val="008080"/>
          <w:sz w:val="24"/>
          <w:szCs w:val="24"/>
          <w:lang w:eastAsia="it-IT"/>
        </w:rPr>
      </w:pPr>
      <w:r w:rsidRPr="00627FEA">
        <w:rPr>
          <w:rFonts w:ascii="Consolas" w:hAnsi="Consolas" w:cs="Consolas"/>
          <w:color w:val="008080"/>
          <w:sz w:val="24"/>
          <w:szCs w:val="24"/>
          <w:lang w:eastAsia="it-IT"/>
        </w:rPr>
        <w:object w:dxaOrig="3375" w:dyaOrig="811">
          <v:shape id="_x0000_i1199" type="#_x0000_t75" style="width:168.75pt;height:40.5pt" o:ole="">
            <v:imagedata r:id="rId569" o:title=""/>
          </v:shape>
          <o:OLEObject Type="Embed" ProgID="Package" ShapeID="_x0000_i1199" DrawAspect="Content" ObjectID="_1669193623" r:id="rId570"/>
        </w:object>
      </w:r>
    </w:p>
    <w:p w:rsidR="003C32E2" w:rsidRDefault="003C32E2" w:rsidP="003C32E2">
      <w:pPr>
        <w:rPr>
          <w:rFonts w:eastAsia="Calibri"/>
          <w:lang w:val="en-US"/>
        </w:rPr>
      </w:pPr>
    </w:p>
    <w:p w:rsidR="003C32E2" w:rsidRDefault="003C32E2" w:rsidP="00F366B8">
      <w:pPr>
        <w:rPr>
          <w:rFonts w:eastAsia="Calibri"/>
          <w:lang w:val="en-US"/>
        </w:rPr>
      </w:pPr>
      <w:r>
        <w:rPr>
          <w:b/>
          <w:sz w:val="24"/>
          <w:szCs w:val="24"/>
        </w:rPr>
        <w:t>RicercaNazionalizzazioneOutput.xsd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&lt;?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xml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version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"1.0"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encoding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"UTF-8"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?&gt;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"http://www.w3.org/2001/XMLSchema"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targetNamespace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xmlns:dtt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elementFormDefault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"../CommonTypes.xsd"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lastRenderedPageBreak/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"rispostaRicercaNazionalizzazione"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"dtt:RispostaRicercaNazionalizzazioneType"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  <w:t xml:space="preserve">E' l'elemento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radice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del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file XML;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contiene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tutti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i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dati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relativi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a DomandaRevisioneFuoriSedePA.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"RispostaRicercaNazionalizzazioneType"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choice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"richiestaNazionalizzazione"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"dtt:RichiestaNazionalizzazioneType"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"unbounded"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"risultatiTotali"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"string"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"errore"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"dtt:ErroreType"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"unbounded"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choice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3F5FBF"/>
          <w:sz w:val="24"/>
          <w:szCs w:val="24"/>
          <w:lang w:eastAsia="it-IT"/>
        </w:rPr>
        <w:t>&lt;!-- ONE TO ONE --&gt;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F366B8">
      <w:pPr>
        <w:rPr>
          <w:rFonts w:eastAsia="Calibri"/>
          <w:lang w:val="en-US"/>
        </w:rPr>
      </w:pPr>
    </w:p>
    <w:p w:rsidR="003C32E2" w:rsidRDefault="003C32E2" w:rsidP="00F366B8">
      <w:pPr>
        <w:rPr>
          <w:rFonts w:eastAsia="Calibri"/>
          <w:lang w:val="en-US"/>
        </w:rPr>
      </w:pPr>
    </w:p>
    <w:p w:rsidR="003C32E2" w:rsidRDefault="00627FEA" w:rsidP="00F366B8">
      <w:pPr>
        <w:rPr>
          <w:rFonts w:eastAsia="Calibri"/>
          <w:lang w:val="en-US"/>
        </w:rPr>
      </w:pPr>
      <w:r w:rsidRPr="00627FEA">
        <w:rPr>
          <w:rFonts w:eastAsia="Calibri"/>
          <w:lang w:val="en-US"/>
        </w:rPr>
        <w:object w:dxaOrig="3555" w:dyaOrig="811">
          <v:shape id="_x0000_i1200" type="#_x0000_t75" style="width:177.75pt;height:40.5pt" o:ole="">
            <v:imagedata r:id="rId571" o:title=""/>
          </v:shape>
          <o:OLEObject Type="Embed" ProgID="Package" ShapeID="_x0000_i1200" DrawAspect="Content" ObjectID="_1669193624" r:id="rId572"/>
        </w:object>
      </w:r>
    </w:p>
    <w:p w:rsidR="003C32E2" w:rsidRDefault="003C32E2" w:rsidP="003C32E2">
      <w:pPr>
        <w:pStyle w:val="Titolo3"/>
      </w:pPr>
      <w:bookmarkStart w:id="653" w:name="_Toc43549849"/>
      <w:r w:rsidRPr="001F43F6">
        <w:t xml:space="preserve">Servizio Di Richiesta </w:t>
      </w:r>
      <w:r>
        <w:t>Ricerca Occorrenze Inserimento NazionalizzazionePer Agenzia</w:t>
      </w:r>
      <w:bookmarkEnd w:id="653"/>
    </w:p>
    <w:p w:rsidR="003C32E2" w:rsidRDefault="003C32E2" w:rsidP="00F366B8">
      <w:pPr>
        <w:rPr>
          <w:rFonts w:eastAsia="Calibri"/>
          <w:lang w:val="en-US"/>
        </w:rPr>
      </w:pPr>
    </w:p>
    <w:p w:rsidR="003C32E2" w:rsidRDefault="003C32E2" w:rsidP="00F366B8">
      <w:pPr>
        <w:rPr>
          <w:rFonts w:eastAsia="Calibri"/>
          <w:lang w:val="en-US"/>
        </w:rPr>
      </w:pPr>
      <w:r>
        <w:rPr>
          <w:b/>
          <w:sz w:val="24"/>
          <w:szCs w:val="24"/>
        </w:rPr>
        <w:t>RicercaOccorrenzeInserimentoNazionalizzazione.xsd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highlight w:val="lightGray"/>
          <w:lang w:eastAsia="it-IT"/>
        </w:rPr>
        <w:t>schema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</w:t>
      </w:r>
      <w:r>
        <w:rPr>
          <w:rFonts w:ascii="Consolas" w:hAnsi="Consolas" w:cs="Consolas"/>
          <w:i/>
          <w:iCs/>
          <w:color w:val="000000"/>
          <w:sz w:val="24"/>
          <w:szCs w:val="24"/>
          <w:u w:val="single"/>
          <w:lang w:eastAsia="it-IT"/>
        </w:rPr>
        <w:t>http://www.w3.org/2001/XMLSchema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xmlns:dtt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targetNamespace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elementFormDefault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attributeFormDefault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lastRenderedPageBreak/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"./RicercaOccorrenzeInserimentoNazionalizzazioneInput.xsd"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"./RicercaOccorrenzeInserimentoNazionalizzazioneOutput.xsd"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rPr>
          <w:rFonts w:ascii="Consolas" w:hAnsi="Consolas" w:cs="Consolas"/>
          <w:color w:val="008080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highlight w:val="lightGray"/>
          <w:lang w:eastAsia="it-IT"/>
        </w:rPr>
        <w:t>schema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rPr>
          <w:rFonts w:ascii="Consolas" w:hAnsi="Consolas" w:cs="Consolas"/>
          <w:color w:val="008080"/>
          <w:sz w:val="24"/>
          <w:szCs w:val="24"/>
          <w:lang w:eastAsia="it-IT"/>
        </w:rPr>
      </w:pPr>
    </w:p>
    <w:p w:rsidR="00627FEA" w:rsidRDefault="00627FEA" w:rsidP="003C32E2">
      <w:pPr>
        <w:rPr>
          <w:rFonts w:ascii="Consolas" w:hAnsi="Consolas" w:cs="Consolas"/>
          <w:color w:val="008080"/>
          <w:sz w:val="24"/>
          <w:szCs w:val="24"/>
          <w:lang w:eastAsia="it-IT"/>
        </w:rPr>
      </w:pPr>
      <w:r w:rsidRPr="00627FEA">
        <w:rPr>
          <w:rFonts w:ascii="Consolas" w:hAnsi="Consolas" w:cs="Consolas"/>
          <w:color w:val="008080"/>
          <w:sz w:val="24"/>
          <w:szCs w:val="24"/>
          <w:lang w:eastAsia="it-IT"/>
        </w:rPr>
        <w:object w:dxaOrig="5145" w:dyaOrig="811">
          <v:shape id="_x0000_i1201" type="#_x0000_t75" style="width:257.25pt;height:40.5pt" o:ole="">
            <v:imagedata r:id="rId573" o:title=""/>
          </v:shape>
          <o:OLEObject Type="Embed" ProgID="Package" ShapeID="_x0000_i1201" DrawAspect="Content" ObjectID="_1669193625" r:id="rId574"/>
        </w:object>
      </w:r>
    </w:p>
    <w:p w:rsidR="003C32E2" w:rsidRDefault="003C32E2" w:rsidP="003C32E2">
      <w:pPr>
        <w:rPr>
          <w:rFonts w:eastAsia="Calibri"/>
          <w:lang w:val="en-US"/>
        </w:rPr>
      </w:pPr>
    </w:p>
    <w:p w:rsidR="003C32E2" w:rsidRDefault="003C32E2" w:rsidP="003C32E2">
      <w:pPr>
        <w:rPr>
          <w:rFonts w:eastAsia="Calibri"/>
          <w:lang w:val="en-US"/>
        </w:rPr>
      </w:pPr>
      <w:r>
        <w:rPr>
          <w:b/>
          <w:sz w:val="24"/>
          <w:szCs w:val="24"/>
        </w:rPr>
        <w:t>RicercaOccorrenzeInserimentoNazionalizzazioneInput.xsd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&lt;?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xml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version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"1.0"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encoding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"UTF-8"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?&gt;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"http://www.w3.org/2001/XMLSchema"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targetNamespace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xmlns:dtt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elementFormDefault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"../CommonTypes.xsd"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"richiestaRicercaOccorrenzeInserimentoNazionalizzazione"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"dtt:RichiestaRicercaOccorrenzeInserimentoNazionalizzazioneType"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  <w:t xml:space="preserve">E' l'elemento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radice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del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file XML;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contiene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tutti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i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dati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relativi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alla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richiesta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.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"RichiestaRicercaOccorrenzeInserimentoNazionalizzazioneType"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"login"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"dtt:LoginType"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"ricercaRichiestaNazionalizzazione"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"dtt:RicercaRichiestaNazionalizzazioneType"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lastRenderedPageBreak/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rPr>
          <w:rFonts w:ascii="Consolas" w:hAnsi="Consolas" w:cs="Consolas"/>
          <w:color w:val="008080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rPr>
          <w:rFonts w:eastAsia="Calibri"/>
          <w:lang w:val="en-US"/>
        </w:rPr>
      </w:pPr>
    </w:p>
    <w:p w:rsidR="00627FEA" w:rsidRDefault="00627FEA" w:rsidP="003C32E2">
      <w:pPr>
        <w:rPr>
          <w:rFonts w:eastAsia="Calibri"/>
          <w:lang w:val="en-US"/>
        </w:rPr>
      </w:pPr>
      <w:r w:rsidRPr="00627FEA">
        <w:rPr>
          <w:rFonts w:eastAsia="Calibri"/>
          <w:lang w:val="en-US"/>
        </w:rPr>
        <w:object w:dxaOrig="5670" w:dyaOrig="811">
          <v:shape id="_x0000_i1202" type="#_x0000_t75" style="width:283.5pt;height:40.5pt" o:ole="">
            <v:imagedata r:id="rId575" o:title=""/>
          </v:shape>
          <o:OLEObject Type="Embed" ProgID="Package" ShapeID="_x0000_i1202" DrawAspect="Content" ObjectID="_1669193626" r:id="rId576"/>
        </w:object>
      </w:r>
    </w:p>
    <w:p w:rsidR="003C32E2" w:rsidRDefault="003C32E2" w:rsidP="00F366B8">
      <w:pPr>
        <w:rPr>
          <w:rFonts w:eastAsia="Calibri"/>
          <w:lang w:val="en-US"/>
        </w:rPr>
      </w:pPr>
    </w:p>
    <w:p w:rsidR="003C32E2" w:rsidRDefault="003C32E2" w:rsidP="003C32E2">
      <w:pPr>
        <w:rPr>
          <w:rFonts w:eastAsia="Calibri"/>
          <w:lang w:val="en-US"/>
        </w:rPr>
      </w:pPr>
      <w:r>
        <w:rPr>
          <w:b/>
          <w:sz w:val="24"/>
          <w:szCs w:val="24"/>
        </w:rPr>
        <w:t>RicercaOccorrenzeInserimentoNazionalizzazioneOutput.xsd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&lt;?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xml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version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"1.0"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encoding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"UTF-8"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?&gt;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"http://www.w3.org/2001/XMLSchema"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targetNamespace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xmlns:dtt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elementFormDefault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"../CommonTypes.xsd"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"rispostaRicercaOccorrenzeInserimentoNazionalizzazione"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"dtt:RispostaRicercaOccorrenzeInserimentoNazionalizzazioneType"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  <w:t xml:space="preserve">E' l'elemento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radice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del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file XML;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contiene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tutti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i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dati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relativi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a DomandaRevisioneFuoriSedePA.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"RispostaRicercaOccorrenzeInserimentoNazionalizzazioneType"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choice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"listRichiestaNazionalizzazione"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"dtt:OutputRicercaOccorrenzeInserimentoNazionalizzazioneType"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"unbounded"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"errore"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"dtt:ErroreType"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"unbounded"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lastRenderedPageBreak/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choice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rPr>
          <w:rFonts w:ascii="Consolas" w:hAnsi="Consolas" w:cs="Consolas"/>
          <w:color w:val="008080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rPr>
          <w:rFonts w:eastAsia="Calibri"/>
          <w:lang w:val="en-US"/>
        </w:rPr>
      </w:pPr>
    </w:p>
    <w:p w:rsidR="003C32E2" w:rsidRDefault="00627FEA" w:rsidP="00F366B8">
      <w:pPr>
        <w:rPr>
          <w:rFonts w:eastAsia="Calibri"/>
          <w:lang w:val="en-US"/>
        </w:rPr>
      </w:pPr>
      <w:r w:rsidRPr="00627FEA">
        <w:rPr>
          <w:rFonts w:eastAsia="Calibri"/>
          <w:lang w:val="en-US"/>
        </w:rPr>
        <w:object w:dxaOrig="5866" w:dyaOrig="811">
          <v:shape id="_x0000_i1203" type="#_x0000_t75" style="width:293.25pt;height:40.5pt" o:ole="">
            <v:imagedata r:id="rId577" o:title=""/>
          </v:shape>
          <o:OLEObject Type="Embed" ProgID="Package" ShapeID="_x0000_i1203" DrawAspect="Content" ObjectID="_1669193627" r:id="rId578"/>
        </w:object>
      </w:r>
    </w:p>
    <w:p w:rsidR="003C32E2" w:rsidRDefault="003C32E2" w:rsidP="00F366B8">
      <w:pPr>
        <w:rPr>
          <w:rFonts w:eastAsia="Calibri"/>
          <w:lang w:val="en-US"/>
        </w:rPr>
      </w:pPr>
    </w:p>
    <w:p w:rsidR="003C32E2" w:rsidRDefault="003C32E2" w:rsidP="003C32E2">
      <w:pPr>
        <w:pStyle w:val="Titolo3"/>
      </w:pPr>
      <w:bookmarkStart w:id="654" w:name="_Toc43549850"/>
      <w:r w:rsidRPr="001F43F6">
        <w:t xml:space="preserve">Servizio Di Richiesta </w:t>
      </w:r>
      <w:r>
        <w:t>Inserimento Nazionalizzazione Per Agenzia</w:t>
      </w:r>
      <w:bookmarkEnd w:id="654"/>
    </w:p>
    <w:p w:rsidR="003C32E2" w:rsidRDefault="003C32E2" w:rsidP="00F366B8">
      <w:pPr>
        <w:rPr>
          <w:rFonts w:eastAsia="Calibri"/>
          <w:lang w:val="en-US"/>
        </w:rPr>
      </w:pPr>
    </w:p>
    <w:p w:rsidR="003C32E2" w:rsidRDefault="003C32E2" w:rsidP="003C32E2">
      <w:pPr>
        <w:rPr>
          <w:rFonts w:eastAsia="Calibri"/>
          <w:lang w:val="en-US"/>
        </w:rPr>
      </w:pPr>
      <w:r>
        <w:rPr>
          <w:b/>
          <w:sz w:val="24"/>
          <w:szCs w:val="24"/>
        </w:rPr>
        <w:t>InserisciNazionalizzazione.xsd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"http://www.w3.org/2001/XMLSchema"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xmlns:dtt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targetNamespace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elementFormDefault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attributeFormDefault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"./InserisciNazionalizzazioneInput.xsd"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"./InserisciNazionalizzazioneOutput.xsd"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F366B8">
      <w:pPr>
        <w:rPr>
          <w:rFonts w:eastAsia="Calibri"/>
          <w:lang w:val="en-US"/>
        </w:rPr>
      </w:pPr>
      <w:r w:rsidRPr="003C32E2"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 w:rsidRPr="003C32E2"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 w:rsidRPr="003C32E2"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F366B8">
      <w:pPr>
        <w:rPr>
          <w:rFonts w:eastAsia="Calibri"/>
          <w:lang w:val="en-US"/>
        </w:rPr>
      </w:pPr>
    </w:p>
    <w:p w:rsidR="00627FEA" w:rsidRDefault="00627FEA" w:rsidP="00F366B8">
      <w:pPr>
        <w:rPr>
          <w:rFonts w:eastAsia="Calibri"/>
          <w:lang w:val="en-US"/>
        </w:rPr>
      </w:pPr>
      <w:r w:rsidRPr="00627FEA">
        <w:rPr>
          <w:rFonts w:eastAsia="Calibri"/>
          <w:lang w:val="en-US"/>
        </w:rPr>
        <w:object w:dxaOrig="2926" w:dyaOrig="811">
          <v:shape id="_x0000_i1204" type="#_x0000_t75" style="width:146.25pt;height:40.5pt" o:ole="">
            <v:imagedata r:id="rId579" o:title=""/>
          </v:shape>
          <o:OLEObject Type="Embed" ProgID="Package" ShapeID="_x0000_i1204" DrawAspect="Content" ObjectID="_1669193628" r:id="rId580"/>
        </w:object>
      </w:r>
    </w:p>
    <w:p w:rsidR="003C32E2" w:rsidRDefault="003C32E2" w:rsidP="003C32E2">
      <w:pPr>
        <w:rPr>
          <w:rFonts w:eastAsia="Calibri"/>
          <w:lang w:val="en-US"/>
        </w:rPr>
      </w:pPr>
      <w:r>
        <w:rPr>
          <w:b/>
          <w:sz w:val="24"/>
          <w:szCs w:val="24"/>
        </w:rPr>
        <w:t>InserisciNazionalizzazioneInput.xsd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&lt;?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xml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version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"1.0"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encoding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"UTF-8"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?&gt;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</w:t>
      </w:r>
      <w:r>
        <w:rPr>
          <w:rFonts w:ascii="Consolas" w:hAnsi="Consolas" w:cs="Consolas"/>
          <w:i/>
          <w:iCs/>
          <w:color w:val="000000"/>
          <w:sz w:val="24"/>
          <w:szCs w:val="24"/>
          <w:u w:val="single"/>
          <w:lang w:eastAsia="it-IT"/>
        </w:rPr>
        <w:t>http://www.w3.org/2001/XMLSchema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targetNamespace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xmlns:dtt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elementFormDefault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"../CommonTypes.xsd"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"richiestaInserisciNazionalizzazione"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"dtt:RichiestaInserisciNazionalizzazioneType"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  <w:t xml:space="preserve">E' l'elemento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radice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del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file XML;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contiene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tutti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i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dati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relativi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alla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richiesta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.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lastRenderedPageBreak/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"RichiestaInserisciNazionalizzazioneType"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"login"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"dtt:LoginType"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"richiestaNazionalizzazione"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"dtt:RichiestaNazionalizzazioneType"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"CodiceUfficioMctc"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"string"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"progressivoCucRiferimento"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"integer"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"codiceOmologazioneVeicoloRiferimento"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"string"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rPr>
          <w:rFonts w:eastAsia="Calibri"/>
          <w:lang w:val="en-US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F366B8">
      <w:pPr>
        <w:rPr>
          <w:rFonts w:eastAsia="Calibri"/>
          <w:lang w:val="en-US"/>
        </w:rPr>
      </w:pPr>
    </w:p>
    <w:p w:rsidR="00627FEA" w:rsidRDefault="00627FEA" w:rsidP="00F366B8">
      <w:pPr>
        <w:rPr>
          <w:rFonts w:eastAsia="Calibri"/>
          <w:lang w:val="en-US"/>
        </w:rPr>
      </w:pPr>
      <w:r w:rsidRPr="00627FEA">
        <w:rPr>
          <w:rFonts w:eastAsia="Calibri"/>
          <w:lang w:val="en-US"/>
        </w:rPr>
        <w:object w:dxaOrig="3450" w:dyaOrig="811">
          <v:shape id="_x0000_i1205" type="#_x0000_t75" style="width:171.75pt;height:40.5pt" o:ole="">
            <v:imagedata r:id="rId581" o:title=""/>
          </v:shape>
          <o:OLEObject Type="Embed" ProgID="Package" ShapeID="_x0000_i1205" DrawAspect="Content" ObjectID="_1669193629" r:id="rId582"/>
        </w:object>
      </w:r>
    </w:p>
    <w:p w:rsidR="003C32E2" w:rsidRDefault="003C32E2" w:rsidP="00F366B8">
      <w:pPr>
        <w:rPr>
          <w:rFonts w:eastAsia="Calibri"/>
          <w:lang w:val="en-US"/>
        </w:rPr>
      </w:pPr>
    </w:p>
    <w:p w:rsidR="003C32E2" w:rsidRDefault="003C32E2" w:rsidP="003C32E2">
      <w:pPr>
        <w:rPr>
          <w:rFonts w:eastAsia="Calibri"/>
          <w:lang w:val="en-US"/>
        </w:rPr>
      </w:pPr>
      <w:r>
        <w:rPr>
          <w:b/>
          <w:sz w:val="24"/>
          <w:szCs w:val="24"/>
        </w:rPr>
        <w:t>InserisciNazionalizzazioneOutput.xsd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&lt;?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xml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version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"1.0"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encoding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"UTF-8"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?&gt;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</w:t>
      </w:r>
      <w:r>
        <w:rPr>
          <w:rFonts w:ascii="Consolas" w:hAnsi="Consolas" w:cs="Consolas"/>
          <w:i/>
          <w:iCs/>
          <w:color w:val="000000"/>
          <w:sz w:val="24"/>
          <w:szCs w:val="24"/>
          <w:u w:val="single"/>
          <w:lang w:eastAsia="it-IT"/>
        </w:rPr>
        <w:t>http://www.w3.org/2001/XMLSchema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targetNamespace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xmlns:dtt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"http://www.dtt.it/xsd/NuovoSistemaRevisioni"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elementFormDefault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"qualified"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include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schemaLocation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"../CommonTypes.xsd"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/&gt;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"rispostaInserisciNazionalizzazione"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"dtt:RispostaInserisciNazionalizzazioneType"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  <w:t xml:space="preserve">E' l'elemento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radice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del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file XML;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contiene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tutti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i </w:t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dati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lastRenderedPageBreak/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u w:val="single"/>
          <w:lang w:eastAsia="it-IT"/>
        </w:rPr>
        <w:t>relativi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 xml:space="preserve"> a DomandaRevisioneFuoriSedePA.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documentation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annotation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"RispostaInserisciNazionalizzazioneType"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choice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"messaggio"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"dtt:MessaggioType"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"unbounded"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sequence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name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"errore"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type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"dtt:ErroreType"</w:t>
      </w:r>
      <w:r>
        <w:rPr>
          <w:rFonts w:ascii="Consolas" w:hAnsi="Consolas" w:cs="Consolas"/>
          <w:sz w:val="24"/>
          <w:szCs w:val="24"/>
          <w:lang w:eastAsia="it-IT"/>
        </w:rPr>
        <w:t xml:space="preserve"> </w:t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minOccurs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"0"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7F007F"/>
          <w:sz w:val="24"/>
          <w:szCs w:val="24"/>
          <w:lang w:eastAsia="it-IT"/>
        </w:rPr>
        <w:t>maxOccurs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4"/>
          <w:szCs w:val="24"/>
          <w:lang w:eastAsia="it-IT"/>
        </w:rPr>
        <w:t>"unbounded"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element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choice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complexType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</w:p>
    <w:p w:rsidR="003C32E2" w:rsidRDefault="003C32E2" w:rsidP="003C32E2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4"/>
          <w:szCs w:val="24"/>
          <w:lang w:eastAsia="it-IT"/>
        </w:rPr>
      </w:pP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>
        <w:rPr>
          <w:rFonts w:ascii="Consolas" w:hAnsi="Consolas" w:cs="Consolas"/>
          <w:color w:val="3F5FBF"/>
          <w:sz w:val="24"/>
          <w:szCs w:val="24"/>
          <w:lang w:eastAsia="it-IT"/>
        </w:rPr>
        <w:t>&lt;!-- ONE TO ONE --&gt;</w:t>
      </w:r>
    </w:p>
    <w:p w:rsidR="003C32E2" w:rsidRDefault="003C32E2" w:rsidP="003C32E2">
      <w:pPr>
        <w:rPr>
          <w:rFonts w:ascii="Consolas" w:hAnsi="Consolas" w:cs="Consolas"/>
          <w:color w:val="008080"/>
          <w:sz w:val="24"/>
          <w:szCs w:val="24"/>
          <w:lang w:eastAsia="it-IT"/>
        </w:rPr>
      </w:pPr>
      <w:r>
        <w:rPr>
          <w:rFonts w:ascii="Consolas" w:hAnsi="Consolas" w:cs="Consolas"/>
          <w:color w:val="008080"/>
          <w:sz w:val="24"/>
          <w:szCs w:val="24"/>
          <w:lang w:eastAsia="it-IT"/>
        </w:rPr>
        <w:t>&lt;/</w:t>
      </w:r>
      <w:r>
        <w:rPr>
          <w:rFonts w:ascii="Consolas" w:hAnsi="Consolas" w:cs="Consolas"/>
          <w:color w:val="3F7F7F"/>
          <w:sz w:val="24"/>
          <w:szCs w:val="24"/>
          <w:lang w:eastAsia="it-IT"/>
        </w:rPr>
        <w:t>schema</w:t>
      </w:r>
      <w:r>
        <w:rPr>
          <w:rFonts w:ascii="Consolas" w:hAnsi="Consolas" w:cs="Consolas"/>
          <w:color w:val="008080"/>
          <w:sz w:val="24"/>
          <w:szCs w:val="24"/>
          <w:lang w:eastAsia="it-IT"/>
        </w:rPr>
        <w:t>&gt;</w:t>
      </w:r>
    </w:p>
    <w:p w:rsidR="00627FEA" w:rsidRPr="00627FEA" w:rsidRDefault="00627FEA" w:rsidP="003C32E2">
      <w:pPr>
        <w:rPr>
          <w:rFonts w:ascii="Consolas" w:hAnsi="Consolas" w:cs="Consolas"/>
          <w:color w:val="008080"/>
          <w:sz w:val="24"/>
          <w:szCs w:val="24"/>
          <w:u w:val="single"/>
          <w:lang w:eastAsia="it-IT"/>
        </w:rPr>
      </w:pPr>
    </w:p>
    <w:p w:rsidR="007C1739" w:rsidRPr="003C32E2" w:rsidRDefault="00627FEA" w:rsidP="003C32E2">
      <w:pPr>
        <w:rPr>
          <w:rFonts w:eastAsia="Calibri"/>
          <w:u w:val="single"/>
          <w:lang w:val="en-US"/>
        </w:rPr>
      </w:pPr>
      <w:r w:rsidRPr="007C1739">
        <w:rPr>
          <w:rFonts w:eastAsia="Calibri"/>
          <w:u w:val="single"/>
          <w:lang w:val="en-US"/>
        </w:rPr>
        <w:object w:dxaOrig="3631" w:dyaOrig="811">
          <v:shape id="_x0000_i1206" type="#_x0000_t75" style="width:238.5pt;height:53.25pt" o:ole="">
            <v:imagedata r:id="rId583" o:title=""/>
          </v:shape>
          <o:OLEObject Type="Embed" ProgID="Package" ShapeID="_x0000_i1206" DrawAspect="Content" ObjectID="_1669193630" r:id="rId584"/>
        </w:object>
      </w:r>
    </w:p>
    <w:p w:rsidR="007566EA" w:rsidRDefault="001F43F6" w:rsidP="001F43F6">
      <w:pPr>
        <w:pStyle w:val="Titolo1"/>
        <w:rPr>
          <w:b/>
          <w:lang w:val="pt-BR"/>
        </w:rPr>
      </w:pPr>
      <w:bookmarkStart w:id="655" w:name="_Toc421088427"/>
      <w:bookmarkStart w:id="656" w:name="_Toc422732171"/>
      <w:bookmarkStart w:id="657" w:name="_Toc43549851"/>
      <w:r w:rsidRPr="0018586A">
        <w:lastRenderedPageBreak/>
        <w:t>APPENDICE A: COMMON TYPES</w:t>
      </w:r>
      <w:bookmarkEnd w:id="655"/>
      <w:bookmarkEnd w:id="656"/>
      <w:bookmarkEnd w:id="657"/>
    </w:p>
    <w:p w:rsidR="001F43F6" w:rsidRDefault="001F43F6" w:rsidP="001F43F6">
      <w:pPr>
        <w:rPr>
          <w:lang w:val="pt-BR"/>
        </w:rPr>
      </w:pPr>
    </w:p>
    <w:p w:rsidR="001F43F6" w:rsidRDefault="001F43F6" w:rsidP="001F43F6">
      <w:pPr>
        <w:rPr>
          <w:lang w:val="pt-BR"/>
        </w:rPr>
      </w:pPr>
    </w:p>
    <w:p w:rsidR="000208AF" w:rsidRPr="00EE5999" w:rsidRDefault="00EE5999" w:rsidP="007566EA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CommonsTypes.xsd</w:t>
      </w:r>
    </w:p>
    <w:bookmarkStart w:id="658" w:name="_GoBack"/>
    <w:p w:rsidR="00EC6846" w:rsidRDefault="00F265BA" w:rsidP="007566EA">
      <w:pPr>
        <w:autoSpaceDE w:val="0"/>
        <w:autoSpaceDN w:val="0"/>
        <w:adjustRightInd w:val="0"/>
        <w:rPr>
          <w:rFonts w:ascii="Consolas" w:eastAsia="Calibri" w:hAnsi="Consolas" w:cs="Consolas"/>
          <w:color w:val="008080"/>
          <w:lang w:val="en-US"/>
        </w:rPr>
      </w:pPr>
      <w:r w:rsidRPr="002151E4">
        <w:rPr>
          <w:rFonts w:ascii="Consolas" w:eastAsia="Calibri" w:hAnsi="Consolas" w:cs="Consolas"/>
          <w:color w:val="008080"/>
          <w:lang w:val="en-US"/>
        </w:rPr>
        <w:object w:dxaOrig="1905" w:dyaOrig="810">
          <v:shape id="_x0000_i1207" type="#_x0000_t75" style="width:95.25pt;height:40.5pt" o:ole="">
            <v:imagedata r:id="rId585" o:title=""/>
          </v:shape>
          <o:OLEObject Type="Embed" ProgID="Package" ShapeID="_x0000_i1207" DrawAspect="Content" ObjectID="_1669193631" r:id="rId586"/>
        </w:object>
      </w:r>
      <w:bookmarkEnd w:id="658"/>
    </w:p>
    <w:bookmarkEnd w:id="13"/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&lt;?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xml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version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"1.0"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encoding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"UTF-8"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?&gt;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schema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xmlns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"http://www.w3.org/2001/XMLSchema"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targetNamespace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"http://www.dtt.it/xsd/NuovoSistemaRevisioni"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xmlns:dtt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"http://www.dtt.it/xsd/NuovoSistemaRevisioni"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xmlns:xsi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"http://www.dtt.it/xsd/NuovoSistemaRevisioni"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elementFormDefault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"qualified"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"LoginType"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"codicePin"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"dtt:VarCharOtto"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"LoginOtpType"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"codicePin"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"dtt:VarCharOtto"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"codicePinStatico"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"dtt:VarCharOtto"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"RevisioneVeicoliEffetuateType"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"dtt:VeicoloImmatricolatoType"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"unbounded"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"dataInserimentoRevisione"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"dateTime"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"indicatoreEsitoRevisioneVeicoloDescrizione"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"indicatoreAnnullamentoRevisioneDescrizione"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"codiceEstremiPagamentoRevisione"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"codiceUfficioMctc"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"codiceOfficinaAbilitataRevisione"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"RevisioneCiclomotoreType"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"dtt:CiclomotoreType"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"unbounded"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"dataInserimentoRevisione"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"dateTime"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"indicatoreEsitoRevisioneVeicoloDescrizione"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"indicatoreAnnullamentoRevisioneDescrizione"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"codiceEstremiPagamentoRevisione"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"codiceUfficioMctc"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"codiceOfficinaAbilitataRevisione"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"RichiestaCertificatoApprovazioneVeicoloType"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"codiceUfficioProvinciale"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"codiceAllestitore"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"dtt:_CodiceAllestitore"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"codiceNumeroPratica"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"dataPratica"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"codiceOperatore"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"dtt:_CodiceOperatore"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"sitoCollaudo"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"codiceTelaioVeicolo"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"indicatoreImportazioneParallela"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 xml:space="preserve">&lt;!-- </w:t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ab/>
        <w:t xml:space="preserve">MAC16-0238 minOccurs </w:t>
      </w:r>
      <w:r>
        <w:rPr>
          <w:rFonts w:ascii="Consolas" w:hAnsi="Consolas" w:cs="Consolas"/>
          <w:color w:val="3F5FBF"/>
          <w:sz w:val="20"/>
          <w:szCs w:val="20"/>
          <w:u w:val="single"/>
          <w:lang w:val="en-US" w:eastAsia="it-IT"/>
        </w:rPr>
        <w:t>da</w:t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 xml:space="preserve"> 1 a 0--&gt;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"codiceOmologazioneVeicolo"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"codiceCategoriaCarrozzeriaVeicolo"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"numeroPostiAnteriori"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"codiceNumeroPosti"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"numeroLunghezzaVeicolo"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"numeroLarghezzaVeicolo"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"numeroSbalzoPosteriore"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"numeroLunghezzaPrimoInterasse"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"numeroLunghezzaSecondoInterasse"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"numeroLunghezzaTerzoInterasse"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"quantitaTara"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"quantitaMassaTotale"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"quantitaMassaRimorchiabile"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"numeroAssiVeicolo"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"quantitaMassaTotaleConZavorra"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"quantitaMassaRimorchiabileConZavorra"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"numeroAvanzamentoRalla"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"descrizioneRapportoDiTrasmissione"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"codiceDestinazioneVeicolo"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"codiceTipoVeicolo"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"codiceCategoriaInternazionale"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"codiceTargaVeicolo"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"descrizioneNotaRichiestaCertificatoApprovazione"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"indicatoreStatoPratica"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"codiceBadgeUltimoAggiornamento"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"dataUltimoAggiornamento"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"codiceUnitaContabileMarcaOperativa"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"codiceUfficioProvincialeMarcaOperativa"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"progressivoMarcaOperativa"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"dataRilascioMarcaOperativa"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"codiceCostruttoreSerbatoioGpl"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"codiceMatricolaSerbatoioImpiantoGpl"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"codiceUbicazioneImpiantoGpl"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"codiceCostruttoreContenitoreGpl"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"codiceCostruttoreRiduttoreGpl"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"codiceCostruttoreEvaporatoreGpl"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"numeroLitriImpiantoGpl"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"indicatoreSicurezzaImpiantoGpl"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"dataInstallazioneImpiantoGplMetano"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"codiceUbicazioneImpiantoMetano"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"codiceCostruttoreRiduttoreMetano"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"codiceCostruttoreMiscelatoreMetano"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"quantitaBomboleGasMetano"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"numeroLitriPrimaBombola"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"numeroLitriSecondaBombola"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"numeroLitriTerzaBombola"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"numeroLitriQuartaBombola"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"numeroLitriQuintaBombola"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"numeroLitriSestaBombola"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"codiceSiglaEuropea"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"codiceMatricolaFap"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"indicatoreInstallazioneSpecchio"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"codicePrenotazione"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1768D9" w:rsidRDefault="001768D9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 w:rsidRPr="005C75CD"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"dataInstallazioneLuciDiurne"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 w:rsidRPr="005C75CD"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"dataCollaudoLuciDiurne"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 w:rsidRPr="005C75CD"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"codiceRegistroVeicoloInteresseStorico"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 w:rsidRPr="005C75CD"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"NumeroIscrizioneVeicoloInteresseStorico"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 w:rsidRPr="005C75CD"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"numeroPostiASedereBus"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 w:rsidRPr="005C75CD"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"numeroPostiInPiediBus"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1768D9" w:rsidRPr="005C75CD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 w:rsidRPr="005C75CD"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"numeroPostiDiServizioBus"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1768D9" w:rsidRDefault="001768D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1F46A9" w:rsidRDefault="001F46A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</w:p>
    <w:p w:rsidR="001F46A9" w:rsidRDefault="001F46A9" w:rsidP="001F46A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 w:rsidRPr="005C75CD"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</w:t>
      </w:r>
      <w:r w:rsidRPr="001F46A9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codiceSpecializzazioneCarrozzeria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string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1F46A9" w:rsidRDefault="001F46A9" w:rsidP="001768D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"SlotTemporalePrenotazioneRevisioneType"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"codiceUfficioMctc"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"dataRevisioneSlotTemporale"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"indicatoreFasciaOrariaRevisione"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"progressivoSlotTemporaleRevisioni"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5938A4" w:rsidRDefault="00035D76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="005938A4"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 w:rsidR="005938A4"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 w:rsidR="005938A4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="005938A4"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 w:rsidR="005938A4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="005938A4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"tempoResiduo"</w:t>
      </w:r>
      <w:r w:rsidR="005938A4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="005938A4"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 w:rsidR="005938A4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="005938A4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 w:rsidR="005938A4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="005938A4"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 w:rsidR="005938A4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="005938A4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5938A4" w:rsidRDefault="005938A4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"descrizioneLineaRevisione"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"dataLimitePrenotazioneRevisione"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"theSedeUmc"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"dtt:SedeUmcType"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"tipoOperazione"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"dtt:TipoOperazioneEnumType"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"theGruppoCollaudo"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"dtt:GruppoCollaudoType"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"CodiceTipoCollaudoEnumType"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restriction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base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"CODICE_TIPO_INSTALLAZIONE_IMPIANTO_GPL"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"CODICE_TIPO_INSTALLAZIONE_IMPIANTO_METANO"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"CODICE_TIPO_INSTALLAZIONE_IMPIANTO_FAP"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"CODICE_TIPO_INSTALLAZIONE_GANCIO_TRAINO"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"CODICE_TIPO_SOSTITUZIONE_BOMBOLE_VEICOLI_A_METANO"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"CODICE_TIPO_SOSTITUZIONE_SERBATOIO_VEICOLI_A_GPL"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"CODICE_TIPO_INSTALLAZIONE_SPECCHI"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"CODICE_TIPO_INTEGRAZIONE_RIGHE_DESCRITTIVE"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"CODICE_TIPO_INTEGRAZIONE_PNEUMATICI"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"CODICE_TIPO_INSTALLAZIONE_IMPIANTO_GPL_CON_PROVA_IDRAULICA"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"CODICE_TIPO_INSTALLAZIONE_IMPIANTO_METANO_CON_PROVA_IDRAULICA"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"CODICE_TIPO_RINNOVO_ADR"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"CODICE_TIPO_RILASCIO_ADR"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lastRenderedPageBreak/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"CODICE_TIPO_COLLAUDI_IN_UNICO_ESEMPLARE_TARIFFA_4_1)"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"CODICE_TIPO_COLLAUDI_CICLOMOTORI"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"CODICE_TIPO_ISPEZIONE_PERIODICA_INTERMEDIA_CISTERNA_FISSA_ESCLUSA_CLASSE_2"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"CODICE_TIPO_ISPEZIONE_INTERMEDIA_CISTERNA_FISSA_CLASSE_2"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"CODICE_TIPO_RILASCIO_ADR_PER_VEICOLI_NUOVI_NON_IMMATRICOLATI"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"CODICE_TIPO_RINNOVO_ADR_CON_REVISIONE"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"CODICE_TIPO_RILASCIO_ADR_CON_REVISIONE"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"CODICE_TIPO_ISPEZIONE_PERIODICA_CISTERNA_FISSA_CLASSE_2"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"CODICE_TIPO_ISPEZIONE_PERIODICA_CISTERNA_FISSA_PER_GAS_LIQUEFATTI_REFRIGERATI_CLASSE_2"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"CODICE_TIPO_RIQUALIFICAZIONE_PERIODICA_BOMBOLE_METANO_SENZA_PROVA_IDRAULICA_SOLO_OTFS"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"CODICE_TIPO_AGG_C_C_SISTEMI_RUOTE"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"CODICE_TIPO_COLLAUDO_ART_78_CON_VERBALE_VISITA_E_PROVA_TARIFFA_3_1"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"CODICE_TIPO_COLLAUDO_ART_78_CON_VERBALE_VISITA_E_PROVA_TARIFFA_4_1"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"CODICE_TIPO_COLLAUDO_ART_75_CON_C_A_TARIFFA_3_1"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"CODICE_TIPO_COLLAUDO_ART_75_CON_C_A_TARIFFA_4_1"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"CODICE_TIPO_COLLAUDO_ART_78_CON_C_A_TARIFFA_3_1"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"CODICE_TIPO_COLLAUDO_ART_78_CON_C_A_TARIFFA_4_1"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"TipoOperazioneEnumType"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"COLLAUDO"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"GruppoCollaudoType"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"progressivoGruppoCollaudo"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"descrizioneGruppoCollaudo"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"gruppoCollaudoPrenotabileList"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"dtt:GruppoCollaudoPrenotabileType"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"unbounded"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"GruppoCollaudoPrenotabileType"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"progressivoGruppoCollaudo"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"codiceTipoCollaudo"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"descrizioneTipoCollaudo"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"descrizioneGruppoCollaudo"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"codiceUfficioProvincia"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"TipoCollaudoType"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"codiceTipoCollaudo"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"dtt:CodiceTipoCollaudoEnumType"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"descrizioneTipoCollaudo"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"SedeUmcType"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"descrizioneIndirizzoSedeUmcRevisione"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"descrizioneSedeUmcRevisione"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"progressivoSedeUmcRevisione"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"codiceUfficioMctc"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&lt;element name="theCaratteristicheSlotTemporale"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type="dtt:CaratteristicheSlotTemporaleType" minOccurs="0"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maxOccurs="1" /&gt;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&lt;complexType name="CaratteristicheSlotTemporaleType"&gt;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&lt;sequence&gt;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&lt;element name="progressivoCaratteristicheSlotTemporale"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type="</w:t>
      </w:r>
      <w:r>
        <w:rPr>
          <w:rFonts w:ascii="Consolas" w:hAnsi="Consolas" w:cs="Consolas"/>
          <w:color w:val="3F5FBF"/>
          <w:sz w:val="20"/>
          <w:szCs w:val="20"/>
          <w:u w:val="single"/>
          <w:lang w:val="en-US" w:eastAsia="it-IT"/>
        </w:rPr>
        <w:t>int</w:t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" minOccurs="1" maxOccurs="1" /&gt;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&lt;element name="descrizioneCaratteristicheSlotTemporale"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type="string" minOccurs="1" maxOccurs="1" /&gt;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&lt;element name="numeroMinutiDurataRevisione" type="</w:t>
      </w:r>
      <w:r>
        <w:rPr>
          <w:rFonts w:ascii="Consolas" w:hAnsi="Consolas" w:cs="Consolas"/>
          <w:color w:val="3F5FBF"/>
          <w:sz w:val="20"/>
          <w:szCs w:val="20"/>
          <w:u w:val="single"/>
          <w:lang w:val="en-US" w:eastAsia="it-IT"/>
        </w:rPr>
        <w:t>int</w:t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"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minOccurs="1" maxOccurs="1" /&gt;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&lt;element name="codiceOraInizioSlotMattina" type="string"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minOccurs="1" maxOccurs="1" /&gt;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&lt;element name="codiceOraFineSlotMattino" type="string"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minOccurs="1" maxOccurs="1" /&gt;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&lt;element name="codiceOraInizioSlotPomeriggio" type="string"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minOccurs="1" maxOccurs="1" /&gt;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&lt;element name="codiceOraFineSlotPomeriggio" type="string"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minOccurs="1" maxOccurs="1" /&gt;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&lt;element name="codiceUfficioMctc" type="string"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minOccurs="1" maxOccurs="1" /&gt;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&lt;/sequence&gt;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&lt;/complexType&gt;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"PrenotazioneRevisioneUMCType"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"slotTemporalePrenotazioneRevisione"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"dtt:SlotTemporalePrenotazioneRevisioneType"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"progressivoPrenotazioneRevisione"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"veicoloImmatricolato"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"dtt:VeicoloImmatricolatoType"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"dtt:CiclomotoreType"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"indicatoreRevisioneOrdinaria"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"dataRilascioMarcaOperativaPrenotazioneRevisione"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"gruppoCollaudoPrenotabile"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"dtt:GruppoCollaudoPrenotabileType"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complexType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complexType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"PrenotazioneRevisioniType"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"slotTemporale"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"dtt:SlotTemporalePrenotazioneRevisioneType"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"progressivoPrenotazioneRevisione"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"codiceTipoVeicolo"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"codiceTelaioNormalizzato"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"codiceTargaVeicolo"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"codiceIdentificativoCiclomotore"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"codiceContrassegnoCiclomotore"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"richiedenteProprietario"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"dtt:RichiedenteProprietarioType"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"RichiedenteProprietarioType"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"descrizioneNomeRichiedente"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"descrizioneIndirizzoResidenzaRichiedente"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"descrizioneRagioneSocialeRichiedente"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"descrizioneCognomeRichiedente"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"codiceComuneResidenzaRichiedente"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"codiceProvinciaResidenzaRichiedente"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"codiceFiscale"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"partitaIva"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"InserimentoPrenotazioneRevisioniAgenziaType"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"slotTemporale"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"dtt:SlotTemporalePrenotazioneRevisioneType"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"progressivoPrenotazioneRevisione"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"codiceTelaioNormalizzato"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"codiceFiscale"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"codiceTargaVeicolo"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"codiceIdentificativoCiclomotore"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461AEE" w:rsidRDefault="00461AEE" w:rsidP="00461AEE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 xml:space="preserve">&lt;element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"datiAggiuntiviCollaudoVeicolo"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 xml:space="preserve">  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"dtt:DatiAggiuntiviPrenotazioneCollaudoType"</w:t>
      </w:r>
    </w:p>
    <w:p w:rsidR="00461AEE" w:rsidRDefault="00461AEE" w:rsidP="00461AEE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461AEE" w:rsidRDefault="00461AEE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"marcaOperativa"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"dtt:MarcaOperativa"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"codiceStatoPrenotazione"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"dtt:CharUno"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"codiceTipologiaPagamento"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"dtt:CharUno"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"gruppoCollaudoPrenotabile"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"dtt:GruppoCollaudoPrenotabileType"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"tipologiaRevisioneAdr"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"dtt:TipologiaRevisioneAdrEnumType"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"InserimentoPrenotazioneRevisioniAgenziaSenzaPagamentoType"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"slotTemporale"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"dtt:SlotTemporalePrenotazioneRevisioneType"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"progressivoPrenotazioneRevisione"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"codiceTelaioNormalizzato"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"codiceFiscale"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"codiceTargaVeicolo"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"codiceIdentificativoCiclomotore"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3F4098" w:rsidRDefault="003F4098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</w:p>
    <w:p w:rsid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 xml:space="preserve">&lt;element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"datiAggiuntiviCollaudoVeicolo"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 xml:space="preserve">  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"dtt:DatiAggiuntiviPrenotazioneCollaudoType"</w:t>
      </w:r>
    </w:p>
    <w:p w:rsid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3F4098" w:rsidRDefault="003F4098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"marcaOperativa"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"dtt:MarcaOperativa"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"codiceStatoPrenotazione"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"dtt:CharUno"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"codiceTipologiaPagamento"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"dtt:CharUno"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"gruppoCollaudoPrenotabile"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"dtt:GruppoCollaudoPrenotabileType"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"tipologiaRevisioneAdr"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"dtt:TipologiaRevisioneAdrEnumType"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"PrenotazioneCertificatoApprovazioneFuoriSedeType"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"codiceUfficioMctc"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"dataSedutaSlotTemporale"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"progressivoSlotTemporaleSeduta"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"progressivoDomandaRevisioneFuoriSede"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"indicatoreFasciaOrariaSeduta"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"marcaOperativa"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"dtt:MarcaOperativa"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"gruppoCollaudoPrenotabile"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"dtt:GruppoCollaudoPrenotabileType"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"certificatoApprovazione"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"dtt:RichiestaCertificatoApprovazioneVeicoloType"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"tipoCertificatoApprovazione"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"dtt:TipoCertificatoApprovazioneEnumType"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lastRenderedPageBreak/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complexType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complexType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"PrenotazioneCertificatoApprovazioneFuoriSedeSenzaPagamentoType"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"codiceUfficioMctc"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"dataSedutaSlotTemporale"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"progressivoSlotTemporaleSeduta"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"progressivoDomandaRevisioneFuoriSede"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"indicatoreFasciaOrariaSeduta"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"marcaOperativa"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"dtt:MarcaOperativa"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"gruppoCollaudoPrenotabile"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"dtt:GruppoCollaudoPrenotabileType"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"certificatoApprovazione"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"dtt:RichiestaCertificatoApprovazioneVeicoloType"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"tipoCertificatoApprovazione"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"dtt:TipoCertificatoApprovazioneEnumType"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complexType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complexType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"InserimentoPrenotazioneRevisioniFuoriSedeType"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"codiceUfficioMctc"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"dataSedutaSlotTemporale"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"progressivoSlotTemporaleSeduta"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"progressivoDomandaRevisioneFuoriSede"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"indicatoreFasciaOrariaSeduta"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"codiceTelaioNormalizzato"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lastRenderedPageBreak/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"codiceTargaVeicolo"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"codiceIdentificativoCiclomotore"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 xml:space="preserve">&lt;element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"datiAggiuntiviCollaudoVeicolo"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 xml:space="preserve">  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"dtt:DatiAggiuntiviPrenotazioneCollaudoType"</w:t>
      </w:r>
    </w:p>
    <w:p w:rsid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3F4098" w:rsidRDefault="003F4098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"TipoPrenotazioneRevisionePA"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"dtt:TipoPrenotazioneRevisionePAType"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"gruppoCollaudoPrenotabile"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"dtt:GruppoCollaudoPrenotabileType"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"tipologiaRevisioneAdr"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"dtt:TipologiaRevisioneAdrEnumType"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"InserimentoPrenotazioneRevisioniFuoriSedeSenzaPagamentoType"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"codiceUfficioMctc"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"dataSedutaSlotTemporale"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"progressivoSlotTemporaleSeduta"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"progressivoDomandaRevisioneFuoriSede"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"indicatoreFasciaOrariaSeduta"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"codiceTelaioNormalizzato"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"codiceTargaVeicolo"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"codiceIdentificativoCiclomotore"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 xml:space="preserve">&lt;element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"datiAggiuntiviCollaudoVeicolo"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 xml:space="preserve">  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"dtt:DatiAggiuntiviPrenotazioneCollaudoType"</w:t>
      </w:r>
    </w:p>
    <w:p w:rsid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3F4098" w:rsidRDefault="003F4098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"TipoPrenotazioneRevisionePA"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"dtt:TipoPrenotazioneRevisionePAType"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"gruppoCollaudoPrenotabile"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"dtt:GruppoCollaudoPrenotabileType"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"tipologiaRevisioneAdr"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"dtt:TipologiaRevisioneAdrEnumType"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"PrenotazioneRevisioniAgenziaType"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"slotTemporale"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"dtt:SlotTemporalePrenotazioneRevisioneType"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"progressivoPrenotazioneRevisione"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"codiceTelaioNormalizzato"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"codiceFiscale"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"codiceTargaVeicolo"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"codiceIdentificativoCiclomotore"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"codiceContrassegnoCiclomotore"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"marcaOperativa"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"dtt:MarcaOperativa"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"codiceStatoPrenotazione"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"dtt:CharUno"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"codiceTipologiaPagamento"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"dtt:CharUno"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"gruppoCollaudoPrenotabile"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"dtt:GruppoCollaudoPrenotabileType"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"tipologiaRevisioneAdr"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"dtt:TipologiaRevisioneAdrEnumType"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"PrenotazioneRevisioniAgenziaSenzaPagamentoType"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"slotTemporale"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"dtt:SlotTemporalePrenotazioneRevisioneType"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"progressivoPrenotazioneRevisione"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"codiceTelaioNormalizzato"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"codiceFiscale"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"codiceTargaVeicolo"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"codiceIdentificativoCiclomotore"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"codiceContrassegnoCiclomotore"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3F4098" w:rsidRDefault="003F4098" w:rsidP="003F4098">
      <w:pPr>
        <w:autoSpaceDE w:val="0"/>
        <w:autoSpaceDN w:val="0"/>
        <w:adjustRightInd w:val="0"/>
        <w:spacing w:before="0" w:after="0"/>
        <w:ind w:left="720" w:firstLine="72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 xml:space="preserve">&lt;element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"datiAggiuntiviCollaudoVeicolo"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 xml:space="preserve">  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"dtt:DatiAggiuntiviPrenotazioneCollaudoType"</w:t>
      </w:r>
    </w:p>
    <w:p w:rsid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3F4098" w:rsidRDefault="003F4098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</w:p>
    <w:p w:rsidR="003F4098" w:rsidRDefault="003F4098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"marcaOperativa"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"dtt:MarcaOperativa"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"codiceStatoPrenotazione"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"dtt:CharUno"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"codiceTipologiaPagamento"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"dtt:CharUno"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"gruppoCollaudoPrenotabile"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"dtt:GruppoCollaudoPrenotabileType"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"tipologiaRevisioneAdr"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"dtt:TipologiaRevisioneAdrEnumType"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"PrenotazioneCertificatoApprovazioneType"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"slotTemporale"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"dtt:SlotTemporalePrenotazioneRevisioneType"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"progressivoPrenotazioneRevisione"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"codiceFiscale"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"marcaOperativa"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"dtt:MarcaOperativa"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"codiceStatoPrenotazione"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"dtt:CharUno"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"codiceTipologiaPagamento"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"dtt:CharUno"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"certificatoApprovazione"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"dtt:RichiestaCertificatoApprovazioneVeicoloType"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"tipoCertificatoApprovazione"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"dtt:TipoCertificatoApprovazioneEnumType"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complexType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complexType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"PrenotazioneCertificatoApprovazioneSenzaPagamentoType"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"slotTemporale"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"dtt:SlotTemporalePrenotazioneRevisioneType"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"progressivoPrenotazioneRevisione"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"codiceFiscale"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"marcaOperativa"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"dtt:MarcaOperativa"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lastRenderedPageBreak/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"codiceStatoPrenotazione"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"dtt:CharUno"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"codiceTipologiaPagamento"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"dtt:CharUno"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"certificatoApprovazione"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"dtt:RichiestaCertificatoApprovazioneVeicoloType"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"tipoCertificatoApprovazione"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"dtt:TipoCertificatoApprovazioneEnumType"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complexType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simpleType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"TipoCertificatoApprovazioneEnumType"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restriction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base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"CODICE_TIPO_COLLAUDO_ART_78_CON_VERBALE_VISITA_E_PROVA_TARIFFA_3_1"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"CODICE_TIPO_COLLAUDO_ART_78_CON_VERBALE_VISITA_E_PROVA_TARIFFA_4_1"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"CODICE_TIPO_COLLAUDO_ART_75_CON_C_A_TARIFFA_3_1"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"CODICE_TIPO_COLLAUDO_ART_75_CON_C_A_TARIFFA_4_1"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"CODICE_TIPO_COLLAUDO_ART_78_CON_C_A_TARIFFA_3_1"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"CODICE_TIPO_COLLAUDO_ART_78_CON_C_A_TARIFFA_4_1"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restriction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simpleType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complexType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"VerificaProprietarioVeicoloCiclomotoreType"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"codiceTipoVeicolo"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"codiceTelaioNormalizzato"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"codiceTargaVeicolo"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"codiceIdentificativoCiclomotore"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"codiceContrassegnoCiclomotore"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choice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complexType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&lt;!-- </w:t>
      </w:r>
      <w:r w:rsidRPr="00035D76">
        <w:rPr>
          <w:rFonts w:ascii="Consolas" w:hAnsi="Consolas" w:cs="Consolas"/>
          <w:color w:val="3F5FBF"/>
          <w:sz w:val="20"/>
          <w:szCs w:val="20"/>
          <w:u w:val="single"/>
          <w:lang w:eastAsia="it-IT"/>
        </w:rPr>
        <w:t>tipo</w:t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3F5FBF"/>
          <w:sz w:val="20"/>
          <w:szCs w:val="20"/>
          <w:u w:val="single"/>
          <w:lang w:eastAsia="it-IT"/>
        </w:rPr>
        <w:t>che</w:t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3F5FBF"/>
          <w:sz w:val="20"/>
          <w:szCs w:val="20"/>
          <w:u w:val="single"/>
          <w:lang w:eastAsia="it-IT"/>
        </w:rPr>
        <w:t>mappa</w:t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3F5FBF"/>
          <w:sz w:val="20"/>
          <w:szCs w:val="20"/>
          <w:u w:val="single"/>
          <w:lang w:eastAsia="it-IT"/>
        </w:rPr>
        <w:t>la</w:t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3F5FBF"/>
          <w:sz w:val="20"/>
          <w:szCs w:val="20"/>
          <w:u w:val="single"/>
          <w:lang w:eastAsia="it-IT"/>
        </w:rPr>
        <w:t>prenotazione</w:t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 per </w:t>
      </w:r>
      <w:r w:rsidRPr="00035D76">
        <w:rPr>
          <w:rFonts w:ascii="Consolas" w:hAnsi="Consolas" w:cs="Consolas"/>
          <w:color w:val="3F5FBF"/>
          <w:sz w:val="20"/>
          <w:szCs w:val="20"/>
          <w:u w:val="single"/>
          <w:lang w:eastAsia="it-IT"/>
        </w:rPr>
        <w:t>le</w:t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3F5FBF"/>
          <w:sz w:val="20"/>
          <w:szCs w:val="20"/>
          <w:u w:val="single"/>
          <w:lang w:eastAsia="it-IT"/>
        </w:rPr>
        <w:t>chiamate</w:t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3F5FBF"/>
          <w:sz w:val="20"/>
          <w:szCs w:val="20"/>
          <w:u w:val="single"/>
          <w:lang w:eastAsia="it-IT"/>
        </w:rPr>
        <w:t>da</w:t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3F5FBF"/>
          <w:sz w:val="20"/>
          <w:szCs w:val="20"/>
          <w:u w:val="single"/>
          <w:lang w:eastAsia="it-IT"/>
        </w:rPr>
        <w:t>sistemi</w:t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3F5FBF"/>
          <w:sz w:val="20"/>
          <w:szCs w:val="20"/>
          <w:u w:val="single"/>
          <w:lang w:eastAsia="it-IT"/>
        </w:rPr>
        <w:t>esterni</w:t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 --&gt;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complexType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"StampaPrenotazioneRevisione"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"codiceTipoVeicolo"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"importoTariffario"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"progressivoPrenotazioneRevisione"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"codiceEstremiPagamentoRevisione"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"codiceOraRevisione"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"codiceIdentificativoAutoscuolaAgenzia"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"codiceUfficioProvincialeMctcAutoscuolaAgenzia"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"slotTemporale"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"dtt:SlotTemporalePrenotazioneRevisioneType"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"VeicoloImmatricolato"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"dtt:VeicoloImmatricolatoType"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"CiclomotoreImmatricolato"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"dtt:CiclomotoreImmatricolatoType"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"ContrassegnoCiclomotore"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"dtt:ContrassegnoCiclomotoreType"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"marcaOperativa"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"dtt:MarcaOperativa"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"ContrassegnoCiclomotoreType"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"codiceContrassegnoCiclomotore"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"telaioContrassegnoCiclomotore"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"VerificaPagamentoType"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"ufficioMctc"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"indicatoreFasciaOraria"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"dataLimitePrenotazione"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"linea"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"progressivoPrenotazioneRevisione"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"descrizioneTipoVeicolo"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"codiceTargaVeicolo"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"codiceIdentificativoCiclomotore"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"codiceContrassegnoCiclomotore"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"codiceTelaioCiclomotoreNormalizzato"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"descrizioneStatoPrenotazioneRevisione"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"marcaOperativa"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"StampaPrenotazioneRevisioniAgenziaType"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"codiceUfficioMctc"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"dataRevisioneSlotTemporale"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"progressivoSlotTemporaleRevisioni"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"progressivoPrenotazioneRevisione"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"progressivoSedeUmcRevisione"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"AnnullaPrenotazioneRevisioniAgenziaType"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"codiceUfficioMctc"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"dataRevisioneSlotTemporale"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"progressivoSlotTemporaleRevisioni"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"progressivoPrenotazioneRevisione"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"codiceFiscaleOPartitaIva"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"dtt:CharSedici"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"CiclomotoreImmatricolatoType"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"codiceIdentificativoCiclomotore"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"dtt:CharOtto"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"codiceTelaioCiclomotore"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"dtt:VarCharVenti"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"StampaTagliandoType"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"stampa"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"base64Binary"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"StampaPrenotazioneRevisioneType"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"stampa"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"base64Binary"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"BollettinoType"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"numeroContoCorrente"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"codiceControllo"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"dtt:VarCharDodici"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"quintoCampo"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"dtt:VarCharDiciotto"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"urgenza"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"timbro"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"dtt:TimbroType"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"TimbroType"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"frazionarioA"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"false"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"dtt:two_digits_type"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"frazionarioB"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"false"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"dtt:three_digits_type"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"sezione"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"false"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"dtt:two_digits_type"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"false"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"dtt:four_digits_type"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"false"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"two_digits_type"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pattern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"\d{2}"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"three_digits_type"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pattern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"\d{3}"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"four_digits_type"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pattern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"\d{4}"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"ErroreType"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"codiceErrore"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"dtt:StringDue"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"unbounded"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"descrizioneErrore"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"unbounded"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"MessaggioType"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"codiceMessaggio"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"dtt:StringDue"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"unbounded"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"descrizioneMessaggio"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"unbounded"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"EsitoRegolareType"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"codiceEsito"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"dtt:TipoEsitoRegolare"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"EsitoRipetereType"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"codiceEsito"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"dtt:TipoEsitoRipetere"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"EsitoSospesaType"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"codiceEsito"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"dtt:TipoEsitoSospesa"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"MotivoType"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"codiceMotivo"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"dtt:CharDue"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"OfficinaType"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"codiceOfficinaAbilitataRevisione"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"dtt:CharTre"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"codiceUfficioMctc"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"dtt:CharDue"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"OmologazioneType"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"codiceOmologazioneVeicolo"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"descrizioneModelloVeicolo"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"descrizioneSiglaMotore"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nillable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"true"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"dataPrimaImmatricolazioneVeicolo"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"dataEmissioneDocumentoEvento"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"dataRichiestaEvento"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"quantitaTara"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"quantitaMassaTotale"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"quantitaMassaRimorchiabile"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"quantitaCilindrata"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"quantitaPotenzaMassima"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"numeroPotenzaFiscale"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"numeroDecibel"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</w:t>
      </w:r>
      <w:r w:rsidR="001F46A9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float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"numeroGiriControlloDecibel"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"numeroPostiTotali"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"numeroAssi"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"numeroCilindri"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"numeroGiriMotore"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"descrizionePneumatici"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1F46A9" w:rsidRDefault="001F46A9" w:rsidP="001F46A9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</w:t>
      </w:r>
      <w:r w:rsidRPr="001F46A9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codiceSpecializzazioneCarrozzeria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 xml:space="preserve">"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1F46A9" w:rsidRDefault="001F46A9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"VeicoloImmatricolatoType"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"dtt:CharUno"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"codiceTargaVeicolo"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"dtt:CharOtto"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"codiceTelaioVeicoloNormalizzato"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"dtt:VarCharVenti"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"VerificaVeicoloImmatricolatoType"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"dtt:CharUno"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"codiceTargaVeicolo"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"dtt:CharOtto"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"codiceTelaioVeicoloNormalizzato"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"dtt:VarCharVenti"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"VeicoloRevisionatoType"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"dtt:CharUno"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"codiceTargaVeicolo"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"dtt:CharOtto"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"codiceTelaioVeicoloNormalizzato"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"dtt:VarCharVenti"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"dataInserimentoRevisione"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"dateTime"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"CiclomotoreType"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"codiceIdentificativoCiclomotore"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"codiceContrassegnoCiclomotore"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"codiceTelaioCiclomotoreNormalizzato"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"dtt:VarCharVenti"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"VerificaCiclomotoreType"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"codiceIdentificativoCiclomotore"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"codiceContrassegnoCiclomotore"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"codiceTelaioCiclomotoreNormalizzato"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"dtt:VarCharVenti"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nillable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"true"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"ScadenzaType"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"REVISIONE_REGOLARE"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"REVISIONE_SCADUTA_ENTRO_I_TERMINI_DI_TOLLERANZA"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"REVISIONE_SCADUTA"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"REVISIONE_VEICOLO_NON_PESANTE"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"CodiceVeicoloType"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"M"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"FlagOrdinariaType"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"FlagAnnullamentoType"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"IndicatoreStatoAccettazioneRevisioneType"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"MarcaOperativa"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"codiceUnitaContabile"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"codiceUfficioMctc"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"dtt:CharDue"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"progressivoMarcaOperativa"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"dataRilascioMarcaOperativa"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complexType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&lt;!-- CharOtto: Definisce i vincoli da rispettare per l'inserimento di una 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ab/>
        <w:t>stringa di otto caratteri --&gt;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simpleType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"CharOtto"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minLength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"7"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minLength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"8"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&lt;!-- CharTre: Definisce i vincoli da rispettare per l'inserimento di una 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ab/>
        <w:t>stringa di tre caratteri --&gt;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simpleType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"CharTre"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"3"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restriction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simpleType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&lt;!-- CharUno: Definisce i vincoli da rispettare per l'inserimento di una 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ab/>
        <w:t>stringa di 1 carattere --&gt;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simpleType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"CharUno"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"CharSedici"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"16"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"CharUndici"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"11"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restriction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simpleType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&lt;!-- CharDue: Definisce i vincoli da rispettare per l'inserimento di una 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ab/>
        <w:t>stringa di due caratteri --&gt;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simpleType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"CharDue"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"2"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restriction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simpleType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&lt;!-- VarCharVenti: Definisce i vincoli da rispettare per l'inserimento di 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ab/>
        <w:t>una stringa di 20 caratteri --&gt;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simpleType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"VarCharVenti"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"20"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restriction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simpleType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 xml:space="preserve">&lt;!-- VarCharVenti: Definisce i vincoli da rispettare per l'inserimento di 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3F5FBF"/>
          <w:sz w:val="20"/>
          <w:szCs w:val="20"/>
          <w:lang w:eastAsia="it-IT"/>
        </w:rPr>
        <w:tab/>
        <w:t>una stringa di 20 caratteri --&gt;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simpleType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"VarCharDieci"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"10"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"VarCharOtto"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"8"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"StringDue"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"2"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"_TipoVeicolo"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"TipoPagamentoBollettino"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"B"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"TipoPagamentoDecurtazione"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"TipoEsitoRegolare"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"TipoEsitoRipetere"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"TipoEsitoSospesa"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"VarCharDodici"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"12"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"VarCharUndici"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"11"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"VarCharDiciotto"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"18"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"_NumeroKmPercorsi"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totalDigits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"6"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"_CodiceOperatore"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minLength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"3"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minLength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"3"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"_CodiceAllestitore"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minLength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"6"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minLength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"6"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"_CodiceNumeroPratica"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totalDigits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"5"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"_CodiceNuovoCertificatoApprovazione"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"7"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maxLength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"UtenteSistemaEsternoPAType"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"codiceMatricolaUtenteEsterno"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"SedeRevisionePAType"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"progressivoSedeRevisione"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"codiceAvviamentoPostaleResidenzaImpresaRevisionare"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"codiceToponimoIndirizzoResidenzaImpresaRevisionare"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"descrizioneIndirizzoResidenzaImpresaRevisionare"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"codiceNumeroCivicoIndirizzoResidenzaImpresaRevisionare"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"comunePA"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"dtt:ComuneType"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"UfficioCompetenteMCTCType"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"codiceUfficioMctc"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"descrizioneUfficioMctc"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"indicatoreSedeOperativa"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"codiceUfficioMCTCDiRiferimento"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"ComuneType"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"codiceComune"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"codiceProvinciaComune"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"descrizioneUfficialeComune"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"codiceAvviamentoPostaleComune"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"provinciaPA"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"dtt:ProvinciaType"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"ProvinciaType"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"codiceProvincia"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"descrizioneDenominazioneProvincia"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"descrizioneSiglaAutomobilistica"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"PrenotazioneRevisioneUMCFuoriSedePAType"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"theSlotTemporalePrenotazioneSedutePA"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"dtt:SlotTemporalePrenotazioneSedutePAType"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"codiceMatricolaUtenteEsterno"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"progressivoPrenotazioneRevisione"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"codiceTargaVeicolo"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"codiceContrassegnoCiclomotore"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"codiceTelaioCiclomotoreNormalizzato"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3F4098" w:rsidRDefault="003F4098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"dataInstallazioneImpiantoGas"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"date"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"numeroLitriImpiantoGPL"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"codiceMatricolaSerbatoioImpiantoGPL"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"indicatoreSicurezzaImpiantoGPL"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"dtt:CharUno"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"quantitaBomboleGas"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"numeroLitriPrimaBombola"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"numeroLitriSecondaBombola"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"numeroLitriTerzaBombola"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"numeroLitriQuartaBombola"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"numeroLitriQuintaBombola"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"numeroLitriSestaBombola"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"codiceMatricolaFAP"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"quantitaMassaRimorchiabile"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"numeroLarghezzaMassimaRimorchio"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"descrizioneNoteVeicolo"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"descrizionePneumaticoAlternativo"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"codiceOmologazionePneumaticoAlternativo"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"dtt:CharOtto"</w:t>
      </w:r>
    </w:p>
    <w:p w:rsid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  <w:r>
        <w:rPr>
          <w:rFonts w:ascii="Consolas" w:hAnsi="Consolas" w:cs="Consolas"/>
          <w:color w:val="000000"/>
          <w:sz w:val="24"/>
          <w:szCs w:val="24"/>
          <w:lang w:eastAsia="it-IT"/>
        </w:rPr>
        <w:tab/>
      </w:r>
      <w:r w:rsidRPr="003F4098">
        <w:rPr>
          <w:rFonts w:ascii="Consolas" w:hAnsi="Consolas" w:cs="Consolas"/>
          <w:sz w:val="20"/>
          <w:szCs w:val="20"/>
          <w:lang w:eastAsia="it-IT"/>
        </w:rPr>
        <w:tab/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"codiceEstremiPagamentoRevisione"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"descrizioneNotePrenotazioneRevisione"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"codiceFiscaleOPartitaIva"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"indicatoreRevisioneOrdinaria"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"codiceUfficioMCTCMarcaOperativaRevisione"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"codiceUnitaContabileMarcaOperativaPrenotazioneRevisione"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"progressivoMarcaOperativaPrenotazioneRevisione"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"dataRilascioMarcaOperativaPrenotazioneRevisione"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"codiceTipoCollaudo"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"indicatoreStatoPrenotazioneRevisione"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"descrizioneCognomeRichiedente"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"descrizioneNomeRichiedente"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"descrizioneRagioneSocialeRichiedente"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"codiceProvinciaResidenzaRichiedente"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"codiceComuneResidenzaRichiedente"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"descrizioneIndirizzoResidenzaRichiedente"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"codiceUfficioProvincialeAgenziaRichiesta"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"codiceIdentificativoAgenziaRichiesta"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"dataInserimentoPrenotazione"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"CiclomotorePA"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"dtt:CiclomotorePAType"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"theTipoPrenotazioneRevisionePA"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"dtt:TipoPrenotazioneRevisionePAType"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"theTipologiaPagamentoPA"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"dtt:TipologiaPagamentoType"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"denominazioneRichiedenteDomanda"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"theGruppoCollaudoPrenotabile"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"dtt:GruppoCollaudoPrenotabileType"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lastRenderedPageBreak/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"theTipoVeicoloRevisioneAdr"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"dtt:TipologiaRevisioneType"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"CiclomotorePAType"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"codiceIdentificativoCiclomotore"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"codiceTelaioCiclomotore"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"TipoPrenotazioneRevisionePAType"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1B32D0">
      <w:pPr>
        <w:autoSpaceDE w:val="0"/>
        <w:autoSpaceDN w:val="0"/>
        <w:adjustRightInd w:val="0"/>
        <w:spacing w:before="0" w:after="0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"dtt:CodiceTipoRevisioneEnumType"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"descrizioneTipoRevisione"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"dtt:DescrizioneTipoRevisioneEnumType"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"TipologiaPagamentoType"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"codiceTipoPagamento"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"descrizioneTipoPagamento"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"DomandaRevisioneFuoriSedePAType"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"progressivoDomandaRevisioneFuoriSede"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"dataInserimentoDomandaRevisione"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"dataVariazioneStatoDomanda"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"descrizioneMotivoSospensione"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"codiceFiscaleOPartivaIva"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"codiceUtente"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"descrizioneMotivoEsitoNegativoPagamentoDomanda"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"descrizioneMotivoEsitoNegativoPagamentoOggetto"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lastRenderedPageBreak/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"dataLimitePrenotazioneRevisione"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"codiceEstremiPagamentoRevisione"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"descrizioneIndirizzoEmailSedeRevisione"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"codiceNumeroTelefonoSedeRevisione"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"descrizioneDenominazioneImpresa"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"statoDomandaRevisionePA"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"dtt:StatoDomandaRevisionePAType"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"tipologiaPagamentoPA"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"dtt:TipologiaPagamentoType"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"ufficioProvincialePA"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"dtt:UfficioCompetenteMCTCType"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"StatoDomandaRevisionePAType"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"codiceStatoDomandaRevisione"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"descrizioneStatoDomandaRevisione"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"SlotTemporalePrenotazioneSedutePAType"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annotation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documentation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  <w:t>Per i campi codiceOraInizioSlot e codiceOraFineSlot i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  <w:t>valori accettati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  <w:t>hanno il formato: hh:mm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documentation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annotation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"domandaRevisioneFuoriSedePA"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"dtt:DomandaRevisioneFuoriSedePAType"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"dataSedutaSlotTemporale"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"codiceOraInizioSlot"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"codiceOraFineSlot"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"dataLimitePrenotazioneRevisione"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"progressivoSlotTemporaleSeduta"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"indicatoreFasciaOrariaSeduta"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5938A4" w:rsidRDefault="00035D76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="005938A4"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 w:rsidR="005938A4"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 w:rsidR="005938A4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="005938A4"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 w:rsidR="005938A4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="005938A4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"tempoResiduo"</w:t>
      </w:r>
      <w:r w:rsidR="005938A4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="005938A4"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 w:rsidR="005938A4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="005938A4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 w:rsidR="005938A4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="005938A4"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 w:rsidR="005938A4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="005938A4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5938A4" w:rsidRDefault="005938A4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"codiceUfficioProvincialeDomandaRevisione"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"progressivoDomandaRevisione"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"descrizioneFasciaOraria"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"SedeRevisionePA"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"dtt:SedeRevisionePAType"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"TipoPrenotazioneRevisionePA"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"dtt:TipoPrenotazioneRevisionePAType"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"theGruppoCollaudo"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"dtt:GruppoCollaudoType"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"TipoCollaudoPAType"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"codiceTipoCollaudo"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"descrizioneTipoCollaudo"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"ApprovataType"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"codiceApprovazione"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"SospendiType"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"codiceSospensione"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"motivoSospensione"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"StampaRicevutaFirmataType"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"stampa"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"base64Binary"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"TipoApprovazione"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"TipoSospensione"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"CharQuattro"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"4"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"CharSei"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length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"6"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"CodiceTipoRevisioneEnumType"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"02"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"03"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"04"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"05"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1B32D0" w:rsidRPr="005C75CD" w:rsidRDefault="001B32D0" w:rsidP="001B32D0">
      <w:pPr>
        <w:autoSpaceDE w:val="0"/>
        <w:autoSpaceDN w:val="0"/>
        <w:adjustRightInd w:val="0"/>
        <w:spacing w:before="0" w:after="0"/>
        <w:ind w:left="1440" w:firstLine="72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 w:rsidRPr="005C75CD"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"09"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1B32D0" w:rsidRDefault="001B32D0" w:rsidP="001B32D0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 w:rsidRPr="005C75CD"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 w:rsidRPr="005C75CD"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"10"</w:t>
      </w:r>
      <w:r w:rsidRPr="005C75CD"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 w:rsidRPr="005C75CD"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"DescrizioneTipoRevisioneEnumType"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"AUTOBUS"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"VEICOLI &gt; 3,5 TON"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"AUTO E ALTRI TIPI DI VEICOLO"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"MISTA"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"MISTA SENZA AUTOBUS"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1B32D0" w:rsidRDefault="001B32D0" w:rsidP="001B32D0">
      <w:pPr>
        <w:autoSpaceDE w:val="0"/>
        <w:autoSpaceDN w:val="0"/>
        <w:adjustRightInd w:val="0"/>
        <w:spacing w:before="0" w:after="0"/>
        <w:ind w:left="1440" w:firstLine="72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>
        <w:rPr>
          <w:rFonts w:ascii="Consolas" w:hAnsi="Consolas" w:cs="Consolas"/>
          <w:sz w:val="20"/>
          <w:szCs w:val="20"/>
          <w:lang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"RIMORCHI MINORE UGUALE 3,5 TON"</w:t>
      </w:r>
      <w:r>
        <w:rPr>
          <w:rFonts w:ascii="Consolas" w:hAnsi="Consolas" w:cs="Consolas"/>
          <w:sz w:val="20"/>
          <w:szCs w:val="20"/>
          <w:lang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1B32D0" w:rsidRPr="00035D76" w:rsidRDefault="001B32D0" w:rsidP="001B32D0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>
        <w:rPr>
          <w:rFonts w:ascii="Consolas" w:hAnsi="Consolas" w:cs="Consolas"/>
          <w:sz w:val="20"/>
          <w:szCs w:val="20"/>
          <w:lang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"RIMORCHI MISTI"</w:t>
      </w:r>
      <w:r>
        <w:rPr>
          <w:rFonts w:ascii="Consolas" w:hAnsi="Consolas" w:cs="Consolas"/>
          <w:sz w:val="20"/>
          <w:szCs w:val="20"/>
          <w:lang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5C75CD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5C75CD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5C75CD">
        <w:rPr>
          <w:rFonts w:ascii="Consolas" w:hAnsi="Consolas" w:cs="Consolas"/>
          <w:color w:val="3F7F7F"/>
          <w:sz w:val="20"/>
          <w:szCs w:val="20"/>
          <w:lang w:eastAsia="it-IT"/>
        </w:rPr>
        <w:t>restriction</w:t>
      </w:r>
      <w:r w:rsidRPr="005C75CD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5C75CD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5C75CD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5C75CD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5C75CD">
        <w:rPr>
          <w:rFonts w:ascii="Consolas" w:hAnsi="Consolas" w:cs="Consolas"/>
          <w:color w:val="3F7F7F"/>
          <w:sz w:val="20"/>
          <w:szCs w:val="20"/>
          <w:lang w:eastAsia="it-IT"/>
        </w:rPr>
        <w:t>simpleType</w:t>
      </w:r>
      <w:r w:rsidRPr="005C75CD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5C75CD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</w:p>
    <w:p w:rsidR="00035D76" w:rsidRPr="005C75CD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5C75CD">
        <w:rPr>
          <w:rFonts w:ascii="Consolas" w:hAnsi="Consolas" w:cs="Consolas"/>
          <w:color w:val="000000"/>
          <w:sz w:val="20"/>
          <w:szCs w:val="20"/>
          <w:lang w:eastAsia="it-IT"/>
        </w:rPr>
        <w:lastRenderedPageBreak/>
        <w:tab/>
      </w:r>
      <w:r w:rsidRPr="005C75CD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5C75CD">
        <w:rPr>
          <w:rFonts w:ascii="Consolas" w:hAnsi="Consolas" w:cs="Consolas"/>
          <w:color w:val="3F7F7F"/>
          <w:sz w:val="20"/>
          <w:szCs w:val="20"/>
          <w:lang w:eastAsia="it-IT"/>
        </w:rPr>
        <w:t>simpleType</w:t>
      </w:r>
      <w:r w:rsidRPr="005C75CD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5C75CD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5C75CD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5C75CD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"StattoPrenotazioneEnumType"</w:t>
      </w:r>
      <w:r w:rsidRPr="005C75CD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5C75CD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5C75CD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annotation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documentation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  <w:t>I valori sono A: ACCETTATA, E: EVASA, N:NON PAGATA,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  <w:t>I:IN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  <w:t>CORSO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documentation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annotation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"N"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"ConsultazionePrenotazioniInseriteType"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"countAutoveicolo"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"countAutobusPesante"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"countCiclomotore"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"countMotoveicolo"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"countRimorchio"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"countRimorchioPesante"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"countAutoveicoloPesante2Assi"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"countAutoveicoloPesante3Assi"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"countMacchineAgricole"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"countMacchineOperatrici"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"countAutoveicoloConRinnovoAdr"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"countAutoveicoloConRilascioAdr"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"countRimorchioConRinnovoAdr"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"countRimorchioConRilascioAdr"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5938A4" w:rsidRDefault="005938A4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"countCollaudi"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"dtt:CountCollaudiType"</w:t>
      </w:r>
    </w:p>
    <w:p w:rsidR="005938A4" w:rsidRDefault="005938A4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"unbounded"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"tempoResiduo"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"PrenotazioneRevisioneInSedeEsb"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"codiceUfficioMctc"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"dataRevisioneSlotTemporale"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"indicatoreFasciaOrariaRevisione"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"progressivoSlotTemporaleRevisioni"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"progressivoSedeUmcRevisione"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"codiceTargaVeicolo"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"codiceCIC"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"codiceTelaioVeicoloNormalizzato"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"PrenotazioneRevisioneFuoriSedeEsb"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"codiceUfficioMctc"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"progressivoDomandaRevisione"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"dataSedutaSlotTemporale"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"indicatoreFasciaOrariaRevisione"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"progressivoSlotTemporaleRevisioni"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"progressivoSedeUmcRevisione"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"codiceTargaVeicolo"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"codiceCIC"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choice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"codiceTelaioVeicoloNormalizzato"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mev15-0022 --&gt;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"StatoRichiestaAutorizzazioneEnumType"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"INSERITA"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"APPROVATA"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"RESPINTA"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"SedeOperazioneEnumType"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base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"IN_SEDE"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enumeration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value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"FUORI_SEDE"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"AutorizzazioneRevisioneCollaudoType"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"codiceUfficioMctc"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"progressivoUtenteRichiesta"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"matricolaUtenteRichiesta"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"dataRevisione"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"date"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"sedeOprazione"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"dtt:SedeOperazioneEnumType"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"progressivoOperazioneAutorizzazione"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"codiceCategoriaAbilitazioneEsaminatore"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"progressivoAbilitazioneEsaminatore"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lastRenderedPageBreak/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"statoRichiesta"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"dtt:StatoRichiestaAutorizzazioneEnumType"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"descrizioneMotivoRifiutoAutorizzazione"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"progressivoUtenteAutorizza"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"integer"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"matricolaUtenteAutorizza"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"dataAggiornamentoAutorizzazione"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"date"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</w:p>
    <w:p w:rsidR="00035D76" w:rsidRPr="002858BF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2858BF">
        <w:rPr>
          <w:rFonts w:ascii="Consolas" w:hAnsi="Consolas" w:cs="Consolas"/>
          <w:color w:val="3F5FBF"/>
          <w:sz w:val="20"/>
          <w:szCs w:val="20"/>
          <w:lang w:val="en-US" w:eastAsia="it-IT"/>
        </w:rPr>
        <w:t>&lt;!-- SVI17-0001 --&gt;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2858BF"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simpleType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"TipologiaRevisioneAdrEnumType"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restriction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base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"AUTOVEICOLO_3_5_TON_CON_RILASCIO_ADR"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"AUTOVEICOLO_3_5_TON_CON_RINNOVO_ADR"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"RIMORCHIO_CON_RILASCIO_ADR"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P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035D76">
        <w:rPr>
          <w:rFonts w:ascii="Consolas" w:hAnsi="Consolas" w:cs="Consolas"/>
          <w:color w:val="3F7F7F"/>
          <w:sz w:val="20"/>
          <w:szCs w:val="20"/>
          <w:lang w:eastAsia="it-IT"/>
        </w:rPr>
        <w:t>enumeration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7F007F"/>
          <w:sz w:val="20"/>
          <w:szCs w:val="20"/>
          <w:lang w:eastAsia="it-IT"/>
        </w:rPr>
        <w:t>value</w:t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035D76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"RIMORCHIO_CON_RINNOVO_ADR"</w:t>
      </w:r>
      <w:r w:rsidRPr="00035D76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035D76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035D76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restriction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simpleType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"TipologiaRevisioneType"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"codiceTipoVeicoloRevisione"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"descrizioneTipoVeicoloRevisione"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035D76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5938A4" w:rsidRDefault="005938A4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</w:p>
    <w:p w:rsidR="005938A4" w:rsidRDefault="005938A4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highlight w:val="lightGray"/>
          <w:lang w:val="en-US" w:eastAsia="it-IT"/>
        </w:rPr>
        <w:t>complexType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"CountCollaudiType"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5938A4" w:rsidRDefault="005938A4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5938A4" w:rsidRDefault="005938A4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"codiceTipoCollaudo"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</w:p>
    <w:p w:rsidR="005938A4" w:rsidRDefault="005938A4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5938A4" w:rsidRDefault="005938A4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"descrizioneTipoCollaudo"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"string"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"0"</w:t>
      </w:r>
    </w:p>
    <w:p w:rsidR="005938A4" w:rsidRDefault="005938A4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5938A4" w:rsidRDefault="005938A4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element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name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"count"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type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"int"</w:t>
      </w:r>
    </w:p>
    <w:p w:rsidR="005938A4" w:rsidRDefault="005938A4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minOccurs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  <w:lang w:val="en-US" w:eastAsia="it-IT"/>
        </w:rPr>
        <w:t>maxOccurs</w:t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>=</w:t>
      </w:r>
      <w:r>
        <w:rPr>
          <w:rFonts w:ascii="Consolas" w:hAnsi="Consolas" w:cs="Consolas"/>
          <w:i/>
          <w:iCs/>
          <w:color w:val="2A00FF"/>
          <w:sz w:val="20"/>
          <w:szCs w:val="20"/>
          <w:lang w:val="en-US" w:eastAsia="it-IT"/>
        </w:rPr>
        <w:t>"1"</w:t>
      </w:r>
      <w:r>
        <w:rPr>
          <w:rFonts w:ascii="Consolas" w:hAnsi="Consolas" w:cs="Consolas"/>
          <w:sz w:val="20"/>
          <w:szCs w:val="20"/>
          <w:lang w:val="en-US" w:eastAsia="it-IT"/>
        </w:rPr>
        <w:t xml:space="preserve"> 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/&gt;</w:t>
      </w:r>
    </w:p>
    <w:p w:rsidR="005938A4" w:rsidRDefault="005938A4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lang w:val="en-US" w:eastAsia="it-IT"/>
        </w:rPr>
        <w:t>sequence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5938A4" w:rsidRDefault="005938A4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>
        <w:rPr>
          <w:rFonts w:ascii="Consolas" w:hAnsi="Consolas" w:cs="Consolas"/>
          <w:color w:val="000000"/>
          <w:sz w:val="20"/>
          <w:szCs w:val="20"/>
          <w:lang w:val="en-US" w:eastAsia="it-IT"/>
        </w:rPr>
        <w:tab/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>
        <w:rPr>
          <w:rFonts w:ascii="Consolas" w:hAnsi="Consolas" w:cs="Consolas"/>
          <w:color w:val="3F7F7F"/>
          <w:sz w:val="20"/>
          <w:szCs w:val="20"/>
          <w:highlight w:val="lightGray"/>
          <w:lang w:val="en-US" w:eastAsia="it-IT"/>
        </w:rPr>
        <w:t>complexType</w:t>
      </w:r>
      <w:r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745ECA" w:rsidRDefault="00745ECA" w:rsidP="005938A4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highlight w:val="lightGray"/>
          <w:lang w:eastAsia="it-IT"/>
        </w:rPr>
        <w:t>complexType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"RichiestaNazionalizzazioneType"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"codiceOmologazioneEstera"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lastRenderedPageBreak/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"descrizioneFamigliaAppartenenzaVeicolo"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"descrizioneSiglaMotore"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"descrizioneVarianteModello"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"descrizioneVersioneTemporaleModello"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"numeroLarghezza"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"numeroLunghezza"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"numeroPosto"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"numeroSbalzoPosteriore"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"quantitaCilindrataMotore"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"quantitaMassaRimorchiabile"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"quantitaMassaTotale"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"quantitaTara"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"progressivoCostruttoreVeicolo"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"codiceOmologazioneVeicolo"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"codiceNormativaCEE"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"codiceCategoriaInternazionale"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"codiceTipoCombustibile"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"codiceFabbricaProduttriceVeicolo"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"codiceStatoEstero"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"codiceTelaio"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"quantitaInterasse"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"codiceTipoVeicolo"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745ECA">
        <w:rPr>
          <w:rFonts w:ascii="Consolas" w:hAnsi="Consolas" w:cs="Consolas"/>
          <w:color w:val="3F7F7F"/>
          <w:sz w:val="20"/>
          <w:szCs w:val="20"/>
          <w:highlight w:val="lightGray"/>
          <w:lang w:eastAsia="it-IT"/>
        </w:rPr>
        <w:t>complexType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5938A4" w:rsidRPr="00745ECA" w:rsidRDefault="005938A4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</w:p>
    <w:p w:rsidR="00745ECA" w:rsidRPr="00745ECA" w:rsidRDefault="00745ECA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highlight w:val="lightGray"/>
          <w:lang w:eastAsia="it-IT"/>
        </w:rPr>
        <w:t>complexType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"RicercaRichiestaNazionalizzazioneType"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lastRenderedPageBreak/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"codiceOmologazioneEstera"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"descrizioneFamigliaAppartenenzaVeicolo"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"descrizioneSiglaMotore"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"descrizioneVarianteModello"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"descrizioneVersioneTemporaleModello"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"numeroLarghezza"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"numeroLunghezza"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"numeroPosto"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"numeroSbalzoPosteriore"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"quantitaCilindrataMotore"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"quantitaMassaRimorchiabile"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"quantitaMassaTotaleDa"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"quantitaMassaTotaleA"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"quantitaTaraDa"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"quantitaTaraA"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"progressivoCostruttoreVeicolo"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"codiceOmologazioneVeicolo"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"codiceNormativaCEE"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"codiceCategoriaInternazionale"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"codiceTipoCombustibile"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"codiceFabbricaProduttriceVeicolo"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"codiceStatoEstero"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"codiceTelaio"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"quantitaInterasse"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"codiceTipoVeicolo"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lastRenderedPageBreak/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745ECA">
        <w:rPr>
          <w:rFonts w:ascii="Consolas" w:hAnsi="Consolas" w:cs="Consolas"/>
          <w:color w:val="3F7F7F"/>
          <w:sz w:val="20"/>
          <w:szCs w:val="20"/>
          <w:highlight w:val="lightGray"/>
          <w:lang w:eastAsia="it-IT"/>
        </w:rPr>
        <w:t>complexType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eastAsia="it-IT"/>
        </w:rPr>
      </w:pP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highlight w:val="lightGray"/>
          <w:lang w:eastAsia="it-IT"/>
        </w:rPr>
        <w:t>complexType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"OutputRicercaOccorrenzeInserimentoNazionalizzazioneType"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"progressivoCucRiferimento"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"codiceOmologazioneVeicoloRiferimento"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"codiceOmologazioneEstera"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"descrizioneFamigliaAppartenenzaVeicolo"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"descrizioneSiglaMotore"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"descrizioneVarianteModello"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"descrizioneVersioneTemporaleModello"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"numeroLarghezza"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"numeroLunghezza"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"numeroPosto"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"numeroSbalzoPosteriore"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"quantitaCilindrataMotore"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"quantitaMassaRimorchiabile"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"quantitaMassaTotale"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"quantitaTara"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"progressivoCostruttoreVeicolo"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"codiceOmologazioneVeicolo"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"codiceNormativaCEE"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"codiceCategoriaInternazionale"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"codiceTipoCombustibile"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"codiceFabbricaProduttriceVeicolo"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"codiceStatoEstero"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lastRenderedPageBreak/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"codiceTelaio"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"quantitaInterasse"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"integer"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element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name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"codiceTipoVeicolo"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type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minOccurs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7F007F"/>
          <w:sz w:val="20"/>
          <w:szCs w:val="20"/>
          <w:lang w:eastAsia="it-IT"/>
        </w:rPr>
        <w:t>maxOccurs</w:t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>=</w:t>
      </w:r>
      <w:r w:rsidRPr="00745ECA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745ECA">
        <w:rPr>
          <w:rFonts w:ascii="Consolas" w:hAnsi="Consolas" w:cs="Consolas"/>
          <w:sz w:val="20"/>
          <w:szCs w:val="20"/>
          <w:lang w:eastAsia="it-IT"/>
        </w:rPr>
        <w:t xml:space="preserve"> 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/&gt;</w:t>
      </w:r>
    </w:p>
    <w:p w:rsidR="00745ECA" w:rsidRPr="00745ECA" w:rsidRDefault="00745ECA" w:rsidP="00745ECA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745ECA">
        <w:rPr>
          <w:rFonts w:ascii="Consolas" w:hAnsi="Consolas" w:cs="Consolas"/>
          <w:color w:val="3F7F7F"/>
          <w:sz w:val="20"/>
          <w:szCs w:val="20"/>
          <w:lang w:eastAsia="it-IT"/>
        </w:rPr>
        <w:t>sequence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745ECA" w:rsidRDefault="00745ECA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eastAsia="it-IT"/>
        </w:rPr>
      </w:pPr>
      <w:r w:rsidRPr="00745ECA">
        <w:rPr>
          <w:rFonts w:ascii="Consolas" w:hAnsi="Consolas" w:cs="Consolas"/>
          <w:color w:val="000000"/>
          <w:sz w:val="20"/>
          <w:szCs w:val="20"/>
          <w:lang w:eastAsia="it-IT"/>
        </w:rPr>
        <w:tab/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&lt;/</w:t>
      </w:r>
      <w:r w:rsidRPr="00745ECA">
        <w:rPr>
          <w:rFonts w:ascii="Consolas" w:hAnsi="Consolas" w:cs="Consolas"/>
          <w:color w:val="3F7F7F"/>
          <w:sz w:val="20"/>
          <w:szCs w:val="20"/>
          <w:highlight w:val="lightGray"/>
          <w:lang w:eastAsia="it-IT"/>
        </w:rPr>
        <w:t>complexType</w:t>
      </w:r>
      <w:r w:rsidRPr="00745ECA">
        <w:rPr>
          <w:rFonts w:ascii="Consolas" w:hAnsi="Consolas" w:cs="Consolas"/>
          <w:color w:val="008080"/>
          <w:sz w:val="20"/>
          <w:szCs w:val="20"/>
          <w:lang w:eastAsia="it-IT"/>
        </w:rPr>
        <w:t>&gt;</w:t>
      </w:r>
    </w:p>
    <w:p w:rsidR="003F4098" w:rsidRDefault="003F4098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eastAsia="it-IT"/>
        </w:rPr>
      </w:pPr>
    </w:p>
    <w:p w:rsidR="003F4098" w:rsidRDefault="003F4098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eastAsia="it-IT"/>
        </w:rPr>
      </w:pP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complexType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"DatiAggiuntiviPrenotazioneCollaudoType"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sequence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"dataInstallazioneImpianto"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"date"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"numeroLitriImpiantoGPL"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"codiceMatricolaSerbatoioImpiantoGPL"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"indicatoreSicurezzaImpiantoGPL"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"dtt:CharUno"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"quantitaNumeroBomboleMetano"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"numeroLitriPrimaBombola"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"numeroLitriSecondaBombola"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"numeroLitriTerzaBombola"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"numeroLitriQuartaBombola"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"numeroLitriQuintaBombola"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"numeroLitriSestaBombola"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"codiceMatricolaFAP"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"quantitaMassaRimorchiabile"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"numeroLarghezzaMassimaRimorchio"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"int"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"descrizioneNoteVeicolo"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"descrizionePneumaticoAlternativo"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"codiceOmologazionePneumaticoAlternativo"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"dtt:CharOtto"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&lt;/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sequence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&lt;/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complexType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complexType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"PrenotazioneAgenziaRevisioniType"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sequence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lastRenderedPageBreak/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"slotTemporale"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"dtt:SlotTemporalePrenotazioneRevisioneType"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"progressivoPrenotazioneRevisione"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"codiceTipoVeicolo"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"codiceTelaioNormalizzato"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"codiceFiscale"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choice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sequence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"codiceTargaVeicolo"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&lt;/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sequence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sequence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"codiceIdentificativoCiclomotore"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&lt;/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sequence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sequence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"codiceContrassegnoCiclomotore"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"string"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&lt;/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sequence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&lt;/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choice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"datiAggiuntiviCollaudoVeicolo"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"dtt:DatiAggiuntiviPrenotazioneCollaudoType"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"marcaOperativa"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"dtt:MarcaOperativa"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"codiceStatoPrenotazione"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"dtt:CharUno"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"codiceTipologiaPagamento"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"dtt:CharUno"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"gruppoCollaudoPrenotabile"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"dtt:GruppoCollaudoPrenotabileType"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element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name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"tipologiaRevisioneAdr"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type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"dtt:TipologiaRevisioneAdrEnumType"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minOccurs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"0"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7F007F"/>
          <w:sz w:val="20"/>
          <w:szCs w:val="20"/>
          <w:lang w:eastAsia="it-IT"/>
        </w:rPr>
        <w:t>maxOccurs</w:t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>=</w:t>
      </w:r>
      <w:r w:rsidRPr="003F4098">
        <w:rPr>
          <w:rFonts w:ascii="Consolas" w:hAnsi="Consolas" w:cs="Consolas"/>
          <w:i/>
          <w:iCs/>
          <w:color w:val="2A00FF"/>
          <w:sz w:val="20"/>
          <w:szCs w:val="20"/>
          <w:lang w:eastAsia="it-IT"/>
        </w:rPr>
        <w:t>"1"</w:t>
      </w:r>
      <w:r w:rsidRPr="003F4098">
        <w:rPr>
          <w:rFonts w:ascii="Consolas" w:hAnsi="Consolas" w:cs="Consolas"/>
          <w:i/>
          <w:sz w:val="20"/>
          <w:szCs w:val="20"/>
          <w:lang w:eastAsia="it-IT"/>
        </w:rPr>
        <w:t xml:space="preserve"> 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/&gt;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&lt;/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sequence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&gt;</w:t>
      </w:r>
    </w:p>
    <w:p w:rsidR="003F4098" w:rsidRPr="003F4098" w:rsidRDefault="003F4098" w:rsidP="003F4098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i/>
          <w:color w:val="008080"/>
          <w:sz w:val="20"/>
          <w:szCs w:val="20"/>
          <w:lang w:eastAsia="it-IT"/>
        </w:rPr>
      </w:pPr>
      <w:r w:rsidRPr="003F4098">
        <w:rPr>
          <w:rFonts w:ascii="Consolas" w:hAnsi="Consolas" w:cs="Consolas"/>
          <w:i/>
          <w:color w:val="000000"/>
          <w:sz w:val="20"/>
          <w:szCs w:val="20"/>
          <w:lang w:eastAsia="it-IT"/>
        </w:rPr>
        <w:tab/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&lt;/</w:t>
      </w:r>
      <w:r w:rsidRPr="003F4098">
        <w:rPr>
          <w:rFonts w:ascii="Consolas" w:hAnsi="Consolas" w:cs="Consolas"/>
          <w:i/>
          <w:color w:val="3F7F7F"/>
          <w:sz w:val="20"/>
          <w:szCs w:val="20"/>
          <w:lang w:eastAsia="it-IT"/>
        </w:rPr>
        <w:t>complexType</w:t>
      </w:r>
      <w:r w:rsidRPr="003F4098">
        <w:rPr>
          <w:rFonts w:ascii="Consolas" w:hAnsi="Consolas" w:cs="Consolas"/>
          <w:i/>
          <w:color w:val="008080"/>
          <w:sz w:val="20"/>
          <w:szCs w:val="20"/>
          <w:lang w:eastAsia="it-IT"/>
        </w:rPr>
        <w:t>&gt;</w:t>
      </w:r>
    </w:p>
    <w:p w:rsidR="00745ECA" w:rsidRDefault="00745ECA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color w:val="008080"/>
          <w:sz w:val="20"/>
          <w:szCs w:val="20"/>
          <w:lang w:val="en-US" w:eastAsia="it-IT"/>
        </w:rPr>
      </w:pPr>
    </w:p>
    <w:p w:rsidR="00035D76" w:rsidRPr="00745ECA" w:rsidRDefault="00035D76" w:rsidP="00035D76">
      <w:pPr>
        <w:autoSpaceDE w:val="0"/>
        <w:autoSpaceDN w:val="0"/>
        <w:adjustRightInd w:val="0"/>
        <w:spacing w:before="0" w:after="0"/>
        <w:jc w:val="left"/>
        <w:rPr>
          <w:rFonts w:ascii="Consolas" w:hAnsi="Consolas" w:cs="Consolas"/>
          <w:sz w:val="20"/>
          <w:szCs w:val="20"/>
          <w:u w:val="single"/>
          <w:lang w:val="en-US" w:eastAsia="it-IT"/>
        </w:rPr>
      </w:pPr>
      <w:r w:rsidRPr="002858BF">
        <w:rPr>
          <w:rFonts w:ascii="Consolas" w:hAnsi="Consolas" w:cs="Consolas"/>
          <w:color w:val="008080"/>
          <w:sz w:val="20"/>
          <w:szCs w:val="20"/>
          <w:lang w:val="en-US" w:eastAsia="it-IT"/>
        </w:rPr>
        <w:t>&lt;/</w:t>
      </w:r>
      <w:r w:rsidRPr="002858BF">
        <w:rPr>
          <w:rFonts w:ascii="Consolas" w:hAnsi="Consolas" w:cs="Consolas"/>
          <w:color w:val="3F7F7F"/>
          <w:sz w:val="20"/>
          <w:szCs w:val="20"/>
          <w:lang w:val="en-US" w:eastAsia="it-IT"/>
        </w:rPr>
        <w:t>schema</w:t>
      </w:r>
      <w:r w:rsidRPr="002858BF">
        <w:rPr>
          <w:rFonts w:ascii="Consolas" w:hAnsi="Consolas" w:cs="Consolas"/>
          <w:color w:val="008080"/>
          <w:sz w:val="20"/>
          <w:szCs w:val="20"/>
          <w:lang w:val="en-US" w:eastAsia="it-IT"/>
        </w:rPr>
        <w:t>&gt;</w:t>
      </w:r>
    </w:p>
    <w:p w:rsidR="00A464CE" w:rsidRPr="00035D76" w:rsidRDefault="00A464CE" w:rsidP="00035D76">
      <w:pPr>
        <w:pStyle w:val="HeadingUnum1"/>
      </w:pPr>
      <w:r w:rsidRPr="00035D76">
        <w:lastRenderedPageBreak/>
        <w:t xml:space="preserve">Appendice B: </w:t>
      </w:r>
      <w:bookmarkStart w:id="659" w:name="_Toc289163664"/>
      <w:r w:rsidRPr="00035D76">
        <w:t>Termini ed acronimi</w:t>
      </w:r>
      <w:bookmarkEnd w:id="659"/>
    </w:p>
    <w:tbl>
      <w:tblPr>
        <w:tblW w:w="52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6267"/>
      </w:tblGrid>
      <w:tr w:rsidR="002435D0" w:rsidRPr="000D018A" w:rsidTr="00BC0440">
        <w:trPr>
          <w:tblHeader/>
          <w:jc w:val="center"/>
        </w:trPr>
        <w:tc>
          <w:tcPr>
            <w:tcW w:w="2694" w:type="dxa"/>
            <w:shd w:val="clear" w:color="auto" w:fill="D9D9D9"/>
          </w:tcPr>
          <w:p w:rsidR="002435D0" w:rsidRPr="000D018A" w:rsidRDefault="002435D0" w:rsidP="00E05220">
            <w:pPr>
              <w:pStyle w:val="TableBodyHeader"/>
              <w:rPr>
                <w:rFonts w:ascii="HP Simplified" w:hAnsi="HP Simplified" w:cs="Arial"/>
                <w:b/>
                <w:caps w:val="0"/>
                <w:color w:val="auto"/>
                <w:lang w:val="it-IT"/>
              </w:rPr>
            </w:pPr>
            <w:r w:rsidRPr="000D018A">
              <w:rPr>
                <w:rFonts w:ascii="HP Simplified" w:hAnsi="HP Simplified" w:cs="Arial"/>
                <w:b/>
                <w:caps w:val="0"/>
                <w:color w:val="auto"/>
                <w:lang w:val="it-IT"/>
              </w:rPr>
              <w:t>Termine</w:t>
            </w:r>
          </w:p>
        </w:tc>
        <w:tc>
          <w:tcPr>
            <w:tcW w:w="6267" w:type="dxa"/>
            <w:shd w:val="clear" w:color="auto" w:fill="D9D9D9"/>
          </w:tcPr>
          <w:p w:rsidR="002435D0" w:rsidRPr="000D018A" w:rsidRDefault="002435D0" w:rsidP="00E05220">
            <w:pPr>
              <w:pStyle w:val="TableBodyHeader"/>
              <w:rPr>
                <w:rFonts w:ascii="HP Simplified" w:hAnsi="HP Simplified" w:cs="Arial"/>
                <w:b/>
                <w:caps w:val="0"/>
                <w:color w:val="auto"/>
                <w:lang w:val="it-IT"/>
              </w:rPr>
            </w:pPr>
            <w:r w:rsidRPr="000D018A">
              <w:rPr>
                <w:rFonts w:ascii="HP Simplified" w:hAnsi="HP Simplified" w:cs="Arial"/>
                <w:b/>
                <w:caps w:val="0"/>
                <w:color w:val="auto"/>
                <w:lang w:val="it-IT"/>
              </w:rPr>
              <w:t>Definizione</w:t>
            </w:r>
          </w:p>
        </w:tc>
      </w:tr>
      <w:tr w:rsidR="0063499E" w:rsidRPr="000D018A" w:rsidTr="00BC0440">
        <w:trPr>
          <w:jc w:val="center"/>
        </w:trPr>
        <w:tc>
          <w:tcPr>
            <w:tcW w:w="2694" w:type="dxa"/>
          </w:tcPr>
          <w:p w:rsidR="0063499E" w:rsidRPr="0063499E" w:rsidRDefault="0063499E" w:rsidP="0063499E">
            <w:pPr>
              <w:pStyle w:val="TableRow"/>
              <w:rPr>
                <w:rFonts w:ascii="HP Simplified" w:hAnsi="HP Simplified"/>
                <w:lang w:val="it-IT"/>
              </w:rPr>
            </w:pPr>
            <w:r w:rsidRPr="0063499E">
              <w:rPr>
                <w:rFonts w:ascii="HP Simplified" w:hAnsi="HP Simplified"/>
                <w:lang w:val="it-IT"/>
              </w:rPr>
              <w:t>SOAP</w:t>
            </w:r>
          </w:p>
        </w:tc>
        <w:tc>
          <w:tcPr>
            <w:tcW w:w="6267" w:type="dxa"/>
          </w:tcPr>
          <w:p w:rsidR="0063499E" w:rsidRPr="0063499E" w:rsidRDefault="0063499E" w:rsidP="0063499E">
            <w:pPr>
              <w:pStyle w:val="TableRow"/>
              <w:rPr>
                <w:rFonts w:ascii="HP Simplified" w:hAnsi="HP Simplified"/>
                <w:lang w:val="it-IT"/>
              </w:rPr>
            </w:pPr>
            <w:r w:rsidRPr="0063499E">
              <w:rPr>
                <w:rFonts w:ascii="HP Simplified" w:hAnsi="HP Simplified"/>
                <w:lang w:val="it-IT"/>
              </w:rPr>
              <w:t>Simple Object Access Protocol</w:t>
            </w:r>
          </w:p>
        </w:tc>
      </w:tr>
      <w:tr w:rsidR="0063499E" w:rsidRPr="000D018A" w:rsidTr="00BC0440">
        <w:trPr>
          <w:jc w:val="center"/>
        </w:trPr>
        <w:tc>
          <w:tcPr>
            <w:tcW w:w="2694" w:type="dxa"/>
          </w:tcPr>
          <w:p w:rsidR="0063499E" w:rsidRPr="0063499E" w:rsidRDefault="0063499E" w:rsidP="0063499E">
            <w:pPr>
              <w:pStyle w:val="TableRow"/>
              <w:rPr>
                <w:rFonts w:ascii="HP Simplified" w:hAnsi="HP Simplified"/>
                <w:lang w:val="it-IT"/>
              </w:rPr>
            </w:pPr>
            <w:r w:rsidRPr="0063499E">
              <w:rPr>
                <w:rFonts w:ascii="HP Simplified" w:hAnsi="HP Simplified"/>
                <w:lang w:val="it-IT"/>
              </w:rPr>
              <w:t>XML</w:t>
            </w:r>
          </w:p>
        </w:tc>
        <w:tc>
          <w:tcPr>
            <w:tcW w:w="6267" w:type="dxa"/>
          </w:tcPr>
          <w:p w:rsidR="0063499E" w:rsidRPr="0063499E" w:rsidRDefault="0063499E" w:rsidP="0063499E">
            <w:pPr>
              <w:pStyle w:val="TableRow"/>
              <w:rPr>
                <w:rFonts w:ascii="HP Simplified" w:hAnsi="HP Simplified"/>
                <w:lang w:val="it-IT"/>
              </w:rPr>
            </w:pPr>
            <w:r w:rsidRPr="0063499E">
              <w:rPr>
                <w:rFonts w:ascii="HP Simplified" w:hAnsi="HP Simplified"/>
                <w:lang w:val="it-IT"/>
              </w:rPr>
              <w:t>eXtensible Markup Language</w:t>
            </w:r>
          </w:p>
        </w:tc>
      </w:tr>
      <w:tr w:rsidR="0063499E" w:rsidRPr="000D018A" w:rsidTr="00BC0440">
        <w:trPr>
          <w:jc w:val="center"/>
        </w:trPr>
        <w:tc>
          <w:tcPr>
            <w:tcW w:w="2694" w:type="dxa"/>
          </w:tcPr>
          <w:p w:rsidR="0063499E" w:rsidRPr="0063499E" w:rsidRDefault="0063499E" w:rsidP="0063499E">
            <w:pPr>
              <w:pStyle w:val="TableRow"/>
              <w:rPr>
                <w:rFonts w:ascii="HP Simplified" w:hAnsi="HP Simplified"/>
                <w:lang w:val="it-IT"/>
              </w:rPr>
            </w:pPr>
            <w:r w:rsidRPr="0063499E">
              <w:rPr>
                <w:rFonts w:ascii="HP Simplified" w:hAnsi="HP Simplified"/>
                <w:lang w:val="it-IT"/>
              </w:rPr>
              <w:t>XSD</w:t>
            </w:r>
          </w:p>
        </w:tc>
        <w:tc>
          <w:tcPr>
            <w:tcW w:w="6267" w:type="dxa"/>
          </w:tcPr>
          <w:p w:rsidR="0063499E" w:rsidRPr="0063499E" w:rsidRDefault="0063499E" w:rsidP="0063499E">
            <w:pPr>
              <w:pStyle w:val="TableRow"/>
              <w:rPr>
                <w:rFonts w:ascii="HP Simplified" w:hAnsi="HP Simplified"/>
                <w:lang w:val="it-IT"/>
              </w:rPr>
            </w:pPr>
            <w:r w:rsidRPr="0063499E">
              <w:rPr>
                <w:rFonts w:ascii="HP Simplified" w:hAnsi="HP Simplified"/>
                <w:lang w:val="it-IT"/>
              </w:rPr>
              <w:t>XML Schema Definition</w:t>
            </w:r>
          </w:p>
        </w:tc>
      </w:tr>
    </w:tbl>
    <w:p w:rsidR="00A464CE" w:rsidRPr="00411C7D" w:rsidRDefault="00A464CE" w:rsidP="00D267B5">
      <w:pPr>
        <w:rPr>
          <w:lang w:val="en-US"/>
        </w:rPr>
      </w:pPr>
    </w:p>
    <w:sectPr w:rsidR="00A464CE" w:rsidRPr="00411C7D" w:rsidSect="002C1ACE">
      <w:headerReference w:type="even" r:id="rId587"/>
      <w:pgSz w:w="11909" w:h="16834" w:code="9"/>
      <w:pgMar w:top="1440" w:right="1800" w:bottom="1440" w:left="1800" w:header="720" w:footer="576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8B0" w:rsidRDefault="006A48B0" w:rsidP="00D267B5">
      <w:r>
        <w:separator/>
      </w:r>
    </w:p>
    <w:p w:rsidR="006A48B0" w:rsidRDefault="006A48B0" w:rsidP="00D267B5"/>
    <w:p w:rsidR="006A48B0" w:rsidRDefault="006A48B0" w:rsidP="00D267B5"/>
  </w:endnote>
  <w:endnote w:type="continuationSeparator" w:id="0">
    <w:p w:rsidR="006A48B0" w:rsidRDefault="006A48B0" w:rsidP="00D267B5">
      <w:r>
        <w:continuationSeparator/>
      </w:r>
    </w:p>
    <w:p w:rsidR="006A48B0" w:rsidRDefault="006A48B0" w:rsidP="00D267B5"/>
    <w:p w:rsidR="006A48B0" w:rsidRDefault="006A48B0" w:rsidP="00D267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P Simplified">
    <w:altName w:val="Calibri"/>
    <w:charset w:val="00"/>
    <w:family w:val="swiss"/>
    <w:pitch w:val="variable"/>
    <w:sig w:usb0="A00000AF" w:usb1="5000205B" w:usb2="00000000" w:usb3="00000000" w:csb0="00000093" w:csb1="00000000"/>
  </w:font>
  <w:font w:name="Univers Condensed">
    <w:altName w:val="Arial Narrow"/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="15841"/>
      <w:tblOverlap w:val="never"/>
      <w:tblW w:w="9285" w:type="dxa"/>
      <w:tblBorders>
        <w:insideH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082"/>
      <w:gridCol w:w="4290"/>
      <w:gridCol w:w="1913"/>
    </w:tblGrid>
    <w:tr w:rsidR="00A676A9" w:rsidTr="00AF4BB2">
      <w:tc>
        <w:tcPr>
          <w:tcW w:w="3082" w:type="dxa"/>
        </w:tcPr>
        <w:p w:rsidR="00A676A9" w:rsidRPr="00EA711A" w:rsidRDefault="00A676A9" w:rsidP="00DE2D0C"/>
      </w:tc>
      <w:tc>
        <w:tcPr>
          <w:tcW w:w="4290" w:type="dxa"/>
        </w:tcPr>
        <w:p w:rsidR="00A676A9" w:rsidRPr="001A7F65" w:rsidRDefault="00A676A9" w:rsidP="00DE2D0C">
          <w:pPr>
            <w:pStyle w:val="Table"/>
            <w:jc w:val="center"/>
          </w:pPr>
        </w:p>
      </w:tc>
      <w:tc>
        <w:tcPr>
          <w:tcW w:w="1913" w:type="dxa"/>
        </w:tcPr>
        <w:p w:rsidR="00A676A9" w:rsidRPr="00EA711A" w:rsidRDefault="00A676A9" w:rsidP="00DE2D0C">
          <w:r w:rsidRPr="00D67F42"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265BA">
            <w:rPr>
              <w:noProof/>
            </w:rPr>
            <w:t>300</w:t>
          </w:r>
          <w:r>
            <w:rPr>
              <w:noProof/>
            </w:rPr>
            <w:fldChar w:fldCharType="end"/>
          </w:r>
          <w:r w:rsidRPr="00D67F42"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 w:rsidR="00F265BA">
            <w:rPr>
              <w:noProof/>
            </w:rPr>
            <w:t>345</w:t>
          </w:r>
          <w:r>
            <w:rPr>
              <w:noProof/>
            </w:rPr>
            <w:fldChar w:fldCharType="end"/>
          </w:r>
        </w:p>
      </w:tc>
    </w:tr>
    <w:tr w:rsidR="00A676A9" w:rsidTr="00AF4BB2">
      <w:trPr>
        <w:trHeight w:val="555"/>
      </w:trPr>
      <w:tc>
        <w:tcPr>
          <w:tcW w:w="3082" w:type="dxa"/>
        </w:tcPr>
        <w:p w:rsidR="00A676A9" w:rsidRPr="00EA711A" w:rsidRDefault="00A676A9" w:rsidP="00DE2D0C">
          <w:pPr>
            <w:rPr>
              <w:lang w:val="fr-FR"/>
            </w:rPr>
          </w:pPr>
        </w:p>
      </w:tc>
      <w:tc>
        <w:tcPr>
          <w:tcW w:w="4290" w:type="dxa"/>
        </w:tcPr>
        <w:p w:rsidR="00A676A9" w:rsidRPr="00D67F42" w:rsidRDefault="00A676A9" w:rsidP="00DE2D0C">
          <w:pPr>
            <w:keepNext/>
            <w:keepLines/>
            <w:spacing w:after="0"/>
            <w:jc w:val="center"/>
            <w:rPr>
              <w:sz w:val="14"/>
              <w:szCs w:val="14"/>
            </w:rPr>
          </w:pPr>
        </w:p>
        <w:p w:rsidR="00A676A9" w:rsidRPr="00EA711A" w:rsidRDefault="00A676A9" w:rsidP="00DE2D0C">
          <w:pPr>
            <w:jc w:val="center"/>
          </w:pPr>
          <w:bookmarkStart w:id="0" w:name="_Toc229806196"/>
          <w:bookmarkStart w:id="1" w:name="_Toc247702560"/>
          <w:bookmarkStart w:id="2" w:name="_Toc248140407"/>
          <w:bookmarkStart w:id="3" w:name="_Toc212887592"/>
          <w:bookmarkStart w:id="4" w:name="_Toc237170379"/>
        </w:p>
      </w:tc>
      <w:tc>
        <w:tcPr>
          <w:tcW w:w="1913" w:type="dxa"/>
        </w:tcPr>
        <w:p w:rsidR="00A676A9" w:rsidRPr="00EA711A" w:rsidRDefault="00A676A9" w:rsidP="00DE2D0C">
          <w:pPr>
            <w:rPr>
              <w:snapToGrid w:val="0"/>
            </w:rPr>
          </w:pPr>
        </w:p>
      </w:tc>
      <w:bookmarkEnd w:id="0"/>
      <w:bookmarkEnd w:id="1"/>
      <w:bookmarkEnd w:id="2"/>
      <w:bookmarkEnd w:id="3"/>
      <w:bookmarkEnd w:id="4"/>
    </w:tr>
  </w:tbl>
  <w:p w:rsidR="00A676A9" w:rsidRPr="0099379B" w:rsidRDefault="00A676A9" w:rsidP="00AB4C70">
    <w:pPr>
      <w:pStyle w:val="FooterEDSLegal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8B0" w:rsidRDefault="006A48B0" w:rsidP="00D267B5">
      <w:r>
        <w:separator/>
      </w:r>
    </w:p>
    <w:p w:rsidR="006A48B0" w:rsidRDefault="006A48B0" w:rsidP="00D267B5"/>
    <w:p w:rsidR="006A48B0" w:rsidRDefault="006A48B0" w:rsidP="00D267B5"/>
  </w:footnote>
  <w:footnote w:type="continuationSeparator" w:id="0">
    <w:p w:rsidR="006A48B0" w:rsidRDefault="006A48B0" w:rsidP="00D267B5">
      <w:r>
        <w:continuationSeparator/>
      </w:r>
    </w:p>
    <w:p w:rsidR="006A48B0" w:rsidRDefault="006A48B0" w:rsidP="00D267B5"/>
    <w:p w:rsidR="006A48B0" w:rsidRDefault="006A48B0" w:rsidP="00D267B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6A9" w:rsidRPr="00AE0A8B" w:rsidRDefault="00A676A9" w:rsidP="00E10665">
    <w:pPr>
      <w:pStyle w:val="Intestazione"/>
      <w:pBdr>
        <w:bottom w:val="single" w:sz="4" w:space="1" w:color="1F497D"/>
      </w:pBdr>
      <w:tabs>
        <w:tab w:val="center" w:pos="4154"/>
        <w:tab w:val="right" w:pos="8309"/>
      </w:tabs>
      <w:jc w:val="left"/>
      <w:rPr>
        <w:lang w:val="en-US"/>
      </w:rPr>
    </w:pPr>
    <w:r>
      <w:rPr>
        <w:lang w:val="en-US"/>
      </w:rPr>
      <w:tab/>
    </w:r>
    <w:r>
      <w:rPr>
        <w:lang w:val="en-US"/>
      </w:rPr>
      <w:tab/>
      <w:t>NSRW</w:t>
    </w:r>
    <w:r w:rsidRPr="00AE0A8B">
      <w:rPr>
        <w:lang w:val="en-US"/>
      </w:rPr>
      <w:t>_SpecificheWebServices</w:t>
    </w:r>
    <w:r>
      <w:rPr>
        <w:lang w:val="en-US"/>
      </w:rPr>
      <w:t xml:space="preserve"> Agenzia Revisioni </w:t>
    </w:r>
    <w:r w:rsidRPr="00AE0A8B">
      <w:rPr>
        <w:lang w:val="en-US"/>
      </w:rPr>
      <w:t>-1.</w:t>
    </w:r>
    <w:r w:rsidR="00D86EDE">
      <w:rPr>
        <w:lang w:val="en-US"/>
      </w:rPr>
      <w:t>19</w:t>
    </w:r>
  </w:p>
  <w:p w:rsidR="00A676A9" w:rsidRPr="00DC750B" w:rsidRDefault="00A676A9" w:rsidP="00DC750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E3F" w:rsidRPr="00AE0A8B" w:rsidRDefault="00A676A9" w:rsidP="00A83E3F">
    <w:pPr>
      <w:pStyle w:val="Intestazione"/>
      <w:pBdr>
        <w:bottom w:val="single" w:sz="4" w:space="1" w:color="1F497D"/>
      </w:pBdr>
      <w:jc w:val="right"/>
      <w:rPr>
        <w:lang w:val="en-US"/>
      </w:rPr>
    </w:pPr>
    <w:r>
      <w:rPr>
        <w:lang w:val="en-US"/>
      </w:rPr>
      <w:t>NSRW</w:t>
    </w:r>
    <w:r w:rsidRPr="00AE0A8B">
      <w:rPr>
        <w:lang w:val="en-US"/>
      </w:rPr>
      <w:t>_SpecificheWebServices</w:t>
    </w:r>
    <w:r>
      <w:rPr>
        <w:lang w:val="en-US"/>
      </w:rPr>
      <w:t xml:space="preserve"> Agenzia Revisioni </w:t>
    </w:r>
    <w:r w:rsidRPr="00AE0A8B">
      <w:rPr>
        <w:lang w:val="en-US"/>
      </w:rPr>
      <w:t>-1.</w:t>
    </w:r>
    <w:r w:rsidR="00A83E3F">
      <w:rPr>
        <w:lang w:val="en-US"/>
      </w:rPr>
      <w:t>19</w:t>
    </w:r>
  </w:p>
  <w:p w:rsidR="00A676A9" w:rsidRPr="00AE0A8B" w:rsidRDefault="00A676A9">
    <w:pPr>
      <w:pStyle w:val="Intestazione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6A9" w:rsidRDefault="00A676A9" w:rsidP="00D267B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B3CB3"/>
    <w:multiLevelType w:val="hybridMultilevel"/>
    <w:tmpl w:val="E33AA3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9408A"/>
    <w:multiLevelType w:val="hybridMultilevel"/>
    <w:tmpl w:val="75BC222E"/>
    <w:lvl w:ilvl="0" w:tplc="003A2DDA">
      <w:start w:val="1"/>
      <w:numFmt w:val="bullet"/>
      <w:pStyle w:val="ExampleDo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17402770"/>
    <w:multiLevelType w:val="hybridMultilevel"/>
    <w:tmpl w:val="07A476F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8F6823"/>
    <w:multiLevelType w:val="hybridMultilevel"/>
    <w:tmpl w:val="C158DC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04975"/>
    <w:multiLevelType w:val="hybridMultilevel"/>
    <w:tmpl w:val="B4327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4291C"/>
    <w:multiLevelType w:val="hybridMultilevel"/>
    <w:tmpl w:val="B9581B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675E4F"/>
    <w:multiLevelType w:val="hybridMultilevel"/>
    <w:tmpl w:val="6CC2BA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C3A3E"/>
    <w:multiLevelType w:val="hybridMultilevel"/>
    <w:tmpl w:val="3F065B62"/>
    <w:lvl w:ilvl="0" w:tplc="17EABCB8">
      <w:start w:val="1"/>
      <w:numFmt w:val="bullet"/>
      <w:pStyle w:val="NormalDot"/>
      <w:lvlText w:val=""/>
      <w:lvlJc w:val="left"/>
      <w:pPr>
        <w:tabs>
          <w:tab w:val="num" w:pos="944"/>
        </w:tabs>
        <w:ind w:left="9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024"/>
        </w:tabs>
        <w:ind w:left="2024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744"/>
        </w:tabs>
        <w:ind w:left="2744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3464"/>
        </w:tabs>
        <w:ind w:left="34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184"/>
        </w:tabs>
        <w:ind w:left="4184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904"/>
        </w:tabs>
        <w:ind w:left="49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24"/>
        </w:tabs>
        <w:ind w:left="56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44"/>
        </w:tabs>
        <w:ind w:left="6344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64"/>
        </w:tabs>
        <w:ind w:left="7064" w:hanging="360"/>
      </w:pPr>
      <w:rPr>
        <w:rFonts w:ascii="Wingdings" w:hAnsi="Wingdings" w:hint="default"/>
      </w:rPr>
    </w:lvl>
  </w:abstractNum>
  <w:abstractNum w:abstractNumId="8">
    <w:nsid w:val="2BC7392B"/>
    <w:multiLevelType w:val="hybridMultilevel"/>
    <w:tmpl w:val="A8681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87255"/>
    <w:multiLevelType w:val="hybridMultilevel"/>
    <w:tmpl w:val="46D00A54"/>
    <w:lvl w:ilvl="0" w:tplc="CD0609E0">
      <w:start w:val="1"/>
      <w:numFmt w:val="decimal"/>
      <w:pStyle w:val="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4D762C5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369ECFD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A7B693B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4560D9D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A086AA5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44A37A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5B6253F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5A29FD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2F79797B"/>
    <w:multiLevelType w:val="hybridMultilevel"/>
    <w:tmpl w:val="8940E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2A73D1"/>
    <w:multiLevelType w:val="hybridMultilevel"/>
    <w:tmpl w:val="FA30C7C2"/>
    <w:lvl w:ilvl="0" w:tplc="F640A408">
      <w:start w:val="1"/>
      <w:numFmt w:val="none"/>
      <w:pStyle w:val="Warning"/>
      <w:lvlText w:val="%1Warning!"/>
      <w:lvlJc w:val="left"/>
      <w:pPr>
        <w:tabs>
          <w:tab w:val="num" w:pos="1152"/>
        </w:tabs>
        <w:ind w:left="1152" w:hanging="1152"/>
      </w:pPr>
      <w:rPr>
        <w:rFonts w:ascii="Verdana" w:hAnsi="Verdana" w:cs="Times New Roman" w:hint="default"/>
        <w:b/>
        <w:i w:val="0"/>
        <w:color w:val="CC0000"/>
        <w:sz w:val="18"/>
      </w:rPr>
    </w:lvl>
    <w:lvl w:ilvl="1" w:tplc="6B84110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EC28B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12001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D3405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19617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07A37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AE2539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68292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12B7B26"/>
    <w:multiLevelType w:val="hybridMultilevel"/>
    <w:tmpl w:val="5EEC1246"/>
    <w:lvl w:ilvl="0" w:tplc="451A457A">
      <w:start w:val="1"/>
      <w:numFmt w:val="lowerLetter"/>
      <w:pStyle w:val="Stepa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D84ECD7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88AB8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E9603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64A17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F083E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5C067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1B602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5E8E0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9DB479E"/>
    <w:multiLevelType w:val="multilevel"/>
    <w:tmpl w:val="57A0190E"/>
    <w:lvl w:ilvl="0">
      <w:start w:val="1"/>
      <w:numFmt w:val="decimal"/>
      <w:pStyle w:val="StileStileTitolo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1474" w:hanging="147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4">
    <w:nsid w:val="3AE07069"/>
    <w:multiLevelType w:val="multilevel"/>
    <w:tmpl w:val="CAEC4E6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1569"/>
        </w:tabs>
        <w:ind w:left="1569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3024"/>
        </w:tabs>
        <w:ind w:left="302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5">
    <w:nsid w:val="3B44708C"/>
    <w:multiLevelType w:val="hybridMultilevel"/>
    <w:tmpl w:val="E464939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6E2E08">
      <w:start w:val="1"/>
      <w:numFmt w:val="bullet"/>
      <w:pStyle w:val="BodyTextdo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2D532AB"/>
    <w:multiLevelType w:val="multilevel"/>
    <w:tmpl w:val="7520C2EC"/>
    <w:lvl w:ilvl="0">
      <w:start w:val="1"/>
      <w:numFmt w:val="decimal"/>
      <w:pStyle w:val="Number2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44"/>
        </w:tabs>
        <w:ind w:left="144" w:firstLine="936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">
    <w:nsid w:val="4827371B"/>
    <w:multiLevelType w:val="multilevel"/>
    <w:tmpl w:val="A0706A0E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3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>
    <w:nsid w:val="4C2D1E15"/>
    <w:multiLevelType w:val="hybridMultilevel"/>
    <w:tmpl w:val="A37AF3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116CFE"/>
    <w:multiLevelType w:val="hybridMultilevel"/>
    <w:tmpl w:val="227C6874"/>
    <w:lvl w:ilvl="0" w:tplc="5792D442">
      <w:start w:val="1"/>
      <w:numFmt w:val="none"/>
      <w:pStyle w:val="Note"/>
      <w:lvlText w:val="%1Note:"/>
      <w:lvlJc w:val="left"/>
      <w:pPr>
        <w:tabs>
          <w:tab w:val="num" w:pos="792"/>
        </w:tabs>
        <w:ind w:left="792" w:hanging="792"/>
      </w:pPr>
      <w:rPr>
        <w:rFonts w:ascii="Arial Bold" w:hAnsi="Arial Bold" w:cs="Times New Roman" w:hint="default"/>
        <w:b/>
        <w:i w:val="0"/>
        <w:color w:val="29568F"/>
        <w:sz w:val="18"/>
      </w:rPr>
    </w:lvl>
    <w:lvl w:ilvl="1" w:tplc="A78293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16AC7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5E06B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14E9C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70C2F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2942F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7985A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AE451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04933C9"/>
    <w:multiLevelType w:val="hybridMultilevel"/>
    <w:tmpl w:val="A83EED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2C01A4"/>
    <w:multiLevelType w:val="singleLevel"/>
    <w:tmpl w:val="7D861DA4"/>
    <w:lvl w:ilvl="0">
      <w:start w:val="1"/>
      <w:numFmt w:val="bullet"/>
      <w:pStyle w:val="Bullet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2">
    <w:nsid w:val="562E74BC"/>
    <w:multiLevelType w:val="hybridMultilevel"/>
    <w:tmpl w:val="23A60C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C7642F"/>
    <w:multiLevelType w:val="multilevel"/>
    <w:tmpl w:val="75305766"/>
    <w:lvl w:ilvl="0">
      <w:start w:val="1"/>
      <w:numFmt w:val="decimal"/>
      <w:pStyle w:val="H1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pStyle w:val="H2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pStyle w:val="H3"/>
      <w:lvlText w:val="%1.%2.%3"/>
      <w:lvlJc w:val="left"/>
      <w:pPr>
        <w:tabs>
          <w:tab w:val="num" w:pos="72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4">
    <w:nsid w:val="5804560E"/>
    <w:multiLevelType w:val="hybridMultilevel"/>
    <w:tmpl w:val="00D4FC76"/>
    <w:lvl w:ilvl="0" w:tplc="E750A0EA">
      <w:numFmt w:val="bullet"/>
      <w:pStyle w:val="Paragrafoelenco"/>
      <w:lvlText w:val="•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5D8B6291"/>
    <w:multiLevelType w:val="hybridMultilevel"/>
    <w:tmpl w:val="42F8A4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FB08D5"/>
    <w:multiLevelType w:val="hybridMultilevel"/>
    <w:tmpl w:val="2778A72A"/>
    <w:lvl w:ilvl="0" w:tplc="24E031EE">
      <w:start w:val="1"/>
      <w:numFmt w:val="decimal"/>
      <w:pStyle w:val="NumberedStep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0410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673944C5"/>
    <w:multiLevelType w:val="hybridMultilevel"/>
    <w:tmpl w:val="B83411CE"/>
    <w:lvl w:ilvl="0" w:tplc="0410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8">
    <w:nsid w:val="69BC0FFF"/>
    <w:multiLevelType w:val="hybridMultilevel"/>
    <w:tmpl w:val="BFE8B7D0"/>
    <w:lvl w:ilvl="0" w:tplc="5CCA2786">
      <w:start w:val="1"/>
      <w:numFmt w:val="bullet"/>
      <w:pStyle w:val="NormalDotExample"/>
      <w:lvlText w:val="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C3B6246"/>
    <w:multiLevelType w:val="hybridMultilevel"/>
    <w:tmpl w:val="882693DC"/>
    <w:lvl w:ilvl="0" w:tplc="756079E2">
      <w:start w:val="1"/>
      <w:numFmt w:val="bullet"/>
      <w:pStyle w:val="ElencoPuntato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FC06BF7"/>
    <w:multiLevelType w:val="hybridMultilevel"/>
    <w:tmpl w:val="7DD49000"/>
    <w:lvl w:ilvl="0" w:tplc="AC64FD20">
      <w:start w:val="1"/>
      <w:numFmt w:val="bullet"/>
      <w:pStyle w:val="Guidelinesdo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>
    <w:nsid w:val="70EA11A7"/>
    <w:multiLevelType w:val="hybridMultilevel"/>
    <w:tmpl w:val="7F706CA4"/>
    <w:lvl w:ilvl="0" w:tplc="4B54516C">
      <w:start w:val="1"/>
      <w:numFmt w:val="bullet"/>
      <w:pStyle w:val="BodyTextExampleDo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>
    <w:nsid w:val="73ED2AC7"/>
    <w:multiLevelType w:val="multilevel"/>
    <w:tmpl w:val="9A568486"/>
    <w:lvl w:ilvl="0">
      <w:start w:val="1"/>
      <w:numFmt w:val="decimal"/>
      <w:pStyle w:val="Subhead1"/>
      <w:lvlText w:val="%1"/>
      <w:lvlJc w:val="left"/>
      <w:pPr>
        <w:tabs>
          <w:tab w:val="num" w:pos="432"/>
        </w:tabs>
        <w:ind w:left="432" w:hanging="432"/>
      </w:pPr>
      <w:rPr>
        <w:rFonts w:ascii="Verdana" w:hAnsi="Verdana" w:cs="Times New Roman" w:hint="default"/>
        <w:b/>
        <w:i w:val="0"/>
        <w:caps w:val="0"/>
        <w:smallCaps w:val="0"/>
        <w:strike w:val="0"/>
        <w:dstrike w:val="0"/>
        <w:vanish w:val="0"/>
        <w:color w:val="00344D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pStyle w:val="Subhead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  <w:i w:val="0"/>
        <w:caps w:val="0"/>
        <w:strike w:val="0"/>
        <w:dstrike w:val="0"/>
        <w:vanish w:val="0"/>
        <w:color w:val="00344D"/>
        <w:sz w:val="20"/>
        <w:vertAlign w:val="baseline"/>
      </w:rPr>
    </w:lvl>
    <w:lvl w:ilvl="2">
      <w:start w:val="1"/>
      <w:numFmt w:val="decimal"/>
      <w:pStyle w:val="Subhead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  <w:color w:val="00344D"/>
        <w:sz w:val="20"/>
      </w:rPr>
    </w:lvl>
    <w:lvl w:ilvl="3">
      <w:start w:val="1"/>
      <w:numFmt w:val="decimal"/>
      <w:pStyle w:val="Title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1"/>
  </w:num>
  <w:num w:numId="2">
    <w:abstractNumId w:val="17"/>
  </w:num>
  <w:num w:numId="3">
    <w:abstractNumId w:val="12"/>
  </w:num>
  <w:num w:numId="4">
    <w:abstractNumId w:val="16"/>
  </w:num>
  <w:num w:numId="5">
    <w:abstractNumId w:val="11"/>
  </w:num>
  <w:num w:numId="6">
    <w:abstractNumId w:val="23"/>
  </w:num>
  <w:num w:numId="7">
    <w:abstractNumId w:val="14"/>
  </w:num>
  <w:num w:numId="8">
    <w:abstractNumId w:val="9"/>
  </w:num>
  <w:num w:numId="9">
    <w:abstractNumId w:val="26"/>
  </w:num>
  <w:num w:numId="10">
    <w:abstractNumId w:val="19"/>
  </w:num>
  <w:num w:numId="11">
    <w:abstractNumId w:val="32"/>
  </w:num>
  <w:num w:numId="12">
    <w:abstractNumId w:val="15"/>
  </w:num>
  <w:num w:numId="13">
    <w:abstractNumId w:val="7"/>
  </w:num>
  <w:num w:numId="14">
    <w:abstractNumId w:val="30"/>
  </w:num>
  <w:num w:numId="15">
    <w:abstractNumId w:val="31"/>
  </w:num>
  <w:num w:numId="16">
    <w:abstractNumId w:val="1"/>
  </w:num>
  <w:num w:numId="17">
    <w:abstractNumId w:val="28"/>
  </w:num>
  <w:num w:numId="18">
    <w:abstractNumId w:val="24"/>
  </w:num>
  <w:num w:numId="19">
    <w:abstractNumId w:val="29"/>
  </w:num>
  <w:num w:numId="20">
    <w:abstractNumId w:val="13"/>
  </w:num>
  <w:num w:numId="21">
    <w:abstractNumId w:val="2"/>
  </w:num>
  <w:num w:numId="22">
    <w:abstractNumId w:val="27"/>
  </w:num>
  <w:num w:numId="23">
    <w:abstractNumId w:val="8"/>
  </w:num>
  <w:num w:numId="24">
    <w:abstractNumId w:val="4"/>
  </w:num>
  <w:num w:numId="25">
    <w:abstractNumId w:val="14"/>
  </w:num>
  <w:num w:numId="26">
    <w:abstractNumId w:val="22"/>
  </w:num>
  <w:num w:numId="27">
    <w:abstractNumId w:val="20"/>
  </w:num>
  <w:num w:numId="28">
    <w:abstractNumId w:val="25"/>
  </w:num>
  <w:num w:numId="29">
    <w:abstractNumId w:val="5"/>
  </w:num>
  <w:num w:numId="30">
    <w:abstractNumId w:val="0"/>
  </w:num>
  <w:num w:numId="31">
    <w:abstractNumId w:val="3"/>
  </w:num>
  <w:num w:numId="32">
    <w:abstractNumId w:val="10"/>
  </w:num>
  <w:num w:numId="33">
    <w:abstractNumId w:val="18"/>
  </w:num>
  <w:num w:numId="34">
    <w:abstractNumId w:val="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A9F"/>
    <w:rsid w:val="00000585"/>
    <w:rsid w:val="0000164A"/>
    <w:rsid w:val="00001837"/>
    <w:rsid w:val="00002322"/>
    <w:rsid w:val="00006534"/>
    <w:rsid w:val="0000716E"/>
    <w:rsid w:val="00010301"/>
    <w:rsid w:val="00016054"/>
    <w:rsid w:val="0002003A"/>
    <w:rsid w:val="000208AF"/>
    <w:rsid w:val="00020DBD"/>
    <w:rsid w:val="000246AF"/>
    <w:rsid w:val="00024A6F"/>
    <w:rsid w:val="00031323"/>
    <w:rsid w:val="0003228B"/>
    <w:rsid w:val="00035D76"/>
    <w:rsid w:val="000363E9"/>
    <w:rsid w:val="00037DDE"/>
    <w:rsid w:val="0004329C"/>
    <w:rsid w:val="00043F6F"/>
    <w:rsid w:val="000519D8"/>
    <w:rsid w:val="00060C67"/>
    <w:rsid w:val="000619B5"/>
    <w:rsid w:val="00062F98"/>
    <w:rsid w:val="00064AB4"/>
    <w:rsid w:val="00065A56"/>
    <w:rsid w:val="00066398"/>
    <w:rsid w:val="00066A0A"/>
    <w:rsid w:val="00070521"/>
    <w:rsid w:val="0007309B"/>
    <w:rsid w:val="00074B28"/>
    <w:rsid w:val="00077856"/>
    <w:rsid w:val="000778FD"/>
    <w:rsid w:val="00082A62"/>
    <w:rsid w:val="00083E51"/>
    <w:rsid w:val="00086E0B"/>
    <w:rsid w:val="00090644"/>
    <w:rsid w:val="000961BF"/>
    <w:rsid w:val="000A4D1E"/>
    <w:rsid w:val="000A711D"/>
    <w:rsid w:val="000B0CDB"/>
    <w:rsid w:val="000B25F3"/>
    <w:rsid w:val="000B3057"/>
    <w:rsid w:val="000B33E2"/>
    <w:rsid w:val="000B5554"/>
    <w:rsid w:val="000B64FC"/>
    <w:rsid w:val="000C12DB"/>
    <w:rsid w:val="000C14EB"/>
    <w:rsid w:val="000C1B14"/>
    <w:rsid w:val="000C233F"/>
    <w:rsid w:val="000C2455"/>
    <w:rsid w:val="000C3CD0"/>
    <w:rsid w:val="000C3D3C"/>
    <w:rsid w:val="000C72F1"/>
    <w:rsid w:val="000D018A"/>
    <w:rsid w:val="000D235F"/>
    <w:rsid w:val="000D29D9"/>
    <w:rsid w:val="000D45E1"/>
    <w:rsid w:val="000D4CE1"/>
    <w:rsid w:val="000D6142"/>
    <w:rsid w:val="000D7B7A"/>
    <w:rsid w:val="000E214C"/>
    <w:rsid w:val="000E27FC"/>
    <w:rsid w:val="000E2BFB"/>
    <w:rsid w:val="000E37AC"/>
    <w:rsid w:val="000E3DD5"/>
    <w:rsid w:val="000E713B"/>
    <w:rsid w:val="000E7579"/>
    <w:rsid w:val="000E7827"/>
    <w:rsid w:val="000F0A3D"/>
    <w:rsid w:val="000F3259"/>
    <w:rsid w:val="000F3485"/>
    <w:rsid w:val="000F6B56"/>
    <w:rsid w:val="000F71D5"/>
    <w:rsid w:val="00100944"/>
    <w:rsid w:val="00101B27"/>
    <w:rsid w:val="00102660"/>
    <w:rsid w:val="00102669"/>
    <w:rsid w:val="0010400D"/>
    <w:rsid w:val="00104AAF"/>
    <w:rsid w:val="001054DF"/>
    <w:rsid w:val="0011118E"/>
    <w:rsid w:val="00114950"/>
    <w:rsid w:val="001169E0"/>
    <w:rsid w:val="00120726"/>
    <w:rsid w:val="00120C35"/>
    <w:rsid w:val="00127074"/>
    <w:rsid w:val="00130A12"/>
    <w:rsid w:val="00130A55"/>
    <w:rsid w:val="00133BB8"/>
    <w:rsid w:val="00133C58"/>
    <w:rsid w:val="00134505"/>
    <w:rsid w:val="00136B9E"/>
    <w:rsid w:val="00136CA2"/>
    <w:rsid w:val="00137BE3"/>
    <w:rsid w:val="00140507"/>
    <w:rsid w:val="001415AD"/>
    <w:rsid w:val="00142328"/>
    <w:rsid w:val="00144072"/>
    <w:rsid w:val="00145428"/>
    <w:rsid w:val="001458D8"/>
    <w:rsid w:val="00145F6A"/>
    <w:rsid w:val="00150E8E"/>
    <w:rsid w:val="0015132F"/>
    <w:rsid w:val="001515E0"/>
    <w:rsid w:val="001537B7"/>
    <w:rsid w:val="00154B5A"/>
    <w:rsid w:val="00155C40"/>
    <w:rsid w:val="00156D26"/>
    <w:rsid w:val="00160D85"/>
    <w:rsid w:val="0016119E"/>
    <w:rsid w:val="00162AA2"/>
    <w:rsid w:val="00163186"/>
    <w:rsid w:val="00163798"/>
    <w:rsid w:val="001655FB"/>
    <w:rsid w:val="001663CC"/>
    <w:rsid w:val="001669CB"/>
    <w:rsid w:val="00166E4F"/>
    <w:rsid w:val="001755DD"/>
    <w:rsid w:val="001768D9"/>
    <w:rsid w:val="001772C1"/>
    <w:rsid w:val="00181056"/>
    <w:rsid w:val="00183956"/>
    <w:rsid w:val="0018586A"/>
    <w:rsid w:val="00190149"/>
    <w:rsid w:val="00190D70"/>
    <w:rsid w:val="00191F35"/>
    <w:rsid w:val="00192A95"/>
    <w:rsid w:val="00196721"/>
    <w:rsid w:val="001A1F51"/>
    <w:rsid w:val="001A3808"/>
    <w:rsid w:val="001A7F65"/>
    <w:rsid w:val="001B18F6"/>
    <w:rsid w:val="001B2CFB"/>
    <w:rsid w:val="001B32D0"/>
    <w:rsid w:val="001B43F1"/>
    <w:rsid w:val="001B73DA"/>
    <w:rsid w:val="001C050A"/>
    <w:rsid w:val="001C087F"/>
    <w:rsid w:val="001C0AA4"/>
    <w:rsid w:val="001C13CD"/>
    <w:rsid w:val="001C3A9F"/>
    <w:rsid w:val="001C46A3"/>
    <w:rsid w:val="001C4B2A"/>
    <w:rsid w:val="001C5439"/>
    <w:rsid w:val="001C6C3E"/>
    <w:rsid w:val="001C6C7C"/>
    <w:rsid w:val="001C7220"/>
    <w:rsid w:val="001C781B"/>
    <w:rsid w:val="001D0BC4"/>
    <w:rsid w:val="001D12E6"/>
    <w:rsid w:val="001D2A43"/>
    <w:rsid w:val="001D3DE4"/>
    <w:rsid w:val="001E02C2"/>
    <w:rsid w:val="001E2F66"/>
    <w:rsid w:val="001E40CF"/>
    <w:rsid w:val="001E592E"/>
    <w:rsid w:val="001E7906"/>
    <w:rsid w:val="001F0205"/>
    <w:rsid w:val="001F033C"/>
    <w:rsid w:val="001F2069"/>
    <w:rsid w:val="001F3DB9"/>
    <w:rsid w:val="001F43F6"/>
    <w:rsid w:val="001F46A9"/>
    <w:rsid w:val="00201CCF"/>
    <w:rsid w:val="00202731"/>
    <w:rsid w:val="002049CA"/>
    <w:rsid w:val="002053FB"/>
    <w:rsid w:val="002056B5"/>
    <w:rsid w:val="00207049"/>
    <w:rsid w:val="00207696"/>
    <w:rsid w:val="00210D92"/>
    <w:rsid w:val="002124D3"/>
    <w:rsid w:val="0021473A"/>
    <w:rsid w:val="002151E4"/>
    <w:rsid w:val="0022096E"/>
    <w:rsid w:val="00225E97"/>
    <w:rsid w:val="00227733"/>
    <w:rsid w:val="00227D8A"/>
    <w:rsid w:val="00231066"/>
    <w:rsid w:val="002331C5"/>
    <w:rsid w:val="00233AB8"/>
    <w:rsid w:val="0023510D"/>
    <w:rsid w:val="00240D5D"/>
    <w:rsid w:val="002435D0"/>
    <w:rsid w:val="00243A51"/>
    <w:rsid w:val="00244B8B"/>
    <w:rsid w:val="00245129"/>
    <w:rsid w:val="0024658D"/>
    <w:rsid w:val="00246BFC"/>
    <w:rsid w:val="0025012F"/>
    <w:rsid w:val="002523C5"/>
    <w:rsid w:val="002524EE"/>
    <w:rsid w:val="00253AFD"/>
    <w:rsid w:val="002600D0"/>
    <w:rsid w:val="002618DE"/>
    <w:rsid w:val="00262199"/>
    <w:rsid w:val="0026410A"/>
    <w:rsid w:val="00265D46"/>
    <w:rsid w:val="00265EBB"/>
    <w:rsid w:val="002676E4"/>
    <w:rsid w:val="002708C5"/>
    <w:rsid w:val="002725E5"/>
    <w:rsid w:val="00272CB2"/>
    <w:rsid w:val="002763F0"/>
    <w:rsid w:val="00277090"/>
    <w:rsid w:val="00280797"/>
    <w:rsid w:val="00280B70"/>
    <w:rsid w:val="0028241C"/>
    <w:rsid w:val="002858BF"/>
    <w:rsid w:val="00285F52"/>
    <w:rsid w:val="002867C0"/>
    <w:rsid w:val="00290723"/>
    <w:rsid w:val="002937D9"/>
    <w:rsid w:val="002A33AE"/>
    <w:rsid w:val="002A3F1A"/>
    <w:rsid w:val="002A5B51"/>
    <w:rsid w:val="002A6E59"/>
    <w:rsid w:val="002B276B"/>
    <w:rsid w:val="002B2FE2"/>
    <w:rsid w:val="002B31B9"/>
    <w:rsid w:val="002B4213"/>
    <w:rsid w:val="002B4435"/>
    <w:rsid w:val="002B568A"/>
    <w:rsid w:val="002B62AA"/>
    <w:rsid w:val="002B76D3"/>
    <w:rsid w:val="002B7F21"/>
    <w:rsid w:val="002C1ACE"/>
    <w:rsid w:val="002C3AE9"/>
    <w:rsid w:val="002C570E"/>
    <w:rsid w:val="002D21E7"/>
    <w:rsid w:val="002D46FA"/>
    <w:rsid w:val="002D64A3"/>
    <w:rsid w:val="002D6C28"/>
    <w:rsid w:val="002E00EF"/>
    <w:rsid w:val="002E185A"/>
    <w:rsid w:val="002E245D"/>
    <w:rsid w:val="002E332C"/>
    <w:rsid w:val="002E4084"/>
    <w:rsid w:val="002E494D"/>
    <w:rsid w:val="002F28F5"/>
    <w:rsid w:val="002F37CD"/>
    <w:rsid w:val="002F529D"/>
    <w:rsid w:val="002F55F0"/>
    <w:rsid w:val="002F58A8"/>
    <w:rsid w:val="002F6664"/>
    <w:rsid w:val="002F782B"/>
    <w:rsid w:val="00300DB6"/>
    <w:rsid w:val="00302D95"/>
    <w:rsid w:val="0030789A"/>
    <w:rsid w:val="003078B4"/>
    <w:rsid w:val="0031560F"/>
    <w:rsid w:val="00320F24"/>
    <w:rsid w:val="003226F3"/>
    <w:rsid w:val="00325E6B"/>
    <w:rsid w:val="00333A22"/>
    <w:rsid w:val="00335225"/>
    <w:rsid w:val="003358FE"/>
    <w:rsid w:val="0033597F"/>
    <w:rsid w:val="00335F31"/>
    <w:rsid w:val="003366D3"/>
    <w:rsid w:val="00337CD7"/>
    <w:rsid w:val="0034006F"/>
    <w:rsid w:val="003408B1"/>
    <w:rsid w:val="0034320D"/>
    <w:rsid w:val="00346602"/>
    <w:rsid w:val="0034778B"/>
    <w:rsid w:val="003532D6"/>
    <w:rsid w:val="00353396"/>
    <w:rsid w:val="003553FB"/>
    <w:rsid w:val="00355B53"/>
    <w:rsid w:val="0035612C"/>
    <w:rsid w:val="003565E8"/>
    <w:rsid w:val="00357273"/>
    <w:rsid w:val="00360087"/>
    <w:rsid w:val="00360579"/>
    <w:rsid w:val="0036113D"/>
    <w:rsid w:val="0036480A"/>
    <w:rsid w:val="00365168"/>
    <w:rsid w:val="00366330"/>
    <w:rsid w:val="00370E3D"/>
    <w:rsid w:val="003764A8"/>
    <w:rsid w:val="00377FB6"/>
    <w:rsid w:val="003801C1"/>
    <w:rsid w:val="003803DC"/>
    <w:rsid w:val="0038187F"/>
    <w:rsid w:val="00383693"/>
    <w:rsid w:val="003928E0"/>
    <w:rsid w:val="00395DCA"/>
    <w:rsid w:val="003960E5"/>
    <w:rsid w:val="00396BA0"/>
    <w:rsid w:val="00396F7F"/>
    <w:rsid w:val="00396F84"/>
    <w:rsid w:val="003A0B25"/>
    <w:rsid w:val="003A4779"/>
    <w:rsid w:val="003A5CC0"/>
    <w:rsid w:val="003A66E0"/>
    <w:rsid w:val="003A70C4"/>
    <w:rsid w:val="003A737E"/>
    <w:rsid w:val="003B0F50"/>
    <w:rsid w:val="003B22F0"/>
    <w:rsid w:val="003B23B9"/>
    <w:rsid w:val="003B2CE2"/>
    <w:rsid w:val="003C14E1"/>
    <w:rsid w:val="003C32E2"/>
    <w:rsid w:val="003C348B"/>
    <w:rsid w:val="003D0744"/>
    <w:rsid w:val="003D23BF"/>
    <w:rsid w:val="003D2ABC"/>
    <w:rsid w:val="003D2F43"/>
    <w:rsid w:val="003D57A2"/>
    <w:rsid w:val="003D5808"/>
    <w:rsid w:val="003D63EE"/>
    <w:rsid w:val="003D7DC5"/>
    <w:rsid w:val="003E20B0"/>
    <w:rsid w:val="003E344C"/>
    <w:rsid w:val="003E5ADF"/>
    <w:rsid w:val="003F2009"/>
    <w:rsid w:val="003F4098"/>
    <w:rsid w:val="003F602A"/>
    <w:rsid w:val="0040039B"/>
    <w:rsid w:val="0040413B"/>
    <w:rsid w:val="004041E1"/>
    <w:rsid w:val="00404A94"/>
    <w:rsid w:val="00405D29"/>
    <w:rsid w:val="00411C7D"/>
    <w:rsid w:val="0041316A"/>
    <w:rsid w:val="00415289"/>
    <w:rsid w:val="00416224"/>
    <w:rsid w:val="00416281"/>
    <w:rsid w:val="00416B52"/>
    <w:rsid w:val="004220D1"/>
    <w:rsid w:val="00422A5F"/>
    <w:rsid w:val="00425800"/>
    <w:rsid w:val="0042626E"/>
    <w:rsid w:val="004312E2"/>
    <w:rsid w:val="004331D7"/>
    <w:rsid w:val="00436EC2"/>
    <w:rsid w:val="00437A71"/>
    <w:rsid w:val="00440984"/>
    <w:rsid w:val="004424C1"/>
    <w:rsid w:val="00444C12"/>
    <w:rsid w:val="00446CFF"/>
    <w:rsid w:val="00451B47"/>
    <w:rsid w:val="00453952"/>
    <w:rsid w:val="004554C7"/>
    <w:rsid w:val="00461623"/>
    <w:rsid w:val="00461AEE"/>
    <w:rsid w:val="00462F78"/>
    <w:rsid w:val="004638F5"/>
    <w:rsid w:val="00465085"/>
    <w:rsid w:val="00466FFF"/>
    <w:rsid w:val="00470452"/>
    <w:rsid w:val="00471216"/>
    <w:rsid w:val="004715A6"/>
    <w:rsid w:val="0047168E"/>
    <w:rsid w:val="00471AB7"/>
    <w:rsid w:val="004726B3"/>
    <w:rsid w:val="00472FAA"/>
    <w:rsid w:val="0047363A"/>
    <w:rsid w:val="00473C55"/>
    <w:rsid w:val="00474328"/>
    <w:rsid w:val="00474E7B"/>
    <w:rsid w:val="00476FCC"/>
    <w:rsid w:val="00477AD2"/>
    <w:rsid w:val="00484494"/>
    <w:rsid w:val="00485675"/>
    <w:rsid w:val="00487174"/>
    <w:rsid w:val="00490894"/>
    <w:rsid w:val="00490DC8"/>
    <w:rsid w:val="004921AA"/>
    <w:rsid w:val="00496E5E"/>
    <w:rsid w:val="004A1D98"/>
    <w:rsid w:val="004A24C2"/>
    <w:rsid w:val="004A415C"/>
    <w:rsid w:val="004A59E7"/>
    <w:rsid w:val="004A5A17"/>
    <w:rsid w:val="004B3A0B"/>
    <w:rsid w:val="004B7485"/>
    <w:rsid w:val="004C5B68"/>
    <w:rsid w:val="004C7568"/>
    <w:rsid w:val="004D2110"/>
    <w:rsid w:val="004D3F81"/>
    <w:rsid w:val="004D7A79"/>
    <w:rsid w:val="004E02D8"/>
    <w:rsid w:val="004E18F9"/>
    <w:rsid w:val="004E1CEA"/>
    <w:rsid w:val="004E2E22"/>
    <w:rsid w:val="004E3C31"/>
    <w:rsid w:val="004E3FD9"/>
    <w:rsid w:val="004E5F5B"/>
    <w:rsid w:val="004E7522"/>
    <w:rsid w:val="004F40E9"/>
    <w:rsid w:val="004F55BB"/>
    <w:rsid w:val="004F68F4"/>
    <w:rsid w:val="004F7053"/>
    <w:rsid w:val="004F7372"/>
    <w:rsid w:val="00505C19"/>
    <w:rsid w:val="00513DCC"/>
    <w:rsid w:val="0051516F"/>
    <w:rsid w:val="00520119"/>
    <w:rsid w:val="005212EE"/>
    <w:rsid w:val="00522FA3"/>
    <w:rsid w:val="00525E29"/>
    <w:rsid w:val="0052672B"/>
    <w:rsid w:val="00526765"/>
    <w:rsid w:val="0052772D"/>
    <w:rsid w:val="0053429D"/>
    <w:rsid w:val="00536D13"/>
    <w:rsid w:val="005403DC"/>
    <w:rsid w:val="00543989"/>
    <w:rsid w:val="005442B6"/>
    <w:rsid w:val="005475CA"/>
    <w:rsid w:val="00551670"/>
    <w:rsid w:val="00554F5D"/>
    <w:rsid w:val="00556002"/>
    <w:rsid w:val="00556C34"/>
    <w:rsid w:val="00557788"/>
    <w:rsid w:val="005618BD"/>
    <w:rsid w:val="00565337"/>
    <w:rsid w:val="0056547B"/>
    <w:rsid w:val="00567432"/>
    <w:rsid w:val="00567ED8"/>
    <w:rsid w:val="0057173D"/>
    <w:rsid w:val="00575AE1"/>
    <w:rsid w:val="00580DEF"/>
    <w:rsid w:val="0058241D"/>
    <w:rsid w:val="005824AA"/>
    <w:rsid w:val="005835A4"/>
    <w:rsid w:val="0058410E"/>
    <w:rsid w:val="00585DA2"/>
    <w:rsid w:val="0059173A"/>
    <w:rsid w:val="0059196A"/>
    <w:rsid w:val="00591B16"/>
    <w:rsid w:val="005932B2"/>
    <w:rsid w:val="005938A4"/>
    <w:rsid w:val="0059398F"/>
    <w:rsid w:val="00596328"/>
    <w:rsid w:val="005979C3"/>
    <w:rsid w:val="005A3D1E"/>
    <w:rsid w:val="005A4F8A"/>
    <w:rsid w:val="005A715D"/>
    <w:rsid w:val="005A7EC9"/>
    <w:rsid w:val="005B0F8A"/>
    <w:rsid w:val="005B109C"/>
    <w:rsid w:val="005B2065"/>
    <w:rsid w:val="005B2B7E"/>
    <w:rsid w:val="005B2DDE"/>
    <w:rsid w:val="005B33E8"/>
    <w:rsid w:val="005B53B0"/>
    <w:rsid w:val="005B5916"/>
    <w:rsid w:val="005B5B98"/>
    <w:rsid w:val="005B603A"/>
    <w:rsid w:val="005B6F3B"/>
    <w:rsid w:val="005B7232"/>
    <w:rsid w:val="005B7D90"/>
    <w:rsid w:val="005C161C"/>
    <w:rsid w:val="005C332F"/>
    <w:rsid w:val="005C75CD"/>
    <w:rsid w:val="005D1ACA"/>
    <w:rsid w:val="005D36EC"/>
    <w:rsid w:val="005D57B4"/>
    <w:rsid w:val="005D6C35"/>
    <w:rsid w:val="005D6CD5"/>
    <w:rsid w:val="005D6E99"/>
    <w:rsid w:val="005E0196"/>
    <w:rsid w:val="005E1C84"/>
    <w:rsid w:val="005E3F76"/>
    <w:rsid w:val="005E4486"/>
    <w:rsid w:val="005E4841"/>
    <w:rsid w:val="005E57CE"/>
    <w:rsid w:val="005E5DA5"/>
    <w:rsid w:val="005F0030"/>
    <w:rsid w:val="005F0CDD"/>
    <w:rsid w:val="005F3B22"/>
    <w:rsid w:val="005F4D1A"/>
    <w:rsid w:val="005F654E"/>
    <w:rsid w:val="0060376A"/>
    <w:rsid w:val="006045CF"/>
    <w:rsid w:val="00605BC2"/>
    <w:rsid w:val="006062A3"/>
    <w:rsid w:val="00606F72"/>
    <w:rsid w:val="00607A61"/>
    <w:rsid w:val="00610CA3"/>
    <w:rsid w:val="006111C4"/>
    <w:rsid w:val="006125D0"/>
    <w:rsid w:val="00612616"/>
    <w:rsid w:val="00614EC5"/>
    <w:rsid w:val="006179B2"/>
    <w:rsid w:val="0062137C"/>
    <w:rsid w:val="006230CC"/>
    <w:rsid w:val="0062467A"/>
    <w:rsid w:val="006262A4"/>
    <w:rsid w:val="0062796E"/>
    <w:rsid w:val="00627FEA"/>
    <w:rsid w:val="00630381"/>
    <w:rsid w:val="00631BAF"/>
    <w:rsid w:val="0063261D"/>
    <w:rsid w:val="0063499E"/>
    <w:rsid w:val="00634FB6"/>
    <w:rsid w:val="0063534E"/>
    <w:rsid w:val="00635C7B"/>
    <w:rsid w:val="00636E78"/>
    <w:rsid w:val="00637681"/>
    <w:rsid w:val="00637B71"/>
    <w:rsid w:val="00642ACD"/>
    <w:rsid w:val="0064355B"/>
    <w:rsid w:val="00645F2F"/>
    <w:rsid w:val="00646C87"/>
    <w:rsid w:val="0065007C"/>
    <w:rsid w:val="00654930"/>
    <w:rsid w:val="00657733"/>
    <w:rsid w:val="00660960"/>
    <w:rsid w:val="00660BF7"/>
    <w:rsid w:val="00666850"/>
    <w:rsid w:val="00672E79"/>
    <w:rsid w:val="006748A4"/>
    <w:rsid w:val="00677069"/>
    <w:rsid w:val="00677E80"/>
    <w:rsid w:val="006800DB"/>
    <w:rsid w:val="00680CC6"/>
    <w:rsid w:val="00681ED1"/>
    <w:rsid w:val="00682583"/>
    <w:rsid w:val="006832F0"/>
    <w:rsid w:val="0068644D"/>
    <w:rsid w:val="006865C8"/>
    <w:rsid w:val="006872B9"/>
    <w:rsid w:val="00687492"/>
    <w:rsid w:val="00691044"/>
    <w:rsid w:val="00691488"/>
    <w:rsid w:val="00691F1D"/>
    <w:rsid w:val="006950E6"/>
    <w:rsid w:val="00695681"/>
    <w:rsid w:val="006A42B7"/>
    <w:rsid w:val="006A48B0"/>
    <w:rsid w:val="006A6133"/>
    <w:rsid w:val="006A791F"/>
    <w:rsid w:val="006A7D91"/>
    <w:rsid w:val="006B3A3B"/>
    <w:rsid w:val="006B484B"/>
    <w:rsid w:val="006B5B04"/>
    <w:rsid w:val="006C0188"/>
    <w:rsid w:val="006C1E73"/>
    <w:rsid w:val="006C4759"/>
    <w:rsid w:val="006C5038"/>
    <w:rsid w:val="006D0B49"/>
    <w:rsid w:val="006D262B"/>
    <w:rsid w:val="006D2BC8"/>
    <w:rsid w:val="006D302D"/>
    <w:rsid w:val="006D3451"/>
    <w:rsid w:val="006D3DBC"/>
    <w:rsid w:val="006D44A0"/>
    <w:rsid w:val="006D687E"/>
    <w:rsid w:val="006E16C5"/>
    <w:rsid w:val="006E7595"/>
    <w:rsid w:val="006F1EF6"/>
    <w:rsid w:val="006F3A1F"/>
    <w:rsid w:val="006F437E"/>
    <w:rsid w:val="006F4F6E"/>
    <w:rsid w:val="006F6BA0"/>
    <w:rsid w:val="006F76F9"/>
    <w:rsid w:val="00702E40"/>
    <w:rsid w:val="00703514"/>
    <w:rsid w:val="00706BF9"/>
    <w:rsid w:val="00710258"/>
    <w:rsid w:val="007207C3"/>
    <w:rsid w:val="0072099F"/>
    <w:rsid w:val="00720B9B"/>
    <w:rsid w:val="007217E1"/>
    <w:rsid w:val="00721B3C"/>
    <w:rsid w:val="00721C0E"/>
    <w:rsid w:val="0072215D"/>
    <w:rsid w:val="00722F3D"/>
    <w:rsid w:val="00723A00"/>
    <w:rsid w:val="00725998"/>
    <w:rsid w:val="00725F10"/>
    <w:rsid w:val="00734371"/>
    <w:rsid w:val="00737DAE"/>
    <w:rsid w:val="0074012A"/>
    <w:rsid w:val="00742743"/>
    <w:rsid w:val="00743793"/>
    <w:rsid w:val="00745ECA"/>
    <w:rsid w:val="0075315C"/>
    <w:rsid w:val="00754AFA"/>
    <w:rsid w:val="007558CC"/>
    <w:rsid w:val="007566EA"/>
    <w:rsid w:val="00756799"/>
    <w:rsid w:val="007567D0"/>
    <w:rsid w:val="007675FD"/>
    <w:rsid w:val="00772674"/>
    <w:rsid w:val="00775E59"/>
    <w:rsid w:val="00777BC5"/>
    <w:rsid w:val="00780251"/>
    <w:rsid w:val="00780727"/>
    <w:rsid w:val="00782AA0"/>
    <w:rsid w:val="007842B3"/>
    <w:rsid w:val="00790D1A"/>
    <w:rsid w:val="00791A4A"/>
    <w:rsid w:val="00792193"/>
    <w:rsid w:val="007941E6"/>
    <w:rsid w:val="007978DE"/>
    <w:rsid w:val="007A0FE6"/>
    <w:rsid w:val="007A5199"/>
    <w:rsid w:val="007A559E"/>
    <w:rsid w:val="007B15AB"/>
    <w:rsid w:val="007B1A3B"/>
    <w:rsid w:val="007B2FDA"/>
    <w:rsid w:val="007B4DAC"/>
    <w:rsid w:val="007B5ECC"/>
    <w:rsid w:val="007B754E"/>
    <w:rsid w:val="007C1739"/>
    <w:rsid w:val="007C64EC"/>
    <w:rsid w:val="007C75CF"/>
    <w:rsid w:val="007C7CDC"/>
    <w:rsid w:val="007E1C4F"/>
    <w:rsid w:val="007E341A"/>
    <w:rsid w:val="007E52B3"/>
    <w:rsid w:val="007E66BC"/>
    <w:rsid w:val="007E7B58"/>
    <w:rsid w:val="007F05BA"/>
    <w:rsid w:val="007F0ACA"/>
    <w:rsid w:val="007F14BC"/>
    <w:rsid w:val="007F4258"/>
    <w:rsid w:val="008014C0"/>
    <w:rsid w:val="008016B9"/>
    <w:rsid w:val="00802003"/>
    <w:rsid w:val="00803BBD"/>
    <w:rsid w:val="00804957"/>
    <w:rsid w:val="0080533D"/>
    <w:rsid w:val="00810B2F"/>
    <w:rsid w:val="0081152A"/>
    <w:rsid w:val="00813A60"/>
    <w:rsid w:val="00815D31"/>
    <w:rsid w:val="00817773"/>
    <w:rsid w:val="00817863"/>
    <w:rsid w:val="00817B62"/>
    <w:rsid w:val="00821313"/>
    <w:rsid w:val="008227DE"/>
    <w:rsid w:val="00824277"/>
    <w:rsid w:val="0082454B"/>
    <w:rsid w:val="00825479"/>
    <w:rsid w:val="00825953"/>
    <w:rsid w:val="00825BCE"/>
    <w:rsid w:val="008315BF"/>
    <w:rsid w:val="00831DD6"/>
    <w:rsid w:val="00834746"/>
    <w:rsid w:val="00835946"/>
    <w:rsid w:val="00836374"/>
    <w:rsid w:val="00837807"/>
    <w:rsid w:val="00837EC4"/>
    <w:rsid w:val="00840A7D"/>
    <w:rsid w:val="00843C44"/>
    <w:rsid w:val="00843CA5"/>
    <w:rsid w:val="008444BA"/>
    <w:rsid w:val="008449E8"/>
    <w:rsid w:val="00844F46"/>
    <w:rsid w:val="00850063"/>
    <w:rsid w:val="00852F89"/>
    <w:rsid w:val="008534AE"/>
    <w:rsid w:val="008536F7"/>
    <w:rsid w:val="008540F1"/>
    <w:rsid w:val="00857681"/>
    <w:rsid w:val="00860A48"/>
    <w:rsid w:val="00861B5E"/>
    <w:rsid w:val="00862654"/>
    <w:rsid w:val="0086355D"/>
    <w:rsid w:val="00864065"/>
    <w:rsid w:val="0086589C"/>
    <w:rsid w:val="008728D4"/>
    <w:rsid w:val="00873218"/>
    <w:rsid w:val="00875797"/>
    <w:rsid w:val="0087795E"/>
    <w:rsid w:val="00880636"/>
    <w:rsid w:val="008811AA"/>
    <w:rsid w:val="008827DF"/>
    <w:rsid w:val="008842EE"/>
    <w:rsid w:val="008851DB"/>
    <w:rsid w:val="00885B04"/>
    <w:rsid w:val="0088707E"/>
    <w:rsid w:val="00890368"/>
    <w:rsid w:val="008927BD"/>
    <w:rsid w:val="00894D0C"/>
    <w:rsid w:val="008A0DFC"/>
    <w:rsid w:val="008A4EF4"/>
    <w:rsid w:val="008A504B"/>
    <w:rsid w:val="008A5F85"/>
    <w:rsid w:val="008A74F9"/>
    <w:rsid w:val="008B311F"/>
    <w:rsid w:val="008B4B35"/>
    <w:rsid w:val="008B5107"/>
    <w:rsid w:val="008B7143"/>
    <w:rsid w:val="008C1F62"/>
    <w:rsid w:val="008C24CE"/>
    <w:rsid w:val="008C2A6B"/>
    <w:rsid w:val="008C50D2"/>
    <w:rsid w:val="008C51B5"/>
    <w:rsid w:val="008C55EE"/>
    <w:rsid w:val="008C70F2"/>
    <w:rsid w:val="008C77A7"/>
    <w:rsid w:val="008D17B1"/>
    <w:rsid w:val="008D2158"/>
    <w:rsid w:val="008D3D85"/>
    <w:rsid w:val="008D610C"/>
    <w:rsid w:val="008E2F0F"/>
    <w:rsid w:val="008F1A30"/>
    <w:rsid w:val="008F40C6"/>
    <w:rsid w:val="008F5C48"/>
    <w:rsid w:val="008F63FA"/>
    <w:rsid w:val="008F708D"/>
    <w:rsid w:val="008F715E"/>
    <w:rsid w:val="00901402"/>
    <w:rsid w:val="00902327"/>
    <w:rsid w:val="00903073"/>
    <w:rsid w:val="00903EEB"/>
    <w:rsid w:val="00904803"/>
    <w:rsid w:val="00905770"/>
    <w:rsid w:val="00905CC1"/>
    <w:rsid w:val="00912992"/>
    <w:rsid w:val="009211FE"/>
    <w:rsid w:val="00924075"/>
    <w:rsid w:val="00925B20"/>
    <w:rsid w:val="00927F6E"/>
    <w:rsid w:val="00930938"/>
    <w:rsid w:val="00930BAD"/>
    <w:rsid w:val="009323AB"/>
    <w:rsid w:val="00932A9B"/>
    <w:rsid w:val="00933625"/>
    <w:rsid w:val="00933B31"/>
    <w:rsid w:val="00933B42"/>
    <w:rsid w:val="00934202"/>
    <w:rsid w:val="00937842"/>
    <w:rsid w:val="00940659"/>
    <w:rsid w:val="00941F12"/>
    <w:rsid w:val="009461F9"/>
    <w:rsid w:val="00951C60"/>
    <w:rsid w:val="00954737"/>
    <w:rsid w:val="009562ED"/>
    <w:rsid w:val="009631CF"/>
    <w:rsid w:val="00963F55"/>
    <w:rsid w:val="00966720"/>
    <w:rsid w:val="00966C1B"/>
    <w:rsid w:val="00966CD6"/>
    <w:rsid w:val="00967C87"/>
    <w:rsid w:val="009713FF"/>
    <w:rsid w:val="009723CE"/>
    <w:rsid w:val="009741D3"/>
    <w:rsid w:val="00980A85"/>
    <w:rsid w:val="00982A5B"/>
    <w:rsid w:val="00984DA2"/>
    <w:rsid w:val="00986A98"/>
    <w:rsid w:val="00986EA0"/>
    <w:rsid w:val="009873D7"/>
    <w:rsid w:val="00987954"/>
    <w:rsid w:val="00991120"/>
    <w:rsid w:val="00993472"/>
    <w:rsid w:val="0099379B"/>
    <w:rsid w:val="009951DA"/>
    <w:rsid w:val="009960DD"/>
    <w:rsid w:val="00997E11"/>
    <w:rsid w:val="009A0EF6"/>
    <w:rsid w:val="009A2935"/>
    <w:rsid w:val="009A3E32"/>
    <w:rsid w:val="009A51DC"/>
    <w:rsid w:val="009B215E"/>
    <w:rsid w:val="009B2819"/>
    <w:rsid w:val="009B2EBE"/>
    <w:rsid w:val="009B3AD9"/>
    <w:rsid w:val="009B4A2E"/>
    <w:rsid w:val="009C087C"/>
    <w:rsid w:val="009C2045"/>
    <w:rsid w:val="009C2831"/>
    <w:rsid w:val="009C3911"/>
    <w:rsid w:val="009C7FA9"/>
    <w:rsid w:val="009D2393"/>
    <w:rsid w:val="009D3F43"/>
    <w:rsid w:val="009D5623"/>
    <w:rsid w:val="009D6290"/>
    <w:rsid w:val="009E30B6"/>
    <w:rsid w:val="009E43E6"/>
    <w:rsid w:val="009E60B6"/>
    <w:rsid w:val="009E6B7A"/>
    <w:rsid w:val="009F1184"/>
    <w:rsid w:val="009F1E32"/>
    <w:rsid w:val="009F2F04"/>
    <w:rsid w:val="009F3CF2"/>
    <w:rsid w:val="00A015D2"/>
    <w:rsid w:val="00A04247"/>
    <w:rsid w:val="00A05940"/>
    <w:rsid w:val="00A06AD2"/>
    <w:rsid w:val="00A06EC1"/>
    <w:rsid w:val="00A1004A"/>
    <w:rsid w:val="00A114E9"/>
    <w:rsid w:val="00A13FD9"/>
    <w:rsid w:val="00A1453D"/>
    <w:rsid w:val="00A20814"/>
    <w:rsid w:val="00A214F6"/>
    <w:rsid w:val="00A235AA"/>
    <w:rsid w:val="00A23FF3"/>
    <w:rsid w:val="00A339F5"/>
    <w:rsid w:val="00A4204A"/>
    <w:rsid w:val="00A42136"/>
    <w:rsid w:val="00A42A40"/>
    <w:rsid w:val="00A42EA1"/>
    <w:rsid w:val="00A438D6"/>
    <w:rsid w:val="00A464CE"/>
    <w:rsid w:val="00A50859"/>
    <w:rsid w:val="00A53037"/>
    <w:rsid w:val="00A55D66"/>
    <w:rsid w:val="00A5743D"/>
    <w:rsid w:val="00A57FB9"/>
    <w:rsid w:val="00A604E3"/>
    <w:rsid w:val="00A60DB3"/>
    <w:rsid w:val="00A611FA"/>
    <w:rsid w:val="00A6253F"/>
    <w:rsid w:val="00A643B8"/>
    <w:rsid w:val="00A64DC1"/>
    <w:rsid w:val="00A66ED4"/>
    <w:rsid w:val="00A676A9"/>
    <w:rsid w:val="00A70E2E"/>
    <w:rsid w:val="00A71D08"/>
    <w:rsid w:val="00A72107"/>
    <w:rsid w:val="00A73482"/>
    <w:rsid w:val="00A73C4C"/>
    <w:rsid w:val="00A76FC6"/>
    <w:rsid w:val="00A80AC8"/>
    <w:rsid w:val="00A80C23"/>
    <w:rsid w:val="00A83E3F"/>
    <w:rsid w:val="00A84C83"/>
    <w:rsid w:val="00A8787A"/>
    <w:rsid w:val="00A91F06"/>
    <w:rsid w:val="00A93F1E"/>
    <w:rsid w:val="00A940FD"/>
    <w:rsid w:val="00A956A1"/>
    <w:rsid w:val="00AA12F1"/>
    <w:rsid w:val="00AA628C"/>
    <w:rsid w:val="00AB0053"/>
    <w:rsid w:val="00AB09A6"/>
    <w:rsid w:val="00AB32BF"/>
    <w:rsid w:val="00AB3E82"/>
    <w:rsid w:val="00AB4C70"/>
    <w:rsid w:val="00AB63C6"/>
    <w:rsid w:val="00AB66BA"/>
    <w:rsid w:val="00AC0263"/>
    <w:rsid w:val="00AC080D"/>
    <w:rsid w:val="00AC0EEB"/>
    <w:rsid w:val="00AC11F5"/>
    <w:rsid w:val="00AC3E26"/>
    <w:rsid w:val="00AC4A5C"/>
    <w:rsid w:val="00AC6A2B"/>
    <w:rsid w:val="00AC7AA4"/>
    <w:rsid w:val="00AD0301"/>
    <w:rsid w:val="00AD1B7A"/>
    <w:rsid w:val="00AD3808"/>
    <w:rsid w:val="00AE0A8B"/>
    <w:rsid w:val="00AE3B4C"/>
    <w:rsid w:val="00AE3F68"/>
    <w:rsid w:val="00AE77C3"/>
    <w:rsid w:val="00AF1185"/>
    <w:rsid w:val="00AF1AB6"/>
    <w:rsid w:val="00AF1B29"/>
    <w:rsid w:val="00AF4BB2"/>
    <w:rsid w:val="00AF5DC0"/>
    <w:rsid w:val="00AF5E28"/>
    <w:rsid w:val="00B00009"/>
    <w:rsid w:val="00B00721"/>
    <w:rsid w:val="00B029C3"/>
    <w:rsid w:val="00B02ED2"/>
    <w:rsid w:val="00B03C98"/>
    <w:rsid w:val="00B04721"/>
    <w:rsid w:val="00B103F9"/>
    <w:rsid w:val="00B112D5"/>
    <w:rsid w:val="00B21B20"/>
    <w:rsid w:val="00B22D74"/>
    <w:rsid w:val="00B34BC9"/>
    <w:rsid w:val="00B379DB"/>
    <w:rsid w:val="00B37D7E"/>
    <w:rsid w:val="00B37F05"/>
    <w:rsid w:val="00B422AA"/>
    <w:rsid w:val="00B44F28"/>
    <w:rsid w:val="00B4706F"/>
    <w:rsid w:val="00B476D3"/>
    <w:rsid w:val="00B50BBA"/>
    <w:rsid w:val="00B543B5"/>
    <w:rsid w:val="00B54C89"/>
    <w:rsid w:val="00B6102C"/>
    <w:rsid w:val="00B66690"/>
    <w:rsid w:val="00B7236B"/>
    <w:rsid w:val="00B7596D"/>
    <w:rsid w:val="00B801FF"/>
    <w:rsid w:val="00B84405"/>
    <w:rsid w:val="00B85A6A"/>
    <w:rsid w:val="00B87CA1"/>
    <w:rsid w:val="00B90749"/>
    <w:rsid w:val="00B91885"/>
    <w:rsid w:val="00B94430"/>
    <w:rsid w:val="00B945BB"/>
    <w:rsid w:val="00B94F71"/>
    <w:rsid w:val="00B9506E"/>
    <w:rsid w:val="00B95C86"/>
    <w:rsid w:val="00B972B7"/>
    <w:rsid w:val="00B977C5"/>
    <w:rsid w:val="00BB0006"/>
    <w:rsid w:val="00BB1166"/>
    <w:rsid w:val="00BB1720"/>
    <w:rsid w:val="00BB2B41"/>
    <w:rsid w:val="00BB3731"/>
    <w:rsid w:val="00BB6423"/>
    <w:rsid w:val="00BB780B"/>
    <w:rsid w:val="00BB798A"/>
    <w:rsid w:val="00BC0440"/>
    <w:rsid w:val="00BC2398"/>
    <w:rsid w:val="00BC423A"/>
    <w:rsid w:val="00BC5715"/>
    <w:rsid w:val="00BD4D49"/>
    <w:rsid w:val="00BD545B"/>
    <w:rsid w:val="00BD70C0"/>
    <w:rsid w:val="00BE474A"/>
    <w:rsid w:val="00BF11E9"/>
    <w:rsid w:val="00BF1BB5"/>
    <w:rsid w:val="00BF1D17"/>
    <w:rsid w:val="00BF3D5B"/>
    <w:rsid w:val="00BF469E"/>
    <w:rsid w:val="00BF4A83"/>
    <w:rsid w:val="00BF60FD"/>
    <w:rsid w:val="00BF62C2"/>
    <w:rsid w:val="00C02547"/>
    <w:rsid w:val="00C04A2E"/>
    <w:rsid w:val="00C06E3C"/>
    <w:rsid w:val="00C10709"/>
    <w:rsid w:val="00C10CB0"/>
    <w:rsid w:val="00C120B8"/>
    <w:rsid w:val="00C13265"/>
    <w:rsid w:val="00C13F82"/>
    <w:rsid w:val="00C14275"/>
    <w:rsid w:val="00C145D4"/>
    <w:rsid w:val="00C15499"/>
    <w:rsid w:val="00C21890"/>
    <w:rsid w:val="00C25355"/>
    <w:rsid w:val="00C253EC"/>
    <w:rsid w:val="00C255A5"/>
    <w:rsid w:val="00C321FD"/>
    <w:rsid w:val="00C324FB"/>
    <w:rsid w:val="00C32B72"/>
    <w:rsid w:val="00C33B23"/>
    <w:rsid w:val="00C33C56"/>
    <w:rsid w:val="00C34037"/>
    <w:rsid w:val="00C343C3"/>
    <w:rsid w:val="00C344CE"/>
    <w:rsid w:val="00C35196"/>
    <w:rsid w:val="00C3667D"/>
    <w:rsid w:val="00C36CD7"/>
    <w:rsid w:val="00C4737D"/>
    <w:rsid w:val="00C4751C"/>
    <w:rsid w:val="00C52101"/>
    <w:rsid w:val="00C53830"/>
    <w:rsid w:val="00C56071"/>
    <w:rsid w:val="00C60F49"/>
    <w:rsid w:val="00C62F9A"/>
    <w:rsid w:val="00C64E0C"/>
    <w:rsid w:val="00C666A5"/>
    <w:rsid w:val="00C67BE4"/>
    <w:rsid w:val="00C70B64"/>
    <w:rsid w:val="00C73539"/>
    <w:rsid w:val="00C7721F"/>
    <w:rsid w:val="00C83072"/>
    <w:rsid w:val="00C85146"/>
    <w:rsid w:val="00C8696F"/>
    <w:rsid w:val="00C871CE"/>
    <w:rsid w:val="00C87C96"/>
    <w:rsid w:val="00C92725"/>
    <w:rsid w:val="00C94041"/>
    <w:rsid w:val="00C94477"/>
    <w:rsid w:val="00C94D27"/>
    <w:rsid w:val="00C95A05"/>
    <w:rsid w:val="00CA2845"/>
    <w:rsid w:val="00CA2CB0"/>
    <w:rsid w:val="00CA37F7"/>
    <w:rsid w:val="00CA3B70"/>
    <w:rsid w:val="00CA6C62"/>
    <w:rsid w:val="00CB34DC"/>
    <w:rsid w:val="00CB359D"/>
    <w:rsid w:val="00CB5EBD"/>
    <w:rsid w:val="00CB6099"/>
    <w:rsid w:val="00CC00C5"/>
    <w:rsid w:val="00CC1029"/>
    <w:rsid w:val="00CC1424"/>
    <w:rsid w:val="00CC1FED"/>
    <w:rsid w:val="00CC2FC1"/>
    <w:rsid w:val="00CC37BB"/>
    <w:rsid w:val="00CC3D51"/>
    <w:rsid w:val="00CC7C97"/>
    <w:rsid w:val="00CD0452"/>
    <w:rsid w:val="00CD1294"/>
    <w:rsid w:val="00CD2DD1"/>
    <w:rsid w:val="00CD4FB6"/>
    <w:rsid w:val="00CD5086"/>
    <w:rsid w:val="00CD59F9"/>
    <w:rsid w:val="00CD6A47"/>
    <w:rsid w:val="00CE20AF"/>
    <w:rsid w:val="00CE3155"/>
    <w:rsid w:val="00CE3181"/>
    <w:rsid w:val="00CE563D"/>
    <w:rsid w:val="00CE6F6D"/>
    <w:rsid w:val="00CF489E"/>
    <w:rsid w:val="00D00B0B"/>
    <w:rsid w:val="00D04B1D"/>
    <w:rsid w:val="00D055B7"/>
    <w:rsid w:val="00D06B86"/>
    <w:rsid w:val="00D13DC4"/>
    <w:rsid w:val="00D1487C"/>
    <w:rsid w:val="00D16FD9"/>
    <w:rsid w:val="00D211FC"/>
    <w:rsid w:val="00D22B24"/>
    <w:rsid w:val="00D23C4C"/>
    <w:rsid w:val="00D255BE"/>
    <w:rsid w:val="00D267B5"/>
    <w:rsid w:val="00D34A88"/>
    <w:rsid w:val="00D430BC"/>
    <w:rsid w:val="00D44947"/>
    <w:rsid w:val="00D45150"/>
    <w:rsid w:val="00D457AA"/>
    <w:rsid w:val="00D473FE"/>
    <w:rsid w:val="00D518D6"/>
    <w:rsid w:val="00D54718"/>
    <w:rsid w:val="00D5691E"/>
    <w:rsid w:val="00D57E39"/>
    <w:rsid w:val="00D61D9E"/>
    <w:rsid w:val="00D645D7"/>
    <w:rsid w:val="00D64D50"/>
    <w:rsid w:val="00D65D3A"/>
    <w:rsid w:val="00D661C9"/>
    <w:rsid w:val="00D7507D"/>
    <w:rsid w:val="00D75E70"/>
    <w:rsid w:val="00D807DD"/>
    <w:rsid w:val="00D81377"/>
    <w:rsid w:val="00D8140C"/>
    <w:rsid w:val="00D8627D"/>
    <w:rsid w:val="00D86EDE"/>
    <w:rsid w:val="00D87329"/>
    <w:rsid w:val="00D93D04"/>
    <w:rsid w:val="00D94D38"/>
    <w:rsid w:val="00D97BB0"/>
    <w:rsid w:val="00D97E79"/>
    <w:rsid w:val="00DA2E05"/>
    <w:rsid w:val="00DA4A94"/>
    <w:rsid w:val="00DA4F0D"/>
    <w:rsid w:val="00DB081D"/>
    <w:rsid w:val="00DB4FF7"/>
    <w:rsid w:val="00DB550A"/>
    <w:rsid w:val="00DB6983"/>
    <w:rsid w:val="00DB7213"/>
    <w:rsid w:val="00DC750B"/>
    <w:rsid w:val="00DC7C2B"/>
    <w:rsid w:val="00DD4580"/>
    <w:rsid w:val="00DD5E61"/>
    <w:rsid w:val="00DD6AED"/>
    <w:rsid w:val="00DE020F"/>
    <w:rsid w:val="00DE13BD"/>
    <w:rsid w:val="00DE2D0C"/>
    <w:rsid w:val="00DE30F4"/>
    <w:rsid w:val="00DE4C33"/>
    <w:rsid w:val="00DE7379"/>
    <w:rsid w:val="00DE745E"/>
    <w:rsid w:val="00DF005A"/>
    <w:rsid w:val="00DF0567"/>
    <w:rsid w:val="00DF0A99"/>
    <w:rsid w:val="00DF0DED"/>
    <w:rsid w:val="00DF2282"/>
    <w:rsid w:val="00DF22FC"/>
    <w:rsid w:val="00DF3C90"/>
    <w:rsid w:val="00DF424D"/>
    <w:rsid w:val="00DF5091"/>
    <w:rsid w:val="00DF60CC"/>
    <w:rsid w:val="00E04E3A"/>
    <w:rsid w:val="00E05220"/>
    <w:rsid w:val="00E059D9"/>
    <w:rsid w:val="00E10665"/>
    <w:rsid w:val="00E13485"/>
    <w:rsid w:val="00E13785"/>
    <w:rsid w:val="00E164AF"/>
    <w:rsid w:val="00E1698B"/>
    <w:rsid w:val="00E17D35"/>
    <w:rsid w:val="00E228FF"/>
    <w:rsid w:val="00E23975"/>
    <w:rsid w:val="00E23FF4"/>
    <w:rsid w:val="00E25A81"/>
    <w:rsid w:val="00E27E52"/>
    <w:rsid w:val="00E30AEB"/>
    <w:rsid w:val="00E30BF8"/>
    <w:rsid w:val="00E30F04"/>
    <w:rsid w:val="00E34EDC"/>
    <w:rsid w:val="00E40BB5"/>
    <w:rsid w:val="00E41FD6"/>
    <w:rsid w:val="00E43489"/>
    <w:rsid w:val="00E43E78"/>
    <w:rsid w:val="00E444C1"/>
    <w:rsid w:val="00E45828"/>
    <w:rsid w:val="00E4698B"/>
    <w:rsid w:val="00E50304"/>
    <w:rsid w:val="00E527A5"/>
    <w:rsid w:val="00E552CE"/>
    <w:rsid w:val="00E55B11"/>
    <w:rsid w:val="00E563FD"/>
    <w:rsid w:val="00E57562"/>
    <w:rsid w:val="00E57F73"/>
    <w:rsid w:val="00E624A4"/>
    <w:rsid w:val="00E631E1"/>
    <w:rsid w:val="00E63F9D"/>
    <w:rsid w:val="00E641F8"/>
    <w:rsid w:val="00E64D05"/>
    <w:rsid w:val="00E66150"/>
    <w:rsid w:val="00E677CE"/>
    <w:rsid w:val="00E71F5C"/>
    <w:rsid w:val="00E80EDD"/>
    <w:rsid w:val="00E81E75"/>
    <w:rsid w:val="00E83BB4"/>
    <w:rsid w:val="00E844F7"/>
    <w:rsid w:val="00E84677"/>
    <w:rsid w:val="00E865C3"/>
    <w:rsid w:val="00E86978"/>
    <w:rsid w:val="00E87A22"/>
    <w:rsid w:val="00E9196C"/>
    <w:rsid w:val="00E9414B"/>
    <w:rsid w:val="00E9655C"/>
    <w:rsid w:val="00EA1951"/>
    <w:rsid w:val="00EA1E49"/>
    <w:rsid w:val="00EA32E0"/>
    <w:rsid w:val="00EA3BC8"/>
    <w:rsid w:val="00EA5E97"/>
    <w:rsid w:val="00EA6E5B"/>
    <w:rsid w:val="00EA711A"/>
    <w:rsid w:val="00EB4722"/>
    <w:rsid w:val="00EB640D"/>
    <w:rsid w:val="00EB6648"/>
    <w:rsid w:val="00EC4D02"/>
    <w:rsid w:val="00EC5D78"/>
    <w:rsid w:val="00EC6846"/>
    <w:rsid w:val="00EC71F5"/>
    <w:rsid w:val="00ED50C6"/>
    <w:rsid w:val="00ED5448"/>
    <w:rsid w:val="00ED7378"/>
    <w:rsid w:val="00EE0095"/>
    <w:rsid w:val="00EE4147"/>
    <w:rsid w:val="00EE5999"/>
    <w:rsid w:val="00EF25E9"/>
    <w:rsid w:val="00EF4043"/>
    <w:rsid w:val="00EF4504"/>
    <w:rsid w:val="00EF4E23"/>
    <w:rsid w:val="00EF5913"/>
    <w:rsid w:val="00EF7472"/>
    <w:rsid w:val="00F007E7"/>
    <w:rsid w:val="00F0309B"/>
    <w:rsid w:val="00F06662"/>
    <w:rsid w:val="00F06DF6"/>
    <w:rsid w:val="00F14D13"/>
    <w:rsid w:val="00F16AB1"/>
    <w:rsid w:val="00F20C5B"/>
    <w:rsid w:val="00F230E9"/>
    <w:rsid w:val="00F2412C"/>
    <w:rsid w:val="00F265BA"/>
    <w:rsid w:val="00F27776"/>
    <w:rsid w:val="00F31C0D"/>
    <w:rsid w:val="00F35F75"/>
    <w:rsid w:val="00F366B8"/>
    <w:rsid w:val="00F3710B"/>
    <w:rsid w:val="00F42647"/>
    <w:rsid w:val="00F427AD"/>
    <w:rsid w:val="00F42C1A"/>
    <w:rsid w:val="00F46007"/>
    <w:rsid w:val="00F473E2"/>
    <w:rsid w:val="00F47B50"/>
    <w:rsid w:val="00F47C00"/>
    <w:rsid w:val="00F531FC"/>
    <w:rsid w:val="00F5415F"/>
    <w:rsid w:val="00F562DF"/>
    <w:rsid w:val="00F609DB"/>
    <w:rsid w:val="00F60EBB"/>
    <w:rsid w:val="00F64E35"/>
    <w:rsid w:val="00F655FD"/>
    <w:rsid w:val="00F65879"/>
    <w:rsid w:val="00F67CB8"/>
    <w:rsid w:val="00F70B2C"/>
    <w:rsid w:val="00F73F13"/>
    <w:rsid w:val="00F7404A"/>
    <w:rsid w:val="00F81B83"/>
    <w:rsid w:val="00F82A50"/>
    <w:rsid w:val="00F8340D"/>
    <w:rsid w:val="00F83B14"/>
    <w:rsid w:val="00F84331"/>
    <w:rsid w:val="00F8482E"/>
    <w:rsid w:val="00F84A58"/>
    <w:rsid w:val="00F85B28"/>
    <w:rsid w:val="00F862FD"/>
    <w:rsid w:val="00F86E9E"/>
    <w:rsid w:val="00F87849"/>
    <w:rsid w:val="00F91180"/>
    <w:rsid w:val="00F95404"/>
    <w:rsid w:val="00F96830"/>
    <w:rsid w:val="00F96B26"/>
    <w:rsid w:val="00FA059B"/>
    <w:rsid w:val="00FA1BA4"/>
    <w:rsid w:val="00FA2E8B"/>
    <w:rsid w:val="00FA3297"/>
    <w:rsid w:val="00FA7455"/>
    <w:rsid w:val="00FA7771"/>
    <w:rsid w:val="00FB0CA5"/>
    <w:rsid w:val="00FB117B"/>
    <w:rsid w:val="00FB3628"/>
    <w:rsid w:val="00FB38DF"/>
    <w:rsid w:val="00FC0762"/>
    <w:rsid w:val="00FC0A2A"/>
    <w:rsid w:val="00FC2B85"/>
    <w:rsid w:val="00FC509D"/>
    <w:rsid w:val="00FC62AB"/>
    <w:rsid w:val="00FC7595"/>
    <w:rsid w:val="00FC7847"/>
    <w:rsid w:val="00FD0A43"/>
    <w:rsid w:val="00FD16F3"/>
    <w:rsid w:val="00FD238F"/>
    <w:rsid w:val="00FD7F71"/>
    <w:rsid w:val="00FE2C1E"/>
    <w:rsid w:val="00FE5BA8"/>
    <w:rsid w:val="00FE6D12"/>
    <w:rsid w:val="00FE710C"/>
    <w:rsid w:val="00FF002F"/>
    <w:rsid w:val="00FF1F0B"/>
    <w:rsid w:val="00FF370C"/>
    <w:rsid w:val="00FF5F1F"/>
    <w:rsid w:val="00FF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qFormat/>
    <w:rsid w:val="00461AEE"/>
    <w:pPr>
      <w:spacing w:before="40" w:after="120"/>
      <w:jc w:val="both"/>
    </w:pPr>
    <w:rPr>
      <w:rFonts w:ascii="HP Simplified" w:hAnsi="HP Simplified" w:cs="Arial"/>
      <w:sz w:val="18"/>
      <w:szCs w:val="18"/>
      <w:lang w:eastAsia="en-US"/>
    </w:rPr>
  </w:style>
  <w:style w:type="paragraph" w:styleId="Titolo1">
    <w:name w:val="heading 1"/>
    <w:aliases w:val="h1,Heading,h11,Attribute Heading 1,Heading A,Heading A1,1,Header 1,(Alt+1),(Alt+1)1,(Alt+1)2,(Alt+1)3,(Alt+1)4,(Alt+1)5,(Alt+1)6,(Alt+1)7,(Alt+1)8,(Alt+1)9,(Alt+1)10,(Alt+1)11,(Alt+1)21,(Alt+1)31,(Alt+1)41,(Alt+1)51,(Alt+1)61,(Alt+1)71,L1,g"/>
    <w:basedOn w:val="H1"/>
    <w:next w:val="Normale"/>
    <w:link w:val="Titolo1Carattere"/>
    <w:uiPriority w:val="9"/>
    <w:qFormat/>
    <w:rsid w:val="00060C67"/>
    <w:pPr>
      <w:keepNext w:val="0"/>
      <w:numPr>
        <w:numId w:val="7"/>
      </w:numPr>
      <w:tabs>
        <w:tab w:val="right" w:pos="880"/>
      </w:tabs>
      <w:spacing w:before="60" w:after="120"/>
    </w:pPr>
    <w:rPr>
      <w:rFonts w:ascii="HP Simplified" w:hAnsi="HP Simplified"/>
      <w:color w:val="365F91" w:themeColor="accent1" w:themeShade="BF"/>
    </w:rPr>
  </w:style>
  <w:style w:type="paragraph" w:styleId="Titolo2">
    <w:name w:val="heading 2"/>
    <w:aliases w:val="h2,Chapter Title,h21,Attribute Heading 2,(Alt+2),(Alt+2)1,(Alt+2)2,Subhead A,H21,H22,H23,H211,H221,2 headline,h,headline,h2 main heading,L2,Level 2,Level Heading 2,Header 2,l2,Level 2 Head,hello,style2,Attribute Heading 4"/>
    <w:basedOn w:val="H2"/>
    <w:next w:val="Normale"/>
    <w:link w:val="Titolo2Carattere"/>
    <w:qFormat/>
    <w:rsid w:val="00A8787A"/>
    <w:pPr>
      <w:numPr>
        <w:numId w:val="7"/>
      </w:numPr>
      <w:spacing w:before="360" w:after="40"/>
    </w:pPr>
    <w:rPr>
      <w:rFonts w:ascii="HP Simplified" w:hAnsi="HP Simplified"/>
      <w:color w:val="auto"/>
    </w:rPr>
  </w:style>
  <w:style w:type="paragraph" w:styleId="Titolo3">
    <w:name w:val="heading 3"/>
    <w:aliases w:val="h3,h3 sub heading,Head 3,3m,Heading C,(Alt+3),Table Attribute Heading,13,Level-3 heading,heading3,H31,H32,H33,H311,Subhead B,H34,H312,H321,H331,H3111,H35,H313,H322,H332,H3112,H36,H314,H323,H333,H3113,H37,H315,H324,H334,H3114,H38,L3,H316,H325"/>
    <w:basedOn w:val="H3"/>
    <w:next w:val="Normale"/>
    <w:link w:val="Titolo3Carattere"/>
    <w:qFormat/>
    <w:rsid w:val="00411C7D"/>
    <w:pPr>
      <w:numPr>
        <w:numId w:val="7"/>
      </w:numPr>
      <w:tabs>
        <w:tab w:val="right" w:pos="851"/>
      </w:tabs>
      <w:spacing w:before="360"/>
    </w:pPr>
    <w:rPr>
      <w:rFonts w:ascii="HP Simplified" w:hAnsi="HP Simplified"/>
      <w:color w:val="365F91" w:themeColor="accent1" w:themeShade="BF"/>
    </w:rPr>
  </w:style>
  <w:style w:type="paragraph" w:styleId="Titolo4">
    <w:name w:val="heading 4"/>
    <w:aliases w:val="h4"/>
    <w:basedOn w:val="Normale"/>
    <w:next w:val="Normale"/>
    <w:link w:val="Titolo4Carattere"/>
    <w:uiPriority w:val="99"/>
    <w:qFormat/>
    <w:rsid w:val="00353396"/>
    <w:pPr>
      <w:keepNext/>
      <w:keepLines/>
      <w:tabs>
        <w:tab w:val="left" w:pos="880"/>
      </w:tabs>
      <w:overflowPunct w:val="0"/>
      <w:autoSpaceDE w:val="0"/>
      <w:autoSpaceDN w:val="0"/>
      <w:adjustRightInd w:val="0"/>
      <w:spacing w:before="0"/>
      <w:ind w:firstLine="11"/>
      <w:textAlignment w:val="baseline"/>
      <w:outlineLvl w:val="3"/>
    </w:pPr>
    <w:rPr>
      <w:rFonts w:ascii="Univers Condensed" w:hAnsi="Univers Condensed"/>
      <w:b/>
      <w:noProof/>
      <w:sz w:val="28"/>
      <w:szCs w:val="28"/>
      <w:lang w:val="en-US"/>
    </w:rPr>
  </w:style>
  <w:style w:type="paragraph" w:styleId="Titolo5">
    <w:name w:val="heading 5"/>
    <w:aliases w:val="h5,Block Label"/>
    <w:basedOn w:val="Normale"/>
    <w:next w:val="Normale"/>
    <w:link w:val="Titolo5Carattere"/>
    <w:uiPriority w:val="99"/>
    <w:qFormat/>
    <w:rsid w:val="0036113D"/>
    <w:pPr>
      <w:numPr>
        <w:ilvl w:val="4"/>
        <w:numId w:val="7"/>
      </w:numPr>
      <w:spacing w:before="240" w:after="60"/>
      <w:outlineLvl w:val="4"/>
    </w:pPr>
    <w:rPr>
      <w:b/>
      <w:bCs/>
      <w:iCs/>
      <w:sz w:val="16"/>
      <w:szCs w:val="16"/>
    </w:rPr>
  </w:style>
  <w:style w:type="paragraph" w:styleId="Titolo6">
    <w:name w:val="heading 6"/>
    <w:aliases w:val="h6"/>
    <w:basedOn w:val="Normale"/>
    <w:next w:val="Normale"/>
    <w:link w:val="Titolo6Carattere"/>
    <w:uiPriority w:val="99"/>
    <w:qFormat/>
    <w:rsid w:val="00FA7455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aliases w:val="h7"/>
    <w:basedOn w:val="Normale"/>
    <w:next w:val="Normale"/>
    <w:link w:val="Titolo7Carattere"/>
    <w:uiPriority w:val="99"/>
    <w:qFormat/>
    <w:rsid w:val="00FA7455"/>
    <w:pPr>
      <w:numPr>
        <w:ilvl w:val="6"/>
        <w:numId w:val="7"/>
      </w:numPr>
      <w:spacing w:before="240" w:after="60"/>
      <w:outlineLvl w:val="6"/>
    </w:pPr>
    <w:rPr>
      <w:sz w:val="16"/>
      <w:szCs w:val="16"/>
    </w:rPr>
  </w:style>
  <w:style w:type="paragraph" w:styleId="Titolo8">
    <w:name w:val="heading 8"/>
    <w:aliases w:val="h8"/>
    <w:basedOn w:val="Normale"/>
    <w:next w:val="Normale"/>
    <w:link w:val="Titolo8Carattere"/>
    <w:uiPriority w:val="99"/>
    <w:qFormat/>
    <w:rsid w:val="00FA7455"/>
    <w:pPr>
      <w:numPr>
        <w:ilvl w:val="7"/>
        <w:numId w:val="7"/>
      </w:num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aliases w:val="h9"/>
    <w:basedOn w:val="Normale"/>
    <w:next w:val="Normale"/>
    <w:link w:val="Titolo9Carattere"/>
    <w:uiPriority w:val="99"/>
    <w:qFormat/>
    <w:rsid w:val="00470452"/>
    <w:pPr>
      <w:numPr>
        <w:ilvl w:val="8"/>
        <w:numId w:val="7"/>
      </w:numPr>
      <w:spacing w:before="240" w:after="60"/>
      <w:outlineLvl w:val="8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h1 Carattere,Heading Carattere,h11 Carattere,Attribute Heading 1 Carattere,Heading A Carattere,Heading A1 Carattere,1 Carattere,Header 1 Carattere,(Alt+1) Carattere,(Alt+1)1 Carattere,(Alt+1)2 Carattere,(Alt+1)3 Carattere,L1 Carattere"/>
    <w:basedOn w:val="Carpredefinitoparagrafo"/>
    <w:link w:val="Titolo1"/>
    <w:uiPriority w:val="9"/>
    <w:locked/>
    <w:rsid w:val="00060C67"/>
    <w:rPr>
      <w:rFonts w:ascii="HP Simplified" w:hAnsi="HP Simplified" w:cs="Arial"/>
      <w:bCs/>
      <w:caps/>
      <w:color w:val="365F91" w:themeColor="accent1" w:themeShade="BF"/>
      <w:spacing w:val="20"/>
      <w:sz w:val="32"/>
      <w:szCs w:val="32"/>
      <w:lang w:val="en-US" w:eastAsia="en-US"/>
    </w:rPr>
  </w:style>
  <w:style w:type="character" w:customStyle="1" w:styleId="Titolo2Carattere">
    <w:name w:val="Titolo 2 Carattere"/>
    <w:aliases w:val="h2 Carattere,Chapter Title Carattere,h21 Carattere,Attribute Heading 2 Carattere,(Alt+2) Carattere,(Alt+2)1 Carattere,(Alt+2)2 Carattere,Subhead A Carattere,H21 Carattere,H22 Carattere,H23 Carattere,H211 Carattere,H221 Carattere"/>
    <w:basedOn w:val="Carpredefinitoparagrafo"/>
    <w:link w:val="Titolo2"/>
    <w:locked/>
    <w:rsid w:val="00A8787A"/>
    <w:rPr>
      <w:rFonts w:ascii="HP Simplified" w:hAnsi="HP Simplified" w:cs="Arial"/>
      <w:b/>
      <w:caps/>
      <w:sz w:val="24"/>
      <w:szCs w:val="24"/>
      <w:lang w:val="en-US" w:eastAsia="en-US"/>
    </w:rPr>
  </w:style>
  <w:style w:type="character" w:customStyle="1" w:styleId="Heading3Char">
    <w:name w:val="Heading 3 Char"/>
    <w:aliases w:val="h3 Char,h3 sub heading Char,Head 3 Char,3m Char,Heading C Char,(Alt+3) Char,Table Attribute Heading Char,13 Char,Level-3 heading Char,heading3 Char,H31 Char,H32 Char,H33 Char,H311 Char,Subhead B Char,H34 Char,H312 Char,H321 Char,H331 Char"/>
    <w:basedOn w:val="Carpredefinitoparagrafo"/>
    <w:rsid w:val="007846A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itolo4Carattere">
    <w:name w:val="Titolo 4 Carattere"/>
    <w:aliases w:val="h4 Carattere"/>
    <w:basedOn w:val="Carpredefinitoparagrafo"/>
    <w:link w:val="Titolo4"/>
    <w:uiPriority w:val="99"/>
    <w:semiHidden/>
    <w:locked/>
    <w:rsid w:val="00860A48"/>
    <w:rPr>
      <w:rFonts w:ascii="Calibri" w:hAnsi="Calibri" w:cs="Times New Roman"/>
      <w:b/>
      <w:bCs/>
      <w:sz w:val="28"/>
      <w:szCs w:val="28"/>
      <w:lang w:val="en-US" w:eastAsia="en-US"/>
    </w:rPr>
  </w:style>
  <w:style w:type="character" w:customStyle="1" w:styleId="Titolo5Carattere">
    <w:name w:val="Titolo 5 Carattere"/>
    <w:aliases w:val="h5 Carattere,Block Label Carattere"/>
    <w:basedOn w:val="Carpredefinitoparagrafo"/>
    <w:link w:val="Titolo5"/>
    <w:uiPriority w:val="99"/>
    <w:locked/>
    <w:rsid w:val="00860A48"/>
    <w:rPr>
      <w:rFonts w:ascii="HP Simplified" w:hAnsi="HP Simplified" w:cs="Arial"/>
      <w:b/>
      <w:bCs/>
      <w:iCs/>
      <w:sz w:val="16"/>
      <w:szCs w:val="16"/>
      <w:lang w:eastAsia="en-US"/>
    </w:rPr>
  </w:style>
  <w:style w:type="character" w:customStyle="1" w:styleId="Titolo6Carattere">
    <w:name w:val="Titolo 6 Carattere"/>
    <w:aliases w:val="h6 Carattere"/>
    <w:basedOn w:val="Carpredefinitoparagrafo"/>
    <w:link w:val="Titolo6"/>
    <w:uiPriority w:val="99"/>
    <w:locked/>
    <w:rsid w:val="00860A48"/>
    <w:rPr>
      <w:rFonts w:ascii="HP Simplified" w:hAnsi="HP Simplified" w:cs="Arial"/>
      <w:b/>
      <w:bCs/>
      <w:sz w:val="22"/>
      <w:szCs w:val="22"/>
      <w:lang w:eastAsia="en-US"/>
    </w:rPr>
  </w:style>
  <w:style w:type="character" w:customStyle="1" w:styleId="Titolo7Carattere">
    <w:name w:val="Titolo 7 Carattere"/>
    <w:aliases w:val="h7 Carattere"/>
    <w:basedOn w:val="Carpredefinitoparagrafo"/>
    <w:link w:val="Titolo7"/>
    <w:uiPriority w:val="99"/>
    <w:locked/>
    <w:rsid w:val="00860A48"/>
    <w:rPr>
      <w:rFonts w:ascii="HP Simplified" w:hAnsi="HP Simplified" w:cs="Arial"/>
      <w:sz w:val="16"/>
      <w:szCs w:val="16"/>
      <w:lang w:eastAsia="en-US"/>
    </w:rPr>
  </w:style>
  <w:style w:type="character" w:customStyle="1" w:styleId="Titolo8Carattere">
    <w:name w:val="Titolo 8 Carattere"/>
    <w:aliases w:val="h8 Carattere"/>
    <w:basedOn w:val="Carpredefinitoparagrafo"/>
    <w:link w:val="Titolo8"/>
    <w:uiPriority w:val="99"/>
    <w:locked/>
    <w:rsid w:val="00860A48"/>
    <w:rPr>
      <w:rFonts w:ascii="HP Simplified" w:hAnsi="HP Simplified" w:cs="Arial"/>
      <w:i/>
      <w:iCs/>
      <w:sz w:val="24"/>
      <w:szCs w:val="24"/>
      <w:lang w:eastAsia="en-US"/>
    </w:rPr>
  </w:style>
  <w:style w:type="character" w:customStyle="1" w:styleId="Titolo9Carattere">
    <w:name w:val="Titolo 9 Carattere"/>
    <w:aliases w:val="h9 Carattere"/>
    <w:basedOn w:val="Carpredefinitoparagrafo"/>
    <w:link w:val="Titolo9"/>
    <w:uiPriority w:val="99"/>
    <w:locked/>
    <w:rsid w:val="00860A48"/>
    <w:rPr>
      <w:rFonts w:ascii="HP Simplified" w:hAnsi="HP Simplified" w:cs="Arial"/>
      <w:sz w:val="22"/>
      <w:szCs w:val="22"/>
      <w:lang w:eastAsia="en-US"/>
    </w:rPr>
  </w:style>
  <w:style w:type="character" w:customStyle="1" w:styleId="Heading3Char2">
    <w:name w:val="Heading 3 Char2"/>
    <w:aliases w:val="h3 Char2,h3 sub heading Char2,Head 3 Char2,3m Char2,Heading C Char2,(Alt+3) Char2,Table Attribute Heading Char2,13 Char2,Level-3 heading Char2,heading3 Char2,H31 Char2,H32 Char2,H33 Char2,H311 Char2,Subhead B Char2,H34 Char2,H312 Char2"/>
    <w:basedOn w:val="Carpredefinitoparagrafo"/>
    <w:uiPriority w:val="99"/>
    <w:semiHidden/>
    <w:locked/>
    <w:rsid w:val="00834746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Titolo3Carattere">
    <w:name w:val="Titolo 3 Carattere"/>
    <w:aliases w:val="h3 Carattere,h3 sub heading Carattere,Head 3 Carattere,3m Carattere,Heading C Carattere,(Alt+3) Carattere,Table Attribute Heading Carattere,13 Carattere,Level-3 heading Carattere,heading3 Carattere,H31 Carattere,H32 Carattere"/>
    <w:basedOn w:val="Carpredefinitoparagrafo"/>
    <w:link w:val="Titolo3"/>
    <w:locked/>
    <w:rsid w:val="00411C7D"/>
    <w:rPr>
      <w:rFonts w:ascii="HP Simplified" w:hAnsi="HP Simplified" w:cs="Arial"/>
      <w:b/>
      <w:color w:val="365F91" w:themeColor="accent1" w:themeShade="BF"/>
      <w:sz w:val="22"/>
      <w:szCs w:val="22"/>
      <w:lang w:val="en-US" w:eastAsia="en-US"/>
    </w:rPr>
  </w:style>
  <w:style w:type="paragraph" w:customStyle="1" w:styleId="H1">
    <w:name w:val="H1"/>
    <w:next w:val="Normale"/>
    <w:uiPriority w:val="99"/>
    <w:rsid w:val="00F42647"/>
    <w:pPr>
      <w:keepNext/>
      <w:keepLines/>
      <w:pageBreakBefore/>
      <w:numPr>
        <w:numId w:val="6"/>
      </w:numPr>
      <w:spacing w:before="160" w:after="160"/>
      <w:outlineLvl w:val="0"/>
    </w:pPr>
    <w:rPr>
      <w:rFonts w:ascii="Arial" w:hAnsi="Arial" w:cs="Arial"/>
      <w:bCs/>
      <w:caps/>
      <w:color w:val="29568F"/>
      <w:spacing w:val="20"/>
      <w:sz w:val="32"/>
      <w:szCs w:val="32"/>
      <w:lang w:val="en-US" w:eastAsia="en-US"/>
    </w:rPr>
  </w:style>
  <w:style w:type="paragraph" w:customStyle="1" w:styleId="H2">
    <w:name w:val="H2"/>
    <w:aliases w:val="heading 2,Titel,head 2,header2,head 21,header21,h22,head 22,header22,h23,head 23,header23,h211,head 211,header211,h221,head 221,header221,h24,head 24,header24,h25,head 25,header25,h212,head 212,header212,A"/>
    <w:next w:val="Normale"/>
    <w:rsid w:val="00F42647"/>
    <w:pPr>
      <w:keepNext/>
      <w:keepLines/>
      <w:numPr>
        <w:ilvl w:val="1"/>
        <w:numId w:val="6"/>
      </w:numPr>
      <w:spacing w:before="160" w:after="120"/>
      <w:outlineLvl w:val="1"/>
    </w:pPr>
    <w:rPr>
      <w:rFonts w:ascii="Arial Bold" w:hAnsi="Arial Bold" w:cs="Arial"/>
      <w:b/>
      <w:caps/>
      <w:color w:val="29568F"/>
      <w:sz w:val="24"/>
      <w:szCs w:val="24"/>
      <w:lang w:val="en-US" w:eastAsia="en-US"/>
    </w:rPr>
  </w:style>
  <w:style w:type="paragraph" w:customStyle="1" w:styleId="H3">
    <w:name w:val="H3"/>
    <w:next w:val="Normale"/>
    <w:uiPriority w:val="99"/>
    <w:rsid w:val="00F42647"/>
    <w:pPr>
      <w:keepNext/>
      <w:keepLines/>
      <w:numPr>
        <w:ilvl w:val="2"/>
        <w:numId w:val="6"/>
      </w:numPr>
      <w:tabs>
        <w:tab w:val="left" w:pos="720"/>
      </w:tabs>
      <w:spacing w:before="160" w:after="60"/>
      <w:ind w:left="720" w:hanging="720"/>
      <w:outlineLvl w:val="2"/>
    </w:pPr>
    <w:rPr>
      <w:rFonts w:ascii="Arial Bold" w:hAnsi="Arial Bold" w:cs="Arial"/>
      <w:b/>
      <w:color w:val="29568F"/>
      <w:sz w:val="22"/>
      <w:szCs w:val="22"/>
      <w:lang w:val="en-US" w:eastAsia="en-US"/>
    </w:rPr>
  </w:style>
  <w:style w:type="paragraph" w:customStyle="1" w:styleId="H4">
    <w:name w:val="H4"/>
    <w:basedOn w:val="Titolo4"/>
    <w:next w:val="Corpotesto"/>
    <w:uiPriority w:val="99"/>
    <w:rsid w:val="00F42647"/>
    <w:pPr>
      <w:tabs>
        <w:tab w:val="clear" w:pos="880"/>
        <w:tab w:val="num" w:pos="1062"/>
      </w:tabs>
      <w:overflowPunct/>
      <w:autoSpaceDE/>
      <w:autoSpaceDN/>
      <w:adjustRightInd/>
      <w:spacing w:before="160" w:after="0"/>
      <w:ind w:left="1080" w:hanging="1080"/>
      <w:jc w:val="left"/>
      <w:textAlignment w:val="auto"/>
    </w:pPr>
    <w:rPr>
      <w:rFonts w:ascii="Arial Bold" w:eastAsia="MS Mincho" w:hAnsi="Arial Bold"/>
      <w:noProof w:val="0"/>
      <w:color w:val="29568F"/>
      <w:sz w:val="20"/>
      <w:szCs w:val="20"/>
      <w:lang w:val="en-GB"/>
    </w:rPr>
  </w:style>
  <w:style w:type="paragraph" w:styleId="Corpotesto">
    <w:name w:val="Body Text"/>
    <w:aliases w:val="bt,BODY TEXT,body text,t,Block text,Text,heading_txt,bodytxy2,Para,EHPT,Body Text2,bt1,bodytext,BT,txt1,T1,Title 1,EDStext,sp,bullet title,sbs,block text,Resume Text,bt4,body text4,bt5,body text5,body text1,tx,text,Justified,pp,RFP Text"/>
    <w:basedOn w:val="Normale"/>
    <w:link w:val="CorpotestoCarattere"/>
    <w:rsid w:val="00FA7455"/>
  </w:style>
  <w:style w:type="character" w:customStyle="1" w:styleId="CorpotestoCarattere">
    <w:name w:val="Corpo testo Carattere"/>
    <w:aliases w:val="bt Carattere,BODY TEXT Carattere,body text Carattere,t Carattere,Block text Carattere,Text Carattere,heading_txt Carattere,bodytxy2 Carattere,Para Carattere,EHPT Carattere,Body Text2 Carattere,bt1 Carattere,bodytext Carattere"/>
    <w:basedOn w:val="Carpredefinitoparagrafo"/>
    <w:link w:val="Corpotesto"/>
    <w:locked/>
    <w:rsid w:val="00FA7455"/>
    <w:rPr>
      <w:rFonts w:ascii="Arial" w:hAnsi="Arial" w:cs="Arial"/>
      <w:sz w:val="18"/>
      <w:lang w:val="en-US" w:eastAsia="en-US" w:bidi="ar-SA"/>
    </w:rPr>
  </w:style>
  <w:style w:type="paragraph" w:customStyle="1" w:styleId="0H0">
    <w:name w:val="0 H0"/>
    <w:next w:val="Normale"/>
    <w:uiPriority w:val="99"/>
    <w:rsid w:val="00F42647"/>
    <w:pPr>
      <w:keepNext/>
      <w:keepLines/>
      <w:pageBreakBefore/>
      <w:spacing w:after="200"/>
    </w:pPr>
    <w:rPr>
      <w:rFonts w:ascii="Arial" w:hAnsi="Arial" w:cs="Arial"/>
      <w:bCs/>
      <w:caps/>
      <w:noProof/>
      <w:color w:val="29568F"/>
      <w:spacing w:val="10"/>
      <w:sz w:val="32"/>
      <w:szCs w:val="32"/>
      <w:lang w:val="en-US" w:eastAsia="en-US"/>
    </w:rPr>
  </w:style>
  <w:style w:type="paragraph" w:styleId="Sommario1">
    <w:name w:val="toc 1"/>
    <w:basedOn w:val="Normale"/>
    <w:next w:val="Normale"/>
    <w:uiPriority w:val="39"/>
    <w:rsid w:val="007A559E"/>
    <w:pPr>
      <w:tabs>
        <w:tab w:val="left" w:pos="540"/>
        <w:tab w:val="right" w:leader="dot" w:pos="8640"/>
      </w:tabs>
      <w:spacing w:before="80" w:after="40"/>
      <w:ind w:left="540" w:hanging="540"/>
    </w:pPr>
    <w:rPr>
      <w:rFonts w:eastAsia="Batang"/>
      <w:b/>
      <w:bCs/>
      <w:caps/>
      <w:noProof/>
      <w:color w:val="29568F"/>
      <w:sz w:val="20"/>
      <w:lang w:eastAsia="ko-KR"/>
    </w:rPr>
  </w:style>
  <w:style w:type="paragraph" w:customStyle="1" w:styleId="Doc">
    <w:name w:val="Doc#"/>
    <w:next w:val="Normale"/>
    <w:uiPriority w:val="99"/>
    <w:rsid w:val="002B76D3"/>
    <w:pPr>
      <w:spacing w:before="40"/>
      <w:ind w:left="2322"/>
    </w:pPr>
    <w:rPr>
      <w:rFonts w:ascii="Verdana" w:hAnsi="Verdana"/>
      <w:bCs/>
      <w:noProof/>
      <w:sz w:val="24"/>
      <w:szCs w:val="24"/>
      <w:lang w:val="en-US" w:eastAsia="en-US"/>
    </w:rPr>
  </w:style>
  <w:style w:type="character" w:styleId="Rimandocommento">
    <w:name w:val="annotation reference"/>
    <w:basedOn w:val="Carpredefinitoparagrafo"/>
    <w:uiPriority w:val="99"/>
    <w:semiHidden/>
    <w:rsid w:val="00F86E9E"/>
    <w:rPr>
      <w:rFonts w:cs="Times New Roman"/>
      <w:sz w:val="16"/>
      <w:szCs w:val="16"/>
    </w:rPr>
  </w:style>
  <w:style w:type="paragraph" w:styleId="Sommario2">
    <w:name w:val="toc 2"/>
    <w:basedOn w:val="Normale"/>
    <w:next w:val="Normale"/>
    <w:uiPriority w:val="39"/>
    <w:rsid w:val="00CD0452"/>
    <w:pPr>
      <w:tabs>
        <w:tab w:val="left" w:pos="1440"/>
        <w:tab w:val="right" w:leader="dot" w:pos="8640"/>
      </w:tabs>
      <w:spacing w:after="40"/>
      <w:ind w:left="1440" w:hanging="900"/>
    </w:pPr>
    <w:rPr>
      <w:rFonts w:eastAsia="Batang"/>
      <w:caps/>
      <w:noProof/>
      <w:sz w:val="20"/>
      <w:szCs w:val="24"/>
      <w:lang w:eastAsia="ko-KR"/>
    </w:rPr>
  </w:style>
  <w:style w:type="paragraph" w:customStyle="1" w:styleId="TableHeading">
    <w:name w:val="TableHeading"/>
    <w:rsid w:val="00F230E9"/>
    <w:pPr>
      <w:keepNext/>
      <w:spacing w:before="80" w:after="80"/>
      <w:jc w:val="center"/>
    </w:pPr>
    <w:rPr>
      <w:rFonts w:ascii="Arial Bold" w:hAnsi="Arial Bold" w:cs="Arial"/>
      <w:b/>
      <w:sz w:val="18"/>
      <w:lang w:val="en-US" w:eastAsia="en-US"/>
    </w:rPr>
  </w:style>
  <w:style w:type="paragraph" w:customStyle="1" w:styleId="TableText">
    <w:name w:val="TableText"/>
    <w:uiPriority w:val="99"/>
    <w:rsid w:val="00CD0452"/>
    <w:pPr>
      <w:spacing w:before="20" w:after="20"/>
    </w:pPr>
    <w:rPr>
      <w:rFonts w:ascii="Arial" w:hAnsi="Arial" w:cs="Arial"/>
      <w:sz w:val="18"/>
      <w:szCs w:val="18"/>
      <w:lang w:val="en-US" w:eastAsia="en-US"/>
    </w:rPr>
  </w:style>
  <w:style w:type="paragraph" w:customStyle="1" w:styleId="H5">
    <w:name w:val="H5"/>
    <w:next w:val="Normale"/>
    <w:uiPriority w:val="99"/>
    <w:semiHidden/>
    <w:rsid w:val="00F86E9E"/>
    <w:pPr>
      <w:keepNext/>
      <w:keepLines/>
      <w:spacing w:before="160"/>
      <w:outlineLvl w:val="4"/>
    </w:pPr>
    <w:rPr>
      <w:rFonts w:ascii="Trebuchet MS" w:hAnsi="Trebuchet MS"/>
      <w:b/>
      <w:sz w:val="18"/>
      <w:szCs w:val="18"/>
      <w:lang w:val="en-US" w:eastAsia="en-US"/>
    </w:rPr>
  </w:style>
  <w:style w:type="paragraph" w:styleId="Sommario3">
    <w:name w:val="toc 3"/>
    <w:basedOn w:val="Normale"/>
    <w:next w:val="Normale"/>
    <w:uiPriority w:val="39"/>
    <w:rsid w:val="00CD0452"/>
    <w:pPr>
      <w:tabs>
        <w:tab w:val="left" w:pos="1440"/>
        <w:tab w:val="right" w:leader="dot" w:pos="8640"/>
      </w:tabs>
      <w:spacing w:after="40"/>
      <w:ind w:left="1440" w:hanging="900"/>
    </w:pPr>
    <w:rPr>
      <w:rFonts w:eastAsia="Batang"/>
      <w:noProof/>
      <w:lang w:eastAsia="ko-KR"/>
    </w:rPr>
  </w:style>
  <w:style w:type="paragraph" w:customStyle="1" w:styleId="Bullet">
    <w:name w:val="Bullet"/>
    <w:link w:val="BulletCharChar"/>
    <w:uiPriority w:val="99"/>
    <w:rsid w:val="00AB4C70"/>
    <w:pPr>
      <w:numPr>
        <w:numId w:val="2"/>
      </w:numPr>
      <w:spacing w:before="40" w:after="40"/>
    </w:pPr>
    <w:rPr>
      <w:rFonts w:ascii="Arial" w:hAnsi="Arial" w:cs="Arial"/>
      <w:sz w:val="18"/>
      <w:lang w:val="en-US" w:eastAsia="en-US"/>
    </w:rPr>
  </w:style>
  <w:style w:type="character" w:customStyle="1" w:styleId="BulletCharChar">
    <w:name w:val="Bullet Char Char"/>
    <w:basedOn w:val="Carpredefinitoparagrafo"/>
    <w:link w:val="Bullet"/>
    <w:uiPriority w:val="99"/>
    <w:locked/>
    <w:rsid w:val="00AB4C70"/>
    <w:rPr>
      <w:rFonts w:ascii="Arial" w:hAnsi="Arial" w:cs="Arial"/>
      <w:sz w:val="18"/>
      <w:lang w:val="en-US" w:eastAsia="en-US"/>
    </w:rPr>
  </w:style>
  <w:style w:type="character" w:styleId="Collegamentovisitato">
    <w:name w:val="FollowedHyperlink"/>
    <w:basedOn w:val="Carpredefinitoparagrafo"/>
    <w:uiPriority w:val="99"/>
    <w:rsid w:val="00F86E9E"/>
    <w:rPr>
      <w:rFonts w:ascii="Verdana" w:hAnsi="Verdana" w:cs="Verdana"/>
      <w:color w:val="800080"/>
      <w:u w:val="single"/>
    </w:rPr>
  </w:style>
  <w:style w:type="paragraph" w:customStyle="1" w:styleId="Bullet2">
    <w:name w:val="Bullet2"/>
    <w:basedOn w:val="Normale"/>
    <w:uiPriority w:val="99"/>
    <w:rsid w:val="00F86E9E"/>
    <w:pPr>
      <w:numPr>
        <w:numId w:val="1"/>
      </w:numPr>
      <w:spacing w:before="0" w:after="0"/>
    </w:pPr>
  </w:style>
  <w:style w:type="paragraph" w:customStyle="1" w:styleId="TableBullet">
    <w:name w:val="TableBullet"/>
    <w:basedOn w:val="TableText"/>
    <w:uiPriority w:val="99"/>
    <w:rsid w:val="00F86E9E"/>
    <w:pPr>
      <w:tabs>
        <w:tab w:val="num" w:pos="270"/>
      </w:tabs>
      <w:spacing w:before="0" w:after="0"/>
      <w:ind w:left="270" w:hanging="270"/>
    </w:pPr>
  </w:style>
  <w:style w:type="paragraph" w:customStyle="1" w:styleId="CoverTitle">
    <w:name w:val="Cover Title"/>
    <w:basedOn w:val="Normale"/>
    <w:rsid w:val="00422A5F"/>
    <w:pPr>
      <w:ind w:left="-1260"/>
    </w:pPr>
    <w:rPr>
      <w:color w:val="FFFFFF"/>
      <w:sz w:val="44"/>
      <w:szCs w:val="44"/>
    </w:rPr>
  </w:style>
  <w:style w:type="paragraph" w:styleId="Testocommento">
    <w:name w:val="annotation text"/>
    <w:basedOn w:val="Normale"/>
    <w:link w:val="TestocommentoCarattere"/>
    <w:uiPriority w:val="99"/>
    <w:semiHidden/>
    <w:rsid w:val="00F86E9E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335225"/>
    <w:rPr>
      <w:rFonts w:ascii="Verdana" w:hAnsi="Verdana" w:cs="Times New Roman"/>
      <w:lang w:val="en-US" w:eastAsia="en-US" w:bidi="ar-SA"/>
    </w:rPr>
  </w:style>
  <w:style w:type="paragraph" w:styleId="Testofumetto">
    <w:name w:val="Balloon Text"/>
    <w:basedOn w:val="Normale"/>
    <w:link w:val="TestofumettoCarattere"/>
    <w:uiPriority w:val="99"/>
    <w:semiHidden/>
    <w:rsid w:val="00F86E9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60A48"/>
    <w:rPr>
      <w:rFonts w:cs="Arial"/>
      <w:sz w:val="2"/>
      <w:lang w:val="en-US" w:eastAsia="en-US"/>
    </w:rPr>
  </w:style>
  <w:style w:type="paragraph" w:styleId="Sommario4">
    <w:name w:val="toc 4"/>
    <w:basedOn w:val="Normale"/>
    <w:next w:val="Normale"/>
    <w:autoRedefine/>
    <w:uiPriority w:val="39"/>
    <w:rsid w:val="005F0030"/>
    <w:pPr>
      <w:spacing w:before="20" w:after="20"/>
      <w:ind w:left="547"/>
    </w:pPr>
    <w:rPr>
      <w:sz w:val="16"/>
    </w:rPr>
  </w:style>
  <w:style w:type="paragraph" w:customStyle="1" w:styleId="Step1">
    <w:name w:val="Step 1"/>
    <w:aliases w:val="2,3"/>
    <w:basedOn w:val="Normale"/>
    <w:uiPriority w:val="99"/>
    <w:rsid w:val="00F86E9E"/>
    <w:pPr>
      <w:tabs>
        <w:tab w:val="num" w:pos="360"/>
      </w:tabs>
      <w:spacing w:after="40"/>
      <w:ind w:left="360" w:hanging="360"/>
    </w:pPr>
  </w:style>
  <w:style w:type="paragraph" w:customStyle="1" w:styleId="Stepa">
    <w:name w:val="Step a"/>
    <w:aliases w:val="b,c"/>
    <w:basedOn w:val="Normale"/>
    <w:uiPriority w:val="99"/>
    <w:rsid w:val="00F86E9E"/>
    <w:pPr>
      <w:numPr>
        <w:numId w:val="3"/>
      </w:numPr>
      <w:tabs>
        <w:tab w:val="num" w:pos="720"/>
      </w:tabs>
      <w:spacing w:after="40"/>
      <w:ind w:left="720" w:hanging="360"/>
    </w:pPr>
  </w:style>
  <w:style w:type="character" w:styleId="Collegamentoipertestuale">
    <w:name w:val="Hyperlink"/>
    <w:basedOn w:val="Carpredefinitoparagrafo"/>
    <w:uiPriority w:val="99"/>
    <w:rsid w:val="00FA7455"/>
    <w:rPr>
      <w:rFonts w:cs="Times New Roman"/>
      <w:color w:val="0000FF"/>
      <w:u w:val="single"/>
    </w:rPr>
  </w:style>
  <w:style w:type="paragraph" w:styleId="Intestazione">
    <w:name w:val="header"/>
    <w:aliases w:val="Intestazione2,foote"/>
    <w:basedOn w:val="Normale"/>
    <w:link w:val="IntestazioneCarattere"/>
    <w:uiPriority w:val="99"/>
    <w:rsid w:val="00F86E9E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aliases w:val="Intestazione2 Carattere,foote Carattere"/>
    <w:basedOn w:val="Carpredefinitoparagrafo"/>
    <w:link w:val="Intestazione"/>
    <w:uiPriority w:val="99"/>
    <w:locked/>
    <w:rsid w:val="00860A48"/>
    <w:rPr>
      <w:rFonts w:ascii="Arial" w:hAnsi="Arial" w:cs="Arial"/>
      <w:sz w:val="20"/>
      <w:szCs w:val="20"/>
      <w:lang w:val="en-US" w:eastAsia="en-US"/>
    </w:rPr>
  </w:style>
  <w:style w:type="paragraph" w:styleId="Pidipagina">
    <w:name w:val="footer"/>
    <w:basedOn w:val="Normale"/>
    <w:link w:val="PidipaginaCarattere"/>
    <w:rsid w:val="00F86E9E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860A48"/>
    <w:rPr>
      <w:rFonts w:ascii="Arial" w:hAnsi="Arial" w:cs="Arial"/>
      <w:sz w:val="20"/>
      <w:szCs w:val="20"/>
      <w:lang w:val="en-US" w:eastAsia="en-US"/>
    </w:rPr>
  </w:style>
  <w:style w:type="paragraph" w:customStyle="1" w:styleId="FooterEDSLegal">
    <w:name w:val="Footer EDS Legal"/>
    <w:autoRedefine/>
    <w:uiPriority w:val="99"/>
    <w:semiHidden/>
    <w:rsid w:val="009F1E32"/>
    <w:pPr>
      <w:jc w:val="center"/>
    </w:pPr>
    <w:rPr>
      <w:rFonts w:ascii="Verdana" w:hAnsi="Verdana"/>
      <w:color w:val="00344D"/>
      <w:sz w:val="12"/>
      <w:szCs w:val="12"/>
      <w:lang w:val="en-US" w:eastAsia="en-US"/>
    </w:rPr>
  </w:style>
  <w:style w:type="paragraph" w:customStyle="1" w:styleId="Footer-IntDoc">
    <w:name w:val="Footer - Int Doc"/>
    <w:uiPriority w:val="99"/>
    <w:semiHidden/>
    <w:rsid w:val="009F1E32"/>
    <w:pPr>
      <w:jc w:val="center"/>
    </w:pPr>
    <w:rPr>
      <w:rFonts w:ascii="Verdana" w:hAnsi="Verdana"/>
      <w:caps/>
      <w:color w:val="00344D"/>
      <w:sz w:val="16"/>
      <w:lang w:val="en-US" w:eastAsia="en-US"/>
    </w:rPr>
  </w:style>
  <w:style w:type="paragraph" w:customStyle="1" w:styleId="DocDate">
    <w:name w:val="DocDate"/>
    <w:basedOn w:val="Normale"/>
    <w:uiPriority w:val="99"/>
    <w:rsid w:val="00FB117B"/>
    <w:pPr>
      <w:spacing w:before="280" w:after="0"/>
      <w:ind w:left="2322"/>
    </w:pPr>
    <w:rPr>
      <w:b/>
      <w:bCs/>
      <w:sz w:val="24"/>
      <w:szCs w:val="24"/>
    </w:rPr>
  </w:style>
  <w:style w:type="paragraph" w:customStyle="1" w:styleId="Number">
    <w:name w:val="Number"/>
    <w:basedOn w:val="Corpotesto"/>
    <w:uiPriority w:val="99"/>
    <w:rsid w:val="0052672B"/>
    <w:pPr>
      <w:numPr>
        <w:numId w:val="8"/>
      </w:numPr>
      <w:adjustRightInd w:val="0"/>
      <w:snapToGrid w:val="0"/>
      <w:spacing w:after="40"/>
    </w:pPr>
  </w:style>
  <w:style w:type="paragraph" w:styleId="Didascalia">
    <w:name w:val="caption"/>
    <w:basedOn w:val="Corpotesto"/>
    <w:next w:val="Normale"/>
    <w:link w:val="DidascaliaCarattere"/>
    <w:uiPriority w:val="35"/>
    <w:qFormat/>
    <w:rsid w:val="0082454B"/>
    <w:pPr>
      <w:spacing w:before="120" w:after="80"/>
    </w:pPr>
    <w:rPr>
      <w:b/>
      <w:bCs/>
    </w:rPr>
  </w:style>
  <w:style w:type="character" w:customStyle="1" w:styleId="Code">
    <w:name w:val="Code"/>
    <w:basedOn w:val="Carpredefinitoparagrafo"/>
    <w:uiPriority w:val="99"/>
    <w:rsid w:val="0082454B"/>
    <w:rPr>
      <w:rFonts w:ascii="Courier New" w:eastAsia="MS Mincho" w:hAnsi="Courier New" w:cs="Times New Roman"/>
      <w:sz w:val="18"/>
      <w:lang w:val="en-US" w:eastAsia="en-US" w:bidi="ar-SA"/>
    </w:rPr>
  </w:style>
  <w:style w:type="paragraph" w:customStyle="1" w:styleId="Note">
    <w:name w:val="Note"/>
    <w:basedOn w:val="Corpotesto"/>
    <w:next w:val="Corpotesto"/>
    <w:link w:val="NoteCharChar"/>
    <w:uiPriority w:val="99"/>
    <w:rsid w:val="00F42647"/>
    <w:pPr>
      <w:numPr>
        <w:numId w:val="10"/>
      </w:numPr>
      <w:spacing w:before="120" w:after="80"/>
    </w:pPr>
  </w:style>
  <w:style w:type="character" w:customStyle="1" w:styleId="NoteCharChar">
    <w:name w:val="Note Char Char"/>
    <w:basedOn w:val="CorpotestoCarattere"/>
    <w:link w:val="Note"/>
    <w:uiPriority w:val="99"/>
    <w:locked/>
    <w:rsid w:val="00F42647"/>
    <w:rPr>
      <w:rFonts w:ascii="HP Simplified" w:hAnsi="HP Simplified" w:cs="Arial"/>
      <w:sz w:val="18"/>
      <w:szCs w:val="18"/>
      <w:lang w:val="en-US" w:eastAsia="en-US" w:bidi="ar-SA"/>
    </w:rPr>
  </w:style>
  <w:style w:type="paragraph" w:customStyle="1" w:styleId="Number2">
    <w:name w:val="Number2"/>
    <w:basedOn w:val="Corpotesto"/>
    <w:uiPriority w:val="99"/>
    <w:rsid w:val="0082454B"/>
    <w:pPr>
      <w:numPr>
        <w:numId w:val="4"/>
      </w:numPr>
      <w:spacing w:after="40"/>
    </w:pPr>
  </w:style>
  <w:style w:type="paragraph" w:customStyle="1" w:styleId="Warning">
    <w:name w:val="Warning"/>
    <w:basedOn w:val="Corpotesto"/>
    <w:next w:val="Corpotesto"/>
    <w:uiPriority w:val="99"/>
    <w:rsid w:val="006832F0"/>
    <w:pPr>
      <w:numPr>
        <w:numId w:val="5"/>
      </w:numPr>
      <w:tabs>
        <w:tab w:val="num" w:pos="1080"/>
      </w:tabs>
      <w:spacing w:before="120" w:after="80"/>
      <w:ind w:left="1080" w:hanging="1080"/>
    </w:pPr>
    <w:rPr>
      <w:color w:val="CC0000"/>
    </w:rPr>
  </w:style>
  <w:style w:type="table" w:styleId="Grigliatabella">
    <w:name w:val="Table Grid"/>
    <w:basedOn w:val="Tabellanormale"/>
    <w:uiPriority w:val="99"/>
    <w:rsid w:val="00FA7455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tema">
    <w:name w:val="Table Theme"/>
    <w:basedOn w:val="Tabellanormale"/>
    <w:uiPriority w:val="99"/>
    <w:rsid w:val="00FA7455"/>
    <w:pPr>
      <w:spacing w:before="40" w:after="120"/>
    </w:pPr>
    <w:rPr>
      <w:rFonts w:ascii="Arial" w:hAnsi="Arial"/>
    </w:rPr>
    <w:tblPr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predefinitoparagrafo"/>
    <w:uiPriority w:val="99"/>
    <w:rsid w:val="00FA7455"/>
    <w:rPr>
      <w:rFonts w:ascii="Arial" w:hAnsi="Arial" w:cs="Times New Roman"/>
    </w:rPr>
  </w:style>
  <w:style w:type="paragraph" w:styleId="Mappadocumento">
    <w:name w:val="Document Map"/>
    <w:basedOn w:val="Normale"/>
    <w:link w:val="MappadocumentoCarattere"/>
    <w:uiPriority w:val="99"/>
    <w:semiHidden/>
    <w:rsid w:val="0034320D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860A48"/>
    <w:rPr>
      <w:rFonts w:cs="Arial"/>
      <w:sz w:val="2"/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840A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860A48"/>
    <w:rPr>
      <w:rFonts w:ascii="Arial" w:hAnsi="Arial" w:cs="Arial"/>
      <w:b/>
      <w:bCs/>
      <w:sz w:val="20"/>
      <w:szCs w:val="20"/>
      <w:lang w:val="en-US" w:eastAsia="en-US" w:bidi="ar-SA"/>
    </w:rPr>
  </w:style>
  <w:style w:type="paragraph" w:customStyle="1" w:styleId="NumberedStep">
    <w:name w:val="Numbered Step"/>
    <w:basedOn w:val="Normale"/>
    <w:link w:val="NumberedStepChar"/>
    <w:uiPriority w:val="99"/>
    <w:rsid w:val="00CD0452"/>
    <w:pPr>
      <w:numPr>
        <w:numId w:val="9"/>
      </w:numPr>
      <w:spacing w:before="0" w:after="0"/>
    </w:pPr>
    <w:rPr>
      <w:rFonts w:eastAsia="Batang"/>
      <w:sz w:val="24"/>
      <w:szCs w:val="24"/>
      <w:lang w:eastAsia="ko-KR"/>
    </w:rPr>
  </w:style>
  <w:style w:type="character" w:customStyle="1" w:styleId="NumberedStepChar">
    <w:name w:val="Numbered Step Char"/>
    <w:basedOn w:val="Carpredefinitoparagrafo"/>
    <w:link w:val="NumberedStep"/>
    <w:uiPriority w:val="99"/>
    <w:locked/>
    <w:rsid w:val="00CD0452"/>
    <w:rPr>
      <w:rFonts w:ascii="HP Simplified" w:eastAsia="Batang" w:hAnsi="HP Simplified" w:cs="Arial"/>
      <w:sz w:val="24"/>
      <w:szCs w:val="24"/>
      <w:lang w:eastAsia="ko-KR"/>
    </w:rPr>
  </w:style>
  <w:style w:type="paragraph" w:customStyle="1" w:styleId="BasicParagraph">
    <w:name w:val="[Basic Paragraph]"/>
    <w:basedOn w:val="Normale"/>
    <w:uiPriority w:val="99"/>
    <w:rsid w:val="00F230E9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verSubhead">
    <w:name w:val="Cover Subhead"/>
    <w:autoRedefine/>
    <w:uiPriority w:val="99"/>
    <w:rsid w:val="00C120B8"/>
    <w:pPr>
      <w:spacing w:line="360" w:lineRule="exact"/>
      <w:ind w:left="-851"/>
    </w:pPr>
    <w:rPr>
      <w:rFonts w:ascii="Arial Bold" w:hAnsi="Arial Bold"/>
      <w:bCs/>
      <w:color w:val="000000"/>
      <w:sz w:val="32"/>
      <w:szCs w:val="24"/>
      <w:lang w:val="en-US" w:eastAsia="en-US"/>
    </w:rPr>
  </w:style>
  <w:style w:type="paragraph" w:customStyle="1" w:styleId="CoverSubhead2">
    <w:name w:val="Cover Subhead2"/>
    <w:basedOn w:val="CoverSubhead"/>
    <w:rsid w:val="00422A5F"/>
    <w:pPr>
      <w:spacing w:before="120"/>
      <w:ind w:left="-1267"/>
    </w:pPr>
    <w:rPr>
      <w:rFonts w:ascii="Arial" w:hAnsi="Arial" w:cs="Arial"/>
    </w:rPr>
  </w:style>
  <w:style w:type="character" w:customStyle="1" w:styleId="StyleComplexVerdana8pt">
    <w:name w:val="Style (Complex) Verdana 8 pt"/>
    <w:basedOn w:val="Carpredefinitoparagrafo"/>
    <w:uiPriority w:val="99"/>
    <w:rsid w:val="00CD0452"/>
    <w:rPr>
      <w:rFonts w:ascii="Arial" w:hAnsi="Arial" w:cs="Arial"/>
      <w:sz w:val="16"/>
      <w:szCs w:val="16"/>
    </w:rPr>
  </w:style>
  <w:style w:type="paragraph" w:customStyle="1" w:styleId="StyleComplexVerdana8ptBefore1ptAfter1pt">
    <w:name w:val="Style (Complex) Verdana 8 pt Before:  1 pt After:  1 pt"/>
    <w:basedOn w:val="Normale"/>
    <w:uiPriority w:val="99"/>
    <w:rsid w:val="00CD0452"/>
    <w:pPr>
      <w:spacing w:before="20" w:after="20"/>
    </w:pPr>
    <w:rPr>
      <w:sz w:val="16"/>
      <w:szCs w:val="16"/>
    </w:rPr>
  </w:style>
  <w:style w:type="paragraph" w:customStyle="1" w:styleId="StyleComplexArial8ptBefore1ptAfter1pt1">
    <w:name w:val="Style (Complex) Arial 8 pt Before:  1 pt After:  1 pt1"/>
    <w:basedOn w:val="Normale"/>
    <w:uiPriority w:val="99"/>
    <w:rsid w:val="00AB4C70"/>
    <w:pPr>
      <w:spacing w:before="20" w:after="20"/>
    </w:pPr>
    <w:rPr>
      <w:rFonts w:cs="Verdana"/>
      <w:sz w:val="16"/>
      <w:szCs w:val="16"/>
    </w:rPr>
  </w:style>
  <w:style w:type="character" w:customStyle="1" w:styleId="StyleBlue">
    <w:name w:val="Style Blue"/>
    <w:basedOn w:val="Carpredefinitoparagrafo"/>
    <w:uiPriority w:val="99"/>
    <w:rsid w:val="00F42647"/>
    <w:rPr>
      <w:rFonts w:cs="Times New Roman"/>
      <w:color w:val="29568F"/>
      <w:u w:color="29568F"/>
    </w:rPr>
  </w:style>
  <w:style w:type="paragraph" w:customStyle="1" w:styleId="StyleBodyTextbtbodytextBlocktextResumeTextsptbodyboxt">
    <w:name w:val="Style Body Textbtbody textBlock textResume Textsptbody boxt..."/>
    <w:basedOn w:val="Corpotesto"/>
    <w:uiPriority w:val="99"/>
    <w:rsid w:val="00CD0452"/>
    <w:rPr>
      <w:i/>
    </w:rPr>
  </w:style>
  <w:style w:type="paragraph" w:customStyle="1" w:styleId="StyleBodyTextbtbodytextBlocktextResumeTextsptbodyboxt1">
    <w:name w:val="Style Body Textbtbody textBlock textResume Textsptbody boxt...1"/>
    <w:basedOn w:val="Corpotesto"/>
    <w:uiPriority w:val="99"/>
    <w:rsid w:val="00CD0452"/>
    <w:rPr>
      <w:rFonts w:ascii="Arial Bold" w:hAnsi="Arial Bold"/>
      <w:b/>
      <w:bCs/>
    </w:rPr>
  </w:style>
  <w:style w:type="paragraph" w:customStyle="1" w:styleId="StyleBodyTextbtbodytextBlocktextResumeTextsptbodyboxt2">
    <w:name w:val="Style Body Textbtbody textBlock textResume Textsptbody boxt...2"/>
    <w:basedOn w:val="Corpotesto"/>
    <w:link w:val="StyleBodyTextbtbodytextBlocktextResumeTextsptbodyboxt2Char"/>
    <w:uiPriority w:val="99"/>
    <w:rsid w:val="00CD0452"/>
    <w:rPr>
      <w:rFonts w:ascii="Arial Bold" w:hAnsi="Arial Bold"/>
      <w:b/>
      <w:bCs/>
      <w:sz w:val="20"/>
    </w:rPr>
  </w:style>
  <w:style w:type="character" w:customStyle="1" w:styleId="StyleBodyTextbtbodytextBlocktextResumeTextsptbodyboxt2Char">
    <w:name w:val="Style Body Textbtbody textBlock textResume Textsptbody boxt...2 Char"/>
    <w:basedOn w:val="CorpotestoCarattere"/>
    <w:link w:val="StyleBodyTextbtbodytextBlocktextResumeTextsptbodyboxt2"/>
    <w:uiPriority w:val="99"/>
    <w:locked/>
    <w:rsid w:val="00CD0452"/>
    <w:rPr>
      <w:rFonts w:ascii="Arial Bold" w:hAnsi="Arial Bold" w:cs="Arial"/>
      <w:b/>
      <w:bCs/>
      <w:sz w:val="18"/>
      <w:lang w:val="en-US" w:eastAsia="en-US" w:bidi="ar-SA"/>
    </w:rPr>
  </w:style>
  <w:style w:type="paragraph" w:customStyle="1" w:styleId="StyleBodyTextbtbodytextBlocktextResumeTextsptbodyboxt3">
    <w:name w:val="Style Body Textbtbody textBlock textResume Textsptbody boxt...3"/>
    <w:basedOn w:val="Corpotesto"/>
    <w:link w:val="StyleBodyTextbtbodytextBlocktextResumeTextsptbodyboxt3Char"/>
    <w:uiPriority w:val="99"/>
    <w:rsid w:val="00CD0452"/>
    <w:rPr>
      <w:rFonts w:ascii="Arial Bold" w:hAnsi="Arial Bold"/>
      <w:b/>
      <w:bCs/>
      <w:color w:val="FF0000"/>
      <w:sz w:val="20"/>
    </w:rPr>
  </w:style>
  <w:style w:type="character" w:customStyle="1" w:styleId="StyleBodyTextbtbodytextBlocktextResumeTextsptbodyboxt3Char">
    <w:name w:val="Style Body Textbtbody textBlock textResume Textsptbody boxt...3 Char"/>
    <w:basedOn w:val="CorpotestoCarattere"/>
    <w:link w:val="StyleBodyTextbtbodytextBlocktextResumeTextsptbodyboxt3"/>
    <w:uiPriority w:val="99"/>
    <w:locked/>
    <w:rsid w:val="00CD0452"/>
    <w:rPr>
      <w:rFonts w:ascii="Arial Bold" w:hAnsi="Arial Bold" w:cs="Arial"/>
      <w:b/>
      <w:bCs/>
      <w:color w:val="FF0000"/>
      <w:sz w:val="18"/>
      <w:lang w:val="en-US" w:eastAsia="en-US" w:bidi="ar-SA"/>
    </w:rPr>
  </w:style>
  <w:style w:type="paragraph" w:customStyle="1" w:styleId="StyleBodyTextbtbodytextBlocktextResumeTextsptbodyboxt4">
    <w:name w:val="Style Body Textbtbody textBlock textResume Textsptbody boxt...4"/>
    <w:basedOn w:val="Corpotesto"/>
    <w:link w:val="StyleBodyTextbtbodytextBlocktextResumeTextsptbodyboxt4Char"/>
    <w:uiPriority w:val="99"/>
    <w:rsid w:val="00CD0452"/>
    <w:rPr>
      <w:color w:val="FF0000"/>
    </w:rPr>
  </w:style>
  <w:style w:type="character" w:customStyle="1" w:styleId="StyleBodyTextbtbodytextBlocktextResumeTextsptbodyboxt4Char">
    <w:name w:val="Style Body Textbtbody textBlock textResume Textsptbody boxt...4 Char"/>
    <w:basedOn w:val="CorpotestoCarattere"/>
    <w:link w:val="StyleBodyTextbtbodytextBlocktextResumeTextsptbodyboxt4"/>
    <w:uiPriority w:val="99"/>
    <w:locked/>
    <w:rsid w:val="00CD0452"/>
    <w:rPr>
      <w:rFonts w:ascii="Arial" w:hAnsi="Arial" w:cs="Arial"/>
      <w:color w:val="FF0000"/>
      <w:sz w:val="18"/>
      <w:lang w:val="en-US" w:eastAsia="en-US" w:bidi="ar-SA"/>
    </w:rPr>
  </w:style>
  <w:style w:type="paragraph" w:customStyle="1" w:styleId="StyleBodyTextbtbodytextBlocktextResumeTextsptbodyboxt5">
    <w:name w:val="Style Body Textbtbody textBlock textResume Textsptbody boxt...5"/>
    <w:basedOn w:val="Corpotesto"/>
    <w:link w:val="StyleBodyTextbtbodytextBlocktextResumeTextsptbodyboxt5Char"/>
    <w:uiPriority w:val="99"/>
    <w:rsid w:val="00CD0452"/>
    <w:rPr>
      <w:color w:val="000000"/>
    </w:rPr>
  </w:style>
  <w:style w:type="character" w:customStyle="1" w:styleId="StyleBodyTextbtbodytextBlocktextResumeTextsptbodyboxt5Char">
    <w:name w:val="Style Body Textbtbody textBlock textResume Textsptbody boxt...5 Char"/>
    <w:basedOn w:val="CorpotestoCarattere"/>
    <w:link w:val="StyleBodyTextbtbodytextBlocktextResumeTextsptbodyboxt5"/>
    <w:uiPriority w:val="99"/>
    <w:locked/>
    <w:rsid w:val="00CD0452"/>
    <w:rPr>
      <w:rFonts w:ascii="Arial" w:hAnsi="Arial" w:cs="Arial"/>
      <w:color w:val="000000"/>
      <w:sz w:val="18"/>
      <w:lang w:val="en-US" w:eastAsia="en-US" w:bidi="ar-SA"/>
    </w:rPr>
  </w:style>
  <w:style w:type="paragraph" w:customStyle="1" w:styleId="StyleBodyTextbtbodytextBlocktextResumeTextsptbodyboxt6">
    <w:name w:val="Style Body Textbtbody textBlock textResume Textsptbody boxt...6"/>
    <w:basedOn w:val="Corpotesto"/>
    <w:link w:val="StyleBodyTextbtbodytextBlocktextResumeTextsptbodyboxt6Char"/>
    <w:uiPriority w:val="99"/>
    <w:rsid w:val="00CD0452"/>
    <w:rPr>
      <w:sz w:val="20"/>
    </w:rPr>
  </w:style>
  <w:style w:type="character" w:customStyle="1" w:styleId="StyleBodyTextbtbodytextBlocktextResumeTextsptbodyboxt6Char">
    <w:name w:val="Style Body Textbtbody textBlock textResume Textsptbody boxt...6 Char"/>
    <w:basedOn w:val="CorpotestoCarattere"/>
    <w:link w:val="StyleBodyTextbtbodytextBlocktextResumeTextsptbodyboxt6"/>
    <w:uiPriority w:val="99"/>
    <w:locked/>
    <w:rsid w:val="00CD0452"/>
    <w:rPr>
      <w:rFonts w:ascii="Arial" w:hAnsi="Arial" w:cs="Arial"/>
      <w:sz w:val="18"/>
      <w:lang w:val="en-US" w:eastAsia="en-US" w:bidi="ar-SA"/>
    </w:rPr>
  </w:style>
  <w:style w:type="paragraph" w:customStyle="1" w:styleId="StyleBodyTextbtbodytextBlocktextResumeTextsptbodyboxt7">
    <w:name w:val="Style Body Textbtbody textBlock textResume Textsptbody boxt...7"/>
    <w:basedOn w:val="Corpotesto"/>
    <w:link w:val="StyleBodyTextbtbodytextBlocktextResumeTextsptbodyboxt7Char"/>
    <w:uiPriority w:val="99"/>
    <w:rsid w:val="00CD0452"/>
    <w:rPr>
      <w:sz w:val="20"/>
    </w:rPr>
  </w:style>
  <w:style w:type="character" w:customStyle="1" w:styleId="StyleBodyTextbtbodytextBlocktextResumeTextsptbodyboxt7Char">
    <w:name w:val="Style Body Textbtbody textBlock textResume Textsptbody boxt...7 Char"/>
    <w:basedOn w:val="CorpotestoCarattere"/>
    <w:link w:val="StyleBodyTextbtbodytextBlocktextResumeTextsptbodyboxt7"/>
    <w:uiPriority w:val="99"/>
    <w:locked/>
    <w:rsid w:val="00CD0452"/>
    <w:rPr>
      <w:rFonts w:ascii="Arial" w:hAnsi="Arial" w:cs="Arial"/>
      <w:sz w:val="18"/>
      <w:lang w:val="en-US" w:eastAsia="en-US" w:bidi="ar-SA"/>
    </w:rPr>
  </w:style>
  <w:style w:type="paragraph" w:customStyle="1" w:styleId="StyleBulletComplexBold">
    <w:name w:val="Style Bullet + (Complex) Bold"/>
    <w:basedOn w:val="Bullet"/>
    <w:link w:val="StyleBulletComplexBoldChar"/>
    <w:uiPriority w:val="99"/>
    <w:rsid w:val="00CD0452"/>
    <w:rPr>
      <w:bCs/>
    </w:rPr>
  </w:style>
  <w:style w:type="character" w:customStyle="1" w:styleId="StyleBulletComplexBoldChar">
    <w:name w:val="Style Bullet + (Complex) Bold Char"/>
    <w:basedOn w:val="BulletCharChar"/>
    <w:link w:val="StyleBulletComplexBold"/>
    <w:uiPriority w:val="99"/>
    <w:locked/>
    <w:rsid w:val="00CD0452"/>
    <w:rPr>
      <w:rFonts w:ascii="Arial" w:hAnsi="Arial" w:cs="Arial"/>
      <w:bCs/>
      <w:sz w:val="18"/>
      <w:lang w:val="en-US" w:eastAsia="en-US"/>
    </w:rPr>
  </w:style>
  <w:style w:type="paragraph" w:customStyle="1" w:styleId="StyleBulletBefore3ptAfter3pt">
    <w:name w:val="Style Bullet + Before:  3 pt After:  3 pt"/>
    <w:basedOn w:val="Bullet"/>
    <w:uiPriority w:val="99"/>
    <w:rsid w:val="00AB4C70"/>
    <w:pPr>
      <w:spacing w:before="60" w:after="60"/>
    </w:pPr>
  </w:style>
  <w:style w:type="paragraph" w:customStyle="1" w:styleId="StyleCommentTextLatin12pt">
    <w:name w:val="Style Comment Text + (Latin) 12 pt"/>
    <w:basedOn w:val="Testocommento"/>
    <w:uiPriority w:val="99"/>
    <w:rsid w:val="00AB4C70"/>
    <w:rPr>
      <w:sz w:val="24"/>
    </w:rPr>
  </w:style>
  <w:style w:type="paragraph" w:customStyle="1" w:styleId="StyleNumberedStepLatinVerdanaLatin9ptComplex10p">
    <w:name w:val="Style Numbered Step + (Latin) Verdana (Latin) 9 pt (Complex) 10 p..."/>
    <w:basedOn w:val="NumberedStep"/>
    <w:uiPriority w:val="99"/>
    <w:rsid w:val="00CD0452"/>
    <w:rPr>
      <w:sz w:val="18"/>
      <w:szCs w:val="20"/>
      <w:u w:color="0000FF"/>
    </w:rPr>
  </w:style>
  <w:style w:type="character" w:customStyle="1" w:styleId="StyleRed">
    <w:name w:val="Style Red"/>
    <w:basedOn w:val="Carpredefinitoparagrafo"/>
    <w:uiPriority w:val="99"/>
    <w:rsid w:val="00CD0452"/>
    <w:rPr>
      <w:rFonts w:cs="Times New Roman"/>
      <w:color w:val="FF0000"/>
    </w:rPr>
  </w:style>
  <w:style w:type="paragraph" w:customStyle="1" w:styleId="StyleStyleBodyTextbtbodytextBlocktextResumeTextsptbodyboxt">
    <w:name w:val="Style Style Body Textbtbody textBlock textResume Textsptbody boxt....."/>
    <w:basedOn w:val="StyleBodyTextbtbodytextBlocktextResumeTextsptbodyboxt4"/>
    <w:link w:val="StyleStyleBodyTextbtbodytextBlocktextResumeTextsptbodyboxtChar"/>
    <w:uiPriority w:val="99"/>
    <w:rsid w:val="00CD0452"/>
    <w:rPr>
      <w:i/>
    </w:rPr>
  </w:style>
  <w:style w:type="character" w:customStyle="1" w:styleId="StyleStyleBodyTextbtbodytextBlocktextResumeTextsptbodyboxtChar">
    <w:name w:val="Style Style Body Textbtbody textBlock textResume Textsptbody boxt..... Char"/>
    <w:basedOn w:val="StyleBodyTextbtbodytextBlocktextResumeTextsptbodyboxt4Char"/>
    <w:link w:val="StyleStyleBodyTextbtbodytextBlocktextResumeTextsptbodyboxt"/>
    <w:uiPriority w:val="99"/>
    <w:locked/>
    <w:rsid w:val="00CD0452"/>
    <w:rPr>
      <w:rFonts w:ascii="Arial" w:hAnsi="Arial" w:cs="Arial"/>
      <w:i/>
      <w:color w:val="FF0000"/>
      <w:sz w:val="18"/>
      <w:lang w:val="en-US" w:eastAsia="en-US" w:bidi="ar-SA"/>
    </w:rPr>
  </w:style>
  <w:style w:type="paragraph" w:customStyle="1" w:styleId="StyleStyleBodyTextbtbodytextBlocktextResumeTextsptbodyboxt1">
    <w:name w:val="Style Style Body Textbtbody textBlock textResume Textsptbody boxt.....1"/>
    <w:basedOn w:val="StyleBodyTextbtbodytextBlocktextResumeTextsptbodyboxt4"/>
    <w:link w:val="StyleStyleBodyTextbtbodytextBlocktextResumeTextsptbodyboxt1Char"/>
    <w:uiPriority w:val="99"/>
    <w:rsid w:val="00CD0452"/>
    <w:rPr>
      <w:rFonts w:ascii="Arial Bold" w:hAnsi="Arial Bold"/>
      <w:b/>
      <w:i/>
      <w:u w:val="single"/>
    </w:rPr>
  </w:style>
  <w:style w:type="character" w:customStyle="1" w:styleId="StyleStyleBodyTextbtbodytextBlocktextResumeTextsptbodyboxt1Char">
    <w:name w:val="Style Style Body Textbtbody textBlock textResume Textsptbody boxt.....1 Char"/>
    <w:basedOn w:val="StyleBodyTextbtbodytextBlocktextResumeTextsptbodyboxt4Char"/>
    <w:link w:val="StyleStyleBodyTextbtbodytextBlocktextResumeTextsptbodyboxt1"/>
    <w:uiPriority w:val="99"/>
    <w:locked/>
    <w:rsid w:val="00CD0452"/>
    <w:rPr>
      <w:rFonts w:ascii="Arial Bold" w:hAnsi="Arial Bold" w:cs="Arial"/>
      <w:b/>
      <w:i/>
      <w:color w:val="FF0000"/>
      <w:sz w:val="18"/>
      <w:u w:val="single"/>
      <w:lang w:val="en-US" w:eastAsia="en-US" w:bidi="ar-SA"/>
    </w:rPr>
  </w:style>
  <w:style w:type="paragraph" w:customStyle="1" w:styleId="StyleStyleBodyTextbtbodytextBlocktextResumeTextsptbodyboxt2">
    <w:name w:val="Style Style Body Textbtbody textBlock textResume Textsptbody boxt.....2"/>
    <w:basedOn w:val="StyleBodyTextbtbodytextBlocktextResumeTextsptbodyboxt2"/>
    <w:link w:val="StyleStyleBodyTextbtbodytextBlocktextResumeTextsptbodyboxt2Char"/>
    <w:uiPriority w:val="99"/>
    <w:rsid w:val="00CD0452"/>
    <w:rPr>
      <w:bCs w:val="0"/>
      <w:color w:val="FF0000"/>
    </w:rPr>
  </w:style>
  <w:style w:type="character" w:customStyle="1" w:styleId="StyleStyleBodyTextbtbodytextBlocktextResumeTextsptbodyboxt2Char">
    <w:name w:val="Style Style Body Textbtbody textBlock textResume Textsptbody boxt.....2 Char"/>
    <w:basedOn w:val="StyleBodyTextbtbodytextBlocktextResumeTextsptbodyboxt2Char"/>
    <w:link w:val="StyleStyleBodyTextbtbodytextBlocktextResumeTextsptbodyboxt2"/>
    <w:uiPriority w:val="99"/>
    <w:locked/>
    <w:rsid w:val="00CD0452"/>
    <w:rPr>
      <w:rFonts w:ascii="Arial Bold" w:hAnsi="Arial Bold" w:cs="Arial"/>
      <w:b/>
      <w:bCs/>
      <w:color w:val="FF0000"/>
      <w:sz w:val="18"/>
      <w:lang w:val="en-US" w:eastAsia="en-US" w:bidi="ar-SA"/>
    </w:rPr>
  </w:style>
  <w:style w:type="paragraph" w:customStyle="1" w:styleId="StyleTableTextLatinItalicRed">
    <w:name w:val="Style TableText + (Latin) Italic Red"/>
    <w:basedOn w:val="TableText"/>
    <w:uiPriority w:val="99"/>
    <w:rsid w:val="00CD0452"/>
    <w:rPr>
      <w:i/>
      <w:color w:val="FF0000"/>
    </w:rPr>
  </w:style>
  <w:style w:type="paragraph" w:customStyle="1" w:styleId="Style8ptLatinBoldCentered">
    <w:name w:val="Style 8 pt (Latin) Bold Centered"/>
    <w:basedOn w:val="Normale"/>
    <w:uiPriority w:val="99"/>
    <w:rsid w:val="00F230E9"/>
    <w:pPr>
      <w:spacing w:before="80" w:after="80"/>
      <w:jc w:val="center"/>
    </w:pPr>
    <w:rPr>
      <w:b/>
      <w:szCs w:val="16"/>
    </w:rPr>
  </w:style>
  <w:style w:type="paragraph" w:customStyle="1" w:styleId="Table">
    <w:name w:val="Table"/>
    <w:basedOn w:val="Normale"/>
    <w:link w:val="TableChar"/>
    <w:uiPriority w:val="99"/>
    <w:rsid w:val="00AC0EEB"/>
    <w:pPr>
      <w:spacing w:after="40"/>
    </w:pPr>
    <w:rPr>
      <w:rFonts w:cs="Times New Roman"/>
      <w:sz w:val="20"/>
    </w:rPr>
  </w:style>
  <w:style w:type="character" w:customStyle="1" w:styleId="TableChar">
    <w:name w:val="Table Char"/>
    <w:basedOn w:val="Carpredefinitoparagrafo"/>
    <w:link w:val="Table"/>
    <w:uiPriority w:val="99"/>
    <w:locked/>
    <w:rsid w:val="00AC0EEB"/>
    <w:rPr>
      <w:rFonts w:ascii="Arial" w:hAnsi="Arial" w:cs="Times New Roman"/>
      <w:lang w:val="en-US" w:eastAsia="en-US" w:bidi="ar-SA"/>
    </w:rPr>
  </w:style>
  <w:style w:type="paragraph" w:customStyle="1" w:styleId="Subhead2">
    <w:name w:val="Subhead 2"/>
    <w:basedOn w:val="Subhead1"/>
    <w:autoRedefine/>
    <w:uiPriority w:val="99"/>
    <w:rsid w:val="00CC1FED"/>
    <w:pPr>
      <w:numPr>
        <w:ilvl w:val="1"/>
      </w:numPr>
      <w:jc w:val="both"/>
    </w:pPr>
    <w:rPr>
      <w:sz w:val="20"/>
    </w:rPr>
  </w:style>
  <w:style w:type="paragraph" w:customStyle="1" w:styleId="Subhead3">
    <w:name w:val="Subhead 3"/>
    <w:autoRedefine/>
    <w:uiPriority w:val="99"/>
    <w:rsid w:val="00CC1FED"/>
    <w:pPr>
      <w:numPr>
        <w:ilvl w:val="2"/>
        <w:numId w:val="11"/>
      </w:numPr>
      <w:spacing w:before="300" w:after="100" w:line="280" w:lineRule="exact"/>
    </w:pPr>
    <w:rPr>
      <w:rFonts w:ascii="Verdana" w:hAnsi="Verdana"/>
      <w:b/>
      <w:bCs/>
      <w:caps/>
      <w:color w:val="00344D"/>
      <w:lang w:eastAsia="en-US"/>
    </w:rPr>
  </w:style>
  <w:style w:type="paragraph" w:customStyle="1" w:styleId="Subhead1">
    <w:name w:val="Subhead 1"/>
    <w:autoRedefine/>
    <w:uiPriority w:val="99"/>
    <w:rsid w:val="00CC1FED"/>
    <w:pPr>
      <w:numPr>
        <w:numId w:val="11"/>
      </w:numPr>
      <w:spacing w:before="300" w:after="100" w:line="280" w:lineRule="exact"/>
    </w:pPr>
    <w:rPr>
      <w:rFonts w:ascii="Verdana" w:hAnsi="Verdana"/>
      <w:b/>
      <w:caps/>
      <w:color w:val="00344D"/>
      <w:sz w:val="24"/>
      <w:szCs w:val="24"/>
      <w:lang w:eastAsia="en-US"/>
    </w:rPr>
  </w:style>
  <w:style w:type="paragraph" w:customStyle="1" w:styleId="Title4">
    <w:name w:val="Title 4"/>
    <w:basedOn w:val="Subhead3"/>
    <w:autoRedefine/>
    <w:uiPriority w:val="99"/>
    <w:rsid w:val="00CC1FED"/>
    <w:pPr>
      <w:numPr>
        <w:ilvl w:val="3"/>
      </w:numPr>
      <w:ind w:firstLine="1116"/>
    </w:pPr>
    <w:rPr>
      <w:caps w:val="0"/>
      <w:lang w:val="en-GB"/>
    </w:rPr>
  </w:style>
  <w:style w:type="paragraph" w:customStyle="1" w:styleId="TableBodyHeader">
    <w:name w:val="Table Body Header"/>
    <w:autoRedefine/>
    <w:uiPriority w:val="99"/>
    <w:rsid w:val="00CC1FED"/>
    <w:rPr>
      <w:rFonts w:ascii="Verdana" w:hAnsi="Verdana"/>
      <w:caps/>
      <w:color w:val="FFFFFF"/>
      <w:szCs w:val="32"/>
      <w:lang w:val="en-US" w:eastAsia="en-US"/>
    </w:rPr>
  </w:style>
  <w:style w:type="paragraph" w:customStyle="1" w:styleId="Cellacentrato">
    <w:name w:val="Cella centrato"/>
    <w:basedOn w:val="Normale"/>
    <w:autoRedefine/>
    <w:rsid w:val="00CC1FED"/>
    <w:pPr>
      <w:spacing w:before="60" w:after="60"/>
      <w:jc w:val="center"/>
    </w:pPr>
    <w:rPr>
      <w:rFonts w:ascii="Verdana" w:hAnsi="Verdana" w:cs="Times New Roman"/>
      <w:sz w:val="16"/>
      <w:szCs w:val="16"/>
    </w:rPr>
  </w:style>
  <w:style w:type="paragraph" w:customStyle="1" w:styleId="CellaSinistra">
    <w:name w:val="Cella Sinistra"/>
    <w:basedOn w:val="Cellacentrato"/>
    <w:autoRedefine/>
    <w:rsid w:val="00CC1FED"/>
    <w:pPr>
      <w:jc w:val="left"/>
    </w:pPr>
    <w:rPr>
      <w:bCs/>
      <w:lang w:val="en-GB"/>
    </w:rPr>
  </w:style>
  <w:style w:type="character" w:customStyle="1" w:styleId="NormaleCarattere">
    <w:name w:val="Normale Carattere"/>
    <w:basedOn w:val="Carpredefinitoparagrafo"/>
    <w:uiPriority w:val="99"/>
    <w:rsid w:val="00CC1FED"/>
    <w:rPr>
      <w:rFonts w:ascii="Verdana" w:hAnsi="Verdana" w:cs="Times New Roman"/>
      <w:lang w:val="en-US" w:eastAsia="en-US" w:bidi="ar-SA"/>
    </w:rPr>
  </w:style>
  <w:style w:type="paragraph" w:customStyle="1" w:styleId="BodyLevel2">
    <w:name w:val="Body Level 2"/>
    <w:basedOn w:val="Normale"/>
    <w:link w:val="BodyLevel2Carattere"/>
    <w:uiPriority w:val="99"/>
    <w:rsid w:val="00CC1FED"/>
    <w:pPr>
      <w:spacing w:before="100" w:after="100" w:line="280" w:lineRule="exact"/>
      <w:ind w:left="720"/>
    </w:pPr>
    <w:rPr>
      <w:rFonts w:ascii="Verdana" w:hAnsi="Verdana" w:cs="Times New Roman"/>
      <w:color w:val="000000"/>
      <w:sz w:val="20"/>
    </w:rPr>
  </w:style>
  <w:style w:type="character" w:customStyle="1" w:styleId="BodyLevel2Carattere">
    <w:name w:val="Body Level 2 Carattere"/>
    <w:basedOn w:val="Carpredefinitoparagrafo"/>
    <w:link w:val="BodyLevel2"/>
    <w:uiPriority w:val="99"/>
    <w:locked/>
    <w:rsid w:val="00CC1FED"/>
    <w:rPr>
      <w:rFonts w:ascii="Verdana" w:hAnsi="Verdana" w:cs="Times New Roman"/>
      <w:color w:val="000000"/>
      <w:lang w:val="en-US" w:eastAsia="en-US"/>
    </w:rPr>
  </w:style>
  <w:style w:type="paragraph" w:customStyle="1" w:styleId="Guidetext">
    <w:name w:val="Guide text"/>
    <w:basedOn w:val="Normale"/>
    <w:uiPriority w:val="99"/>
    <w:rsid w:val="00353396"/>
    <w:pPr>
      <w:keepNext/>
      <w:keepLines/>
      <w:tabs>
        <w:tab w:val="left" w:pos="880"/>
      </w:tabs>
      <w:overflowPunct w:val="0"/>
      <w:autoSpaceDE w:val="0"/>
      <w:autoSpaceDN w:val="0"/>
      <w:adjustRightInd w:val="0"/>
      <w:spacing w:before="0"/>
      <w:jc w:val="center"/>
      <w:textAlignment w:val="baseline"/>
    </w:pPr>
    <w:rPr>
      <w:b/>
      <w:i/>
      <w:iCs/>
      <w:noProof/>
      <w:color w:val="FF6600"/>
      <w:sz w:val="22"/>
      <w:lang w:val="en-AU"/>
    </w:rPr>
  </w:style>
  <w:style w:type="character" w:customStyle="1" w:styleId="Heading1CharChar">
    <w:name w:val="Heading 1 Char Char"/>
    <w:basedOn w:val="Carpredefinitoparagrafo"/>
    <w:uiPriority w:val="99"/>
    <w:rsid w:val="00353396"/>
    <w:rPr>
      <w:rFonts w:ascii="Univers Condensed" w:hAnsi="Univers Condensed" w:cs="Arial"/>
      <w:b/>
      <w:noProof/>
      <w:sz w:val="40"/>
      <w:lang w:val="en-US" w:eastAsia="en-US" w:bidi="ar-SA"/>
    </w:rPr>
  </w:style>
  <w:style w:type="character" w:customStyle="1" w:styleId="Heading2CharChar">
    <w:name w:val="Heading 2 Char Char"/>
    <w:basedOn w:val="Carpredefinitoparagrafo"/>
    <w:uiPriority w:val="99"/>
    <w:rsid w:val="00353396"/>
    <w:rPr>
      <w:rFonts w:ascii="Univers Condensed" w:hAnsi="Univers Condensed" w:cs="Arial"/>
      <w:b/>
      <w:bCs/>
      <w:noProof/>
      <w:color w:val="0000FF"/>
      <w:sz w:val="36"/>
      <w:szCs w:val="36"/>
      <w:lang w:val="en-US" w:eastAsia="en-US" w:bidi="ar-SA"/>
    </w:rPr>
  </w:style>
  <w:style w:type="character" w:customStyle="1" w:styleId="Heading3CharChar">
    <w:name w:val="Heading 3 Char Char"/>
    <w:basedOn w:val="Carpredefinitoparagrafo"/>
    <w:uiPriority w:val="99"/>
    <w:rsid w:val="00353396"/>
    <w:rPr>
      <w:rFonts w:ascii="Univers Condensed" w:hAnsi="Univers Condensed" w:cs="Times New Roman"/>
      <w:b/>
      <w:bCs/>
      <w:sz w:val="32"/>
      <w:szCs w:val="32"/>
      <w:lang w:val="en-US" w:eastAsia="en-US" w:bidi="ar-SA"/>
    </w:rPr>
  </w:style>
  <w:style w:type="character" w:styleId="Rimandonotaapidipagina">
    <w:name w:val="footnote reference"/>
    <w:basedOn w:val="Carpredefinitoparagrafo"/>
    <w:uiPriority w:val="99"/>
    <w:semiHidden/>
    <w:locked/>
    <w:rsid w:val="00353396"/>
    <w:rPr>
      <w:rFonts w:cs="Times New Roman"/>
      <w:position w:val="6"/>
      <w:sz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locked/>
    <w:rsid w:val="00353396"/>
    <w:pPr>
      <w:keepLines/>
      <w:spacing w:before="0" w:after="220"/>
      <w:ind w:left="567"/>
    </w:pPr>
    <w:rPr>
      <w:rFonts w:ascii="Verdana" w:hAnsi="Verdana" w:cs="Times New Roman"/>
      <w:sz w:val="22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26410A"/>
    <w:rPr>
      <w:rFonts w:ascii="Arial" w:hAnsi="Arial" w:cs="Arial"/>
      <w:sz w:val="20"/>
      <w:szCs w:val="20"/>
      <w:lang w:eastAsia="en-US"/>
    </w:rPr>
  </w:style>
  <w:style w:type="paragraph" w:customStyle="1" w:styleId="NormalDot">
    <w:name w:val="Normal Dot"/>
    <w:basedOn w:val="Normale"/>
    <w:uiPriority w:val="99"/>
    <w:rsid w:val="00353396"/>
    <w:pPr>
      <w:keepLines/>
      <w:numPr>
        <w:numId w:val="13"/>
      </w:numPr>
      <w:tabs>
        <w:tab w:val="left" w:pos="550"/>
      </w:tabs>
      <w:spacing w:before="0"/>
    </w:pPr>
    <w:rPr>
      <w:rFonts w:ascii="Verdana" w:hAnsi="Verdana" w:cs="Times New Roman"/>
      <w:sz w:val="22"/>
      <w:lang w:val="en-US"/>
    </w:rPr>
  </w:style>
  <w:style w:type="paragraph" w:customStyle="1" w:styleId="Tabletext0">
    <w:name w:val="Table text"/>
    <w:basedOn w:val="Normale"/>
    <w:uiPriority w:val="99"/>
    <w:rsid w:val="00353396"/>
    <w:pPr>
      <w:keepLines/>
      <w:spacing w:before="0" w:after="0"/>
      <w:ind w:left="567"/>
    </w:pPr>
    <w:rPr>
      <w:rFonts w:ascii="Verdana" w:hAnsi="Verdana" w:cs="Times New Roman"/>
      <w:sz w:val="22"/>
      <w:lang w:val="en-US"/>
    </w:rPr>
  </w:style>
  <w:style w:type="paragraph" w:customStyle="1" w:styleId="TableHdr">
    <w:name w:val="Table Hdr"/>
    <w:basedOn w:val="Normale"/>
    <w:link w:val="TableHdrChar"/>
    <w:uiPriority w:val="99"/>
    <w:rsid w:val="00353396"/>
    <w:pPr>
      <w:keepLines/>
      <w:spacing w:before="0" w:after="0"/>
      <w:ind w:right="6"/>
      <w:jc w:val="center"/>
    </w:pPr>
    <w:rPr>
      <w:rFonts w:ascii="Verdana" w:hAnsi="Verdana" w:cs="Times New Roman"/>
      <w:b/>
      <w:sz w:val="22"/>
      <w:szCs w:val="22"/>
      <w:lang w:val="en-US"/>
    </w:rPr>
  </w:style>
  <w:style w:type="paragraph" w:customStyle="1" w:styleId="TableHdr1">
    <w:name w:val="Table Hdr 1"/>
    <w:basedOn w:val="TableHdr"/>
    <w:uiPriority w:val="99"/>
    <w:rsid w:val="00353396"/>
    <w:pPr>
      <w:jc w:val="left"/>
    </w:pPr>
  </w:style>
  <w:style w:type="paragraph" w:customStyle="1" w:styleId="Copyright">
    <w:name w:val="Copyright"/>
    <w:basedOn w:val="TableHdr"/>
    <w:uiPriority w:val="99"/>
    <w:rsid w:val="00353396"/>
    <w:rPr>
      <w:sz w:val="20"/>
    </w:rPr>
  </w:style>
  <w:style w:type="paragraph" w:customStyle="1" w:styleId="Head1">
    <w:name w:val="Head1"/>
    <w:basedOn w:val="Normale"/>
    <w:uiPriority w:val="99"/>
    <w:rsid w:val="00353396"/>
    <w:pPr>
      <w:keepNext/>
      <w:pageBreakBefore/>
      <w:tabs>
        <w:tab w:val="num" w:pos="567"/>
      </w:tabs>
      <w:spacing w:before="240" w:after="0"/>
      <w:ind w:left="567" w:hanging="567"/>
    </w:pPr>
    <w:rPr>
      <w:rFonts w:ascii="Verdana" w:hAnsi="Verdana" w:cs="Times New Roman"/>
      <w:b/>
      <w:sz w:val="22"/>
      <w:lang w:val="en-US"/>
    </w:rPr>
  </w:style>
  <w:style w:type="paragraph" w:customStyle="1" w:styleId="Head3">
    <w:name w:val="Head3"/>
    <w:basedOn w:val="Normale"/>
    <w:next w:val="Normale"/>
    <w:uiPriority w:val="99"/>
    <w:rsid w:val="00353396"/>
    <w:pPr>
      <w:keepNext/>
      <w:tabs>
        <w:tab w:val="num" w:pos="709"/>
      </w:tabs>
      <w:spacing w:before="120"/>
      <w:ind w:left="709" w:hanging="709"/>
    </w:pPr>
    <w:rPr>
      <w:rFonts w:ascii="Verdana" w:hAnsi="Verdana" w:cs="Times New Roman"/>
      <w:b/>
      <w:sz w:val="22"/>
      <w:lang w:val="en-US"/>
    </w:rPr>
  </w:style>
  <w:style w:type="paragraph" w:customStyle="1" w:styleId="Head4">
    <w:name w:val="Head4"/>
    <w:basedOn w:val="Head3"/>
    <w:next w:val="Normale"/>
    <w:uiPriority w:val="99"/>
    <w:rsid w:val="00353396"/>
    <w:pPr>
      <w:tabs>
        <w:tab w:val="clear" w:pos="709"/>
        <w:tab w:val="num" w:pos="360"/>
        <w:tab w:val="num" w:pos="864"/>
      </w:tabs>
      <w:ind w:left="864" w:hanging="864"/>
    </w:pPr>
  </w:style>
  <w:style w:type="paragraph" w:customStyle="1" w:styleId="TableHdrDot">
    <w:name w:val="Table Hdr Dot"/>
    <w:basedOn w:val="TableHdr"/>
    <w:uiPriority w:val="99"/>
    <w:rsid w:val="00353396"/>
    <w:pPr>
      <w:ind w:left="170"/>
    </w:pPr>
  </w:style>
  <w:style w:type="paragraph" w:customStyle="1" w:styleId="BodyTextdot">
    <w:name w:val="Body Text dot"/>
    <w:basedOn w:val="Normale"/>
    <w:uiPriority w:val="99"/>
    <w:rsid w:val="00353396"/>
    <w:pPr>
      <w:keepLines/>
      <w:numPr>
        <w:ilvl w:val="1"/>
        <w:numId w:val="12"/>
      </w:numPr>
      <w:spacing w:before="0" w:after="220"/>
    </w:pPr>
    <w:rPr>
      <w:rFonts w:ascii="Verdana" w:hAnsi="Verdana" w:cs="Times New Roman"/>
      <w:sz w:val="22"/>
      <w:lang w:val="en-US"/>
    </w:rPr>
  </w:style>
  <w:style w:type="paragraph" w:customStyle="1" w:styleId="HeadingUnum1">
    <w:name w:val="Heading Unum 1"/>
    <w:basedOn w:val="Titolo1"/>
    <w:uiPriority w:val="99"/>
    <w:rsid w:val="00207696"/>
    <w:pPr>
      <w:numPr>
        <w:numId w:val="0"/>
      </w:numPr>
      <w:spacing w:before="0"/>
      <w:outlineLvl w:val="9"/>
    </w:pPr>
    <w:rPr>
      <w:rFonts w:cs="Times New Roman"/>
      <w:b/>
      <w:bCs w:val="0"/>
      <w:caps w:val="0"/>
      <w:smallCaps/>
      <w:noProof/>
      <w:color w:val="auto"/>
      <w:spacing w:val="0"/>
      <w:sz w:val="40"/>
      <w:szCs w:val="20"/>
    </w:rPr>
  </w:style>
  <w:style w:type="paragraph" w:customStyle="1" w:styleId="HeadingUnum2">
    <w:name w:val="Heading Unum 2"/>
    <w:basedOn w:val="HeadingUnum1"/>
    <w:uiPriority w:val="99"/>
    <w:rsid w:val="00207696"/>
    <w:pPr>
      <w:pageBreakBefore w:val="0"/>
    </w:pPr>
    <w:rPr>
      <w:smallCaps w:val="0"/>
      <w:color w:val="3366FF"/>
      <w:sz w:val="32"/>
      <w:lang w:val="it-IT"/>
    </w:rPr>
  </w:style>
  <w:style w:type="paragraph" w:customStyle="1" w:styleId="Guidelines">
    <w:name w:val="Guidelines"/>
    <w:basedOn w:val="Normale"/>
    <w:link w:val="GuidelinesChar"/>
    <w:uiPriority w:val="99"/>
    <w:rsid w:val="00353396"/>
    <w:pPr>
      <w:spacing w:before="0"/>
      <w:ind w:left="567"/>
    </w:pPr>
    <w:rPr>
      <w:rFonts w:ascii="Verdana" w:hAnsi="Verdana"/>
      <w:i/>
      <w:noProof/>
      <w:vanish/>
      <w:color w:val="0000FF"/>
      <w:sz w:val="22"/>
    </w:rPr>
  </w:style>
  <w:style w:type="character" w:customStyle="1" w:styleId="GuidelinesChar">
    <w:name w:val="Guidelines Char"/>
    <w:basedOn w:val="Carpredefinitoparagrafo"/>
    <w:link w:val="Guidelines"/>
    <w:uiPriority w:val="99"/>
    <w:locked/>
    <w:rsid w:val="00353396"/>
    <w:rPr>
      <w:rFonts w:ascii="Verdana" w:hAnsi="Verdana" w:cs="Arial"/>
      <w:i/>
      <w:noProof/>
      <w:vanish/>
      <w:color w:val="0000FF"/>
      <w:sz w:val="22"/>
      <w:lang w:val="en-GB" w:eastAsia="en-US" w:bidi="ar-SA"/>
    </w:rPr>
  </w:style>
  <w:style w:type="paragraph" w:customStyle="1" w:styleId="TableDot">
    <w:name w:val="Table Dot"/>
    <w:basedOn w:val="Table"/>
    <w:uiPriority w:val="99"/>
    <w:rsid w:val="00353396"/>
    <w:pPr>
      <w:tabs>
        <w:tab w:val="num" w:pos="601"/>
      </w:tabs>
      <w:spacing w:before="0" w:after="0"/>
      <w:ind w:left="601" w:hanging="567"/>
    </w:pPr>
    <w:rPr>
      <w:rFonts w:ascii="Verdana" w:hAnsi="Verdana"/>
      <w:noProof/>
      <w:sz w:val="22"/>
      <w:lang w:val="en-NZ"/>
    </w:rPr>
  </w:style>
  <w:style w:type="paragraph" w:styleId="NormaleWeb">
    <w:name w:val="Normal (Web)"/>
    <w:basedOn w:val="Normale"/>
    <w:uiPriority w:val="99"/>
    <w:locked/>
    <w:rsid w:val="00353396"/>
    <w:pPr>
      <w:keepLines/>
      <w:spacing w:before="100" w:beforeAutospacing="1" w:after="100" w:afterAutospacing="1"/>
      <w:ind w:left="567"/>
    </w:pPr>
    <w:rPr>
      <w:rFonts w:ascii="Times New Roman" w:hAnsi="Times New Roman" w:cs="Times New Roman"/>
      <w:color w:val="000000"/>
      <w:sz w:val="22"/>
      <w:szCs w:val="24"/>
      <w:lang w:val="en-US"/>
    </w:rPr>
  </w:style>
  <w:style w:type="paragraph" w:customStyle="1" w:styleId="Footer2">
    <w:name w:val="Footer 2"/>
    <w:basedOn w:val="Footern2"/>
    <w:uiPriority w:val="99"/>
    <w:rsid w:val="00353396"/>
    <w:pPr>
      <w:jc w:val="center"/>
    </w:pPr>
    <w:rPr>
      <w:vanish w:val="0"/>
    </w:rPr>
  </w:style>
  <w:style w:type="paragraph" w:customStyle="1" w:styleId="Footern2">
    <w:name w:val="Footern 2"/>
    <w:basedOn w:val="Pidipagina"/>
    <w:uiPriority w:val="99"/>
    <w:rsid w:val="00353396"/>
    <w:pPr>
      <w:keepLines/>
      <w:numPr>
        <w:ilvl w:val="12"/>
      </w:numPr>
      <w:tabs>
        <w:tab w:val="clear" w:pos="4320"/>
        <w:tab w:val="clear" w:pos="8640"/>
        <w:tab w:val="center" w:pos="3861"/>
        <w:tab w:val="center" w:pos="4253"/>
        <w:tab w:val="right" w:pos="8823"/>
        <w:tab w:val="right" w:pos="9072"/>
        <w:tab w:val="right" w:pos="13680"/>
        <w:tab w:val="right" w:pos="15030"/>
      </w:tabs>
      <w:spacing w:before="0" w:after="0"/>
    </w:pPr>
    <w:rPr>
      <w:rFonts w:ascii="Helvetica" w:hAnsi="Helvetica" w:cs="Times New Roman"/>
      <w:noProof/>
      <w:vanish/>
      <w:sz w:val="16"/>
      <w:lang w:val="en-US"/>
    </w:rPr>
  </w:style>
  <w:style w:type="paragraph" w:customStyle="1" w:styleId="Figure">
    <w:name w:val="Figure"/>
    <w:basedOn w:val="Normale"/>
    <w:uiPriority w:val="99"/>
    <w:rsid w:val="00353396"/>
    <w:pPr>
      <w:spacing w:before="0"/>
      <w:ind w:left="567" w:right="-21"/>
      <w:jc w:val="center"/>
    </w:pPr>
    <w:rPr>
      <w:rFonts w:ascii="Verdana" w:hAnsi="Verdana" w:cs="Times New Roman"/>
      <w:sz w:val="22"/>
      <w:lang w:val="en-US"/>
    </w:rPr>
  </w:style>
  <w:style w:type="paragraph" w:customStyle="1" w:styleId="first">
    <w:name w:val="first"/>
    <w:basedOn w:val="Normale"/>
    <w:uiPriority w:val="99"/>
    <w:rsid w:val="00353396"/>
    <w:pPr>
      <w:spacing w:before="0" w:after="0"/>
      <w:ind w:left="567"/>
    </w:pPr>
    <w:rPr>
      <w:rFonts w:ascii="Verdana" w:hAnsi="Verdana"/>
      <w:color w:val="000000"/>
      <w:sz w:val="20"/>
      <w:lang w:val="en-US"/>
    </w:rPr>
  </w:style>
  <w:style w:type="character" w:customStyle="1" w:styleId="DidascaliaCarattere">
    <w:name w:val="Didascalia Carattere"/>
    <w:basedOn w:val="Carpredefinitoparagrafo"/>
    <w:link w:val="Didascalia"/>
    <w:uiPriority w:val="99"/>
    <w:locked/>
    <w:rsid w:val="00353396"/>
    <w:rPr>
      <w:rFonts w:ascii="Arial" w:hAnsi="Arial" w:cs="Arial"/>
      <w:b/>
      <w:bCs/>
      <w:sz w:val="18"/>
      <w:lang w:val="en-GB" w:eastAsia="en-US" w:bidi="ar-SA"/>
    </w:rPr>
  </w:style>
  <w:style w:type="paragraph" w:styleId="Sommario5">
    <w:name w:val="toc 5"/>
    <w:basedOn w:val="Normale"/>
    <w:next w:val="Normale"/>
    <w:uiPriority w:val="39"/>
    <w:locked/>
    <w:rsid w:val="00353396"/>
    <w:pPr>
      <w:keepLines/>
      <w:tabs>
        <w:tab w:val="right" w:pos="7301"/>
      </w:tabs>
      <w:spacing w:before="0" w:after="220"/>
      <w:ind w:left="1296"/>
    </w:pPr>
    <w:rPr>
      <w:rFonts w:ascii="Verdana" w:hAnsi="Verdana" w:cs="Times New Roman"/>
      <w:b/>
      <w:i/>
      <w:color w:val="FF0000"/>
      <w:sz w:val="22"/>
      <w:lang w:val="en-US"/>
    </w:rPr>
  </w:style>
  <w:style w:type="paragraph" w:styleId="Sommario6">
    <w:name w:val="toc 6"/>
    <w:basedOn w:val="Normale"/>
    <w:next w:val="Normale"/>
    <w:uiPriority w:val="39"/>
    <w:locked/>
    <w:rsid w:val="00353396"/>
    <w:pPr>
      <w:keepLines/>
      <w:tabs>
        <w:tab w:val="right" w:pos="7301"/>
      </w:tabs>
      <w:spacing w:before="0" w:after="220"/>
      <w:ind w:left="1584"/>
    </w:pPr>
    <w:rPr>
      <w:rFonts w:ascii="Verdana" w:hAnsi="Verdana" w:cs="Times New Roman"/>
      <w:color w:val="FF0000"/>
      <w:sz w:val="22"/>
      <w:lang w:val="en-US"/>
    </w:rPr>
  </w:style>
  <w:style w:type="paragraph" w:styleId="Sommario7">
    <w:name w:val="toc 7"/>
    <w:basedOn w:val="Normale"/>
    <w:next w:val="Normale"/>
    <w:uiPriority w:val="39"/>
    <w:locked/>
    <w:rsid w:val="00353396"/>
    <w:pPr>
      <w:keepLines/>
      <w:tabs>
        <w:tab w:val="right" w:pos="7301"/>
      </w:tabs>
      <w:spacing w:before="0" w:after="220"/>
      <w:ind w:left="1872"/>
    </w:pPr>
    <w:rPr>
      <w:rFonts w:ascii="Verdana" w:hAnsi="Verdana" w:cs="Times New Roman"/>
      <w:color w:val="FF0000"/>
      <w:sz w:val="22"/>
      <w:lang w:val="en-US"/>
    </w:rPr>
  </w:style>
  <w:style w:type="paragraph" w:styleId="Sommario8">
    <w:name w:val="toc 8"/>
    <w:basedOn w:val="Normale"/>
    <w:next w:val="Normale"/>
    <w:uiPriority w:val="39"/>
    <w:locked/>
    <w:rsid w:val="00353396"/>
    <w:pPr>
      <w:keepLines/>
      <w:tabs>
        <w:tab w:val="right" w:pos="7301"/>
      </w:tabs>
      <w:spacing w:before="0" w:after="220"/>
      <w:ind w:left="2160"/>
    </w:pPr>
    <w:rPr>
      <w:rFonts w:ascii="Verdana" w:hAnsi="Verdana" w:cs="Times New Roman"/>
      <w:color w:val="FF0000"/>
      <w:sz w:val="22"/>
      <w:lang w:val="en-US"/>
    </w:rPr>
  </w:style>
  <w:style w:type="paragraph" w:styleId="Sommario9">
    <w:name w:val="toc 9"/>
    <w:basedOn w:val="Normale"/>
    <w:next w:val="Normale"/>
    <w:uiPriority w:val="39"/>
    <w:locked/>
    <w:rsid w:val="00353396"/>
    <w:pPr>
      <w:keepLines/>
      <w:tabs>
        <w:tab w:val="right" w:pos="7301"/>
      </w:tabs>
      <w:spacing w:before="0" w:after="220"/>
      <w:ind w:left="2448"/>
    </w:pPr>
    <w:rPr>
      <w:rFonts w:ascii="Verdana" w:hAnsi="Verdana" w:cs="Times New Roman"/>
      <w:color w:val="FF0000"/>
      <w:sz w:val="22"/>
      <w:lang w:val="en-US"/>
    </w:rPr>
  </w:style>
  <w:style w:type="paragraph" w:styleId="Indice1">
    <w:name w:val="index 1"/>
    <w:basedOn w:val="Normale"/>
    <w:next w:val="Normale"/>
    <w:uiPriority w:val="99"/>
    <w:semiHidden/>
    <w:locked/>
    <w:rsid w:val="00353396"/>
    <w:pPr>
      <w:keepLines/>
      <w:tabs>
        <w:tab w:val="right" w:leader="dot" w:pos="8306"/>
      </w:tabs>
      <w:spacing w:before="0" w:after="220"/>
      <w:ind w:left="200" w:hanging="200"/>
    </w:pPr>
    <w:rPr>
      <w:rFonts w:ascii="Verdana" w:hAnsi="Verdana" w:cs="Times New Roman"/>
      <w:sz w:val="22"/>
      <w:lang w:val="en-US"/>
    </w:rPr>
  </w:style>
  <w:style w:type="paragraph" w:styleId="Titoloindice">
    <w:name w:val="index heading"/>
    <w:basedOn w:val="Normale"/>
    <w:next w:val="Normale"/>
    <w:uiPriority w:val="99"/>
    <w:semiHidden/>
    <w:locked/>
    <w:rsid w:val="00353396"/>
    <w:pPr>
      <w:keepLines/>
      <w:spacing w:before="0" w:after="220"/>
      <w:ind w:left="567"/>
    </w:pPr>
    <w:rPr>
      <w:rFonts w:ascii="Verdana" w:hAnsi="Verdana" w:cs="Times New Roman"/>
      <w:sz w:val="22"/>
      <w:lang w:val="en-US"/>
    </w:rPr>
  </w:style>
  <w:style w:type="paragraph" w:customStyle="1" w:styleId="BodyTextExample">
    <w:name w:val="Body Text Example"/>
    <w:basedOn w:val="Normale"/>
    <w:link w:val="BodyTextExampleChar"/>
    <w:uiPriority w:val="99"/>
    <w:rsid w:val="00353396"/>
    <w:pPr>
      <w:keepLines/>
      <w:spacing w:before="0" w:after="220"/>
      <w:ind w:left="567"/>
    </w:pPr>
    <w:rPr>
      <w:rFonts w:ascii="Verdana" w:hAnsi="Verdana" w:cs="Times New Roman"/>
      <w:color w:val="3366FF"/>
      <w:sz w:val="22"/>
      <w:lang w:val="en-NZ"/>
    </w:rPr>
  </w:style>
  <w:style w:type="character" w:customStyle="1" w:styleId="BodyTextExampleChar">
    <w:name w:val="Body Text Example Char"/>
    <w:basedOn w:val="Carpredefinitoparagrafo"/>
    <w:link w:val="BodyTextExample"/>
    <w:uiPriority w:val="99"/>
    <w:locked/>
    <w:rsid w:val="00353396"/>
    <w:rPr>
      <w:rFonts w:ascii="Verdana" w:hAnsi="Verdana" w:cs="Times New Roman"/>
      <w:color w:val="3366FF"/>
      <w:sz w:val="22"/>
      <w:lang w:val="en-NZ" w:eastAsia="en-US" w:bidi="ar-SA"/>
    </w:rPr>
  </w:style>
  <w:style w:type="paragraph" w:customStyle="1" w:styleId="Glossary">
    <w:name w:val="Glossary"/>
    <w:basedOn w:val="Normale"/>
    <w:uiPriority w:val="99"/>
    <w:rsid w:val="00353396"/>
    <w:pPr>
      <w:keepLines/>
      <w:spacing w:before="0" w:after="60"/>
      <w:ind w:left="567"/>
    </w:pPr>
    <w:rPr>
      <w:rFonts w:ascii="Verdana" w:hAnsi="Verdana" w:cs="Times New Roman"/>
      <w:noProof/>
      <w:sz w:val="22"/>
      <w:lang w:val="en-NZ"/>
    </w:rPr>
  </w:style>
  <w:style w:type="paragraph" w:customStyle="1" w:styleId="PreambleSubTitle">
    <w:name w:val="Preamble Sub Title"/>
    <w:basedOn w:val="Normale"/>
    <w:uiPriority w:val="99"/>
    <w:rsid w:val="00353396"/>
    <w:pPr>
      <w:keepNext/>
      <w:spacing w:before="120" w:after="220"/>
      <w:ind w:left="567"/>
      <w:outlineLvl w:val="0"/>
    </w:pPr>
    <w:rPr>
      <w:rFonts w:ascii="Verdana" w:hAnsi="Verdana"/>
      <w:b/>
      <w:bCs/>
      <w:color w:val="0000FF"/>
      <w:sz w:val="32"/>
      <w:lang w:val="en-NZ"/>
    </w:rPr>
  </w:style>
  <w:style w:type="paragraph" w:customStyle="1" w:styleId="PreambleHdg">
    <w:name w:val="Preamble Hdg"/>
    <w:basedOn w:val="Titolo1"/>
    <w:uiPriority w:val="99"/>
    <w:rsid w:val="00353396"/>
    <w:pPr>
      <w:keepLines w:val="0"/>
      <w:pageBreakBefore w:val="0"/>
      <w:numPr>
        <w:numId w:val="0"/>
      </w:numPr>
      <w:spacing w:before="120" w:after="240"/>
    </w:pPr>
    <w:rPr>
      <w:b/>
      <w:caps w:val="0"/>
      <w:noProof/>
      <w:color w:val="0000FF"/>
      <w:spacing w:val="0"/>
      <w:sz w:val="24"/>
      <w:szCs w:val="20"/>
      <w:lang w:val="en-NZ"/>
    </w:rPr>
  </w:style>
  <w:style w:type="paragraph" w:customStyle="1" w:styleId="PreambleTitle">
    <w:name w:val="Preamble Title"/>
    <w:basedOn w:val="PreambleHdg"/>
    <w:uiPriority w:val="99"/>
    <w:rsid w:val="00353396"/>
    <w:rPr>
      <w:sz w:val="40"/>
    </w:rPr>
  </w:style>
  <w:style w:type="paragraph" w:customStyle="1" w:styleId="Guidelinesdot">
    <w:name w:val="Guidelines dot"/>
    <w:basedOn w:val="Guidelines"/>
    <w:uiPriority w:val="99"/>
    <w:rsid w:val="00353396"/>
    <w:pPr>
      <w:numPr>
        <w:numId w:val="14"/>
      </w:numPr>
      <w:ind w:left="360"/>
    </w:pPr>
    <w:rPr>
      <w:lang w:val="en-NZ"/>
    </w:rPr>
  </w:style>
  <w:style w:type="paragraph" w:customStyle="1" w:styleId="GuidelinesTable">
    <w:name w:val="Guidelines Table"/>
    <w:basedOn w:val="Guidelines"/>
    <w:uiPriority w:val="99"/>
    <w:rsid w:val="00353396"/>
    <w:pPr>
      <w:tabs>
        <w:tab w:val="num" w:pos="567"/>
        <w:tab w:val="num" w:pos="927"/>
      </w:tabs>
      <w:spacing w:after="60"/>
      <w:ind w:hanging="567"/>
    </w:pPr>
    <w:rPr>
      <w:sz w:val="20"/>
    </w:rPr>
  </w:style>
  <w:style w:type="paragraph" w:customStyle="1" w:styleId="GuidelinesTabledot">
    <w:name w:val="Guidelines Table dot"/>
    <w:basedOn w:val="Guidelinesdot"/>
    <w:uiPriority w:val="99"/>
    <w:rsid w:val="00353396"/>
    <w:pPr>
      <w:tabs>
        <w:tab w:val="num" w:pos="993"/>
      </w:tabs>
      <w:spacing w:after="60"/>
      <w:ind w:left="992" w:hanging="425"/>
    </w:pPr>
    <w:rPr>
      <w:bCs/>
      <w:sz w:val="20"/>
    </w:rPr>
  </w:style>
  <w:style w:type="paragraph" w:customStyle="1" w:styleId="ExampleDot">
    <w:name w:val="Example Dot"/>
    <w:basedOn w:val="Normale"/>
    <w:uiPriority w:val="99"/>
    <w:rsid w:val="00353396"/>
    <w:pPr>
      <w:keepLines/>
      <w:numPr>
        <w:numId w:val="16"/>
      </w:numPr>
      <w:spacing w:before="0"/>
    </w:pPr>
    <w:rPr>
      <w:rFonts w:eastAsia="Batang"/>
      <w:noProof/>
      <w:color w:val="3366FF"/>
      <w:sz w:val="22"/>
      <w:lang w:val="en-AU"/>
    </w:rPr>
  </w:style>
  <w:style w:type="paragraph" w:customStyle="1" w:styleId="TableHdrLeft">
    <w:name w:val="Table Hdr Left"/>
    <w:basedOn w:val="TableHdr"/>
    <w:link w:val="TableHdrLeftChar"/>
    <w:uiPriority w:val="99"/>
    <w:rsid w:val="008C51B5"/>
    <w:pPr>
      <w:jc w:val="left"/>
    </w:pPr>
    <w:rPr>
      <w:rFonts w:ascii="HP Simplified" w:hAnsi="HP Simplified"/>
      <w:noProof/>
      <w:lang w:val="en-AU"/>
    </w:rPr>
  </w:style>
  <w:style w:type="paragraph" w:customStyle="1" w:styleId="TablePreamble">
    <w:name w:val="Table Preamble"/>
    <w:basedOn w:val="Table"/>
    <w:uiPriority w:val="99"/>
    <w:rsid w:val="00353396"/>
    <w:pPr>
      <w:spacing w:before="0" w:after="0"/>
    </w:pPr>
    <w:rPr>
      <w:rFonts w:eastAsia="Batang" w:cs="Arial"/>
      <w:noProof/>
      <w:sz w:val="22"/>
      <w:lang w:val="en-AU"/>
    </w:rPr>
  </w:style>
  <w:style w:type="paragraph" w:customStyle="1" w:styleId="TableExamples">
    <w:name w:val="Table Examples"/>
    <w:basedOn w:val="Table"/>
    <w:uiPriority w:val="99"/>
    <w:rsid w:val="00353396"/>
    <w:rPr>
      <w:rFonts w:ascii="Verdana" w:eastAsia="Batang" w:hAnsi="Verdana" w:cs="Arial"/>
      <w:noProof/>
      <w:color w:val="3366FF"/>
      <w:sz w:val="22"/>
      <w:lang w:val="en-NZ"/>
    </w:rPr>
  </w:style>
  <w:style w:type="paragraph" w:customStyle="1" w:styleId="WorkGroupTitle">
    <w:name w:val="Work Group Title"/>
    <w:basedOn w:val="Normale"/>
    <w:uiPriority w:val="99"/>
    <w:rsid w:val="00353396"/>
    <w:pPr>
      <w:keepLines/>
      <w:spacing w:before="0" w:after="220"/>
      <w:ind w:left="567"/>
    </w:pPr>
    <w:rPr>
      <w:rFonts w:ascii="Verdana" w:hAnsi="Verdana" w:cs="Times New Roman"/>
      <w:b/>
      <w:bCs/>
      <w:sz w:val="28"/>
      <w:lang w:val="en-AU"/>
    </w:rPr>
  </w:style>
  <w:style w:type="paragraph" w:customStyle="1" w:styleId="heading4Example">
    <w:name w:val="heading 4 Example"/>
    <w:basedOn w:val="Titolo4"/>
    <w:uiPriority w:val="99"/>
    <w:rsid w:val="00353396"/>
    <w:pPr>
      <w:outlineLvl w:val="9"/>
    </w:pPr>
    <w:rPr>
      <w:color w:val="3366FF"/>
    </w:rPr>
  </w:style>
  <w:style w:type="paragraph" w:customStyle="1" w:styleId="StyleCaptionBlue">
    <w:name w:val="Style Caption + Blue"/>
    <w:basedOn w:val="Didascalia"/>
    <w:link w:val="StyleCaptionBlueChar"/>
    <w:uiPriority w:val="99"/>
    <w:rsid w:val="00353396"/>
    <w:pPr>
      <w:keepLines/>
      <w:spacing w:before="60" w:after="220"/>
      <w:ind w:left="567"/>
      <w:jc w:val="center"/>
    </w:pPr>
    <w:rPr>
      <w:rFonts w:ascii="Times New Roman" w:hAnsi="Times New Roman" w:cs="Times New Roman"/>
      <w:i/>
      <w:iCs/>
      <w:sz w:val="22"/>
      <w:lang w:val="en-US"/>
    </w:rPr>
  </w:style>
  <w:style w:type="character" w:customStyle="1" w:styleId="StyleCaptionBlueChar">
    <w:name w:val="Style Caption + Blue Char"/>
    <w:basedOn w:val="DidascaliaCarattere"/>
    <w:link w:val="StyleCaptionBlue"/>
    <w:uiPriority w:val="99"/>
    <w:locked/>
    <w:rsid w:val="00353396"/>
    <w:rPr>
      <w:rFonts w:ascii="Arial" w:hAnsi="Arial" w:cs="Arial"/>
      <w:b/>
      <w:bCs/>
      <w:i/>
      <w:iCs/>
      <w:sz w:val="22"/>
      <w:lang w:val="en-US" w:eastAsia="en-US" w:bidi="ar-SA"/>
    </w:rPr>
  </w:style>
  <w:style w:type="paragraph" w:customStyle="1" w:styleId="TableExampleIndent">
    <w:name w:val="Table Example Indent"/>
    <w:basedOn w:val="TableExamples"/>
    <w:uiPriority w:val="99"/>
    <w:rsid w:val="00353396"/>
    <w:pPr>
      <w:ind w:left="222"/>
    </w:pPr>
    <w:rPr>
      <w:lang w:val="en-AU"/>
    </w:rPr>
  </w:style>
  <w:style w:type="paragraph" w:customStyle="1" w:styleId="heading4TableLeft">
    <w:name w:val="heading 4 Table Left"/>
    <w:basedOn w:val="Normale"/>
    <w:uiPriority w:val="99"/>
    <w:rsid w:val="00353396"/>
    <w:pPr>
      <w:keepNext/>
      <w:keepLines/>
      <w:overflowPunct w:val="0"/>
      <w:autoSpaceDE w:val="0"/>
      <w:autoSpaceDN w:val="0"/>
      <w:adjustRightInd w:val="0"/>
      <w:spacing w:before="0" w:after="0"/>
      <w:ind w:left="112" w:firstLine="11"/>
      <w:textAlignment w:val="baseline"/>
    </w:pPr>
    <w:rPr>
      <w:rFonts w:ascii="Univers Condensed" w:hAnsi="Univers Condensed"/>
      <w:b/>
      <w:noProof/>
      <w:sz w:val="28"/>
      <w:szCs w:val="28"/>
      <w:lang w:val="en-US"/>
    </w:rPr>
  </w:style>
  <w:style w:type="paragraph" w:styleId="Rientronormale">
    <w:name w:val="Normal Indent"/>
    <w:basedOn w:val="Normale"/>
    <w:uiPriority w:val="99"/>
    <w:locked/>
    <w:rsid w:val="00353396"/>
    <w:pPr>
      <w:keepLines/>
      <w:spacing w:before="0" w:after="220"/>
      <w:ind w:left="567"/>
    </w:pPr>
    <w:rPr>
      <w:rFonts w:ascii="Verdana" w:hAnsi="Verdana"/>
      <w:sz w:val="22"/>
      <w:lang w:val="en-AU"/>
    </w:rPr>
  </w:style>
  <w:style w:type="paragraph" w:customStyle="1" w:styleId="BodyTextDot0">
    <w:name w:val="Body Text Dot"/>
    <w:basedOn w:val="Corpotesto"/>
    <w:link w:val="BodyTextDotChar"/>
    <w:uiPriority w:val="99"/>
    <w:rsid w:val="00353396"/>
    <w:pPr>
      <w:keepLines/>
      <w:tabs>
        <w:tab w:val="num" w:pos="1100"/>
      </w:tabs>
      <w:spacing w:before="0"/>
      <w:ind w:left="1100" w:hanging="550"/>
    </w:pPr>
    <w:rPr>
      <w:rFonts w:ascii="Verdana" w:hAnsi="Verdana" w:cs="Times New Roman"/>
      <w:sz w:val="22"/>
      <w:szCs w:val="22"/>
      <w:lang w:val="en-US"/>
    </w:rPr>
  </w:style>
  <w:style w:type="character" w:customStyle="1" w:styleId="BodyTextDotChar">
    <w:name w:val="Body Text Dot Char"/>
    <w:basedOn w:val="CorpotestoCarattere"/>
    <w:link w:val="BodyTextDot0"/>
    <w:uiPriority w:val="99"/>
    <w:locked/>
    <w:rsid w:val="00353396"/>
    <w:rPr>
      <w:rFonts w:ascii="Verdana" w:hAnsi="Verdana" w:cs="Arial"/>
      <w:sz w:val="22"/>
      <w:szCs w:val="22"/>
      <w:lang w:val="en-US" w:eastAsia="en-US" w:bidi="ar-SA"/>
    </w:rPr>
  </w:style>
  <w:style w:type="character" w:customStyle="1" w:styleId="TableHdrChar">
    <w:name w:val="Table Hdr Char"/>
    <w:basedOn w:val="Carpredefinitoparagrafo"/>
    <w:link w:val="TableHdr"/>
    <w:uiPriority w:val="99"/>
    <w:locked/>
    <w:rsid w:val="00353396"/>
    <w:rPr>
      <w:rFonts w:ascii="Verdana" w:hAnsi="Verdana" w:cs="Times New Roman"/>
      <w:b/>
      <w:sz w:val="22"/>
      <w:szCs w:val="22"/>
      <w:lang w:val="en-US" w:eastAsia="en-US" w:bidi="ar-SA"/>
    </w:rPr>
  </w:style>
  <w:style w:type="character" w:customStyle="1" w:styleId="TableHdrLeftChar">
    <w:name w:val="Table Hdr Left Char"/>
    <w:basedOn w:val="TableHdrChar"/>
    <w:link w:val="TableHdrLeft"/>
    <w:uiPriority w:val="99"/>
    <w:locked/>
    <w:rsid w:val="008C51B5"/>
    <w:rPr>
      <w:rFonts w:ascii="HP Simplified" w:hAnsi="HP Simplified" w:cs="Times New Roman"/>
      <w:b/>
      <w:noProof/>
      <w:sz w:val="22"/>
      <w:szCs w:val="22"/>
      <w:lang w:val="en-AU" w:eastAsia="en-US" w:bidi="ar-SA"/>
    </w:rPr>
  </w:style>
  <w:style w:type="paragraph" w:customStyle="1" w:styleId="EDS">
    <w:name w:val="EDS"/>
    <w:basedOn w:val="Normale"/>
    <w:uiPriority w:val="99"/>
    <w:rsid w:val="00353396"/>
    <w:pPr>
      <w:keepLines/>
      <w:spacing w:before="240" w:after="220"/>
    </w:pPr>
    <w:rPr>
      <w:rFonts w:ascii="Verdana" w:hAnsi="Verdana" w:cs="Times New Roman"/>
      <w:sz w:val="16"/>
      <w:szCs w:val="16"/>
      <w:lang w:val="en-US"/>
    </w:rPr>
  </w:style>
  <w:style w:type="paragraph" w:customStyle="1" w:styleId="BodyTextExampleDot">
    <w:name w:val="Body Text Example Dot"/>
    <w:basedOn w:val="BodyTextExample"/>
    <w:uiPriority w:val="99"/>
    <w:rsid w:val="00353396"/>
    <w:pPr>
      <w:numPr>
        <w:numId w:val="15"/>
      </w:numPr>
      <w:tabs>
        <w:tab w:val="num" w:pos="720"/>
        <w:tab w:val="num" w:pos="1100"/>
      </w:tabs>
      <w:spacing w:after="120"/>
      <w:ind w:left="1100" w:hanging="550"/>
    </w:pPr>
    <w:rPr>
      <w:rFonts w:eastAsia="Batang"/>
      <w:lang w:eastAsia="ko-KR"/>
    </w:rPr>
  </w:style>
  <w:style w:type="paragraph" w:customStyle="1" w:styleId="Space">
    <w:name w:val="Space"/>
    <w:basedOn w:val="Table"/>
    <w:uiPriority w:val="99"/>
    <w:rsid w:val="00353396"/>
    <w:pPr>
      <w:spacing w:before="0" w:after="0"/>
    </w:pPr>
    <w:rPr>
      <w:rFonts w:ascii="Verdana" w:hAnsi="Verdana"/>
      <w:noProof/>
      <w:sz w:val="16"/>
      <w:szCs w:val="16"/>
      <w:lang w:val="en-AU"/>
    </w:rPr>
  </w:style>
  <w:style w:type="paragraph" w:customStyle="1" w:styleId="NormalDotExample">
    <w:name w:val="Normal Dot Example"/>
    <w:basedOn w:val="Normale"/>
    <w:uiPriority w:val="99"/>
    <w:rsid w:val="00353396"/>
    <w:pPr>
      <w:keepLines/>
      <w:numPr>
        <w:numId w:val="17"/>
      </w:numPr>
      <w:tabs>
        <w:tab w:val="num" w:pos="1100"/>
      </w:tabs>
      <w:spacing w:before="0" w:after="220"/>
      <w:ind w:left="1100" w:hanging="550"/>
    </w:pPr>
    <w:rPr>
      <w:rFonts w:ascii="Verdana" w:hAnsi="Verdana" w:cs="Times New Roman"/>
      <w:color w:val="3366FF"/>
      <w:sz w:val="22"/>
      <w:lang w:val="en-US"/>
    </w:rPr>
  </w:style>
  <w:style w:type="paragraph" w:customStyle="1" w:styleId="NormalExample">
    <w:name w:val="Normal Example"/>
    <w:basedOn w:val="BodyTextExample"/>
    <w:uiPriority w:val="99"/>
    <w:rsid w:val="00353396"/>
  </w:style>
  <w:style w:type="paragraph" w:customStyle="1" w:styleId="CoverPageTitle">
    <w:name w:val="Cover Page Title"/>
    <w:autoRedefine/>
    <w:uiPriority w:val="99"/>
    <w:rsid w:val="00353396"/>
    <w:pPr>
      <w:spacing w:line="320" w:lineRule="exact"/>
    </w:pPr>
    <w:rPr>
      <w:rFonts w:ascii="Verdana" w:hAnsi="Verdana"/>
      <w:b/>
      <w:caps/>
      <w:color w:val="FFFFFF"/>
      <w:sz w:val="28"/>
      <w:szCs w:val="24"/>
      <w:lang w:val="en-US" w:eastAsia="en-US"/>
    </w:rPr>
  </w:style>
  <w:style w:type="paragraph" w:customStyle="1" w:styleId="CoverPageFooter">
    <w:name w:val="Cover Page Footer"/>
    <w:autoRedefine/>
    <w:uiPriority w:val="99"/>
    <w:rsid w:val="00353396"/>
    <w:rPr>
      <w:rFonts w:ascii="Verdana" w:hAnsi="Verdana"/>
      <w:b/>
      <w:caps/>
      <w:color w:val="C9DD03"/>
      <w:sz w:val="16"/>
      <w:szCs w:val="16"/>
      <w:lang w:val="en-US" w:eastAsia="en-US"/>
    </w:rPr>
  </w:style>
  <w:style w:type="paragraph" w:customStyle="1" w:styleId="CoverPageFooter-EDS">
    <w:name w:val="Cover Page Footer - EDS"/>
    <w:autoRedefine/>
    <w:uiPriority w:val="99"/>
    <w:rsid w:val="00353396"/>
    <w:rPr>
      <w:rFonts w:ascii="Verdana" w:hAnsi="Verdana"/>
      <w:caps/>
      <w:color w:val="00344D"/>
      <w:lang w:val="en-US" w:eastAsia="en-US"/>
    </w:rPr>
  </w:style>
  <w:style w:type="paragraph" w:customStyle="1" w:styleId="FooterMDY">
    <w:name w:val="Footer MDY"/>
    <w:autoRedefine/>
    <w:uiPriority w:val="99"/>
    <w:rsid w:val="00353396"/>
    <w:pPr>
      <w:jc w:val="right"/>
    </w:pPr>
    <w:rPr>
      <w:rFonts w:ascii="Verdana" w:hAnsi="Verdana"/>
      <w:caps/>
      <w:color w:val="00344D"/>
      <w:sz w:val="16"/>
      <w:szCs w:val="24"/>
      <w:lang w:val="en-US" w:eastAsia="en-US"/>
    </w:rPr>
  </w:style>
  <w:style w:type="paragraph" w:customStyle="1" w:styleId="FooterPage">
    <w:name w:val="Footer Page #"/>
    <w:autoRedefine/>
    <w:uiPriority w:val="99"/>
    <w:rsid w:val="00353396"/>
    <w:rPr>
      <w:rFonts w:ascii="Verdana" w:hAnsi="Verdana"/>
      <w:lang w:val="en-US" w:eastAsia="en-US"/>
    </w:rPr>
  </w:style>
  <w:style w:type="character" w:styleId="Enfasigrassetto">
    <w:name w:val="Strong"/>
    <w:basedOn w:val="Carpredefinitoparagrafo"/>
    <w:qFormat/>
    <w:locked/>
    <w:rsid w:val="00F5415F"/>
    <w:rPr>
      <w:b/>
      <w:bCs/>
    </w:rPr>
  </w:style>
  <w:style w:type="paragraph" w:customStyle="1" w:styleId="Default">
    <w:name w:val="Default"/>
    <w:uiPriority w:val="99"/>
    <w:rsid w:val="008842EE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D267B5"/>
    <w:pPr>
      <w:numPr>
        <w:numId w:val="18"/>
      </w:numPr>
      <w:spacing w:before="120" w:after="100" w:afterAutospacing="1"/>
      <w:contextualSpacing/>
    </w:pPr>
    <w:rPr>
      <w:rFonts w:cs="Times New Roman"/>
    </w:rPr>
  </w:style>
  <w:style w:type="character" w:styleId="Enfasicorsivo">
    <w:name w:val="Emphasis"/>
    <w:basedOn w:val="Carpredefinitoparagrafo"/>
    <w:uiPriority w:val="20"/>
    <w:qFormat/>
    <w:locked/>
    <w:rsid w:val="000F6B56"/>
    <w:rPr>
      <w:i/>
      <w:iCs/>
    </w:rPr>
  </w:style>
  <w:style w:type="character" w:customStyle="1" w:styleId="hpredirecturl">
    <w:name w:val="hpredirecturl"/>
    <w:basedOn w:val="Carpredefinitoparagrafo"/>
    <w:rsid w:val="00DF3C90"/>
  </w:style>
  <w:style w:type="character" w:customStyle="1" w:styleId="geov5udppd">
    <w:name w:val="geov5udppd"/>
    <w:basedOn w:val="Carpredefinitoparagrafo"/>
    <w:rsid w:val="00556002"/>
  </w:style>
  <w:style w:type="paragraph" w:customStyle="1" w:styleId="Group">
    <w:name w:val="Group"/>
    <w:basedOn w:val="Normale"/>
    <w:qFormat/>
    <w:rsid w:val="00A8787A"/>
    <w:pPr>
      <w:keepNext/>
      <w:spacing w:before="360" w:after="80"/>
      <w:jc w:val="left"/>
    </w:pPr>
    <w:rPr>
      <w:b/>
      <w:bCs/>
      <w:sz w:val="20"/>
      <w:szCs w:val="20"/>
    </w:rPr>
  </w:style>
  <w:style w:type="paragraph" w:customStyle="1" w:styleId="SubGroup">
    <w:name w:val="SubGroup"/>
    <w:basedOn w:val="Normale"/>
    <w:qFormat/>
    <w:rsid w:val="00CC2FC1"/>
    <w:pPr>
      <w:spacing w:before="240" w:after="80"/>
      <w:jc w:val="left"/>
    </w:pPr>
    <w:rPr>
      <w:b/>
      <w:i/>
      <w:sz w:val="20"/>
    </w:rPr>
  </w:style>
  <w:style w:type="paragraph" w:customStyle="1" w:styleId="ElencoPuntato">
    <w:name w:val="ElencoPuntato"/>
    <w:basedOn w:val="Normale"/>
    <w:rsid w:val="005E4486"/>
    <w:pPr>
      <w:numPr>
        <w:numId w:val="19"/>
      </w:numPr>
      <w:spacing w:before="120"/>
      <w:jc w:val="left"/>
    </w:pPr>
    <w:rPr>
      <w:rFonts w:ascii="Verdana" w:hAnsi="Verdana" w:cs="Times New Roman"/>
      <w:bCs/>
      <w:color w:val="000000"/>
      <w:kern w:val="28"/>
      <w:sz w:val="20"/>
      <w:szCs w:val="20"/>
      <w:lang w:eastAsia="it-IT"/>
    </w:rPr>
  </w:style>
  <w:style w:type="paragraph" w:customStyle="1" w:styleId="Normal1">
    <w:name w:val="Normal 1"/>
    <w:basedOn w:val="Normale"/>
    <w:rsid w:val="00CE3155"/>
    <w:pPr>
      <w:spacing w:before="120"/>
      <w:jc w:val="left"/>
    </w:pPr>
    <w:rPr>
      <w:rFonts w:ascii="Arial" w:hAnsi="Arial" w:cs="Times New Roman"/>
      <w:sz w:val="24"/>
      <w:szCs w:val="20"/>
      <w:lang w:val="en-US"/>
    </w:rPr>
  </w:style>
  <w:style w:type="paragraph" w:styleId="Rientrocorpodeltesto2">
    <w:name w:val="Body Text Indent 2"/>
    <w:basedOn w:val="Normale"/>
    <w:link w:val="Rientrocorpodeltesto2Carattere"/>
    <w:locked/>
    <w:rsid w:val="00987954"/>
    <w:pPr>
      <w:spacing w:line="480" w:lineRule="auto"/>
      <w:ind w:left="283"/>
      <w:jc w:val="left"/>
    </w:pPr>
    <w:rPr>
      <w:rFonts w:ascii="Arial" w:hAnsi="Arial"/>
      <w:szCs w:val="20"/>
      <w:lang w:val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87954"/>
    <w:rPr>
      <w:rFonts w:ascii="Arial" w:hAnsi="Arial" w:cs="Arial"/>
      <w:sz w:val="18"/>
      <w:lang w:val="en-US" w:eastAsia="en-US"/>
    </w:rPr>
  </w:style>
  <w:style w:type="paragraph" w:customStyle="1" w:styleId="StileStileTitolo1">
    <w:name w:val="Stile Stile Titolo 1"/>
    <w:aliases w:val="H1 + Verdana + 10 pt"/>
    <w:basedOn w:val="Normale"/>
    <w:autoRedefine/>
    <w:rsid w:val="00360579"/>
    <w:pPr>
      <w:keepNext/>
      <w:numPr>
        <w:numId w:val="20"/>
      </w:numPr>
      <w:spacing w:before="0" w:after="60"/>
      <w:jc w:val="left"/>
      <w:outlineLvl w:val="0"/>
    </w:pPr>
    <w:rPr>
      <w:rFonts w:ascii="Verdana" w:hAnsi="Verdana" w:cs="Times New Roman"/>
      <w:b/>
      <w:bCs/>
      <w:caps/>
      <w:kern w:val="28"/>
      <w:sz w:val="20"/>
      <w:szCs w:val="20"/>
      <w:lang w:val="en-US"/>
    </w:rPr>
  </w:style>
  <w:style w:type="table" w:customStyle="1" w:styleId="ProjectReportTableStyle">
    <w:name w:val="Project Report Table Style"/>
    <w:basedOn w:val="Tabellanormale"/>
    <w:uiPriority w:val="63"/>
    <w:rsid w:val="004E2E22"/>
    <w:rPr>
      <w:rFonts w:ascii="Arial" w:eastAsia="Calibri" w:hAnsi="Arial" w:cs="Arial"/>
      <w:szCs w:val="22"/>
      <w:lang w:val="de-DE"/>
    </w:rPr>
    <w:tblPr>
      <w:tblStyleRowBandSize w:val="1"/>
      <w:tblStyleColBandSize w:val="1"/>
      <w:tblInd w:w="113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nil"/>
      </w:tblBorders>
      <w:tblCellMar>
        <w:top w:w="28" w:type="dxa"/>
        <w:left w:w="85" w:type="dxa"/>
        <w:bottom w:w="14" w:type="dxa"/>
        <w:right w:w="85" w:type="dxa"/>
      </w:tblCellMar>
    </w:tblPr>
    <w:tcPr>
      <w:shd w:val="clear" w:color="auto" w:fill="014991"/>
    </w:tcPr>
    <w:tblStylePr w:type="firstRow">
      <w:pPr>
        <w:spacing w:before="0" w:after="0" w:line="240" w:lineRule="auto"/>
      </w:pPr>
      <w:rPr>
        <w:rFonts w:ascii="Arial" w:hAnsi="Arial"/>
        <w:b/>
        <w:bCs/>
        <w:color w:val="FFFFFF"/>
        <w:sz w:val="20"/>
      </w:rPr>
      <w:tblPr/>
      <w:tcPr>
        <w:shd w:val="clear" w:color="auto" w:fill="014991"/>
        <w:vAlign w:val="top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one" w:sz="0" w:space="0" w:color="auto"/>
          <w:insideV w:val="none" w:sz="0" w:space="0" w:color="auto"/>
        </w:tcBorders>
        <w:vAlign w:val="top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D9D9"/>
        <w:vAlign w:val="top"/>
      </w:tcPr>
    </w:tblStylePr>
    <w:tblStylePr w:type="band2Vert">
      <w:tblPr/>
      <w:tcPr>
        <w:shd w:val="clear" w:color="auto" w:fill="F2F2F2"/>
        <w:vAlign w:val="top"/>
      </w:tcPr>
    </w:tblStylePr>
    <w:tblStylePr w:type="band1Horz">
      <w:rPr>
        <w:rFonts w:ascii="Arial" w:hAnsi="Arial"/>
        <w:sz w:val="20"/>
      </w:rPr>
      <w:tblPr/>
      <w:tcPr>
        <w:shd w:val="clear" w:color="auto" w:fill="F2F2F2"/>
        <w:vAlign w:val="top"/>
      </w:tcPr>
    </w:tblStylePr>
    <w:tblStylePr w:type="band2Horz">
      <w:tblPr/>
      <w:tcPr>
        <w:shd w:val="clear" w:color="auto" w:fill="D9D9D9"/>
        <w:vAlign w:val="top"/>
      </w:tcPr>
    </w:tblStylePr>
  </w:style>
  <w:style w:type="paragraph" w:customStyle="1" w:styleId="TableRow">
    <w:name w:val="TableRow"/>
    <w:basedOn w:val="Normale"/>
    <w:rsid w:val="00B379DB"/>
    <w:pPr>
      <w:spacing w:before="60" w:after="60"/>
      <w:jc w:val="left"/>
    </w:pPr>
    <w:rPr>
      <w:rFonts w:ascii="Times New Roman" w:hAnsi="Times New Roman" w:cs="Times New Roman"/>
      <w:sz w:val="20"/>
      <w:szCs w:val="20"/>
      <w:lang w:val="en-US"/>
    </w:rPr>
  </w:style>
  <w:style w:type="paragraph" w:styleId="Revisione">
    <w:name w:val="Revision"/>
    <w:hidden/>
    <w:uiPriority w:val="99"/>
    <w:semiHidden/>
    <w:rsid w:val="00C321FD"/>
    <w:rPr>
      <w:rFonts w:ascii="HP Simplified" w:hAnsi="HP Simplified" w:cs="Arial"/>
      <w:sz w:val="18"/>
      <w:szCs w:val="18"/>
      <w:lang w:eastAsia="en-US"/>
    </w:rPr>
  </w:style>
  <w:style w:type="paragraph" w:customStyle="1" w:styleId="BodyText">
    <w:name w:val="BodyText"/>
    <w:basedOn w:val="Normale"/>
    <w:link w:val="BodyTextCarattere"/>
    <w:rsid w:val="003226F3"/>
    <w:pPr>
      <w:suppressAutoHyphens/>
      <w:spacing w:before="120"/>
      <w:jc w:val="left"/>
    </w:pPr>
    <w:rPr>
      <w:rFonts w:ascii="Times New Roman" w:hAnsi="Times New Roman" w:cs="Times New Roman"/>
      <w:sz w:val="24"/>
      <w:szCs w:val="20"/>
      <w:lang w:eastAsia="ar-SA"/>
    </w:rPr>
  </w:style>
  <w:style w:type="character" w:customStyle="1" w:styleId="BodyTextCarattere">
    <w:name w:val="BodyText Carattere"/>
    <w:link w:val="BodyText"/>
    <w:locked/>
    <w:rsid w:val="003226F3"/>
    <w:rPr>
      <w:sz w:val="24"/>
      <w:lang w:eastAsia="ar-SA"/>
    </w:rPr>
  </w:style>
  <w:style w:type="character" w:customStyle="1" w:styleId="BodyTextChar">
    <w:name w:val="BodyText Char"/>
    <w:basedOn w:val="Carpredefinitoparagrafo"/>
    <w:rsid w:val="00A72107"/>
    <w:rPr>
      <w:sz w:val="24"/>
      <w:lang w:eastAsia="en-US"/>
    </w:rPr>
  </w:style>
  <w:style w:type="paragraph" w:styleId="Nessunaspaziatura">
    <w:name w:val="No Spacing"/>
    <w:uiPriority w:val="1"/>
    <w:qFormat/>
    <w:rsid w:val="00A72107"/>
    <w:pPr>
      <w:jc w:val="both"/>
    </w:pPr>
    <w:rPr>
      <w:rFonts w:ascii="HP Simplified" w:hAnsi="HP Simplified" w:cs="Arial"/>
      <w:sz w:val="18"/>
      <w:szCs w:val="18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A72107"/>
    <w:pPr>
      <w:spacing w:before="0" w:after="0"/>
      <w:jc w:val="left"/>
    </w:pPr>
    <w:rPr>
      <w:rFonts w:ascii="Consolas" w:eastAsiaTheme="minorHAnsi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A72107"/>
    <w:rPr>
      <w:rFonts w:ascii="Consolas" w:eastAsiaTheme="minorHAnsi" w:hAnsi="Consolas" w:cs="Consolas"/>
      <w:sz w:val="21"/>
      <w:szCs w:val="21"/>
      <w:lang w:eastAsia="en-US"/>
    </w:rPr>
  </w:style>
  <w:style w:type="table" w:customStyle="1" w:styleId="TableGridLight1">
    <w:name w:val="Table Grid Light1"/>
    <w:basedOn w:val="Tabellanormale"/>
    <w:uiPriority w:val="40"/>
    <w:rsid w:val="002E332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foelenco1">
    <w:name w:val="Paragrafo elenco1"/>
    <w:basedOn w:val="Normale"/>
    <w:uiPriority w:val="34"/>
    <w:qFormat/>
    <w:rsid w:val="00D75E70"/>
    <w:pPr>
      <w:spacing w:before="0" w:after="0"/>
      <w:ind w:left="720"/>
      <w:contextualSpacing/>
      <w:jc w:val="left"/>
    </w:pPr>
    <w:rPr>
      <w:rFonts w:ascii="Times New Roman" w:hAnsi="Times New Roman" w:cs="Times New Roman"/>
      <w:sz w:val="20"/>
      <w:szCs w:val="20"/>
      <w:lang w:val="en-US"/>
    </w:rPr>
  </w:style>
  <w:style w:type="paragraph" w:customStyle="1" w:styleId="Normale2">
    <w:name w:val="Normale2"/>
    <w:basedOn w:val="Normale"/>
    <w:rsid w:val="007566EA"/>
    <w:pPr>
      <w:spacing w:before="0"/>
      <w:ind w:left="227"/>
    </w:pPr>
    <w:rPr>
      <w:rFonts w:ascii="Times New Roman" w:hAnsi="Times New Roman" w:cs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locked/>
    <w:rsid w:val="007566EA"/>
    <w:pPr>
      <w:spacing w:before="0" w:after="0"/>
      <w:ind w:left="72"/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7566EA"/>
  </w:style>
  <w:style w:type="paragraph" w:styleId="Rientrocorpodeltesto3">
    <w:name w:val="Body Text Indent 3"/>
    <w:basedOn w:val="Normale"/>
    <w:link w:val="Rientrocorpodeltesto3Carattere"/>
    <w:locked/>
    <w:rsid w:val="007566EA"/>
    <w:pPr>
      <w:numPr>
        <w:ilvl w:val="12"/>
      </w:numPr>
      <w:spacing w:before="0" w:after="0"/>
      <w:ind w:left="72"/>
      <w:jc w:val="left"/>
    </w:pPr>
    <w:rPr>
      <w:rFonts w:ascii="Times New Roman" w:hAnsi="Times New Roman" w:cs="Times New Roman"/>
      <w:sz w:val="24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7566EA"/>
    <w:rPr>
      <w:sz w:val="24"/>
    </w:rPr>
  </w:style>
  <w:style w:type="character" w:customStyle="1" w:styleId="tx1">
    <w:name w:val="tx1"/>
    <w:rsid w:val="007566EA"/>
    <w:rPr>
      <w:b/>
      <w:bCs/>
    </w:rPr>
  </w:style>
  <w:style w:type="character" w:customStyle="1" w:styleId="b1">
    <w:name w:val="b1"/>
    <w:rsid w:val="007566EA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m1">
    <w:name w:val="m1"/>
    <w:rsid w:val="007566EA"/>
    <w:rPr>
      <w:color w:val="0000FF"/>
    </w:rPr>
  </w:style>
  <w:style w:type="character" w:customStyle="1" w:styleId="pi1">
    <w:name w:val="pi1"/>
    <w:rsid w:val="007566EA"/>
    <w:rPr>
      <w:color w:val="0000FF"/>
    </w:rPr>
  </w:style>
  <w:style w:type="character" w:customStyle="1" w:styleId="t1">
    <w:name w:val="t1"/>
    <w:rsid w:val="007566EA"/>
    <w:rPr>
      <w:color w:val="990000"/>
    </w:rPr>
  </w:style>
  <w:style w:type="character" w:customStyle="1" w:styleId="ns1">
    <w:name w:val="ns1"/>
    <w:rsid w:val="007566EA"/>
    <w:rPr>
      <w:color w:val="FF000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4006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qFormat/>
    <w:rsid w:val="00461AEE"/>
    <w:pPr>
      <w:spacing w:before="40" w:after="120"/>
      <w:jc w:val="both"/>
    </w:pPr>
    <w:rPr>
      <w:rFonts w:ascii="HP Simplified" w:hAnsi="HP Simplified" w:cs="Arial"/>
      <w:sz w:val="18"/>
      <w:szCs w:val="18"/>
      <w:lang w:eastAsia="en-US"/>
    </w:rPr>
  </w:style>
  <w:style w:type="paragraph" w:styleId="Titolo1">
    <w:name w:val="heading 1"/>
    <w:aliases w:val="h1,Heading,h11,Attribute Heading 1,Heading A,Heading A1,1,Header 1,(Alt+1),(Alt+1)1,(Alt+1)2,(Alt+1)3,(Alt+1)4,(Alt+1)5,(Alt+1)6,(Alt+1)7,(Alt+1)8,(Alt+1)9,(Alt+1)10,(Alt+1)11,(Alt+1)21,(Alt+1)31,(Alt+1)41,(Alt+1)51,(Alt+1)61,(Alt+1)71,L1,g"/>
    <w:basedOn w:val="H1"/>
    <w:next w:val="Normale"/>
    <w:link w:val="Titolo1Carattere"/>
    <w:uiPriority w:val="9"/>
    <w:qFormat/>
    <w:rsid w:val="00060C67"/>
    <w:pPr>
      <w:keepNext w:val="0"/>
      <w:numPr>
        <w:numId w:val="7"/>
      </w:numPr>
      <w:tabs>
        <w:tab w:val="right" w:pos="880"/>
      </w:tabs>
      <w:spacing w:before="60" w:after="120"/>
    </w:pPr>
    <w:rPr>
      <w:rFonts w:ascii="HP Simplified" w:hAnsi="HP Simplified"/>
      <w:color w:val="365F91" w:themeColor="accent1" w:themeShade="BF"/>
    </w:rPr>
  </w:style>
  <w:style w:type="paragraph" w:styleId="Titolo2">
    <w:name w:val="heading 2"/>
    <w:aliases w:val="h2,Chapter Title,h21,Attribute Heading 2,(Alt+2),(Alt+2)1,(Alt+2)2,Subhead A,H21,H22,H23,H211,H221,2 headline,h,headline,h2 main heading,L2,Level 2,Level Heading 2,Header 2,l2,Level 2 Head,hello,style2,Attribute Heading 4"/>
    <w:basedOn w:val="H2"/>
    <w:next w:val="Normale"/>
    <w:link w:val="Titolo2Carattere"/>
    <w:qFormat/>
    <w:rsid w:val="00A8787A"/>
    <w:pPr>
      <w:numPr>
        <w:numId w:val="7"/>
      </w:numPr>
      <w:spacing w:before="360" w:after="40"/>
    </w:pPr>
    <w:rPr>
      <w:rFonts w:ascii="HP Simplified" w:hAnsi="HP Simplified"/>
      <w:color w:val="auto"/>
    </w:rPr>
  </w:style>
  <w:style w:type="paragraph" w:styleId="Titolo3">
    <w:name w:val="heading 3"/>
    <w:aliases w:val="h3,h3 sub heading,Head 3,3m,Heading C,(Alt+3),Table Attribute Heading,13,Level-3 heading,heading3,H31,H32,H33,H311,Subhead B,H34,H312,H321,H331,H3111,H35,H313,H322,H332,H3112,H36,H314,H323,H333,H3113,H37,H315,H324,H334,H3114,H38,L3,H316,H325"/>
    <w:basedOn w:val="H3"/>
    <w:next w:val="Normale"/>
    <w:link w:val="Titolo3Carattere"/>
    <w:qFormat/>
    <w:rsid w:val="00411C7D"/>
    <w:pPr>
      <w:numPr>
        <w:numId w:val="7"/>
      </w:numPr>
      <w:tabs>
        <w:tab w:val="right" w:pos="851"/>
      </w:tabs>
      <w:spacing w:before="360"/>
    </w:pPr>
    <w:rPr>
      <w:rFonts w:ascii="HP Simplified" w:hAnsi="HP Simplified"/>
      <w:color w:val="365F91" w:themeColor="accent1" w:themeShade="BF"/>
    </w:rPr>
  </w:style>
  <w:style w:type="paragraph" w:styleId="Titolo4">
    <w:name w:val="heading 4"/>
    <w:aliases w:val="h4"/>
    <w:basedOn w:val="Normale"/>
    <w:next w:val="Normale"/>
    <w:link w:val="Titolo4Carattere"/>
    <w:uiPriority w:val="99"/>
    <w:qFormat/>
    <w:rsid w:val="00353396"/>
    <w:pPr>
      <w:keepNext/>
      <w:keepLines/>
      <w:tabs>
        <w:tab w:val="left" w:pos="880"/>
      </w:tabs>
      <w:overflowPunct w:val="0"/>
      <w:autoSpaceDE w:val="0"/>
      <w:autoSpaceDN w:val="0"/>
      <w:adjustRightInd w:val="0"/>
      <w:spacing w:before="0"/>
      <w:ind w:firstLine="11"/>
      <w:textAlignment w:val="baseline"/>
      <w:outlineLvl w:val="3"/>
    </w:pPr>
    <w:rPr>
      <w:rFonts w:ascii="Univers Condensed" w:hAnsi="Univers Condensed"/>
      <w:b/>
      <w:noProof/>
      <w:sz w:val="28"/>
      <w:szCs w:val="28"/>
      <w:lang w:val="en-US"/>
    </w:rPr>
  </w:style>
  <w:style w:type="paragraph" w:styleId="Titolo5">
    <w:name w:val="heading 5"/>
    <w:aliases w:val="h5,Block Label"/>
    <w:basedOn w:val="Normale"/>
    <w:next w:val="Normale"/>
    <w:link w:val="Titolo5Carattere"/>
    <w:uiPriority w:val="99"/>
    <w:qFormat/>
    <w:rsid w:val="0036113D"/>
    <w:pPr>
      <w:numPr>
        <w:ilvl w:val="4"/>
        <w:numId w:val="7"/>
      </w:numPr>
      <w:spacing w:before="240" w:after="60"/>
      <w:outlineLvl w:val="4"/>
    </w:pPr>
    <w:rPr>
      <w:b/>
      <w:bCs/>
      <w:iCs/>
      <w:sz w:val="16"/>
      <w:szCs w:val="16"/>
    </w:rPr>
  </w:style>
  <w:style w:type="paragraph" w:styleId="Titolo6">
    <w:name w:val="heading 6"/>
    <w:aliases w:val="h6"/>
    <w:basedOn w:val="Normale"/>
    <w:next w:val="Normale"/>
    <w:link w:val="Titolo6Carattere"/>
    <w:uiPriority w:val="99"/>
    <w:qFormat/>
    <w:rsid w:val="00FA7455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aliases w:val="h7"/>
    <w:basedOn w:val="Normale"/>
    <w:next w:val="Normale"/>
    <w:link w:val="Titolo7Carattere"/>
    <w:uiPriority w:val="99"/>
    <w:qFormat/>
    <w:rsid w:val="00FA7455"/>
    <w:pPr>
      <w:numPr>
        <w:ilvl w:val="6"/>
        <w:numId w:val="7"/>
      </w:numPr>
      <w:spacing w:before="240" w:after="60"/>
      <w:outlineLvl w:val="6"/>
    </w:pPr>
    <w:rPr>
      <w:sz w:val="16"/>
      <w:szCs w:val="16"/>
    </w:rPr>
  </w:style>
  <w:style w:type="paragraph" w:styleId="Titolo8">
    <w:name w:val="heading 8"/>
    <w:aliases w:val="h8"/>
    <w:basedOn w:val="Normale"/>
    <w:next w:val="Normale"/>
    <w:link w:val="Titolo8Carattere"/>
    <w:uiPriority w:val="99"/>
    <w:qFormat/>
    <w:rsid w:val="00FA7455"/>
    <w:pPr>
      <w:numPr>
        <w:ilvl w:val="7"/>
        <w:numId w:val="7"/>
      </w:num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aliases w:val="h9"/>
    <w:basedOn w:val="Normale"/>
    <w:next w:val="Normale"/>
    <w:link w:val="Titolo9Carattere"/>
    <w:uiPriority w:val="99"/>
    <w:qFormat/>
    <w:rsid w:val="00470452"/>
    <w:pPr>
      <w:numPr>
        <w:ilvl w:val="8"/>
        <w:numId w:val="7"/>
      </w:numPr>
      <w:spacing w:before="240" w:after="60"/>
      <w:outlineLvl w:val="8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h1 Carattere,Heading Carattere,h11 Carattere,Attribute Heading 1 Carattere,Heading A Carattere,Heading A1 Carattere,1 Carattere,Header 1 Carattere,(Alt+1) Carattere,(Alt+1)1 Carattere,(Alt+1)2 Carattere,(Alt+1)3 Carattere,L1 Carattere"/>
    <w:basedOn w:val="Carpredefinitoparagrafo"/>
    <w:link w:val="Titolo1"/>
    <w:uiPriority w:val="9"/>
    <w:locked/>
    <w:rsid w:val="00060C67"/>
    <w:rPr>
      <w:rFonts w:ascii="HP Simplified" w:hAnsi="HP Simplified" w:cs="Arial"/>
      <w:bCs/>
      <w:caps/>
      <w:color w:val="365F91" w:themeColor="accent1" w:themeShade="BF"/>
      <w:spacing w:val="20"/>
      <w:sz w:val="32"/>
      <w:szCs w:val="32"/>
      <w:lang w:val="en-US" w:eastAsia="en-US"/>
    </w:rPr>
  </w:style>
  <w:style w:type="character" w:customStyle="1" w:styleId="Titolo2Carattere">
    <w:name w:val="Titolo 2 Carattere"/>
    <w:aliases w:val="h2 Carattere,Chapter Title Carattere,h21 Carattere,Attribute Heading 2 Carattere,(Alt+2) Carattere,(Alt+2)1 Carattere,(Alt+2)2 Carattere,Subhead A Carattere,H21 Carattere,H22 Carattere,H23 Carattere,H211 Carattere,H221 Carattere"/>
    <w:basedOn w:val="Carpredefinitoparagrafo"/>
    <w:link w:val="Titolo2"/>
    <w:locked/>
    <w:rsid w:val="00A8787A"/>
    <w:rPr>
      <w:rFonts w:ascii="HP Simplified" w:hAnsi="HP Simplified" w:cs="Arial"/>
      <w:b/>
      <w:caps/>
      <w:sz w:val="24"/>
      <w:szCs w:val="24"/>
      <w:lang w:val="en-US" w:eastAsia="en-US"/>
    </w:rPr>
  </w:style>
  <w:style w:type="character" w:customStyle="1" w:styleId="Heading3Char">
    <w:name w:val="Heading 3 Char"/>
    <w:aliases w:val="h3 Char,h3 sub heading Char,Head 3 Char,3m Char,Heading C Char,(Alt+3) Char,Table Attribute Heading Char,13 Char,Level-3 heading Char,heading3 Char,H31 Char,H32 Char,H33 Char,H311 Char,Subhead B Char,H34 Char,H312 Char,H321 Char,H331 Char"/>
    <w:basedOn w:val="Carpredefinitoparagrafo"/>
    <w:rsid w:val="007846A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itolo4Carattere">
    <w:name w:val="Titolo 4 Carattere"/>
    <w:aliases w:val="h4 Carattere"/>
    <w:basedOn w:val="Carpredefinitoparagrafo"/>
    <w:link w:val="Titolo4"/>
    <w:uiPriority w:val="99"/>
    <w:semiHidden/>
    <w:locked/>
    <w:rsid w:val="00860A48"/>
    <w:rPr>
      <w:rFonts w:ascii="Calibri" w:hAnsi="Calibri" w:cs="Times New Roman"/>
      <w:b/>
      <w:bCs/>
      <w:sz w:val="28"/>
      <w:szCs w:val="28"/>
      <w:lang w:val="en-US" w:eastAsia="en-US"/>
    </w:rPr>
  </w:style>
  <w:style w:type="character" w:customStyle="1" w:styleId="Titolo5Carattere">
    <w:name w:val="Titolo 5 Carattere"/>
    <w:aliases w:val="h5 Carattere,Block Label Carattere"/>
    <w:basedOn w:val="Carpredefinitoparagrafo"/>
    <w:link w:val="Titolo5"/>
    <w:uiPriority w:val="99"/>
    <w:locked/>
    <w:rsid w:val="00860A48"/>
    <w:rPr>
      <w:rFonts w:ascii="HP Simplified" w:hAnsi="HP Simplified" w:cs="Arial"/>
      <w:b/>
      <w:bCs/>
      <w:iCs/>
      <w:sz w:val="16"/>
      <w:szCs w:val="16"/>
      <w:lang w:eastAsia="en-US"/>
    </w:rPr>
  </w:style>
  <w:style w:type="character" w:customStyle="1" w:styleId="Titolo6Carattere">
    <w:name w:val="Titolo 6 Carattere"/>
    <w:aliases w:val="h6 Carattere"/>
    <w:basedOn w:val="Carpredefinitoparagrafo"/>
    <w:link w:val="Titolo6"/>
    <w:uiPriority w:val="99"/>
    <w:locked/>
    <w:rsid w:val="00860A48"/>
    <w:rPr>
      <w:rFonts w:ascii="HP Simplified" w:hAnsi="HP Simplified" w:cs="Arial"/>
      <w:b/>
      <w:bCs/>
      <w:sz w:val="22"/>
      <w:szCs w:val="22"/>
      <w:lang w:eastAsia="en-US"/>
    </w:rPr>
  </w:style>
  <w:style w:type="character" w:customStyle="1" w:styleId="Titolo7Carattere">
    <w:name w:val="Titolo 7 Carattere"/>
    <w:aliases w:val="h7 Carattere"/>
    <w:basedOn w:val="Carpredefinitoparagrafo"/>
    <w:link w:val="Titolo7"/>
    <w:uiPriority w:val="99"/>
    <w:locked/>
    <w:rsid w:val="00860A48"/>
    <w:rPr>
      <w:rFonts w:ascii="HP Simplified" w:hAnsi="HP Simplified" w:cs="Arial"/>
      <w:sz w:val="16"/>
      <w:szCs w:val="16"/>
      <w:lang w:eastAsia="en-US"/>
    </w:rPr>
  </w:style>
  <w:style w:type="character" w:customStyle="1" w:styleId="Titolo8Carattere">
    <w:name w:val="Titolo 8 Carattere"/>
    <w:aliases w:val="h8 Carattere"/>
    <w:basedOn w:val="Carpredefinitoparagrafo"/>
    <w:link w:val="Titolo8"/>
    <w:uiPriority w:val="99"/>
    <w:locked/>
    <w:rsid w:val="00860A48"/>
    <w:rPr>
      <w:rFonts w:ascii="HP Simplified" w:hAnsi="HP Simplified" w:cs="Arial"/>
      <w:i/>
      <w:iCs/>
      <w:sz w:val="24"/>
      <w:szCs w:val="24"/>
      <w:lang w:eastAsia="en-US"/>
    </w:rPr>
  </w:style>
  <w:style w:type="character" w:customStyle="1" w:styleId="Titolo9Carattere">
    <w:name w:val="Titolo 9 Carattere"/>
    <w:aliases w:val="h9 Carattere"/>
    <w:basedOn w:val="Carpredefinitoparagrafo"/>
    <w:link w:val="Titolo9"/>
    <w:uiPriority w:val="99"/>
    <w:locked/>
    <w:rsid w:val="00860A48"/>
    <w:rPr>
      <w:rFonts w:ascii="HP Simplified" w:hAnsi="HP Simplified" w:cs="Arial"/>
      <w:sz w:val="22"/>
      <w:szCs w:val="22"/>
      <w:lang w:eastAsia="en-US"/>
    </w:rPr>
  </w:style>
  <w:style w:type="character" w:customStyle="1" w:styleId="Heading3Char2">
    <w:name w:val="Heading 3 Char2"/>
    <w:aliases w:val="h3 Char2,h3 sub heading Char2,Head 3 Char2,3m Char2,Heading C Char2,(Alt+3) Char2,Table Attribute Heading Char2,13 Char2,Level-3 heading Char2,heading3 Char2,H31 Char2,H32 Char2,H33 Char2,H311 Char2,Subhead B Char2,H34 Char2,H312 Char2"/>
    <w:basedOn w:val="Carpredefinitoparagrafo"/>
    <w:uiPriority w:val="99"/>
    <w:semiHidden/>
    <w:locked/>
    <w:rsid w:val="00834746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Titolo3Carattere">
    <w:name w:val="Titolo 3 Carattere"/>
    <w:aliases w:val="h3 Carattere,h3 sub heading Carattere,Head 3 Carattere,3m Carattere,Heading C Carattere,(Alt+3) Carattere,Table Attribute Heading Carattere,13 Carattere,Level-3 heading Carattere,heading3 Carattere,H31 Carattere,H32 Carattere"/>
    <w:basedOn w:val="Carpredefinitoparagrafo"/>
    <w:link w:val="Titolo3"/>
    <w:locked/>
    <w:rsid w:val="00411C7D"/>
    <w:rPr>
      <w:rFonts w:ascii="HP Simplified" w:hAnsi="HP Simplified" w:cs="Arial"/>
      <w:b/>
      <w:color w:val="365F91" w:themeColor="accent1" w:themeShade="BF"/>
      <w:sz w:val="22"/>
      <w:szCs w:val="22"/>
      <w:lang w:val="en-US" w:eastAsia="en-US"/>
    </w:rPr>
  </w:style>
  <w:style w:type="paragraph" w:customStyle="1" w:styleId="H1">
    <w:name w:val="H1"/>
    <w:next w:val="Normale"/>
    <w:uiPriority w:val="99"/>
    <w:rsid w:val="00F42647"/>
    <w:pPr>
      <w:keepNext/>
      <w:keepLines/>
      <w:pageBreakBefore/>
      <w:numPr>
        <w:numId w:val="6"/>
      </w:numPr>
      <w:spacing w:before="160" w:after="160"/>
      <w:outlineLvl w:val="0"/>
    </w:pPr>
    <w:rPr>
      <w:rFonts w:ascii="Arial" w:hAnsi="Arial" w:cs="Arial"/>
      <w:bCs/>
      <w:caps/>
      <w:color w:val="29568F"/>
      <w:spacing w:val="20"/>
      <w:sz w:val="32"/>
      <w:szCs w:val="32"/>
      <w:lang w:val="en-US" w:eastAsia="en-US"/>
    </w:rPr>
  </w:style>
  <w:style w:type="paragraph" w:customStyle="1" w:styleId="H2">
    <w:name w:val="H2"/>
    <w:aliases w:val="heading 2,Titel,head 2,header2,head 21,header21,h22,head 22,header22,h23,head 23,header23,h211,head 211,header211,h221,head 221,header221,h24,head 24,header24,h25,head 25,header25,h212,head 212,header212,A"/>
    <w:next w:val="Normale"/>
    <w:rsid w:val="00F42647"/>
    <w:pPr>
      <w:keepNext/>
      <w:keepLines/>
      <w:numPr>
        <w:ilvl w:val="1"/>
        <w:numId w:val="6"/>
      </w:numPr>
      <w:spacing w:before="160" w:after="120"/>
      <w:outlineLvl w:val="1"/>
    </w:pPr>
    <w:rPr>
      <w:rFonts w:ascii="Arial Bold" w:hAnsi="Arial Bold" w:cs="Arial"/>
      <w:b/>
      <w:caps/>
      <w:color w:val="29568F"/>
      <w:sz w:val="24"/>
      <w:szCs w:val="24"/>
      <w:lang w:val="en-US" w:eastAsia="en-US"/>
    </w:rPr>
  </w:style>
  <w:style w:type="paragraph" w:customStyle="1" w:styleId="H3">
    <w:name w:val="H3"/>
    <w:next w:val="Normale"/>
    <w:uiPriority w:val="99"/>
    <w:rsid w:val="00F42647"/>
    <w:pPr>
      <w:keepNext/>
      <w:keepLines/>
      <w:numPr>
        <w:ilvl w:val="2"/>
        <w:numId w:val="6"/>
      </w:numPr>
      <w:tabs>
        <w:tab w:val="left" w:pos="720"/>
      </w:tabs>
      <w:spacing w:before="160" w:after="60"/>
      <w:ind w:left="720" w:hanging="720"/>
      <w:outlineLvl w:val="2"/>
    </w:pPr>
    <w:rPr>
      <w:rFonts w:ascii="Arial Bold" w:hAnsi="Arial Bold" w:cs="Arial"/>
      <w:b/>
      <w:color w:val="29568F"/>
      <w:sz w:val="22"/>
      <w:szCs w:val="22"/>
      <w:lang w:val="en-US" w:eastAsia="en-US"/>
    </w:rPr>
  </w:style>
  <w:style w:type="paragraph" w:customStyle="1" w:styleId="H4">
    <w:name w:val="H4"/>
    <w:basedOn w:val="Titolo4"/>
    <w:next w:val="Corpotesto"/>
    <w:uiPriority w:val="99"/>
    <w:rsid w:val="00F42647"/>
    <w:pPr>
      <w:tabs>
        <w:tab w:val="clear" w:pos="880"/>
        <w:tab w:val="num" w:pos="1062"/>
      </w:tabs>
      <w:overflowPunct/>
      <w:autoSpaceDE/>
      <w:autoSpaceDN/>
      <w:adjustRightInd/>
      <w:spacing w:before="160" w:after="0"/>
      <w:ind w:left="1080" w:hanging="1080"/>
      <w:jc w:val="left"/>
      <w:textAlignment w:val="auto"/>
    </w:pPr>
    <w:rPr>
      <w:rFonts w:ascii="Arial Bold" w:eastAsia="MS Mincho" w:hAnsi="Arial Bold"/>
      <w:noProof w:val="0"/>
      <w:color w:val="29568F"/>
      <w:sz w:val="20"/>
      <w:szCs w:val="20"/>
      <w:lang w:val="en-GB"/>
    </w:rPr>
  </w:style>
  <w:style w:type="paragraph" w:styleId="Corpotesto">
    <w:name w:val="Body Text"/>
    <w:aliases w:val="bt,BODY TEXT,body text,t,Block text,Text,heading_txt,bodytxy2,Para,EHPT,Body Text2,bt1,bodytext,BT,txt1,T1,Title 1,EDStext,sp,bullet title,sbs,block text,Resume Text,bt4,body text4,bt5,body text5,body text1,tx,text,Justified,pp,RFP Text"/>
    <w:basedOn w:val="Normale"/>
    <w:link w:val="CorpotestoCarattere"/>
    <w:rsid w:val="00FA7455"/>
  </w:style>
  <w:style w:type="character" w:customStyle="1" w:styleId="CorpotestoCarattere">
    <w:name w:val="Corpo testo Carattere"/>
    <w:aliases w:val="bt Carattere,BODY TEXT Carattere,body text Carattere,t Carattere,Block text Carattere,Text Carattere,heading_txt Carattere,bodytxy2 Carattere,Para Carattere,EHPT Carattere,Body Text2 Carattere,bt1 Carattere,bodytext Carattere"/>
    <w:basedOn w:val="Carpredefinitoparagrafo"/>
    <w:link w:val="Corpotesto"/>
    <w:locked/>
    <w:rsid w:val="00FA7455"/>
    <w:rPr>
      <w:rFonts w:ascii="Arial" w:hAnsi="Arial" w:cs="Arial"/>
      <w:sz w:val="18"/>
      <w:lang w:val="en-US" w:eastAsia="en-US" w:bidi="ar-SA"/>
    </w:rPr>
  </w:style>
  <w:style w:type="paragraph" w:customStyle="1" w:styleId="0H0">
    <w:name w:val="0 H0"/>
    <w:next w:val="Normale"/>
    <w:uiPriority w:val="99"/>
    <w:rsid w:val="00F42647"/>
    <w:pPr>
      <w:keepNext/>
      <w:keepLines/>
      <w:pageBreakBefore/>
      <w:spacing w:after="200"/>
    </w:pPr>
    <w:rPr>
      <w:rFonts w:ascii="Arial" w:hAnsi="Arial" w:cs="Arial"/>
      <w:bCs/>
      <w:caps/>
      <w:noProof/>
      <w:color w:val="29568F"/>
      <w:spacing w:val="10"/>
      <w:sz w:val="32"/>
      <w:szCs w:val="32"/>
      <w:lang w:val="en-US" w:eastAsia="en-US"/>
    </w:rPr>
  </w:style>
  <w:style w:type="paragraph" w:styleId="Sommario1">
    <w:name w:val="toc 1"/>
    <w:basedOn w:val="Normale"/>
    <w:next w:val="Normale"/>
    <w:uiPriority w:val="39"/>
    <w:rsid w:val="007A559E"/>
    <w:pPr>
      <w:tabs>
        <w:tab w:val="left" w:pos="540"/>
        <w:tab w:val="right" w:leader="dot" w:pos="8640"/>
      </w:tabs>
      <w:spacing w:before="80" w:after="40"/>
      <w:ind w:left="540" w:hanging="540"/>
    </w:pPr>
    <w:rPr>
      <w:rFonts w:eastAsia="Batang"/>
      <w:b/>
      <w:bCs/>
      <w:caps/>
      <w:noProof/>
      <w:color w:val="29568F"/>
      <w:sz w:val="20"/>
      <w:lang w:eastAsia="ko-KR"/>
    </w:rPr>
  </w:style>
  <w:style w:type="paragraph" w:customStyle="1" w:styleId="Doc">
    <w:name w:val="Doc#"/>
    <w:next w:val="Normale"/>
    <w:uiPriority w:val="99"/>
    <w:rsid w:val="002B76D3"/>
    <w:pPr>
      <w:spacing w:before="40"/>
      <w:ind w:left="2322"/>
    </w:pPr>
    <w:rPr>
      <w:rFonts w:ascii="Verdana" w:hAnsi="Verdana"/>
      <w:bCs/>
      <w:noProof/>
      <w:sz w:val="24"/>
      <w:szCs w:val="24"/>
      <w:lang w:val="en-US" w:eastAsia="en-US"/>
    </w:rPr>
  </w:style>
  <w:style w:type="character" w:styleId="Rimandocommento">
    <w:name w:val="annotation reference"/>
    <w:basedOn w:val="Carpredefinitoparagrafo"/>
    <w:uiPriority w:val="99"/>
    <w:semiHidden/>
    <w:rsid w:val="00F86E9E"/>
    <w:rPr>
      <w:rFonts w:cs="Times New Roman"/>
      <w:sz w:val="16"/>
      <w:szCs w:val="16"/>
    </w:rPr>
  </w:style>
  <w:style w:type="paragraph" w:styleId="Sommario2">
    <w:name w:val="toc 2"/>
    <w:basedOn w:val="Normale"/>
    <w:next w:val="Normale"/>
    <w:uiPriority w:val="39"/>
    <w:rsid w:val="00CD0452"/>
    <w:pPr>
      <w:tabs>
        <w:tab w:val="left" w:pos="1440"/>
        <w:tab w:val="right" w:leader="dot" w:pos="8640"/>
      </w:tabs>
      <w:spacing w:after="40"/>
      <w:ind w:left="1440" w:hanging="900"/>
    </w:pPr>
    <w:rPr>
      <w:rFonts w:eastAsia="Batang"/>
      <w:caps/>
      <w:noProof/>
      <w:sz w:val="20"/>
      <w:szCs w:val="24"/>
      <w:lang w:eastAsia="ko-KR"/>
    </w:rPr>
  </w:style>
  <w:style w:type="paragraph" w:customStyle="1" w:styleId="TableHeading">
    <w:name w:val="TableHeading"/>
    <w:rsid w:val="00F230E9"/>
    <w:pPr>
      <w:keepNext/>
      <w:spacing w:before="80" w:after="80"/>
      <w:jc w:val="center"/>
    </w:pPr>
    <w:rPr>
      <w:rFonts w:ascii="Arial Bold" w:hAnsi="Arial Bold" w:cs="Arial"/>
      <w:b/>
      <w:sz w:val="18"/>
      <w:lang w:val="en-US" w:eastAsia="en-US"/>
    </w:rPr>
  </w:style>
  <w:style w:type="paragraph" w:customStyle="1" w:styleId="TableText">
    <w:name w:val="TableText"/>
    <w:uiPriority w:val="99"/>
    <w:rsid w:val="00CD0452"/>
    <w:pPr>
      <w:spacing w:before="20" w:after="20"/>
    </w:pPr>
    <w:rPr>
      <w:rFonts w:ascii="Arial" w:hAnsi="Arial" w:cs="Arial"/>
      <w:sz w:val="18"/>
      <w:szCs w:val="18"/>
      <w:lang w:val="en-US" w:eastAsia="en-US"/>
    </w:rPr>
  </w:style>
  <w:style w:type="paragraph" w:customStyle="1" w:styleId="H5">
    <w:name w:val="H5"/>
    <w:next w:val="Normale"/>
    <w:uiPriority w:val="99"/>
    <w:semiHidden/>
    <w:rsid w:val="00F86E9E"/>
    <w:pPr>
      <w:keepNext/>
      <w:keepLines/>
      <w:spacing w:before="160"/>
      <w:outlineLvl w:val="4"/>
    </w:pPr>
    <w:rPr>
      <w:rFonts w:ascii="Trebuchet MS" w:hAnsi="Trebuchet MS"/>
      <w:b/>
      <w:sz w:val="18"/>
      <w:szCs w:val="18"/>
      <w:lang w:val="en-US" w:eastAsia="en-US"/>
    </w:rPr>
  </w:style>
  <w:style w:type="paragraph" w:styleId="Sommario3">
    <w:name w:val="toc 3"/>
    <w:basedOn w:val="Normale"/>
    <w:next w:val="Normale"/>
    <w:uiPriority w:val="39"/>
    <w:rsid w:val="00CD0452"/>
    <w:pPr>
      <w:tabs>
        <w:tab w:val="left" w:pos="1440"/>
        <w:tab w:val="right" w:leader="dot" w:pos="8640"/>
      </w:tabs>
      <w:spacing w:after="40"/>
      <w:ind w:left="1440" w:hanging="900"/>
    </w:pPr>
    <w:rPr>
      <w:rFonts w:eastAsia="Batang"/>
      <w:noProof/>
      <w:lang w:eastAsia="ko-KR"/>
    </w:rPr>
  </w:style>
  <w:style w:type="paragraph" w:customStyle="1" w:styleId="Bullet">
    <w:name w:val="Bullet"/>
    <w:link w:val="BulletCharChar"/>
    <w:uiPriority w:val="99"/>
    <w:rsid w:val="00AB4C70"/>
    <w:pPr>
      <w:numPr>
        <w:numId w:val="2"/>
      </w:numPr>
      <w:spacing w:before="40" w:after="40"/>
    </w:pPr>
    <w:rPr>
      <w:rFonts w:ascii="Arial" w:hAnsi="Arial" w:cs="Arial"/>
      <w:sz w:val="18"/>
      <w:lang w:val="en-US" w:eastAsia="en-US"/>
    </w:rPr>
  </w:style>
  <w:style w:type="character" w:customStyle="1" w:styleId="BulletCharChar">
    <w:name w:val="Bullet Char Char"/>
    <w:basedOn w:val="Carpredefinitoparagrafo"/>
    <w:link w:val="Bullet"/>
    <w:uiPriority w:val="99"/>
    <w:locked/>
    <w:rsid w:val="00AB4C70"/>
    <w:rPr>
      <w:rFonts w:ascii="Arial" w:hAnsi="Arial" w:cs="Arial"/>
      <w:sz w:val="18"/>
      <w:lang w:val="en-US" w:eastAsia="en-US"/>
    </w:rPr>
  </w:style>
  <w:style w:type="character" w:styleId="Collegamentovisitato">
    <w:name w:val="FollowedHyperlink"/>
    <w:basedOn w:val="Carpredefinitoparagrafo"/>
    <w:uiPriority w:val="99"/>
    <w:rsid w:val="00F86E9E"/>
    <w:rPr>
      <w:rFonts w:ascii="Verdana" w:hAnsi="Verdana" w:cs="Verdana"/>
      <w:color w:val="800080"/>
      <w:u w:val="single"/>
    </w:rPr>
  </w:style>
  <w:style w:type="paragraph" w:customStyle="1" w:styleId="Bullet2">
    <w:name w:val="Bullet2"/>
    <w:basedOn w:val="Normale"/>
    <w:uiPriority w:val="99"/>
    <w:rsid w:val="00F86E9E"/>
    <w:pPr>
      <w:numPr>
        <w:numId w:val="1"/>
      </w:numPr>
      <w:spacing w:before="0" w:after="0"/>
    </w:pPr>
  </w:style>
  <w:style w:type="paragraph" w:customStyle="1" w:styleId="TableBullet">
    <w:name w:val="TableBullet"/>
    <w:basedOn w:val="TableText"/>
    <w:uiPriority w:val="99"/>
    <w:rsid w:val="00F86E9E"/>
    <w:pPr>
      <w:tabs>
        <w:tab w:val="num" w:pos="270"/>
      </w:tabs>
      <w:spacing w:before="0" w:after="0"/>
      <w:ind w:left="270" w:hanging="270"/>
    </w:pPr>
  </w:style>
  <w:style w:type="paragraph" w:customStyle="1" w:styleId="CoverTitle">
    <w:name w:val="Cover Title"/>
    <w:basedOn w:val="Normale"/>
    <w:rsid w:val="00422A5F"/>
    <w:pPr>
      <w:ind w:left="-1260"/>
    </w:pPr>
    <w:rPr>
      <w:color w:val="FFFFFF"/>
      <w:sz w:val="44"/>
      <w:szCs w:val="44"/>
    </w:rPr>
  </w:style>
  <w:style w:type="paragraph" w:styleId="Testocommento">
    <w:name w:val="annotation text"/>
    <w:basedOn w:val="Normale"/>
    <w:link w:val="TestocommentoCarattere"/>
    <w:uiPriority w:val="99"/>
    <w:semiHidden/>
    <w:rsid w:val="00F86E9E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335225"/>
    <w:rPr>
      <w:rFonts w:ascii="Verdana" w:hAnsi="Verdana" w:cs="Times New Roman"/>
      <w:lang w:val="en-US" w:eastAsia="en-US" w:bidi="ar-SA"/>
    </w:rPr>
  </w:style>
  <w:style w:type="paragraph" w:styleId="Testofumetto">
    <w:name w:val="Balloon Text"/>
    <w:basedOn w:val="Normale"/>
    <w:link w:val="TestofumettoCarattere"/>
    <w:uiPriority w:val="99"/>
    <w:semiHidden/>
    <w:rsid w:val="00F86E9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60A48"/>
    <w:rPr>
      <w:rFonts w:cs="Arial"/>
      <w:sz w:val="2"/>
      <w:lang w:val="en-US" w:eastAsia="en-US"/>
    </w:rPr>
  </w:style>
  <w:style w:type="paragraph" w:styleId="Sommario4">
    <w:name w:val="toc 4"/>
    <w:basedOn w:val="Normale"/>
    <w:next w:val="Normale"/>
    <w:autoRedefine/>
    <w:uiPriority w:val="39"/>
    <w:rsid w:val="005F0030"/>
    <w:pPr>
      <w:spacing w:before="20" w:after="20"/>
      <w:ind w:left="547"/>
    </w:pPr>
    <w:rPr>
      <w:sz w:val="16"/>
    </w:rPr>
  </w:style>
  <w:style w:type="paragraph" w:customStyle="1" w:styleId="Step1">
    <w:name w:val="Step 1"/>
    <w:aliases w:val="2,3"/>
    <w:basedOn w:val="Normale"/>
    <w:uiPriority w:val="99"/>
    <w:rsid w:val="00F86E9E"/>
    <w:pPr>
      <w:tabs>
        <w:tab w:val="num" w:pos="360"/>
      </w:tabs>
      <w:spacing w:after="40"/>
      <w:ind w:left="360" w:hanging="360"/>
    </w:pPr>
  </w:style>
  <w:style w:type="paragraph" w:customStyle="1" w:styleId="Stepa">
    <w:name w:val="Step a"/>
    <w:aliases w:val="b,c"/>
    <w:basedOn w:val="Normale"/>
    <w:uiPriority w:val="99"/>
    <w:rsid w:val="00F86E9E"/>
    <w:pPr>
      <w:numPr>
        <w:numId w:val="3"/>
      </w:numPr>
      <w:tabs>
        <w:tab w:val="num" w:pos="720"/>
      </w:tabs>
      <w:spacing w:after="40"/>
      <w:ind w:left="720" w:hanging="360"/>
    </w:pPr>
  </w:style>
  <w:style w:type="character" w:styleId="Collegamentoipertestuale">
    <w:name w:val="Hyperlink"/>
    <w:basedOn w:val="Carpredefinitoparagrafo"/>
    <w:uiPriority w:val="99"/>
    <w:rsid w:val="00FA7455"/>
    <w:rPr>
      <w:rFonts w:cs="Times New Roman"/>
      <w:color w:val="0000FF"/>
      <w:u w:val="single"/>
    </w:rPr>
  </w:style>
  <w:style w:type="paragraph" w:styleId="Intestazione">
    <w:name w:val="header"/>
    <w:aliases w:val="Intestazione2,foote"/>
    <w:basedOn w:val="Normale"/>
    <w:link w:val="IntestazioneCarattere"/>
    <w:uiPriority w:val="99"/>
    <w:rsid w:val="00F86E9E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aliases w:val="Intestazione2 Carattere,foote Carattere"/>
    <w:basedOn w:val="Carpredefinitoparagrafo"/>
    <w:link w:val="Intestazione"/>
    <w:uiPriority w:val="99"/>
    <w:locked/>
    <w:rsid w:val="00860A48"/>
    <w:rPr>
      <w:rFonts w:ascii="Arial" w:hAnsi="Arial" w:cs="Arial"/>
      <w:sz w:val="20"/>
      <w:szCs w:val="20"/>
      <w:lang w:val="en-US" w:eastAsia="en-US"/>
    </w:rPr>
  </w:style>
  <w:style w:type="paragraph" w:styleId="Pidipagina">
    <w:name w:val="footer"/>
    <w:basedOn w:val="Normale"/>
    <w:link w:val="PidipaginaCarattere"/>
    <w:rsid w:val="00F86E9E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860A48"/>
    <w:rPr>
      <w:rFonts w:ascii="Arial" w:hAnsi="Arial" w:cs="Arial"/>
      <w:sz w:val="20"/>
      <w:szCs w:val="20"/>
      <w:lang w:val="en-US" w:eastAsia="en-US"/>
    </w:rPr>
  </w:style>
  <w:style w:type="paragraph" w:customStyle="1" w:styleId="FooterEDSLegal">
    <w:name w:val="Footer EDS Legal"/>
    <w:autoRedefine/>
    <w:uiPriority w:val="99"/>
    <w:semiHidden/>
    <w:rsid w:val="009F1E32"/>
    <w:pPr>
      <w:jc w:val="center"/>
    </w:pPr>
    <w:rPr>
      <w:rFonts w:ascii="Verdana" w:hAnsi="Verdana"/>
      <w:color w:val="00344D"/>
      <w:sz w:val="12"/>
      <w:szCs w:val="12"/>
      <w:lang w:val="en-US" w:eastAsia="en-US"/>
    </w:rPr>
  </w:style>
  <w:style w:type="paragraph" w:customStyle="1" w:styleId="Footer-IntDoc">
    <w:name w:val="Footer - Int Doc"/>
    <w:uiPriority w:val="99"/>
    <w:semiHidden/>
    <w:rsid w:val="009F1E32"/>
    <w:pPr>
      <w:jc w:val="center"/>
    </w:pPr>
    <w:rPr>
      <w:rFonts w:ascii="Verdana" w:hAnsi="Verdana"/>
      <w:caps/>
      <w:color w:val="00344D"/>
      <w:sz w:val="16"/>
      <w:lang w:val="en-US" w:eastAsia="en-US"/>
    </w:rPr>
  </w:style>
  <w:style w:type="paragraph" w:customStyle="1" w:styleId="DocDate">
    <w:name w:val="DocDate"/>
    <w:basedOn w:val="Normale"/>
    <w:uiPriority w:val="99"/>
    <w:rsid w:val="00FB117B"/>
    <w:pPr>
      <w:spacing w:before="280" w:after="0"/>
      <w:ind w:left="2322"/>
    </w:pPr>
    <w:rPr>
      <w:b/>
      <w:bCs/>
      <w:sz w:val="24"/>
      <w:szCs w:val="24"/>
    </w:rPr>
  </w:style>
  <w:style w:type="paragraph" w:customStyle="1" w:styleId="Number">
    <w:name w:val="Number"/>
    <w:basedOn w:val="Corpotesto"/>
    <w:uiPriority w:val="99"/>
    <w:rsid w:val="0052672B"/>
    <w:pPr>
      <w:numPr>
        <w:numId w:val="8"/>
      </w:numPr>
      <w:adjustRightInd w:val="0"/>
      <w:snapToGrid w:val="0"/>
      <w:spacing w:after="40"/>
    </w:pPr>
  </w:style>
  <w:style w:type="paragraph" w:styleId="Didascalia">
    <w:name w:val="caption"/>
    <w:basedOn w:val="Corpotesto"/>
    <w:next w:val="Normale"/>
    <w:link w:val="DidascaliaCarattere"/>
    <w:uiPriority w:val="35"/>
    <w:qFormat/>
    <w:rsid w:val="0082454B"/>
    <w:pPr>
      <w:spacing w:before="120" w:after="80"/>
    </w:pPr>
    <w:rPr>
      <w:b/>
      <w:bCs/>
    </w:rPr>
  </w:style>
  <w:style w:type="character" w:customStyle="1" w:styleId="Code">
    <w:name w:val="Code"/>
    <w:basedOn w:val="Carpredefinitoparagrafo"/>
    <w:uiPriority w:val="99"/>
    <w:rsid w:val="0082454B"/>
    <w:rPr>
      <w:rFonts w:ascii="Courier New" w:eastAsia="MS Mincho" w:hAnsi="Courier New" w:cs="Times New Roman"/>
      <w:sz w:val="18"/>
      <w:lang w:val="en-US" w:eastAsia="en-US" w:bidi="ar-SA"/>
    </w:rPr>
  </w:style>
  <w:style w:type="paragraph" w:customStyle="1" w:styleId="Note">
    <w:name w:val="Note"/>
    <w:basedOn w:val="Corpotesto"/>
    <w:next w:val="Corpotesto"/>
    <w:link w:val="NoteCharChar"/>
    <w:uiPriority w:val="99"/>
    <w:rsid w:val="00F42647"/>
    <w:pPr>
      <w:numPr>
        <w:numId w:val="10"/>
      </w:numPr>
      <w:spacing w:before="120" w:after="80"/>
    </w:pPr>
  </w:style>
  <w:style w:type="character" w:customStyle="1" w:styleId="NoteCharChar">
    <w:name w:val="Note Char Char"/>
    <w:basedOn w:val="CorpotestoCarattere"/>
    <w:link w:val="Note"/>
    <w:uiPriority w:val="99"/>
    <w:locked/>
    <w:rsid w:val="00F42647"/>
    <w:rPr>
      <w:rFonts w:ascii="HP Simplified" w:hAnsi="HP Simplified" w:cs="Arial"/>
      <w:sz w:val="18"/>
      <w:szCs w:val="18"/>
      <w:lang w:val="en-US" w:eastAsia="en-US" w:bidi="ar-SA"/>
    </w:rPr>
  </w:style>
  <w:style w:type="paragraph" w:customStyle="1" w:styleId="Number2">
    <w:name w:val="Number2"/>
    <w:basedOn w:val="Corpotesto"/>
    <w:uiPriority w:val="99"/>
    <w:rsid w:val="0082454B"/>
    <w:pPr>
      <w:numPr>
        <w:numId w:val="4"/>
      </w:numPr>
      <w:spacing w:after="40"/>
    </w:pPr>
  </w:style>
  <w:style w:type="paragraph" w:customStyle="1" w:styleId="Warning">
    <w:name w:val="Warning"/>
    <w:basedOn w:val="Corpotesto"/>
    <w:next w:val="Corpotesto"/>
    <w:uiPriority w:val="99"/>
    <w:rsid w:val="006832F0"/>
    <w:pPr>
      <w:numPr>
        <w:numId w:val="5"/>
      </w:numPr>
      <w:tabs>
        <w:tab w:val="num" w:pos="1080"/>
      </w:tabs>
      <w:spacing w:before="120" w:after="80"/>
      <w:ind w:left="1080" w:hanging="1080"/>
    </w:pPr>
    <w:rPr>
      <w:color w:val="CC0000"/>
    </w:rPr>
  </w:style>
  <w:style w:type="table" w:styleId="Grigliatabella">
    <w:name w:val="Table Grid"/>
    <w:basedOn w:val="Tabellanormale"/>
    <w:uiPriority w:val="99"/>
    <w:rsid w:val="00FA7455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tema">
    <w:name w:val="Table Theme"/>
    <w:basedOn w:val="Tabellanormale"/>
    <w:uiPriority w:val="99"/>
    <w:rsid w:val="00FA7455"/>
    <w:pPr>
      <w:spacing w:before="40" w:after="120"/>
    </w:pPr>
    <w:rPr>
      <w:rFonts w:ascii="Arial" w:hAnsi="Arial"/>
    </w:rPr>
    <w:tblPr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predefinitoparagrafo"/>
    <w:uiPriority w:val="99"/>
    <w:rsid w:val="00FA7455"/>
    <w:rPr>
      <w:rFonts w:ascii="Arial" w:hAnsi="Arial" w:cs="Times New Roman"/>
    </w:rPr>
  </w:style>
  <w:style w:type="paragraph" w:styleId="Mappadocumento">
    <w:name w:val="Document Map"/>
    <w:basedOn w:val="Normale"/>
    <w:link w:val="MappadocumentoCarattere"/>
    <w:uiPriority w:val="99"/>
    <w:semiHidden/>
    <w:rsid w:val="0034320D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860A48"/>
    <w:rPr>
      <w:rFonts w:cs="Arial"/>
      <w:sz w:val="2"/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840A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860A48"/>
    <w:rPr>
      <w:rFonts w:ascii="Arial" w:hAnsi="Arial" w:cs="Arial"/>
      <w:b/>
      <w:bCs/>
      <w:sz w:val="20"/>
      <w:szCs w:val="20"/>
      <w:lang w:val="en-US" w:eastAsia="en-US" w:bidi="ar-SA"/>
    </w:rPr>
  </w:style>
  <w:style w:type="paragraph" w:customStyle="1" w:styleId="NumberedStep">
    <w:name w:val="Numbered Step"/>
    <w:basedOn w:val="Normale"/>
    <w:link w:val="NumberedStepChar"/>
    <w:uiPriority w:val="99"/>
    <w:rsid w:val="00CD0452"/>
    <w:pPr>
      <w:numPr>
        <w:numId w:val="9"/>
      </w:numPr>
      <w:spacing w:before="0" w:after="0"/>
    </w:pPr>
    <w:rPr>
      <w:rFonts w:eastAsia="Batang"/>
      <w:sz w:val="24"/>
      <w:szCs w:val="24"/>
      <w:lang w:eastAsia="ko-KR"/>
    </w:rPr>
  </w:style>
  <w:style w:type="character" w:customStyle="1" w:styleId="NumberedStepChar">
    <w:name w:val="Numbered Step Char"/>
    <w:basedOn w:val="Carpredefinitoparagrafo"/>
    <w:link w:val="NumberedStep"/>
    <w:uiPriority w:val="99"/>
    <w:locked/>
    <w:rsid w:val="00CD0452"/>
    <w:rPr>
      <w:rFonts w:ascii="HP Simplified" w:eastAsia="Batang" w:hAnsi="HP Simplified" w:cs="Arial"/>
      <w:sz w:val="24"/>
      <w:szCs w:val="24"/>
      <w:lang w:eastAsia="ko-KR"/>
    </w:rPr>
  </w:style>
  <w:style w:type="paragraph" w:customStyle="1" w:styleId="BasicParagraph">
    <w:name w:val="[Basic Paragraph]"/>
    <w:basedOn w:val="Normale"/>
    <w:uiPriority w:val="99"/>
    <w:rsid w:val="00F230E9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verSubhead">
    <w:name w:val="Cover Subhead"/>
    <w:autoRedefine/>
    <w:uiPriority w:val="99"/>
    <w:rsid w:val="00C120B8"/>
    <w:pPr>
      <w:spacing w:line="360" w:lineRule="exact"/>
      <w:ind w:left="-851"/>
    </w:pPr>
    <w:rPr>
      <w:rFonts w:ascii="Arial Bold" w:hAnsi="Arial Bold"/>
      <w:bCs/>
      <w:color w:val="000000"/>
      <w:sz w:val="32"/>
      <w:szCs w:val="24"/>
      <w:lang w:val="en-US" w:eastAsia="en-US"/>
    </w:rPr>
  </w:style>
  <w:style w:type="paragraph" w:customStyle="1" w:styleId="CoverSubhead2">
    <w:name w:val="Cover Subhead2"/>
    <w:basedOn w:val="CoverSubhead"/>
    <w:rsid w:val="00422A5F"/>
    <w:pPr>
      <w:spacing w:before="120"/>
      <w:ind w:left="-1267"/>
    </w:pPr>
    <w:rPr>
      <w:rFonts w:ascii="Arial" w:hAnsi="Arial" w:cs="Arial"/>
    </w:rPr>
  </w:style>
  <w:style w:type="character" w:customStyle="1" w:styleId="StyleComplexVerdana8pt">
    <w:name w:val="Style (Complex) Verdana 8 pt"/>
    <w:basedOn w:val="Carpredefinitoparagrafo"/>
    <w:uiPriority w:val="99"/>
    <w:rsid w:val="00CD0452"/>
    <w:rPr>
      <w:rFonts w:ascii="Arial" w:hAnsi="Arial" w:cs="Arial"/>
      <w:sz w:val="16"/>
      <w:szCs w:val="16"/>
    </w:rPr>
  </w:style>
  <w:style w:type="paragraph" w:customStyle="1" w:styleId="StyleComplexVerdana8ptBefore1ptAfter1pt">
    <w:name w:val="Style (Complex) Verdana 8 pt Before:  1 pt After:  1 pt"/>
    <w:basedOn w:val="Normale"/>
    <w:uiPriority w:val="99"/>
    <w:rsid w:val="00CD0452"/>
    <w:pPr>
      <w:spacing w:before="20" w:after="20"/>
    </w:pPr>
    <w:rPr>
      <w:sz w:val="16"/>
      <w:szCs w:val="16"/>
    </w:rPr>
  </w:style>
  <w:style w:type="paragraph" w:customStyle="1" w:styleId="StyleComplexArial8ptBefore1ptAfter1pt1">
    <w:name w:val="Style (Complex) Arial 8 pt Before:  1 pt After:  1 pt1"/>
    <w:basedOn w:val="Normale"/>
    <w:uiPriority w:val="99"/>
    <w:rsid w:val="00AB4C70"/>
    <w:pPr>
      <w:spacing w:before="20" w:after="20"/>
    </w:pPr>
    <w:rPr>
      <w:rFonts w:cs="Verdana"/>
      <w:sz w:val="16"/>
      <w:szCs w:val="16"/>
    </w:rPr>
  </w:style>
  <w:style w:type="character" w:customStyle="1" w:styleId="StyleBlue">
    <w:name w:val="Style Blue"/>
    <w:basedOn w:val="Carpredefinitoparagrafo"/>
    <w:uiPriority w:val="99"/>
    <w:rsid w:val="00F42647"/>
    <w:rPr>
      <w:rFonts w:cs="Times New Roman"/>
      <w:color w:val="29568F"/>
      <w:u w:color="29568F"/>
    </w:rPr>
  </w:style>
  <w:style w:type="paragraph" w:customStyle="1" w:styleId="StyleBodyTextbtbodytextBlocktextResumeTextsptbodyboxt">
    <w:name w:val="Style Body Textbtbody textBlock textResume Textsptbody boxt..."/>
    <w:basedOn w:val="Corpotesto"/>
    <w:uiPriority w:val="99"/>
    <w:rsid w:val="00CD0452"/>
    <w:rPr>
      <w:i/>
    </w:rPr>
  </w:style>
  <w:style w:type="paragraph" w:customStyle="1" w:styleId="StyleBodyTextbtbodytextBlocktextResumeTextsptbodyboxt1">
    <w:name w:val="Style Body Textbtbody textBlock textResume Textsptbody boxt...1"/>
    <w:basedOn w:val="Corpotesto"/>
    <w:uiPriority w:val="99"/>
    <w:rsid w:val="00CD0452"/>
    <w:rPr>
      <w:rFonts w:ascii="Arial Bold" w:hAnsi="Arial Bold"/>
      <w:b/>
      <w:bCs/>
    </w:rPr>
  </w:style>
  <w:style w:type="paragraph" w:customStyle="1" w:styleId="StyleBodyTextbtbodytextBlocktextResumeTextsptbodyboxt2">
    <w:name w:val="Style Body Textbtbody textBlock textResume Textsptbody boxt...2"/>
    <w:basedOn w:val="Corpotesto"/>
    <w:link w:val="StyleBodyTextbtbodytextBlocktextResumeTextsptbodyboxt2Char"/>
    <w:uiPriority w:val="99"/>
    <w:rsid w:val="00CD0452"/>
    <w:rPr>
      <w:rFonts w:ascii="Arial Bold" w:hAnsi="Arial Bold"/>
      <w:b/>
      <w:bCs/>
      <w:sz w:val="20"/>
    </w:rPr>
  </w:style>
  <w:style w:type="character" w:customStyle="1" w:styleId="StyleBodyTextbtbodytextBlocktextResumeTextsptbodyboxt2Char">
    <w:name w:val="Style Body Textbtbody textBlock textResume Textsptbody boxt...2 Char"/>
    <w:basedOn w:val="CorpotestoCarattere"/>
    <w:link w:val="StyleBodyTextbtbodytextBlocktextResumeTextsptbodyboxt2"/>
    <w:uiPriority w:val="99"/>
    <w:locked/>
    <w:rsid w:val="00CD0452"/>
    <w:rPr>
      <w:rFonts w:ascii="Arial Bold" w:hAnsi="Arial Bold" w:cs="Arial"/>
      <w:b/>
      <w:bCs/>
      <w:sz w:val="18"/>
      <w:lang w:val="en-US" w:eastAsia="en-US" w:bidi="ar-SA"/>
    </w:rPr>
  </w:style>
  <w:style w:type="paragraph" w:customStyle="1" w:styleId="StyleBodyTextbtbodytextBlocktextResumeTextsptbodyboxt3">
    <w:name w:val="Style Body Textbtbody textBlock textResume Textsptbody boxt...3"/>
    <w:basedOn w:val="Corpotesto"/>
    <w:link w:val="StyleBodyTextbtbodytextBlocktextResumeTextsptbodyboxt3Char"/>
    <w:uiPriority w:val="99"/>
    <w:rsid w:val="00CD0452"/>
    <w:rPr>
      <w:rFonts w:ascii="Arial Bold" w:hAnsi="Arial Bold"/>
      <w:b/>
      <w:bCs/>
      <w:color w:val="FF0000"/>
      <w:sz w:val="20"/>
    </w:rPr>
  </w:style>
  <w:style w:type="character" w:customStyle="1" w:styleId="StyleBodyTextbtbodytextBlocktextResumeTextsptbodyboxt3Char">
    <w:name w:val="Style Body Textbtbody textBlock textResume Textsptbody boxt...3 Char"/>
    <w:basedOn w:val="CorpotestoCarattere"/>
    <w:link w:val="StyleBodyTextbtbodytextBlocktextResumeTextsptbodyboxt3"/>
    <w:uiPriority w:val="99"/>
    <w:locked/>
    <w:rsid w:val="00CD0452"/>
    <w:rPr>
      <w:rFonts w:ascii="Arial Bold" w:hAnsi="Arial Bold" w:cs="Arial"/>
      <w:b/>
      <w:bCs/>
      <w:color w:val="FF0000"/>
      <w:sz w:val="18"/>
      <w:lang w:val="en-US" w:eastAsia="en-US" w:bidi="ar-SA"/>
    </w:rPr>
  </w:style>
  <w:style w:type="paragraph" w:customStyle="1" w:styleId="StyleBodyTextbtbodytextBlocktextResumeTextsptbodyboxt4">
    <w:name w:val="Style Body Textbtbody textBlock textResume Textsptbody boxt...4"/>
    <w:basedOn w:val="Corpotesto"/>
    <w:link w:val="StyleBodyTextbtbodytextBlocktextResumeTextsptbodyboxt4Char"/>
    <w:uiPriority w:val="99"/>
    <w:rsid w:val="00CD0452"/>
    <w:rPr>
      <w:color w:val="FF0000"/>
    </w:rPr>
  </w:style>
  <w:style w:type="character" w:customStyle="1" w:styleId="StyleBodyTextbtbodytextBlocktextResumeTextsptbodyboxt4Char">
    <w:name w:val="Style Body Textbtbody textBlock textResume Textsptbody boxt...4 Char"/>
    <w:basedOn w:val="CorpotestoCarattere"/>
    <w:link w:val="StyleBodyTextbtbodytextBlocktextResumeTextsptbodyboxt4"/>
    <w:uiPriority w:val="99"/>
    <w:locked/>
    <w:rsid w:val="00CD0452"/>
    <w:rPr>
      <w:rFonts w:ascii="Arial" w:hAnsi="Arial" w:cs="Arial"/>
      <w:color w:val="FF0000"/>
      <w:sz w:val="18"/>
      <w:lang w:val="en-US" w:eastAsia="en-US" w:bidi="ar-SA"/>
    </w:rPr>
  </w:style>
  <w:style w:type="paragraph" w:customStyle="1" w:styleId="StyleBodyTextbtbodytextBlocktextResumeTextsptbodyboxt5">
    <w:name w:val="Style Body Textbtbody textBlock textResume Textsptbody boxt...5"/>
    <w:basedOn w:val="Corpotesto"/>
    <w:link w:val="StyleBodyTextbtbodytextBlocktextResumeTextsptbodyboxt5Char"/>
    <w:uiPriority w:val="99"/>
    <w:rsid w:val="00CD0452"/>
    <w:rPr>
      <w:color w:val="000000"/>
    </w:rPr>
  </w:style>
  <w:style w:type="character" w:customStyle="1" w:styleId="StyleBodyTextbtbodytextBlocktextResumeTextsptbodyboxt5Char">
    <w:name w:val="Style Body Textbtbody textBlock textResume Textsptbody boxt...5 Char"/>
    <w:basedOn w:val="CorpotestoCarattere"/>
    <w:link w:val="StyleBodyTextbtbodytextBlocktextResumeTextsptbodyboxt5"/>
    <w:uiPriority w:val="99"/>
    <w:locked/>
    <w:rsid w:val="00CD0452"/>
    <w:rPr>
      <w:rFonts w:ascii="Arial" w:hAnsi="Arial" w:cs="Arial"/>
      <w:color w:val="000000"/>
      <w:sz w:val="18"/>
      <w:lang w:val="en-US" w:eastAsia="en-US" w:bidi="ar-SA"/>
    </w:rPr>
  </w:style>
  <w:style w:type="paragraph" w:customStyle="1" w:styleId="StyleBodyTextbtbodytextBlocktextResumeTextsptbodyboxt6">
    <w:name w:val="Style Body Textbtbody textBlock textResume Textsptbody boxt...6"/>
    <w:basedOn w:val="Corpotesto"/>
    <w:link w:val="StyleBodyTextbtbodytextBlocktextResumeTextsptbodyboxt6Char"/>
    <w:uiPriority w:val="99"/>
    <w:rsid w:val="00CD0452"/>
    <w:rPr>
      <w:sz w:val="20"/>
    </w:rPr>
  </w:style>
  <w:style w:type="character" w:customStyle="1" w:styleId="StyleBodyTextbtbodytextBlocktextResumeTextsptbodyboxt6Char">
    <w:name w:val="Style Body Textbtbody textBlock textResume Textsptbody boxt...6 Char"/>
    <w:basedOn w:val="CorpotestoCarattere"/>
    <w:link w:val="StyleBodyTextbtbodytextBlocktextResumeTextsptbodyboxt6"/>
    <w:uiPriority w:val="99"/>
    <w:locked/>
    <w:rsid w:val="00CD0452"/>
    <w:rPr>
      <w:rFonts w:ascii="Arial" w:hAnsi="Arial" w:cs="Arial"/>
      <w:sz w:val="18"/>
      <w:lang w:val="en-US" w:eastAsia="en-US" w:bidi="ar-SA"/>
    </w:rPr>
  </w:style>
  <w:style w:type="paragraph" w:customStyle="1" w:styleId="StyleBodyTextbtbodytextBlocktextResumeTextsptbodyboxt7">
    <w:name w:val="Style Body Textbtbody textBlock textResume Textsptbody boxt...7"/>
    <w:basedOn w:val="Corpotesto"/>
    <w:link w:val="StyleBodyTextbtbodytextBlocktextResumeTextsptbodyboxt7Char"/>
    <w:uiPriority w:val="99"/>
    <w:rsid w:val="00CD0452"/>
    <w:rPr>
      <w:sz w:val="20"/>
    </w:rPr>
  </w:style>
  <w:style w:type="character" w:customStyle="1" w:styleId="StyleBodyTextbtbodytextBlocktextResumeTextsptbodyboxt7Char">
    <w:name w:val="Style Body Textbtbody textBlock textResume Textsptbody boxt...7 Char"/>
    <w:basedOn w:val="CorpotestoCarattere"/>
    <w:link w:val="StyleBodyTextbtbodytextBlocktextResumeTextsptbodyboxt7"/>
    <w:uiPriority w:val="99"/>
    <w:locked/>
    <w:rsid w:val="00CD0452"/>
    <w:rPr>
      <w:rFonts w:ascii="Arial" w:hAnsi="Arial" w:cs="Arial"/>
      <w:sz w:val="18"/>
      <w:lang w:val="en-US" w:eastAsia="en-US" w:bidi="ar-SA"/>
    </w:rPr>
  </w:style>
  <w:style w:type="paragraph" w:customStyle="1" w:styleId="StyleBulletComplexBold">
    <w:name w:val="Style Bullet + (Complex) Bold"/>
    <w:basedOn w:val="Bullet"/>
    <w:link w:val="StyleBulletComplexBoldChar"/>
    <w:uiPriority w:val="99"/>
    <w:rsid w:val="00CD0452"/>
    <w:rPr>
      <w:bCs/>
    </w:rPr>
  </w:style>
  <w:style w:type="character" w:customStyle="1" w:styleId="StyleBulletComplexBoldChar">
    <w:name w:val="Style Bullet + (Complex) Bold Char"/>
    <w:basedOn w:val="BulletCharChar"/>
    <w:link w:val="StyleBulletComplexBold"/>
    <w:uiPriority w:val="99"/>
    <w:locked/>
    <w:rsid w:val="00CD0452"/>
    <w:rPr>
      <w:rFonts w:ascii="Arial" w:hAnsi="Arial" w:cs="Arial"/>
      <w:bCs/>
      <w:sz w:val="18"/>
      <w:lang w:val="en-US" w:eastAsia="en-US"/>
    </w:rPr>
  </w:style>
  <w:style w:type="paragraph" w:customStyle="1" w:styleId="StyleBulletBefore3ptAfter3pt">
    <w:name w:val="Style Bullet + Before:  3 pt After:  3 pt"/>
    <w:basedOn w:val="Bullet"/>
    <w:uiPriority w:val="99"/>
    <w:rsid w:val="00AB4C70"/>
    <w:pPr>
      <w:spacing w:before="60" w:after="60"/>
    </w:pPr>
  </w:style>
  <w:style w:type="paragraph" w:customStyle="1" w:styleId="StyleCommentTextLatin12pt">
    <w:name w:val="Style Comment Text + (Latin) 12 pt"/>
    <w:basedOn w:val="Testocommento"/>
    <w:uiPriority w:val="99"/>
    <w:rsid w:val="00AB4C70"/>
    <w:rPr>
      <w:sz w:val="24"/>
    </w:rPr>
  </w:style>
  <w:style w:type="paragraph" w:customStyle="1" w:styleId="StyleNumberedStepLatinVerdanaLatin9ptComplex10p">
    <w:name w:val="Style Numbered Step + (Latin) Verdana (Latin) 9 pt (Complex) 10 p..."/>
    <w:basedOn w:val="NumberedStep"/>
    <w:uiPriority w:val="99"/>
    <w:rsid w:val="00CD0452"/>
    <w:rPr>
      <w:sz w:val="18"/>
      <w:szCs w:val="20"/>
      <w:u w:color="0000FF"/>
    </w:rPr>
  </w:style>
  <w:style w:type="character" w:customStyle="1" w:styleId="StyleRed">
    <w:name w:val="Style Red"/>
    <w:basedOn w:val="Carpredefinitoparagrafo"/>
    <w:uiPriority w:val="99"/>
    <w:rsid w:val="00CD0452"/>
    <w:rPr>
      <w:rFonts w:cs="Times New Roman"/>
      <w:color w:val="FF0000"/>
    </w:rPr>
  </w:style>
  <w:style w:type="paragraph" w:customStyle="1" w:styleId="StyleStyleBodyTextbtbodytextBlocktextResumeTextsptbodyboxt">
    <w:name w:val="Style Style Body Textbtbody textBlock textResume Textsptbody boxt....."/>
    <w:basedOn w:val="StyleBodyTextbtbodytextBlocktextResumeTextsptbodyboxt4"/>
    <w:link w:val="StyleStyleBodyTextbtbodytextBlocktextResumeTextsptbodyboxtChar"/>
    <w:uiPriority w:val="99"/>
    <w:rsid w:val="00CD0452"/>
    <w:rPr>
      <w:i/>
    </w:rPr>
  </w:style>
  <w:style w:type="character" w:customStyle="1" w:styleId="StyleStyleBodyTextbtbodytextBlocktextResumeTextsptbodyboxtChar">
    <w:name w:val="Style Style Body Textbtbody textBlock textResume Textsptbody boxt..... Char"/>
    <w:basedOn w:val="StyleBodyTextbtbodytextBlocktextResumeTextsptbodyboxt4Char"/>
    <w:link w:val="StyleStyleBodyTextbtbodytextBlocktextResumeTextsptbodyboxt"/>
    <w:uiPriority w:val="99"/>
    <w:locked/>
    <w:rsid w:val="00CD0452"/>
    <w:rPr>
      <w:rFonts w:ascii="Arial" w:hAnsi="Arial" w:cs="Arial"/>
      <w:i/>
      <w:color w:val="FF0000"/>
      <w:sz w:val="18"/>
      <w:lang w:val="en-US" w:eastAsia="en-US" w:bidi="ar-SA"/>
    </w:rPr>
  </w:style>
  <w:style w:type="paragraph" w:customStyle="1" w:styleId="StyleStyleBodyTextbtbodytextBlocktextResumeTextsptbodyboxt1">
    <w:name w:val="Style Style Body Textbtbody textBlock textResume Textsptbody boxt.....1"/>
    <w:basedOn w:val="StyleBodyTextbtbodytextBlocktextResumeTextsptbodyboxt4"/>
    <w:link w:val="StyleStyleBodyTextbtbodytextBlocktextResumeTextsptbodyboxt1Char"/>
    <w:uiPriority w:val="99"/>
    <w:rsid w:val="00CD0452"/>
    <w:rPr>
      <w:rFonts w:ascii="Arial Bold" w:hAnsi="Arial Bold"/>
      <w:b/>
      <w:i/>
      <w:u w:val="single"/>
    </w:rPr>
  </w:style>
  <w:style w:type="character" w:customStyle="1" w:styleId="StyleStyleBodyTextbtbodytextBlocktextResumeTextsptbodyboxt1Char">
    <w:name w:val="Style Style Body Textbtbody textBlock textResume Textsptbody boxt.....1 Char"/>
    <w:basedOn w:val="StyleBodyTextbtbodytextBlocktextResumeTextsptbodyboxt4Char"/>
    <w:link w:val="StyleStyleBodyTextbtbodytextBlocktextResumeTextsptbodyboxt1"/>
    <w:uiPriority w:val="99"/>
    <w:locked/>
    <w:rsid w:val="00CD0452"/>
    <w:rPr>
      <w:rFonts w:ascii="Arial Bold" w:hAnsi="Arial Bold" w:cs="Arial"/>
      <w:b/>
      <w:i/>
      <w:color w:val="FF0000"/>
      <w:sz w:val="18"/>
      <w:u w:val="single"/>
      <w:lang w:val="en-US" w:eastAsia="en-US" w:bidi="ar-SA"/>
    </w:rPr>
  </w:style>
  <w:style w:type="paragraph" w:customStyle="1" w:styleId="StyleStyleBodyTextbtbodytextBlocktextResumeTextsptbodyboxt2">
    <w:name w:val="Style Style Body Textbtbody textBlock textResume Textsptbody boxt.....2"/>
    <w:basedOn w:val="StyleBodyTextbtbodytextBlocktextResumeTextsptbodyboxt2"/>
    <w:link w:val="StyleStyleBodyTextbtbodytextBlocktextResumeTextsptbodyboxt2Char"/>
    <w:uiPriority w:val="99"/>
    <w:rsid w:val="00CD0452"/>
    <w:rPr>
      <w:bCs w:val="0"/>
      <w:color w:val="FF0000"/>
    </w:rPr>
  </w:style>
  <w:style w:type="character" w:customStyle="1" w:styleId="StyleStyleBodyTextbtbodytextBlocktextResumeTextsptbodyboxt2Char">
    <w:name w:val="Style Style Body Textbtbody textBlock textResume Textsptbody boxt.....2 Char"/>
    <w:basedOn w:val="StyleBodyTextbtbodytextBlocktextResumeTextsptbodyboxt2Char"/>
    <w:link w:val="StyleStyleBodyTextbtbodytextBlocktextResumeTextsptbodyboxt2"/>
    <w:uiPriority w:val="99"/>
    <w:locked/>
    <w:rsid w:val="00CD0452"/>
    <w:rPr>
      <w:rFonts w:ascii="Arial Bold" w:hAnsi="Arial Bold" w:cs="Arial"/>
      <w:b/>
      <w:bCs/>
      <w:color w:val="FF0000"/>
      <w:sz w:val="18"/>
      <w:lang w:val="en-US" w:eastAsia="en-US" w:bidi="ar-SA"/>
    </w:rPr>
  </w:style>
  <w:style w:type="paragraph" w:customStyle="1" w:styleId="StyleTableTextLatinItalicRed">
    <w:name w:val="Style TableText + (Latin) Italic Red"/>
    <w:basedOn w:val="TableText"/>
    <w:uiPriority w:val="99"/>
    <w:rsid w:val="00CD0452"/>
    <w:rPr>
      <w:i/>
      <w:color w:val="FF0000"/>
    </w:rPr>
  </w:style>
  <w:style w:type="paragraph" w:customStyle="1" w:styleId="Style8ptLatinBoldCentered">
    <w:name w:val="Style 8 pt (Latin) Bold Centered"/>
    <w:basedOn w:val="Normale"/>
    <w:uiPriority w:val="99"/>
    <w:rsid w:val="00F230E9"/>
    <w:pPr>
      <w:spacing w:before="80" w:after="80"/>
      <w:jc w:val="center"/>
    </w:pPr>
    <w:rPr>
      <w:b/>
      <w:szCs w:val="16"/>
    </w:rPr>
  </w:style>
  <w:style w:type="paragraph" w:customStyle="1" w:styleId="Table">
    <w:name w:val="Table"/>
    <w:basedOn w:val="Normale"/>
    <w:link w:val="TableChar"/>
    <w:uiPriority w:val="99"/>
    <w:rsid w:val="00AC0EEB"/>
    <w:pPr>
      <w:spacing w:after="40"/>
    </w:pPr>
    <w:rPr>
      <w:rFonts w:cs="Times New Roman"/>
      <w:sz w:val="20"/>
    </w:rPr>
  </w:style>
  <w:style w:type="character" w:customStyle="1" w:styleId="TableChar">
    <w:name w:val="Table Char"/>
    <w:basedOn w:val="Carpredefinitoparagrafo"/>
    <w:link w:val="Table"/>
    <w:uiPriority w:val="99"/>
    <w:locked/>
    <w:rsid w:val="00AC0EEB"/>
    <w:rPr>
      <w:rFonts w:ascii="Arial" w:hAnsi="Arial" w:cs="Times New Roman"/>
      <w:lang w:val="en-US" w:eastAsia="en-US" w:bidi="ar-SA"/>
    </w:rPr>
  </w:style>
  <w:style w:type="paragraph" w:customStyle="1" w:styleId="Subhead2">
    <w:name w:val="Subhead 2"/>
    <w:basedOn w:val="Subhead1"/>
    <w:autoRedefine/>
    <w:uiPriority w:val="99"/>
    <w:rsid w:val="00CC1FED"/>
    <w:pPr>
      <w:numPr>
        <w:ilvl w:val="1"/>
      </w:numPr>
      <w:jc w:val="both"/>
    </w:pPr>
    <w:rPr>
      <w:sz w:val="20"/>
    </w:rPr>
  </w:style>
  <w:style w:type="paragraph" w:customStyle="1" w:styleId="Subhead3">
    <w:name w:val="Subhead 3"/>
    <w:autoRedefine/>
    <w:uiPriority w:val="99"/>
    <w:rsid w:val="00CC1FED"/>
    <w:pPr>
      <w:numPr>
        <w:ilvl w:val="2"/>
        <w:numId w:val="11"/>
      </w:numPr>
      <w:spacing w:before="300" w:after="100" w:line="280" w:lineRule="exact"/>
    </w:pPr>
    <w:rPr>
      <w:rFonts w:ascii="Verdana" w:hAnsi="Verdana"/>
      <w:b/>
      <w:bCs/>
      <w:caps/>
      <w:color w:val="00344D"/>
      <w:lang w:eastAsia="en-US"/>
    </w:rPr>
  </w:style>
  <w:style w:type="paragraph" w:customStyle="1" w:styleId="Subhead1">
    <w:name w:val="Subhead 1"/>
    <w:autoRedefine/>
    <w:uiPriority w:val="99"/>
    <w:rsid w:val="00CC1FED"/>
    <w:pPr>
      <w:numPr>
        <w:numId w:val="11"/>
      </w:numPr>
      <w:spacing w:before="300" w:after="100" w:line="280" w:lineRule="exact"/>
    </w:pPr>
    <w:rPr>
      <w:rFonts w:ascii="Verdana" w:hAnsi="Verdana"/>
      <w:b/>
      <w:caps/>
      <w:color w:val="00344D"/>
      <w:sz w:val="24"/>
      <w:szCs w:val="24"/>
      <w:lang w:eastAsia="en-US"/>
    </w:rPr>
  </w:style>
  <w:style w:type="paragraph" w:customStyle="1" w:styleId="Title4">
    <w:name w:val="Title 4"/>
    <w:basedOn w:val="Subhead3"/>
    <w:autoRedefine/>
    <w:uiPriority w:val="99"/>
    <w:rsid w:val="00CC1FED"/>
    <w:pPr>
      <w:numPr>
        <w:ilvl w:val="3"/>
      </w:numPr>
      <w:ind w:firstLine="1116"/>
    </w:pPr>
    <w:rPr>
      <w:caps w:val="0"/>
      <w:lang w:val="en-GB"/>
    </w:rPr>
  </w:style>
  <w:style w:type="paragraph" w:customStyle="1" w:styleId="TableBodyHeader">
    <w:name w:val="Table Body Header"/>
    <w:autoRedefine/>
    <w:uiPriority w:val="99"/>
    <w:rsid w:val="00CC1FED"/>
    <w:rPr>
      <w:rFonts w:ascii="Verdana" w:hAnsi="Verdana"/>
      <w:caps/>
      <w:color w:val="FFFFFF"/>
      <w:szCs w:val="32"/>
      <w:lang w:val="en-US" w:eastAsia="en-US"/>
    </w:rPr>
  </w:style>
  <w:style w:type="paragraph" w:customStyle="1" w:styleId="Cellacentrato">
    <w:name w:val="Cella centrato"/>
    <w:basedOn w:val="Normale"/>
    <w:autoRedefine/>
    <w:rsid w:val="00CC1FED"/>
    <w:pPr>
      <w:spacing w:before="60" w:after="60"/>
      <w:jc w:val="center"/>
    </w:pPr>
    <w:rPr>
      <w:rFonts w:ascii="Verdana" w:hAnsi="Verdana" w:cs="Times New Roman"/>
      <w:sz w:val="16"/>
      <w:szCs w:val="16"/>
    </w:rPr>
  </w:style>
  <w:style w:type="paragraph" w:customStyle="1" w:styleId="CellaSinistra">
    <w:name w:val="Cella Sinistra"/>
    <w:basedOn w:val="Cellacentrato"/>
    <w:autoRedefine/>
    <w:rsid w:val="00CC1FED"/>
    <w:pPr>
      <w:jc w:val="left"/>
    </w:pPr>
    <w:rPr>
      <w:bCs/>
      <w:lang w:val="en-GB"/>
    </w:rPr>
  </w:style>
  <w:style w:type="character" w:customStyle="1" w:styleId="NormaleCarattere">
    <w:name w:val="Normale Carattere"/>
    <w:basedOn w:val="Carpredefinitoparagrafo"/>
    <w:uiPriority w:val="99"/>
    <w:rsid w:val="00CC1FED"/>
    <w:rPr>
      <w:rFonts w:ascii="Verdana" w:hAnsi="Verdana" w:cs="Times New Roman"/>
      <w:lang w:val="en-US" w:eastAsia="en-US" w:bidi="ar-SA"/>
    </w:rPr>
  </w:style>
  <w:style w:type="paragraph" w:customStyle="1" w:styleId="BodyLevel2">
    <w:name w:val="Body Level 2"/>
    <w:basedOn w:val="Normale"/>
    <w:link w:val="BodyLevel2Carattere"/>
    <w:uiPriority w:val="99"/>
    <w:rsid w:val="00CC1FED"/>
    <w:pPr>
      <w:spacing w:before="100" w:after="100" w:line="280" w:lineRule="exact"/>
      <w:ind w:left="720"/>
    </w:pPr>
    <w:rPr>
      <w:rFonts w:ascii="Verdana" w:hAnsi="Verdana" w:cs="Times New Roman"/>
      <w:color w:val="000000"/>
      <w:sz w:val="20"/>
    </w:rPr>
  </w:style>
  <w:style w:type="character" w:customStyle="1" w:styleId="BodyLevel2Carattere">
    <w:name w:val="Body Level 2 Carattere"/>
    <w:basedOn w:val="Carpredefinitoparagrafo"/>
    <w:link w:val="BodyLevel2"/>
    <w:uiPriority w:val="99"/>
    <w:locked/>
    <w:rsid w:val="00CC1FED"/>
    <w:rPr>
      <w:rFonts w:ascii="Verdana" w:hAnsi="Verdana" w:cs="Times New Roman"/>
      <w:color w:val="000000"/>
      <w:lang w:val="en-US" w:eastAsia="en-US"/>
    </w:rPr>
  </w:style>
  <w:style w:type="paragraph" w:customStyle="1" w:styleId="Guidetext">
    <w:name w:val="Guide text"/>
    <w:basedOn w:val="Normale"/>
    <w:uiPriority w:val="99"/>
    <w:rsid w:val="00353396"/>
    <w:pPr>
      <w:keepNext/>
      <w:keepLines/>
      <w:tabs>
        <w:tab w:val="left" w:pos="880"/>
      </w:tabs>
      <w:overflowPunct w:val="0"/>
      <w:autoSpaceDE w:val="0"/>
      <w:autoSpaceDN w:val="0"/>
      <w:adjustRightInd w:val="0"/>
      <w:spacing w:before="0"/>
      <w:jc w:val="center"/>
      <w:textAlignment w:val="baseline"/>
    </w:pPr>
    <w:rPr>
      <w:b/>
      <w:i/>
      <w:iCs/>
      <w:noProof/>
      <w:color w:val="FF6600"/>
      <w:sz w:val="22"/>
      <w:lang w:val="en-AU"/>
    </w:rPr>
  </w:style>
  <w:style w:type="character" w:customStyle="1" w:styleId="Heading1CharChar">
    <w:name w:val="Heading 1 Char Char"/>
    <w:basedOn w:val="Carpredefinitoparagrafo"/>
    <w:uiPriority w:val="99"/>
    <w:rsid w:val="00353396"/>
    <w:rPr>
      <w:rFonts w:ascii="Univers Condensed" w:hAnsi="Univers Condensed" w:cs="Arial"/>
      <w:b/>
      <w:noProof/>
      <w:sz w:val="40"/>
      <w:lang w:val="en-US" w:eastAsia="en-US" w:bidi="ar-SA"/>
    </w:rPr>
  </w:style>
  <w:style w:type="character" w:customStyle="1" w:styleId="Heading2CharChar">
    <w:name w:val="Heading 2 Char Char"/>
    <w:basedOn w:val="Carpredefinitoparagrafo"/>
    <w:uiPriority w:val="99"/>
    <w:rsid w:val="00353396"/>
    <w:rPr>
      <w:rFonts w:ascii="Univers Condensed" w:hAnsi="Univers Condensed" w:cs="Arial"/>
      <w:b/>
      <w:bCs/>
      <w:noProof/>
      <w:color w:val="0000FF"/>
      <w:sz w:val="36"/>
      <w:szCs w:val="36"/>
      <w:lang w:val="en-US" w:eastAsia="en-US" w:bidi="ar-SA"/>
    </w:rPr>
  </w:style>
  <w:style w:type="character" w:customStyle="1" w:styleId="Heading3CharChar">
    <w:name w:val="Heading 3 Char Char"/>
    <w:basedOn w:val="Carpredefinitoparagrafo"/>
    <w:uiPriority w:val="99"/>
    <w:rsid w:val="00353396"/>
    <w:rPr>
      <w:rFonts w:ascii="Univers Condensed" w:hAnsi="Univers Condensed" w:cs="Times New Roman"/>
      <w:b/>
      <w:bCs/>
      <w:sz w:val="32"/>
      <w:szCs w:val="32"/>
      <w:lang w:val="en-US" w:eastAsia="en-US" w:bidi="ar-SA"/>
    </w:rPr>
  </w:style>
  <w:style w:type="character" w:styleId="Rimandonotaapidipagina">
    <w:name w:val="footnote reference"/>
    <w:basedOn w:val="Carpredefinitoparagrafo"/>
    <w:uiPriority w:val="99"/>
    <w:semiHidden/>
    <w:locked/>
    <w:rsid w:val="00353396"/>
    <w:rPr>
      <w:rFonts w:cs="Times New Roman"/>
      <w:position w:val="6"/>
      <w:sz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locked/>
    <w:rsid w:val="00353396"/>
    <w:pPr>
      <w:keepLines/>
      <w:spacing w:before="0" w:after="220"/>
      <w:ind w:left="567"/>
    </w:pPr>
    <w:rPr>
      <w:rFonts w:ascii="Verdana" w:hAnsi="Verdana" w:cs="Times New Roman"/>
      <w:sz w:val="22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26410A"/>
    <w:rPr>
      <w:rFonts w:ascii="Arial" w:hAnsi="Arial" w:cs="Arial"/>
      <w:sz w:val="20"/>
      <w:szCs w:val="20"/>
      <w:lang w:eastAsia="en-US"/>
    </w:rPr>
  </w:style>
  <w:style w:type="paragraph" w:customStyle="1" w:styleId="NormalDot">
    <w:name w:val="Normal Dot"/>
    <w:basedOn w:val="Normale"/>
    <w:uiPriority w:val="99"/>
    <w:rsid w:val="00353396"/>
    <w:pPr>
      <w:keepLines/>
      <w:numPr>
        <w:numId w:val="13"/>
      </w:numPr>
      <w:tabs>
        <w:tab w:val="left" w:pos="550"/>
      </w:tabs>
      <w:spacing w:before="0"/>
    </w:pPr>
    <w:rPr>
      <w:rFonts w:ascii="Verdana" w:hAnsi="Verdana" w:cs="Times New Roman"/>
      <w:sz w:val="22"/>
      <w:lang w:val="en-US"/>
    </w:rPr>
  </w:style>
  <w:style w:type="paragraph" w:customStyle="1" w:styleId="Tabletext0">
    <w:name w:val="Table text"/>
    <w:basedOn w:val="Normale"/>
    <w:uiPriority w:val="99"/>
    <w:rsid w:val="00353396"/>
    <w:pPr>
      <w:keepLines/>
      <w:spacing w:before="0" w:after="0"/>
      <w:ind w:left="567"/>
    </w:pPr>
    <w:rPr>
      <w:rFonts w:ascii="Verdana" w:hAnsi="Verdana" w:cs="Times New Roman"/>
      <w:sz w:val="22"/>
      <w:lang w:val="en-US"/>
    </w:rPr>
  </w:style>
  <w:style w:type="paragraph" w:customStyle="1" w:styleId="TableHdr">
    <w:name w:val="Table Hdr"/>
    <w:basedOn w:val="Normale"/>
    <w:link w:val="TableHdrChar"/>
    <w:uiPriority w:val="99"/>
    <w:rsid w:val="00353396"/>
    <w:pPr>
      <w:keepLines/>
      <w:spacing w:before="0" w:after="0"/>
      <w:ind w:right="6"/>
      <w:jc w:val="center"/>
    </w:pPr>
    <w:rPr>
      <w:rFonts w:ascii="Verdana" w:hAnsi="Verdana" w:cs="Times New Roman"/>
      <w:b/>
      <w:sz w:val="22"/>
      <w:szCs w:val="22"/>
      <w:lang w:val="en-US"/>
    </w:rPr>
  </w:style>
  <w:style w:type="paragraph" w:customStyle="1" w:styleId="TableHdr1">
    <w:name w:val="Table Hdr 1"/>
    <w:basedOn w:val="TableHdr"/>
    <w:uiPriority w:val="99"/>
    <w:rsid w:val="00353396"/>
    <w:pPr>
      <w:jc w:val="left"/>
    </w:pPr>
  </w:style>
  <w:style w:type="paragraph" w:customStyle="1" w:styleId="Copyright">
    <w:name w:val="Copyright"/>
    <w:basedOn w:val="TableHdr"/>
    <w:uiPriority w:val="99"/>
    <w:rsid w:val="00353396"/>
    <w:rPr>
      <w:sz w:val="20"/>
    </w:rPr>
  </w:style>
  <w:style w:type="paragraph" w:customStyle="1" w:styleId="Head1">
    <w:name w:val="Head1"/>
    <w:basedOn w:val="Normale"/>
    <w:uiPriority w:val="99"/>
    <w:rsid w:val="00353396"/>
    <w:pPr>
      <w:keepNext/>
      <w:pageBreakBefore/>
      <w:tabs>
        <w:tab w:val="num" w:pos="567"/>
      </w:tabs>
      <w:spacing w:before="240" w:after="0"/>
      <w:ind w:left="567" w:hanging="567"/>
    </w:pPr>
    <w:rPr>
      <w:rFonts w:ascii="Verdana" w:hAnsi="Verdana" w:cs="Times New Roman"/>
      <w:b/>
      <w:sz w:val="22"/>
      <w:lang w:val="en-US"/>
    </w:rPr>
  </w:style>
  <w:style w:type="paragraph" w:customStyle="1" w:styleId="Head3">
    <w:name w:val="Head3"/>
    <w:basedOn w:val="Normale"/>
    <w:next w:val="Normale"/>
    <w:uiPriority w:val="99"/>
    <w:rsid w:val="00353396"/>
    <w:pPr>
      <w:keepNext/>
      <w:tabs>
        <w:tab w:val="num" w:pos="709"/>
      </w:tabs>
      <w:spacing w:before="120"/>
      <w:ind w:left="709" w:hanging="709"/>
    </w:pPr>
    <w:rPr>
      <w:rFonts w:ascii="Verdana" w:hAnsi="Verdana" w:cs="Times New Roman"/>
      <w:b/>
      <w:sz w:val="22"/>
      <w:lang w:val="en-US"/>
    </w:rPr>
  </w:style>
  <w:style w:type="paragraph" w:customStyle="1" w:styleId="Head4">
    <w:name w:val="Head4"/>
    <w:basedOn w:val="Head3"/>
    <w:next w:val="Normale"/>
    <w:uiPriority w:val="99"/>
    <w:rsid w:val="00353396"/>
    <w:pPr>
      <w:tabs>
        <w:tab w:val="clear" w:pos="709"/>
        <w:tab w:val="num" w:pos="360"/>
        <w:tab w:val="num" w:pos="864"/>
      </w:tabs>
      <w:ind w:left="864" w:hanging="864"/>
    </w:pPr>
  </w:style>
  <w:style w:type="paragraph" w:customStyle="1" w:styleId="TableHdrDot">
    <w:name w:val="Table Hdr Dot"/>
    <w:basedOn w:val="TableHdr"/>
    <w:uiPriority w:val="99"/>
    <w:rsid w:val="00353396"/>
    <w:pPr>
      <w:ind w:left="170"/>
    </w:pPr>
  </w:style>
  <w:style w:type="paragraph" w:customStyle="1" w:styleId="BodyTextdot">
    <w:name w:val="Body Text dot"/>
    <w:basedOn w:val="Normale"/>
    <w:uiPriority w:val="99"/>
    <w:rsid w:val="00353396"/>
    <w:pPr>
      <w:keepLines/>
      <w:numPr>
        <w:ilvl w:val="1"/>
        <w:numId w:val="12"/>
      </w:numPr>
      <w:spacing w:before="0" w:after="220"/>
    </w:pPr>
    <w:rPr>
      <w:rFonts w:ascii="Verdana" w:hAnsi="Verdana" w:cs="Times New Roman"/>
      <w:sz w:val="22"/>
      <w:lang w:val="en-US"/>
    </w:rPr>
  </w:style>
  <w:style w:type="paragraph" w:customStyle="1" w:styleId="HeadingUnum1">
    <w:name w:val="Heading Unum 1"/>
    <w:basedOn w:val="Titolo1"/>
    <w:uiPriority w:val="99"/>
    <w:rsid w:val="00207696"/>
    <w:pPr>
      <w:numPr>
        <w:numId w:val="0"/>
      </w:numPr>
      <w:spacing w:before="0"/>
      <w:outlineLvl w:val="9"/>
    </w:pPr>
    <w:rPr>
      <w:rFonts w:cs="Times New Roman"/>
      <w:b/>
      <w:bCs w:val="0"/>
      <w:caps w:val="0"/>
      <w:smallCaps/>
      <w:noProof/>
      <w:color w:val="auto"/>
      <w:spacing w:val="0"/>
      <w:sz w:val="40"/>
      <w:szCs w:val="20"/>
    </w:rPr>
  </w:style>
  <w:style w:type="paragraph" w:customStyle="1" w:styleId="HeadingUnum2">
    <w:name w:val="Heading Unum 2"/>
    <w:basedOn w:val="HeadingUnum1"/>
    <w:uiPriority w:val="99"/>
    <w:rsid w:val="00207696"/>
    <w:pPr>
      <w:pageBreakBefore w:val="0"/>
    </w:pPr>
    <w:rPr>
      <w:smallCaps w:val="0"/>
      <w:color w:val="3366FF"/>
      <w:sz w:val="32"/>
      <w:lang w:val="it-IT"/>
    </w:rPr>
  </w:style>
  <w:style w:type="paragraph" w:customStyle="1" w:styleId="Guidelines">
    <w:name w:val="Guidelines"/>
    <w:basedOn w:val="Normale"/>
    <w:link w:val="GuidelinesChar"/>
    <w:uiPriority w:val="99"/>
    <w:rsid w:val="00353396"/>
    <w:pPr>
      <w:spacing w:before="0"/>
      <w:ind w:left="567"/>
    </w:pPr>
    <w:rPr>
      <w:rFonts w:ascii="Verdana" w:hAnsi="Verdana"/>
      <w:i/>
      <w:noProof/>
      <w:vanish/>
      <w:color w:val="0000FF"/>
      <w:sz w:val="22"/>
    </w:rPr>
  </w:style>
  <w:style w:type="character" w:customStyle="1" w:styleId="GuidelinesChar">
    <w:name w:val="Guidelines Char"/>
    <w:basedOn w:val="Carpredefinitoparagrafo"/>
    <w:link w:val="Guidelines"/>
    <w:uiPriority w:val="99"/>
    <w:locked/>
    <w:rsid w:val="00353396"/>
    <w:rPr>
      <w:rFonts w:ascii="Verdana" w:hAnsi="Verdana" w:cs="Arial"/>
      <w:i/>
      <w:noProof/>
      <w:vanish/>
      <w:color w:val="0000FF"/>
      <w:sz w:val="22"/>
      <w:lang w:val="en-GB" w:eastAsia="en-US" w:bidi="ar-SA"/>
    </w:rPr>
  </w:style>
  <w:style w:type="paragraph" w:customStyle="1" w:styleId="TableDot">
    <w:name w:val="Table Dot"/>
    <w:basedOn w:val="Table"/>
    <w:uiPriority w:val="99"/>
    <w:rsid w:val="00353396"/>
    <w:pPr>
      <w:tabs>
        <w:tab w:val="num" w:pos="601"/>
      </w:tabs>
      <w:spacing w:before="0" w:after="0"/>
      <w:ind w:left="601" w:hanging="567"/>
    </w:pPr>
    <w:rPr>
      <w:rFonts w:ascii="Verdana" w:hAnsi="Verdana"/>
      <w:noProof/>
      <w:sz w:val="22"/>
      <w:lang w:val="en-NZ"/>
    </w:rPr>
  </w:style>
  <w:style w:type="paragraph" w:styleId="NormaleWeb">
    <w:name w:val="Normal (Web)"/>
    <w:basedOn w:val="Normale"/>
    <w:uiPriority w:val="99"/>
    <w:locked/>
    <w:rsid w:val="00353396"/>
    <w:pPr>
      <w:keepLines/>
      <w:spacing w:before="100" w:beforeAutospacing="1" w:after="100" w:afterAutospacing="1"/>
      <w:ind w:left="567"/>
    </w:pPr>
    <w:rPr>
      <w:rFonts w:ascii="Times New Roman" w:hAnsi="Times New Roman" w:cs="Times New Roman"/>
      <w:color w:val="000000"/>
      <w:sz w:val="22"/>
      <w:szCs w:val="24"/>
      <w:lang w:val="en-US"/>
    </w:rPr>
  </w:style>
  <w:style w:type="paragraph" w:customStyle="1" w:styleId="Footer2">
    <w:name w:val="Footer 2"/>
    <w:basedOn w:val="Footern2"/>
    <w:uiPriority w:val="99"/>
    <w:rsid w:val="00353396"/>
    <w:pPr>
      <w:jc w:val="center"/>
    </w:pPr>
    <w:rPr>
      <w:vanish w:val="0"/>
    </w:rPr>
  </w:style>
  <w:style w:type="paragraph" w:customStyle="1" w:styleId="Footern2">
    <w:name w:val="Footern 2"/>
    <w:basedOn w:val="Pidipagina"/>
    <w:uiPriority w:val="99"/>
    <w:rsid w:val="00353396"/>
    <w:pPr>
      <w:keepLines/>
      <w:numPr>
        <w:ilvl w:val="12"/>
      </w:numPr>
      <w:tabs>
        <w:tab w:val="clear" w:pos="4320"/>
        <w:tab w:val="clear" w:pos="8640"/>
        <w:tab w:val="center" w:pos="3861"/>
        <w:tab w:val="center" w:pos="4253"/>
        <w:tab w:val="right" w:pos="8823"/>
        <w:tab w:val="right" w:pos="9072"/>
        <w:tab w:val="right" w:pos="13680"/>
        <w:tab w:val="right" w:pos="15030"/>
      </w:tabs>
      <w:spacing w:before="0" w:after="0"/>
    </w:pPr>
    <w:rPr>
      <w:rFonts w:ascii="Helvetica" w:hAnsi="Helvetica" w:cs="Times New Roman"/>
      <w:noProof/>
      <w:vanish/>
      <w:sz w:val="16"/>
      <w:lang w:val="en-US"/>
    </w:rPr>
  </w:style>
  <w:style w:type="paragraph" w:customStyle="1" w:styleId="Figure">
    <w:name w:val="Figure"/>
    <w:basedOn w:val="Normale"/>
    <w:uiPriority w:val="99"/>
    <w:rsid w:val="00353396"/>
    <w:pPr>
      <w:spacing w:before="0"/>
      <w:ind w:left="567" w:right="-21"/>
      <w:jc w:val="center"/>
    </w:pPr>
    <w:rPr>
      <w:rFonts w:ascii="Verdana" w:hAnsi="Verdana" w:cs="Times New Roman"/>
      <w:sz w:val="22"/>
      <w:lang w:val="en-US"/>
    </w:rPr>
  </w:style>
  <w:style w:type="paragraph" w:customStyle="1" w:styleId="first">
    <w:name w:val="first"/>
    <w:basedOn w:val="Normale"/>
    <w:uiPriority w:val="99"/>
    <w:rsid w:val="00353396"/>
    <w:pPr>
      <w:spacing w:before="0" w:after="0"/>
      <w:ind w:left="567"/>
    </w:pPr>
    <w:rPr>
      <w:rFonts w:ascii="Verdana" w:hAnsi="Verdana"/>
      <w:color w:val="000000"/>
      <w:sz w:val="20"/>
      <w:lang w:val="en-US"/>
    </w:rPr>
  </w:style>
  <w:style w:type="character" w:customStyle="1" w:styleId="DidascaliaCarattere">
    <w:name w:val="Didascalia Carattere"/>
    <w:basedOn w:val="Carpredefinitoparagrafo"/>
    <w:link w:val="Didascalia"/>
    <w:uiPriority w:val="99"/>
    <w:locked/>
    <w:rsid w:val="00353396"/>
    <w:rPr>
      <w:rFonts w:ascii="Arial" w:hAnsi="Arial" w:cs="Arial"/>
      <w:b/>
      <w:bCs/>
      <w:sz w:val="18"/>
      <w:lang w:val="en-GB" w:eastAsia="en-US" w:bidi="ar-SA"/>
    </w:rPr>
  </w:style>
  <w:style w:type="paragraph" w:styleId="Sommario5">
    <w:name w:val="toc 5"/>
    <w:basedOn w:val="Normale"/>
    <w:next w:val="Normale"/>
    <w:uiPriority w:val="39"/>
    <w:locked/>
    <w:rsid w:val="00353396"/>
    <w:pPr>
      <w:keepLines/>
      <w:tabs>
        <w:tab w:val="right" w:pos="7301"/>
      </w:tabs>
      <w:spacing w:before="0" w:after="220"/>
      <w:ind w:left="1296"/>
    </w:pPr>
    <w:rPr>
      <w:rFonts w:ascii="Verdana" w:hAnsi="Verdana" w:cs="Times New Roman"/>
      <w:b/>
      <w:i/>
      <w:color w:val="FF0000"/>
      <w:sz w:val="22"/>
      <w:lang w:val="en-US"/>
    </w:rPr>
  </w:style>
  <w:style w:type="paragraph" w:styleId="Sommario6">
    <w:name w:val="toc 6"/>
    <w:basedOn w:val="Normale"/>
    <w:next w:val="Normale"/>
    <w:uiPriority w:val="39"/>
    <w:locked/>
    <w:rsid w:val="00353396"/>
    <w:pPr>
      <w:keepLines/>
      <w:tabs>
        <w:tab w:val="right" w:pos="7301"/>
      </w:tabs>
      <w:spacing w:before="0" w:after="220"/>
      <w:ind w:left="1584"/>
    </w:pPr>
    <w:rPr>
      <w:rFonts w:ascii="Verdana" w:hAnsi="Verdana" w:cs="Times New Roman"/>
      <w:color w:val="FF0000"/>
      <w:sz w:val="22"/>
      <w:lang w:val="en-US"/>
    </w:rPr>
  </w:style>
  <w:style w:type="paragraph" w:styleId="Sommario7">
    <w:name w:val="toc 7"/>
    <w:basedOn w:val="Normale"/>
    <w:next w:val="Normale"/>
    <w:uiPriority w:val="39"/>
    <w:locked/>
    <w:rsid w:val="00353396"/>
    <w:pPr>
      <w:keepLines/>
      <w:tabs>
        <w:tab w:val="right" w:pos="7301"/>
      </w:tabs>
      <w:spacing w:before="0" w:after="220"/>
      <w:ind w:left="1872"/>
    </w:pPr>
    <w:rPr>
      <w:rFonts w:ascii="Verdana" w:hAnsi="Verdana" w:cs="Times New Roman"/>
      <w:color w:val="FF0000"/>
      <w:sz w:val="22"/>
      <w:lang w:val="en-US"/>
    </w:rPr>
  </w:style>
  <w:style w:type="paragraph" w:styleId="Sommario8">
    <w:name w:val="toc 8"/>
    <w:basedOn w:val="Normale"/>
    <w:next w:val="Normale"/>
    <w:uiPriority w:val="39"/>
    <w:locked/>
    <w:rsid w:val="00353396"/>
    <w:pPr>
      <w:keepLines/>
      <w:tabs>
        <w:tab w:val="right" w:pos="7301"/>
      </w:tabs>
      <w:spacing w:before="0" w:after="220"/>
      <w:ind w:left="2160"/>
    </w:pPr>
    <w:rPr>
      <w:rFonts w:ascii="Verdana" w:hAnsi="Verdana" w:cs="Times New Roman"/>
      <w:color w:val="FF0000"/>
      <w:sz w:val="22"/>
      <w:lang w:val="en-US"/>
    </w:rPr>
  </w:style>
  <w:style w:type="paragraph" w:styleId="Sommario9">
    <w:name w:val="toc 9"/>
    <w:basedOn w:val="Normale"/>
    <w:next w:val="Normale"/>
    <w:uiPriority w:val="39"/>
    <w:locked/>
    <w:rsid w:val="00353396"/>
    <w:pPr>
      <w:keepLines/>
      <w:tabs>
        <w:tab w:val="right" w:pos="7301"/>
      </w:tabs>
      <w:spacing w:before="0" w:after="220"/>
      <w:ind w:left="2448"/>
    </w:pPr>
    <w:rPr>
      <w:rFonts w:ascii="Verdana" w:hAnsi="Verdana" w:cs="Times New Roman"/>
      <w:color w:val="FF0000"/>
      <w:sz w:val="22"/>
      <w:lang w:val="en-US"/>
    </w:rPr>
  </w:style>
  <w:style w:type="paragraph" w:styleId="Indice1">
    <w:name w:val="index 1"/>
    <w:basedOn w:val="Normale"/>
    <w:next w:val="Normale"/>
    <w:uiPriority w:val="99"/>
    <w:semiHidden/>
    <w:locked/>
    <w:rsid w:val="00353396"/>
    <w:pPr>
      <w:keepLines/>
      <w:tabs>
        <w:tab w:val="right" w:leader="dot" w:pos="8306"/>
      </w:tabs>
      <w:spacing w:before="0" w:after="220"/>
      <w:ind w:left="200" w:hanging="200"/>
    </w:pPr>
    <w:rPr>
      <w:rFonts w:ascii="Verdana" w:hAnsi="Verdana" w:cs="Times New Roman"/>
      <w:sz w:val="22"/>
      <w:lang w:val="en-US"/>
    </w:rPr>
  </w:style>
  <w:style w:type="paragraph" w:styleId="Titoloindice">
    <w:name w:val="index heading"/>
    <w:basedOn w:val="Normale"/>
    <w:next w:val="Normale"/>
    <w:uiPriority w:val="99"/>
    <w:semiHidden/>
    <w:locked/>
    <w:rsid w:val="00353396"/>
    <w:pPr>
      <w:keepLines/>
      <w:spacing w:before="0" w:after="220"/>
      <w:ind w:left="567"/>
    </w:pPr>
    <w:rPr>
      <w:rFonts w:ascii="Verdana" w:hAnsi="Verdana" w:cs="Times New Roman"/>
      <w:sz w:val="22"/>
      <w:lang w:val="en-US"/>
    </w:rPr>
  </w:style>
  <w:style w:type="paragraph" w:customStyle="1" w:styleId="BodyTextExample">
    <w:name w:val="Body Text Example"/>
    <w:basedOn w:val="Normale"/>
    <w:link w:val="BodyTextExampleChar"/>
    <w:uiPriority w:val="99"/>
    <w:rsid w:val="00353396"/>
    <w:pPr>
      <w:keepLines/>
      <w:spacing w:before="0" w:after="220"/>
      <w:ind w:left="567"/>
    </w:pPr>
    <w:rPr>
      <w:rFonts w:ascii="Verdana" w:hAnsi="Verdana" w:cs="Times New Roman"/>
      <w:color w:val="3366FF"/>
      <w:sz w:val="22"/>
      <w:lang w:val="en-NZ"/>
    </w:rPr>
  </w:style>
  <w:style w:type="character" w:customStyle="1" w:styleId="BodyTextExampleChar">
    <w:name w:val="Body Text Example Char"/>
    <w:basedOn w:val="Carpredefinitoparagrafo"/>
    <w:link w:val="BodyTextExample"/>
    <w:uiPriority w:val="99"/>
    <w:locked/>
    <w:rsid w:val="00353396"/>
    <w:rPr>
      <w:rFonts w:ascii="Verdana" w:hAnsi="Verdana" w:cs="Times New Roman"/>
      <w:color w:val="3366FF"/>
      <w:sz w:val="22"/>
      <w:lang w:val="en-NZ" w:eastAsia="en-US" w:bidi="ar-SA"/>
    </w:rPr>
  </w:style>
  <w:style w:type="paragraph" w:customStyle="1" w:styleId="Glossary">
    <w:name w:val="Glossary"/>
    <w:basedOn w:val="Normale"/>
    <w:uiPriority w:val="99"/>
    <w:rsid w:val="00353396"/>
    <w:pPr>
      <w:keepLines/>
      <w:spacing w:before="0" w:after="60"/>
      <w:ind w:left="567"/>
    </w:pPr>
    <w:rPr>
      <w:rFonts w:ascii="Verdana" w:hAnsi="Verdana" w:cs="Times New Roman"/>
      <w:noProof/>
      <w:sz w:val="22"/>
      <w:lang w:val="en-NZ"/>
    </w:rPr>
  </w:style>
  <w:style w:type="paragraph" w:customStyle="1" w:styleId="PreambleSubTitle">
    <w:name w:val="Preamble Sub Title"/>
    <w:basedOn w:val="Normale"/>
    <w:uiPriority w:val="99"/>
    <w:rsid w:val="00353396"/>
    <w:pPr>
      <w:keepNext/>
      <w:spacing w:before="120" w:after="220"/>
      <w:ind w:left="567"/>
      <w:outlineLvl w:val="0"/>
    </w:pPr>
    <w:rPr>
      <w:rFonts w:ascii="Verdana" w:hAnsi="Verdana"/>
      <w:b/>
      <w:bCs/>
      <w:color w:val="0000FF"/>
      <w:sz w:val="32"/>
      <w:lang w:val="en-NZ"/>
    </w:rPr>
  </w:style>
  <w:style w:type="paragraph" w:customStyle="1" w:styleId="PreambleHdg">
    <w:name w:val="Preamble Hdg"/>
    <w:basedOn w:val="Titolo1"/>
    <w:uiPriority w:val="99"/>
    <w:rsid w:val="00353396"/>
    <w:pPr>
      <w:keepLines w:val="0"/>
      <w:pageBreakBefore w:val="0"/>
      <w:numPr>
        <w:numId w:val="0"/>
      </w:numPr>
      <w:spacing w:before="120" w:after="240"/>
    </w:pPr>
    <w:rPr>
      <w:b/>
      <w:caps w:val="0"/>
      <w:noProof/>
      <w:color w:val="0000FF"/>
      <w:spacing w:val="0"/>
      <w:sz w:val="24"/>
      <w:szCs w:val="20"/>
      <w:lang w:val="en-NZ"/>
    </w:rPr>
  </w:style>
  <w:style w:type="paragraph" w:customStyle="1" w:styleId="PreambleTitle">
    <w:name w:val="Preamble Title"/>
    <w:basedOn w:val="PreambleHdg"/>
    <w:uiPriority w:val="99"/>
    <w:rsid w:val="00353396"/>
    <w:rPr>
      <w:sz w:val="40"/>
    </w:rPr>
  </w:style>
  <w:style w:type="paragraph" w:customStyle="1" w:styleId="Guidelinesdot">
    <w:name w:val="Guidelines dot"/>
    <w:basedOn w:val="Guidelines"/>
    <w:uiPriority w:val="99"/>
    <w:rsid w:val="00353396"/>
    <w:pPr>
      <w:numPr>
        <w:numId w:val="14"/>
      </w:numPr>
      <w:ind w:left="360"/>
    </w:pPr>
    <w:rPr>
      <w:lang w:val="en-NZ"/>
    </w:rPr>
  </w:style>
  <w:style w:type="paragraph" w:customStyle="1" w:styleId="GuidelinesTable">
    <w:name w:val="Guidelines Table"/>
    <w:basedOn w:val="Guidelines"/>
    <w:uiPriority w:val="99"/>
    <w:rsid w:val="00353396"/>
    <w:pPr>
      <w:tabs>
        <w:tab w:val="num" w:pos="567"/>
        <w:tab w:val="num" w:pos="927"/>
      </w:tabs>
      <w:spacing w:after="60"/>
      <w:ind w:hanging="567"/>
    </w:pPr>
    <w:rPr>
      <w:sz w:val="20"/>
    </w:rPr>
  </w:style>
  <w:style w:type="paragraph" w:customStyle="1" w:styleId="GuidelinesTabledot">
    <w:name w:val="Guidelines Table dot"/>
    <w:basedOn w:val="Guidelinesdot"/>
    <w:uiPriority w:val="99"/>
    <w:rsid w:val="00353396"/>
    <w:pPr>
      <w:tabs>
        <w:tab w:val="num" w:pos="993"/>
      </w:tabs>
      <w:spacing w:after="60"/>
      <w:ind w:left="992" w:hanging="425"/>
    </w:pPr>
    <w:rPr>
      <w:bCs/>
      <w:sz w:val="20"/>
    </w:rPr>
  </w:style>
  <w:style w:type="paragraph" w:customStyle="1" w:styleId="ExampleDot">
    <w:name w:val="Example Dot"/>
    <w:basedOn w:val="Normale"/>
    <w:uiPriority w:val="99"/>
    <w:rsid w:val="00353396"/>
    <w:pPr>
      <w:keepLines/>
      <w:numPr>
        <w:numId w:val="16"/>
      </w:numPr>
      <w:spacing w:before="0"/>
    </w:pPr>
    <w:rPr>
      <w:rFonts w:eastAsia="Batang"/>
      <w:noProof/>
      <w:color w:val="3366FF"/>
      <w:sz w:val="22"/>
      <w:lang w:val="en-AU"/>
    </w:rPr>
  </w:style>
  <w:style w:type="paragraph" w:customStyle="1" w:styleId="TableHdrLeft">
    <w:name w:val="Table Hdr Left"/>
    <w:basedOn w:val="TableHdr"/>
    <w:link w:val="TableHdrLeftChar"/>
    <w:uiPriority w:val="99"/>
    <w:rsid w:val="008C51B5"/>
    <w:pPr>
      <w:jc w:val="left"/>
    </w:pPr>
    <w:rPr>
      <w:rFonts w:ascii="HP Simplified" w:hAnsi="HP Simplified"/>
      <w:noProof/>
      <w:lang w:val="en-AU"/>
    </w:rPr>
  </w:style>
  <w:style w:type="paragraph" w:customStyle="1" w:styleId="TablePreamble">
    <w:name w:val="Table Preamble"/>
    <w:basedOn w:val="Table"/>
    <w:uiPriority w:val="99"/>
    <w:rsid w:val="00353396"/>
    <w:pPr>
      <w:spacing w:before="0" w:after="0"/>
    </w:pPr>
    <w:rPr>
      <w:rFonts w:eastAsia="Batang" w:cs="Arial"/>
      <w:noProof/>
      <w:sz w:val="22"/>
      <w:lang w:val="en-AU"/>
    </w:rPr>
  </w:style>
  <w:style w:type="paragraph" w:customStyle="1" w:styleId="TableExamples">
    <w:name w:val="Table Examples"/>
    <w:basedOn w:val="Table"/>
    <w:uiPriority w:val="99"/>
    <w:rsid w:val="00353396"/>
    <w:rPr>
      <w:rFonts w:ascii="Verdana" w:eastAsia="Batang" w:hAnsi="Verdana" w:cs="Arial"/>
      <w:noProof/>
      <w:color w:val="3366FF"/>
      <w:sz w:val="22"/>
      <w:lang w:val="en-NZ"/>
    </w:rPr>
  </w:style>
  <w:style w:type="paragraph" w:customStyle="1" w:styleId="WorkGroupTitle">
    <w:name w:val="Work Group Title"/>
    <w:basedOn w:val="Normale"/>
    <w:uiPriority w:val="99"/>
    <w:rsid w:val="00353396"/>
    <w:pPr>
      <w:keepLines/>
      <w:spacing w:before="0" w:after="220"/>
      <w:ind w:left="567"/>
    </w:pPr>
    <w:rPr>
      <w:rFonts w:ascii="Verdana" w:hAnsi="Verdana" w:cs="Times New Roman"/>
      <w:b/>
      <w:bCs/>
      <w:sz w:val="28"/>
      <w:lang w:val="en-AU"/>
    </w:rPr>
  </w:style>
  <w:style w:type="paragraph" w:customStyle="1" w:styleId="heading4Example">
    <w:name w:val="heading 4 Example"/>
    <w:basedOn w:val="Titolo4"/>
    <w:uiPriority w:val="99"/>
    <w:rsid w:val="00353396"/>
    <w:pPr>
      <w:outlineLvl w:val="9"/>
    </w:pPr>
    <w:rPr>
      <w:color w:val="3366FF"/>
    </w:rPr>
  </w:style>
  <w:style w:type="paragraph" w:customStyle="1" w:styleId="StyleCaptionBlue">
    <w:name w:val="Style Caption + Blue"/>
    <w:basedOn w:val="Didascalia"/>
    <w:link w:val="StyleCaptionBlueChar"/>
    <w:uiPriority w:val="99"/>
    <w:rsid w:val="00353396"/>
    <w:pPr>
      <w:keepLines/>
      <w:spacing w:before="60" w:after="220"/>
      <w:ind w:left="567"/>
      <w:jc w:val="center"/>
    </w:pPr>
    <w:rPr>
      <w:rFonts w:ascii="Times New Roman" w:hAnsi="Times New Roman" w:cs="Times New Roman"/>
      <w:i/>
      <w:iCs/>
      <w:sz w:val="22"/>
      <w:lang w:val="en-US"/>
    </w:rPr>
  </w:style>
  <w:style w:type="character" w:customStyle="1" w:styleId="StyleCaptionBlueChar">
    <w:name w:val="Style Caption + Blue Char"/>
    <w:basedOn w:val="DidascaliaCarattere"/>
    <w:link w:val="StyleCaptionBlue"/>
    <w:uiPriority w:val="99"/>
    <w:locked/>
    <w:rsid w:val="00353396"/>
    <w:rPr>
      <w:rFonts w:ascii="Arial" w:hAnsi="Arial" w:cs="Arial"/>
      <w:b/>
      <w:bCs/>
      <w:i/>
      <w:iCs/>
      <w:sz w:val="22"/>
      <w:lang w:val="en-US" w:eastAsia="en-US" w:bidi="ar-SA"/>
    </w:rPr>
  </w:style>
  <w:style w:type="paragraph" w:customStyle="1" w:styleId="TableExampleIndent">
    <w:name w:val="Table Example Indent"/>
    <w:basedOn w:val="TableExamples"/>
    <w:uiPriority w:val="99"/>
    <w:rsid w:val="00353396"/>
    <w:pPr>
      <w:ind w:left="222"/>
    </w:pPr>
    <w:rPr>
      <w:lang w:val="en-AU"/>
    </w:rPr>
  </w:style>
  <w:style w:type="paragraph" w:customStyle="1" w:styleId="heading4TableLeft">
    <w:name w:val="heading 4 Table Left"/>
    <w:basedOn w:val="Normale"/>
    <w:uiPriority w:val="99"/>
    <w:rsid w:val="00353396"/>
    <w:pPr>
      <w:keepNext/>
      <w:keepLines/>
      <w:overflowPunct w:val="0"/>
      <w:autoSpaceDE w:val="0"/>
      <w:autoSpaceDN w:val="0"/>
      <w:adjustRightInd w:val="0"/>
      <w:spacing w:before="0" w:after="0"/>
      <w:ind w:left="112" w:firstLine="11"/>
      <w:textAlignment w:val="baseline"/>
    </w:pPr>
    <w:rPr>
      <w:rFonts w:ascii="Univers Condensed" w:hAnsi="Univers Condensed"/>
      <w:b/>
      <w:noProof/>
      <w:sz w:val="28"/>
      <w:szCs w:val="28"/>
      <w:lang w:val="en-US"/>
    </w:rPr>
  </w:style>
  <w:style w:type="paragraph" w:styleId="Rientronormale">
    <w:name w:val="Normal Indent"/>
    <w:basedOn w:val="Normale"/>
    <w:uiPriority w:val="99"/>
    <w:locked/>
    <w:rsid w:val="00353396"/>
    <w:pPr>
      <w:keepLines/>
      <w:spacing w:before="0" w:after="220"/>
      <w:ind w:left="567"/>
    </w:pPr>
    <w:rPr>
      <w:rFonts w:ascii="Verdana" w:hAnsi="Verdana"/>
      <w:sz w:val="22"/>
      <w:lang w:val="en-AU"/>
    </w:rPr>
  </w:style>
  <w:style w:type="paragraph" w:customStyle="1" w:styleId="BodyTextDot0">
    <w:name w:val="Body Text Dot"/>
    <w:basedOn w:val="Corpotesto"/>
    <w:link w:val="BodyTextDotChar"/>
    <w:uiPriority w:val="99"/>
    <w:rsid w:val="00353396"/>
    <w:pPr>
      <w:keepLines/>
      <w:tabs>
        <w:tab w:val="num" w:pos="1100"/>
      </w:tabs>
      <w:spacing w:before="0"/>
      <w:ind w:left="1100" w:hanging="550"/>
    </w:pPr>
    <w:rPr>
      <w:rFonts w:ascii="Verdana" w:hAnsi="Verdana" w:cs="Times New Roman"/>
      <w:sz w:val="22"/>
      <w:szCs w:val="22"/>
      <w:lang w:val="en-US"/>
    </w:rPr>
  </w:style>
  <w:style w:type="character" w:customStyle="1" w:styleId="BodyTextDotChar">
    <w:name w:val="Body Text Dot Char"/>
    <w:basedOn w:val="CorpotestoCarattere"/>
    <w:link w:val="BodyTextDot0"/>
    <w:uiPriority w:val="99"/>
    <w:locked/>
    <w:rsid w:val="00353396"/>
    <w:rPr>
      <w:rFonts w:ascii="Verdana" w:hAnsi="Verdana" w:cs="Arial"/>
      <w:sz w:val="22"/>
      <w:szCs w:val="22"/>
      <w:lang w:val="en-US" w:eastAsia="en-US" w:bidi="ar-SA"/>
    </w:rPr>
  </w:style>
  <w:style w:type="character" w:customStyle="1" w:styleId="TableHdrChar">
    <w:name w:val="Table Hdr Char"/>
    <w:basedOn w:val="Carpredefinitoparagrafo"/>
    <w:link w:val="TableHdr"/>
    <w:uiPriority w:val="99"/>
    <w:locked/>
    <w:rsid w:val="00353396"/>
    <w:rPr>
      <w:rFonts w:ascii="Verdana" w:hAnsi="Verdana" w:cs="Times New Roman"/>
      <w:b/>
      <w:sz w:val="22"/>
      <w:szCs w:val="22"/>
      <w:lang w:val="en-US" w:eastAsia="en-US" w:bidi="ar-SA"/>
    </w:rPr>
  </w:style>
  <w:style w:type="character" w:customStyle="1" w:styleId="TableHdrLeftChar">
    <w:name w:val="Table Hdr Left Char"/>
    <w:basedOn w:val="TableHdrChar"/>
    <w:link w:val="TableHdrLeft"/>
    <w:uiPriority w:val="99"/>
    <w:locked/>
    <w:rsid w:val="008C51B5"/>
    <w:rPr>
      <w:rFonts w:ascii="HP Simplified" w:hAnsi="HP Simplified" w:cs="Times New Roman"/>
      <w:b/>
      <w:noProof/>
      <w:sz w:val="22"/>
      <w:szCs w:val="22"/>
      <w:lang w:val="en-AU" w:eastAsia="en-US" w:bidi="ar-SA"/>
    </w:rPr>
  </w:style>
  <w:style w:type="paragraph" w:customStyle="1" w:styleId="EDS">
    <w:name w:val="EDS"/>
    <w:basedOn w:val="Normale"/>
    <w:uiPriority w:val="99"/>
    <w:rsid w:val="00353396"/>
    <w:pPr>
      <w:keepLines/>
      <w:spacing w:before="240" w:after="220"/>
    </w:pPr>
    <w:rPr>
      <w:rFonts w:ascii="Verdana" w:hAnsi="Verdana" w:cs="Times New Roman"/>
      <w:sz w:val="16"/>
      <w:szCs w:val="16"/>
      <w:lang w:val="en-US"/>
    </w:rPr>
  </w:style>
  <w:style w:type="paragraph" w:customStyle="1" w:styleId="BodyTextExampleDot">
    <w:name w:val="Body Text Example Dot"/>
    <w:basedOn w:val="BodyTextExample"/>
    <w:uiPriority w:val="99"/>
    <w:rsid w:val="00353396"/>
    <w:pPr>
      <w:numPr>
        <w:numId w:val="15"/>
      </w:numPr>
      <w:tabs>
        <w:tab w:val="num" w:pos="720"/>
        <w:tab w:val="num" w:pos="1100"/>
      </w:tabs>
      <w:spacing w:after="120"/>
      <w:ind w:left="1100" w:hanging="550"/>
    </w:pPr>
    <w:rPr>
      <w:rFonts w:eastAsia="Batang"/>
      <w:lang w:eastAsia="ko-KR"/>
    </w:rPr>
  </w:style>
  <w:style w:type="paragraph" w:customStyle="1" w:styleId="Space">
    <w:name w:val="Space"/>
    <w:basedOn w:val="Table"/>
    <w:uiPriority w:val="99"/>
    <w:rsid w:val="00353396"/>
    <w:pPr>
      <w:spacing w:before="0" w:after="0"/>
    </w:pPr>
    <w:rPr>
      <w:rFonts w:ascii="Verdana" w:hAnsi="Verdana"/>
      <w:noProof/>
      <w:sz w:val="16"/>
      <w:szCs w:val="16"/>
      <w:lang w:val="en-AU"/>
    </w:rPr>
  </w:style>
  <w:style w:type="paragraph" w:customStyle="1" w:styleId="NormalDotExample">
    <w:name w:val="Normal Dot Example"/>
    <w:basedOn w:val="Normale"/>
    <w:uiPriority w:val="99"/>
    <w:rsid w:val="00353396"/>
    <w:pPr>
      <w:keepLines/>
      <w:numPr>
        <w:numId w:val="17"/>
      </w:numPr>
      <w:tabs>
        <w:tab w:val="num" w:pos="1100"/>
      </w:tabs>
      <w:spacing w:before="0" w:after="220"/>
      <w:ind w:left="1100" w:hanging="550"/>
    </w:pPr>
    <w:rPr>
      <w:rFonts w:ascii="Verdana" w:hAnsi="Verdana" w:cs="Times New Roman"/>
      <w:color w:val="3366FF"/>
      <w:sz w:val="22"/>
      <w:lang w:val="en-US"/>
    </w:rPr>
  </w:style>
  <w:style w:type="paragraph" w:customStyle="1" w:styleId="NormalExample">
    <w:name w:val="Normal Example"/>
    <w:basedOn w:val="BodyTextExample"/>
    <w:uiPriority w:val="99"/>
    <w:rsid w:val="00353396"/>
  </w:style>
  <w:style w:type="paragraph" w:customStyle="1" w:styleId="CoverPageTitle">
    <w:name w:val="Cover Page Title"/>
    <w:autoRedefine/>
    <w:uiPriority w:val="99"/>
    <w:rsid w:val="00353396"/>
    <w:pPr>
      <w:spacing w:line="320" w:lineRule="exact"/>
    </w:pPr>
    <w:rPr>
      <w:rFonts w:ascii="Verdana" w:hAnsi="Verdana"/>
      <w:b/>
      <w:caps/>
      <w:color w:val="FFFFFF"/>
      <w:sz w:val="28"/>
      <w:szCs w:val="24"/>
      <w:lang w:val="en-US" w:eastAsia="en-US"/>
    </w:rPr>
  </w:style>
  <w:style w:type="paragraph" w:customStyle="1" w:styleId="CoverPageFooter">
    <w:name w:val="Cover Page Footer"/>
    <w:autoRedefine/>
    <w:uiPriority w:val="99"/>
    <w:rsid w:val="00353396"/>
    <w:rPr>
      <w:rFonts w:ascii="Verdana" w:hAnsi="Verdana"/>
      <w:b/>
      <w:caps/>
      <w:color w:val="C9DD03"/>
      <w:sz w:val="16"/>
      <w:szCs w:val="16"/>
      <w:lang w:val="en-US" w:eastAsia="en-US"/>
    </w:rPr>
  </w:style>
  <w:style w:type="paragraph" w:customStyle="1" w:styleId="CoverPageFooter-EDS">
    <w:name w:val="Cover Page Footer - EDS"/>
    <w:autoRedefine/>
    <w:uiPriority w:val="99"/>
    <w:rsid w:val="00353396"/>
    <w:rPr>
      <w:rFonts w:ascii="Verdana" w:hAnsi="Verdana"/>
      <w:caps/>
      <w:color w:val="00344D"/>
      <w:lang w:val="en-US" w:eastAsia="en-US"/>
    </w:rPr>
  </w:style>
  <w:style w:type="paragraph" w:customStyle="1" w:styleId="FooterMDY">
    <w:name w:val="Footer MDY"/>
    <w:autoRedefine/>
    <w:uiPriority w:val="99"/>
    <w:rsid w:val="00353396"/>
    <w:pPr>
      <w:jc w:val="right"/>
    </w:pPr>
    <w:rPr>
      <w:rFonts w:ascii="Verdana" w:hAnsi="Verdana"/>
      <w:caps/>
      <w:color w:val="00344D"/>
      <w:sz w:val="16"/>
      <w:szCs w:val="24"/>
      <w:lang w:val="en-US" w:eastAsia="en-US"/>
    </w:rPr>
  </w:style>
  <w:style w:type="paragraph" w:customStyle="1" w:styleId="FooterPage">
    <w:name w:val="Footer Page #"/>
    <w:autoRedefine/>
    <w:uiPriority w:val="99"/>
    <w:rsid w:val="00353396"/>
    <w:rPr>
      <w:rFonts w:ascii="Verdana" w:hAnsi="Verdana"/>
      <w:lang w:val="en-US" w:eastAsia="en-US"/>
    </w:rPr>
  </w:style>
  <w:style w:type="character" w:styleId="Enfasigrassetto">
    <w:name w:val="Strong"/>
    <w:basedOn w:val="Carpredefinitoparagrafo"/>
    <w:qFormat/>
    <w:locked/>
    <w:rsid w:val="00F5415F"/>
    <w:rPr>
      <w:b/>
      <w:bCs/>
    </w:rPr>
  </w:style>
  <w:style w:type="paragraph" w:customStyle="1" w:styleId="Default">
    <w:name w:val="Default"/>
    <w:uiPriority w:val="99"/>
    <w:rsid w:val="008842EE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D267B5"/>
    <w:pPr>
      <w:numPr>
        <w:numId w:val="18"/>
      </w:numPr>
      <w:spacing w:before="120" w:after="100" w:afterAutospacing="1"/>
      <w:contextualSpacing/>
    </w:pPr>
    <w:rPr>
      <w:rFonts w:cs="Times New Roman"/>
    </w:rPr>
  </w:style>
  <w:style w:type="character" w:styleId="Enfasicorsivo">
    <w:name w:val="Emphasis"/>
    <w:basedOn w:val="Carpredefinitoparagrafo"/>
    <w:uiPriority w:val="20"/>
    <w:qFormat/>
    <w:locked/>
    <w:rsid w:val="000F6B56"/>
    <w:rPr>
      <w:i/>
      <w:iCs/>
    </w:rPr>
  </w:style>
  <w:style w:type="character" w:customStyle="1" w:styleId="hpredirecturl">
    <w:name w:val="hpredirecturl"/>
    <w:basedOn w:val="Carpredefinitoparagrafo"/>
    <w:rsid w:val="00DF3C90"/>
  </w:style>
  <w:style w:type="character" w:customStyle="1" w:styleId="geov5udppd">
    <w:name w:val="geov5udppd"/>
    <w:basedOn w:val="Carpredefinitoparagrafo"/>
    <w:rsid w:val="00556002"/>
  </w:style>
  <w:style w:type="paragraph" w:customStyle="1" w:styleId="Group">
    <w:name w:val="Group"/>
    <w:basedOn w:val="Normale"/>
    <w:qFormat/>
    <w:rsid w:val="00A8787A"/>
    <w:pPr>
      <w:keepNext/>
      <w:spacing w:before="360" w:after="80"/>
      <w:jc w:val="left"/>
    </w:pPr>
    <w:rPr>
      <w:b/>
      <w:bCs/>
      <w:sz w:val="20"/>
      <w:szCs w:val="20"/>
    </w:rPr>
  </w:style>
  <w:style w:type="paragraph" w:customStyle="1" w:styleId="SubGroup">
    <w:name w:val="SubGroup"/>
    <w:basedOn w:val="Normale"/>
    <w:qFormat/>
    <w:rsid w:val="00CC2FC1"/>
    <w:pPr>
      <w:spacing w:before="240" w:after="80"/>
      <w:jc w:val="left"/>
    </w:pPr>
    <w:rPr>
      <w:b/>
      <w:i/>
      <w:sz w:val="20"/>
    </w:rPr>
  </w:style>
  <w:style w:type="paragraph" w:customStyle="1" w:styleId="ElencoPuntato">
    <w:name w:val="ElencoPuntato"/>
    <w:basedOn w:val="Normale"/>
    <w:rsid w:val="005E4486"/>
    <w:pPr>
      <w:numPr>
        <w:numId w:val="19"/>
      </w:numPr>
      <w:spacing w:before="120"/>
      <w:jc w:val="left"/>
    </w:pPr>
    <w:rPr>
      <w:rFonts w:ascii="Verdana" w:hAnsi="Verdana" w:cs="Times New Roman"/>
      <w:bCs/>
      <w:color w:val="000000"/>
      <w:kern w:val="28"/>
      <w:sz w:val="20"/>
      <w:szCs w:val="20"/>
      <w:lang w:eastAsia="it-IT"/>
    </w:rPr>
  </w:style>
  <w:style w:type="paragraph" w:customStyle="1" w:styleId="Normal1">
    <w:name w:val="Normal 1"/>
    <w:basedOn w:val="Normale"/>
    <w:rsid w:val="00CE3155"/>
    <w:pPr>
      <w:spacing w:before="120"/>
      <w:jc w:val="left"/>
    </w:pPr>
    <w:rPr>
      <w:rFonts w:ascii="Arial" w:hAnsi="Arial" w:cs="Times New Roman"/>
      <w:sz w:val="24"/>
      <w:szCs w:val="20"/>
      <w:lang w:val="en-US"/>
    </w:rPr>
  </w:style>
  <w:style w:type="paragraph" w:styleId="Rientrocorpodeltesto2">
    <w:name w:val="Body Text Indent 2"/>
    <w:basedOn w:val="Normale"/>
    <w:link w:val="Rientrocorpodeltesto2Carattere"/>
    <w:locked/>
    <w:rsid w:val="00987954"/>
    <w:pPr>
      <w:spacing w:line="480" w:lineRule="auto"/>
      <w:ind w:left="283"/>
      <w:jc w:val="left"/>
    </w:pPr>
    <w:rPr>
      <w:rFonts w:ascii="Arial" w:hAnsi="Arial"/>
      <w:szCs w:val="20"/>
      <w:lang w:val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87954"/>
    <w:rPr>
      <w:rFonts w:ascii="Arial" w:hAnsi="Arial" w:cs="Arial"/>
      <w:sz w:val="18"/>
      <w:lang w:val="en-US" w:eastAsia="en-US"/>
    </w:rPr>
  </w:style>
  <w:style w:type="paragraph" w:customStyle="1" w:styleId="StileStileTitolo1">
    <w:name w:val="Stile Stile Titolo 1"/>
    <w:aliases w:val="H1 + Verdana + 10 pt"/>
    <w:basedOn w:val="Normale"/>
    <w:autoRedefine/>
    <w:rsid w:val="00360579"/>
    <w:pPr>
      <w:keepNext/>
      <w:numPr>
        <w:numId w:val="20"/>
      </w:numPr>
      <w:spacing w:before="0" w:after="60"/>
      <w:jc w:val="left"/>
      <w:outlineLvl w:val="0"/>
    </w:pPr>
    <w:rPr>
      <w:rFonts w:ascii="Verdana" w:hAnsi="Verdana" w:cs="Times New Roman"/>
      <w:b/>
      <w:bCs/>
      <w:caps/>
      <w:kern w:val="28"/>
      <w:sz w:val="20"/>
      <w:szCs w:val="20"/>
      <w:lang w:val="en-US"/>
    </w:rPr>
  </w:style>
  <w:style w:type="table" w:customStyle="1" w:styleId="ProjectReportTableStyle">
    <w:name w:val="Project Report Table Style"/>
    <w:basedOn w:val="Tabellanormale"/>
    <w:uiPriority w:val="63"/>
    <w:rsid w:val="004E2E22"/>
    <w:rPr>
      <w:rFonts w:ascii="Arial" w:eastAsia="Calibri" w:hAnsi="Arial" w:cs="Arial"/>
      <w:szCs w:val="22"/>
      <w:lang w:val="de-DE"/>
    </w:rPr>
    <w:tblPr>
      <w:tblStyleRowBandSize w:val="1"/>
      <w:tblStyleColBandSize w:val="1"/>
      <w:tblInd w:w="113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nil"/>
      </w:tblBorders>
      <w:tblCellMar>
        <w:top w:w="28" w:type="dxa"/>
        <w:left w:w="85" w:type="dxa"/>
        <w:bottom w:w="14" w:type="dxa"/>
        <w:right w:w="85" w:type="dxa"/>
      </w:tblCellMar>
    </w:tblPr>
    <w:tcPr>
      <w:shd w:val="clear" w:color="auto" w:fill="014991"/>
    </w:tcPr>
    <w:tblStylePr w:type="firstRow">
      <w:pPr>
        <w:spacing w:before="0" w:after="0" w:line="240" w:lineRule="auto"/>
      </w:pPr>
      <w:rPr>
        <w:rFonts w:ascii="Arial" w:hAnsi="Arial"/>
        <w:b/>
        <w:bCs/>
        <w:color w:val="FFFFFF"/>
        <w:sz w:val="20"/>
      </w:rPr>
      <w:tblPr/>
      <w:tcPr>
        <w:shd w:val="clear" w:color="auto" w:fill="014991"/>
        <w:vAlign w:val="top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one" w:sz="0" w:space="0" w:color="auto"/>
          <w:insideV w:val="none" w:sz="0" w:space="0" w:color="auto"/>
        </w:tcBorders>
        <w:vAlign w:val="top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D9D9"/>
        <w:vAlign w:val="top"/>
      </w:tcPr>
    </w:tblStylePr>
    <w:tblStylePr w:type="band2Vert">
      <w:tblPr/>
      <w:tcPr>
        <w:shd w:val="clear" w:color="auto" w:fill="F2F2F2"/>
        <w:vAlign w:val="top"/>
      </w:tcPr>
    </w:tblStylePr>
    <w:tblStylePr w:type="band1Horz">
      <w:rPr>
        <w:rFonts w:ascii="Arial" w:hAnsi="Arial"/>
        <w:sz w:val="20"/>
      </w:rPr>
      <w:tblPr/>
      <w:tcPr>
        <w:shd w:val="clear" w:color="auto" w:fill="F2F2F2"/>
        <w:vAlign w:val="top"/>
      </w:tcPr>
    </w:tblStylePr>
    <w:tblStylePr w:type="band2Horz">
      <w:tblPr/>
      <w:tcPr>
        <w:shd w:val="clear" w:color="auto" w:fill="D9D9D9"/>
        <w:vAlign w:val="top"/>
      </w:tcPr>
    </w:tblStylePr>
  </w:style>
  <w:style w:type="paragraph" w:customStyle="1" w:styleId="TableRow">
    <w:name w:val="TableRow"/>
    <w:basedOn w:val="Normale"/>
    <w:rsid w:val="00B379DB"/>
    <w:pPr>
      <w:spacing w:before="60" w:after="60"/>
      <w:jc w:val="left"/>
    </w:pPr>
    <w:rPr>
      <w:rFonts w:ascii="Times New Roman" w:hAnsi="Times New Roman" w:cs="Times New Roman"/>
      <w:sz w:val="20"/>
      <w:szCs w:val="20"/>
      <w:lang w:val="en-US"/>
    </w:rPr>
  </w:style>
  <w:style w:type="paragraph" w:styleId="Revisione">
    <w:name w:val="Revision"/>
    <w:hidden/>
    <w:uiPriority w:val="99"/>
    <w:semiHidden/>
    <w:rsid w:val="00C321FD"/>
    <w:rPr>
      <w:rFonts w:ascii="HP Simplified" w:hAnsi="HP Simplified" w:cs="Arial"/>
      <w:sz w:val="18"/>
      <w:szCs w:val="18"/>
      <w:lang w:eastAsia="en-US"/>
    </w:rPr>
  </w:style>
  <w:style w:type="paragraph" w:customStyle="1" w:styleId="BodyText">
    <w:name w:val="BodyText"/>
    <w:basedOn w:val="Normale"/>
    <w:link w:val="BodyTextCarattere"/>
    <w:rsid w:val="003226F3"/>
    <w:pPr>
      <w:suppressAutoHyphens/>
      <w:spacing w:before="120"/>
      <w:jc w:val="left"/>
    </w:pPr>
    <w:rPr>
      <w:rFonts w:ascii="Times New Roman" w:hAnsi="Times New Roman" w:cs="Times New Roman"/>
      <w:sz w:val="24"/>
      <w:szCs w:val="20"/>
      <w:lang w:eastAsia="ar-SA"/>
    </w:rPr>
  </w:style>
  <w:style w:type="character" w:customStyle="1" w:styleId="BodyTextCarattere">
    <w:name w:val="BodyText Carattere"/>
    <w:link w:val="BodyText"/>
    <w:locked/>
    <w:rsid w:val="003226F3"/>
    <w:rPr>
      <w:sz w:val="24"/>
      <w:lang w:eastAsia="ar-SA"/>
    </w:rPr>
  </w:style>
  <w:style w:type="character" w:customStyle="1" w:styleId="BodyTextChar">
    <w:name w:val="BodyText Char"/>
    <w:basedOn w:val="Carpredefinitoparagrafo"/>
    <w:rsid w:val="00A72107"/>
    <w:rPr>
      <w:sz w:val="24"/>
      <w:lang w:eastAsia="en-US"/>
    </w:rPr>
  </w:style>
  <w:style w:type="paragraph" w:styleId="Nessunaspaziatura">
    <w:name w:val="No Spacing"/>
    <w:uiPriority w:val="1"/>
    <w:qFormat/>
    <w:rsid w:val="00A72107"/>
    <w:pPr>
      <w:jc w:val="both"/>
    </w:pPr>
    <w:rPr>
      <w:rFonts w:ascii="HP Simplified" w:hAnsi="HP Simplified" w:cs="Arial"/>
      <w:sz w:val="18"/>
      <w:szCs w:val="18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A72107"/>
    <w:pPr>
      <w:spacing w:before="0" w:after="0"/>
      <w:jc w:val="left"/>
    </w:pPr>
    <w:rPr>
      <w:rFonts w:ascii="Consolas" w:eastAsiaTheme="minorHAnsi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A72107"/>
    <w:rPr>
      <w:rFonts w:ascii="Consolas" w:eastAsiaTheme="minorHAnsi" w:hAnsi="Consolas" w:cs="Consolas"/>
      <w:sz w:val="21"/>
      <w:szCs w:val="21"/>
      <w:lang w:eastAsia="en-US"/>
    </w:rPr>
  </w:style>
  <w:style w:type="table" w:customStyle="1" w:styleId="TableGridLight1">
    <w:name w:val="Table Grid Light1"/>
    <w:basedOn w:val="Tabellanormale"/>
    <w:uiPriority w:val="40"/>
    <w:rsid w:val="002E332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foelenco1">
    <w:name w:val="Paragrafo elenco1"/>
    <w:basedOn w:val="Normale"/>
    <w:uiPriority w:val="34"/>
    <w:qFormat/>
    <w:rsid w:val="00D75E70"/>
    <w:pPr>
      <w:spacing w:before="0" w:after="0"/>
      <w:ind w:left="720"/>
      <w:contextualSpacing/>
      <w:jc w:val="left"/>
    </w:pPr>
    <w:rPr>
      <w:rFonts w:ascii="Times New Roman" w:hAnsi="Times New Roman" w:cs="Times New Roman"/>
      <w:sz w:val="20"/>
      <w:szCs w:val="20"/>
      <w:lang w:val="en-US"/>
    </w:rPr>
  </w:style>
  <w:style w:type="paragraph" w:customStyle="1" w:styleId="Normale2">
    <w:name w:val="Normale2"/>
    <w:basedOn w:val="Normale"/>
    <w:rsid w:val="007566EA"/>
    <w:pPr>
      <w:spacing w:before="0"/>
      <w:ind w:left="227"/>
    </w:pPr>
    <w:rPr>
      <w:rFonts w:ascii="Times New Roman" w:hAnsi="Times New Roman" w:cs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locked/>
    <w:rsid w:val="007566EA"/>
    <w:pPr>
      <w:spacing w:before="0" w:after="0"/>
      <w:ind w:left="72"/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7566EA"/>
  </w:style>
  <w:style w:type="paragraph" w:styleId="Rientrocorpodeltesto3">
    <w:name w:val="Body Text Indent 3"/>
    <w:basedOn w:val="Normale"/>
    <w:link w:val="Rientrocorpodeltesto3Carattere"/>
    <w:locked/>
    <w:rsid w:val="007566EA"/>
    <w:pPr>
      <w:numPr>
        <w:ilvl w:val="12"/>
      </w:numPr>
      <w:spacing w:before="0" w:after="0"/>
      <w:ind w:left="72"/>
      <w:jc w:val="left"/>
    </w:pPr>
    <w:rPr>
      <w:rFonts w:ascii="Times New Roman" w:hAnsi="Times New Roman" w:cs="Times New Roman"/>
      <w:sz w:val="24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7566EA"/>
    <w:rPr>
      <w:sz w:val="24"/>
    </w:rPr>
  </w:style>
  <w:style w:type="character" w:customStyle="1" w:styleId="tx1">
    <w:name w:val="tx1"/>
    <w:rsid w:val="007566EA"/>
    <w:rPr>
      <w:b/>
      <w:bCs/>
    </w:rPr>
  </w:style>
  <w:style w:type="character" w:customStyle="1" w:styleId="b1">
    <w:name w:val="b1"/>
    <w:rsid w:val="007566EA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m1">
    <w:name w:val="m1"/>
    <w:rsid w:val="007566EA"/>
    <w:rPr>
      <w:color w:val="0000FF"/>
    </w:rPr>
  </w:style>
  <w:style w:type="character" w:customStyle="1" w:styleId="pi1">
    <w:name w:val="pi1"/>
    <w:rsid w:val="007566EA"/>
    <w:rPr>
      <w:color w:val="0000FF"/>
    </w:rPr>
  </w:style>
  <w:style w:type="character" w:customStyle="1" w:styleId="t1">
    <w:name w:val="t1"/>
    <w:rsid w:val="007566EA"/>
    <w:rPr>
      <w:color w:val="990000"/>
    </w:rPr>
  </w:style>
  <w:style w:type="character" w:customStyle="1" w:styleId="ns1">
    <w:name w:val="ns1"/>
    <w:rsid w:val="007566EA"/>
    <w:rPr>
      <w:color w:val="FF000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400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4698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4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0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7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3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png"/><Relationship Id="rId299" Type="http://schemas.openxmlformats.org/officeDocument/2006/relationships/oleObject" Target="embeddings/oleObject46.bin"/><Relationship Id="rId21" Type="http://schemas.openxmlformats.org/officeDocument/2006/relationships/hyperlink" Target="http://docs.oasis-open.org/wss/2004/01/oasis-200401-wss-wssecurity-utility-1.0.xsd" TargetMode="External"/><Relationship Id="rId63" Type="http://schemas.openxmlformats.org/officeDocument/2006/relationships/image" Target="media/image32.png"/><Relationship Id="rId159" Type="http://schemas.openxmlformats.org/officeDocument/2006/relationships/image" Target="media/image114.emf"/><Relationship Id="rId324" Type="http://schemas.openxmlformats.org/officeDocument/2006/relationships/image" Target="media/image235.emf"/><Relationship Id="rId366" Type="http://schemas.openxmlformats.org/officeDocument/2006/relationships/oleObject" Target="embeddings/oleObject79.bin"/><Relationship Id="rId531" Type="http://schemas.openxmlformats.org/officeDocument/2006/relationships/image" Target="media/image340.emf"/><Relationship Id="rId573" Type="http://schemas.openxmlformats.org/officeDocument/2006/relationships/image" Target="media/image365.emf"/><Relationship Id="rId170" Type="http://schemas.openxmlformats.org/officeDocument/2006/relationships/image" Target="media/image123.png"/><Relationship Id="rId226" Type="http://schemas.openxmlformats.org/officeDocument/2006/relationships/image" Target="media/image166.png"/><Relationship Id="rId433" Type="http://schemas.openxmlformats.org/officeDocument/2006/relationships/image" Target="media/image290.emf"/><Relationship Id="rId268" Type="http://schemas.openxmlformats.org/officeDocument/2006/relationships/image" Target="media/image205.png"/><Relationship Id="rId475" Type="http://schemas.openxmlformats.org/officeDocument/2006/relationships/image" Target="media/image311.emf"/><Relationship Id="rId32" Type="http://schemas.openxmlformats.org/officeDocument/2006/relationships/hyperlink" Target="file:///C:\vitamarc\Local%20Settings\Temporary%20Internet%20Files\Content.IE5\4P6HOZYV\RispostaSlotTemporali%5b2%5d.xml" TargetMode="External"/><Relationship Id="rId74" Type="http://schemas.openxmlformats.org/officeDocument/2006/relationships/image" Target="media/image43.png"/><Relationship Id="rId128" Type="http://schemas.openxmlformats.org/officeDocument/2006/relationships/image" Target="media/image92.png"/><Relationship Id="rId335" Type="http://schemas.openxmlformats.org/officeDocument/2006/relationships/oleObject" Target="embeddings/oleObject64.bin"/><Relationship Id="rId377" Type="http://schemas.openxmlformats.org/officeDocument/2006/relationships/image" Target="media/image262.emf"/><Relationship Id="rId500" Type="http://schemas.openxmlformats.org/officeDocument/2006/relationships/oleObject" Target="embeddings/oleObject145.bin"/><Relationship Id="rId542" Type="http://schemas.openxmlformats.org/officeDocument/2006/relationships/image" Target="media/image347.emf"/><Relationship Id="rId584" Type="http://schemas.openxmlformats.org/officeDocument/2006/relationships/oleObject" Target="embeddings/oleObject183.bin"/><Relationship Id="rId5" Type="http://schemas.openxmlformats.org/officeDocument/2006/relationships/numbering" Target="numbering.xml"/><Relationship Id="rId181" Type="http://schemas.openxmlformats.org/officeDocument/2006/relationships/image" Target="media/image131.png"/><Relationship Id="rId237" Type="http://schemas.openxmlformats.org/officeDocument/2006/relationships/image" Target="media/image176.png"/><Relationship Id="rId402" Type="http://schemas.openxmlformats.org/officeDocument/2006/relationships/oleObject" Target="embeddings/oleObject97.bin"/><Relationship Id="rId279" Type="http://schemas.openxmlformats.org/officeDocument/2006/relationships/image" Target="media/image212.emf"/><Relationship Id="rId444" Type="http://schemas.openxmlformats.org/officeDocument/2006/relationships/oleObject" Target="embeddings/oleObject118.bin"/><Relationship Id="rId486" Type="http://schemas.openxmlformats.org/officeDocument/2006/relationships/oleObject" Target="embeddings/oleObject138.bin"/><Relationship Id="rId43" Type="http://schemas.openxmlformats.org/officeDocument/2006/relationships/image" Target="media/image20.jpeg"/><Relationship Id="rId139" Type="http://schemas.openxmlformats.org/officeDocument/2006/relationships/image" Target="media/image100.emf"/><Relationship Id="rId290" Type="http://schemas.openxmlformats.org/officeDocument/2006/relationships/image" Target="media/image218.emf"/><Relationship Id="rId304" Type="http://schemas.openxmlformats.org/officeDocument/2006/relationships/image" Target="media/image225.emf"/><Relationship Id="rId346" Type="http://schemas.openxmlformats.org/officeDocument/2006/relationships/image" Target="media/image246.emf"/><Relationship Id="rId388" Type="http://schemas.openxmlformats.org/officeDocument/2006/relationships/oleObject" Target="embeddings/oleObject90.bin"/><Relationship Id="rId511" Type="http://schemas.openxmlformats.org/officeDocument/2006/relationships/image" Target="media/image330.emf"/><Relationship Id="rId553" Type="http://schemas.openxmlformats.org/officeDocument/2006/relationships/image" Target="media/image354.emf"/><Relationship Id="rId85" Type="http://schemas.openxmlformats.org/officeDocument/2006/relationships/image" Target="media/image54.png"/><Relationship Id="rId150" Type="http://schemas.openxmlformats.org/officeDocument/2006/relationships/oleObject" Target="embeddings/oleObject12.bin"/><Relationship Id="rId192" Type="http://schemas.openxmlformats.org/officeDocument/2006/relationships/image" Target="media/image139.png"/><Relationship Id="rId206" Type="http://schemas.openxmlformats.org/officeDocument/2006/relationships/oleObject" Target="embeddings/oleObject26.bin"/><Relationship Id="rId413" Type="http://schemas.openxmlformats.org/officeDocument/2006/relationships/image" Target="media/image280.emf"/><Relationship Id="rId248" Type="http://schemas.openxmlformats.org/officeDocument/2006/relationships/oleObject" Target="embeddings/oleObject32.bin"/><Relationship Id="rId455" Type="http://schemas.openxmlformats.org/officeDocument/2006/relationships/image" Target="media/image301.emf"/><Relationship Id="rId497" Type="http://schemas.openxmlformats.org/officeDocument/2006/relationships/image" Target="media/image323.emf"/><Relationship Id="rId12" Type="http://schemas.openxmlformats.org/officeDocument/2006/relationships/image" Target="media/image1.jpeg"/><Relationship Id="rId108" Type="http://schemas.openxmlformats.org/officeDocument/2006/relationships/image" Target="media/image77.jpeg"/><Relationship Id="rId315" Type="http://schemas.openxmlformats.org/officeDocument/2006/relationships/oleObject" Target="embeddings/oleObject54.bin"/><Relationship Id="rId357" Type="http://schemas.openxmlformats.org/officeDocument/2006/relationships/oleObject" Target="embeddings/oleObject75.bin"/><Relationship Id="rId522" Type="http://schemas.openxmlformats.org/officeDocument/2006/relationships/oleObject" Target="embeddings/oleObject156.bin"/><Relationship Id="rId54" Type="http://schemas.openxmlformats.org/officeDocument/2006/relationships/hyperlink" Target="file:///C:\Users\Marco\MCTC\SIDTT\MEV010%20NSR\WebService\samples\samples\prenotazioneRevisioni\Output\RispostaInserimentoPrenotazione.xml" TargetMode="External"/><Relationship Id="rId96" Type="http://schemas.openxmlformats.org/officeDocument/2006/relationships/image" Target="media/image65.jpeg"/><Relationship Id="rId161" Type="http://schemas.openxmlformats.org/officeDocument/2006/relationships/image" Target="media/image115.png"/><Relationship Id="rId217" Type="http://schemas.openxmlformats.org/officeDocument/2006/relationships/image" Target="media/image158.png"/><Relationship Id="rId399" Type="http://schemas.openxmlformats.org/officeDocument/2006/relationships/image" Target="media/image273.emf"/><Relationship Id="rId564" Type="http://schemas.openxmlformats.org/officeDocument/2006/relationships/oleObject" Target="embeddings/oleObject173.bin"/><Relationship Id="rId259" Type="http://schemas.openxmlformats.org/officeDocument/2006/relationships/image" Target="media/image196.png"/><Relationship Id="rId424" Type="http://schemas.openxmlformats.org/officeDocument/2006/relationships/oleObject" Target="embeddings/oleObject108.bin"/><Relationship Id="rId466" Type="http://schemas.openxmlformats.org/officeDocument/2006/relationships/oleObject" Target="embeddings/oleObject129.bin"/><Relationship Id="rId23" Type="http://schemas.openxmlformats.org/officeDocument/2006/relationships/image" Target="media/image3.png"/><Relationship Id="rId119" Type="http://schemas.openxmlformats.org/officeDocument/2006/relationships/image" Target="media/image86.emf"/><Relationship Id="rId270" Type="http://schemas.openxmlformats.org/officeDocument/2006/relationships/image" Target="media/image207.png"/><Relationship Id="rId326" Type="http://schemas.openxmlformats.org/officeDocument/2006/relationships/image" Target="media/image236.emf"/><Relationship Id="rId533" Type="http://schemas.openxmlformats.org/officeDocument/2006/relationships/image" Target="media/image341.emf"/><Relationship Id="rId65" Type="http://schemas.openxmlformats.org/officeDocument/2006/relationships/image" Target="media/image34.png"/><Relationship Id="rId130" Type="http://schemas.openxmlformats.org/officeDocument/2006/relationships/oleObject" Target="embeddings/oleObject6.bin"/><Relationship Id="rId368" Type="http://schemas.openxmlformats.org/officeDocument/2006/relationships/oleObject" Target="embeddings/oleObject80.bin"/><Relationship Id="rId575" Type="http://schemas.openxmlformats.org/officeDocument/2006/relationships/image" Target="media/image366.emf"/><Relationship Id="rId172" Type="http://schemas.openxmlformats.org/officeDocument/2006/relationships/oleObject" Target="embeddings/oleObject17.bin"/><Relationship Id="rId228" Type="http://schemas.openxmlformats.org/officeDocument/2006/relationships/image" Target="media/image168.png"/><Relationship Id="rId435" Type="http://schemas.openxmlformats.org/officeDocument/2006/relationships/image" Target="media/image291.emf"/><Relationship Id="rId477" Type="http://schemas.openxmlformats.org/officeDocument/2006/relationships/oleObject" Target="embeddings/oleObject134.bin"/><Relationship Id="rId281" Type="http://schemas.openxmlformats.org/officeDocument/2006/relationships/image" Target="media/image213.emf"/><Relationship Id="rId337" Type="http://schemas.openxmlformats.org/officeDocument/2006/relationships/oleObject" Target="embeddings/oleObject65.bin"/><Relationship Id="rId502" Type="http://schemas.openxmlformats.org/officeDocument/2006/relationships/oleObject" Target="embeddings/oleObject146.bin"/><Relationship Id="rId34" Type="http://schemas.openxmlformats.org/officeDocument/2006/relationships/image" Target="media/image11.jpeg"/><Relationship Id="rId76" Type="http://schemas.openxmlformats.org/officeDocument/2006/relationships/image" Target="media/image45.png"/><Relationship Id="rId141" Type="http://schemas.openxmlformats.org/officeDocument/2006/relationships/image" Target="media/image101.png"/><Relationship Id="rId379" Type="http://schemas.openxmlformats.org/officeDocument/2006/relationships/image" Target="media/image263.emf"/><Relationship Id="rId544" Type="http://schemas.openxmlformats.org/officeDocument/2006/relationships/oleObject" Target="embeddings/oleObject165.bin"/><Relationship Id="rId586" Type="http://schemas.openxmlformats.org/officeDocument/2006/relationships/oleObject" Target="embeddings/oleObject184.bin"/><Relationship Id="rId7" Type="http://schemas.microsoft.com/office/2007/relationships/stylesWithEffects" Target="stylesWithEffects.xml"/><Relationship Id="rId183" Type="http://schemas.openxmlformats.org/officeDocument/2006/relationships/oleObject" Target="embeddings/oleObject20.bin"/><Relationship Id="rId239" Type="http://schemas.openxmlformats.org/officeDocument/2006/relationships/image" Target="media/image178.emf"/><Relationship Id="rId390" Type="http://schemas.openxmlformats.org/officeDocument/2006/relationships/oleObject" Target="embeddings/oleObject91.bin"/><Relationship Id="rId404" Type="http://schemas.openxmlformats.org/officeDocument/2006/relationships/oleObject" Target="embeddings/oleObject98.bin"/><Relationship Id="rId446" Type="http://schemas.openxmlformats.org/officeDocument/2006/relationships/oleObject" Target="embeddings/oleObject119.bin"/><Relationship Id="rId250" Type="http://schemas.openxmlformats.org/officeDocument/2006/relationships/image" Target="media/image187.png"/><Relationship Id="rId292" Type="http://schemas.openxmlformats.org/officeDocument/2006/relationships/image" Target="media/image219.emf"/><Relationship Id="rId306" Type="http://schemas.openxmlformats.org/officeDocument/2006/relationships/image" Target="media/image226.emf"/><Relationship Id="rId488" Type="http://schemas.openxmlformats.org/officeDocument/2006/relationships/oleObject" Target="embeddings/oleObject139.bin"/><Relationship Id="rId45" Type="http://schemas.openxmlformats.org/officeDocument/2006/relationships/image" Target="media/image22.png"/><Relationship Id="rId87" Type="http://schemas.openxmlformats.org/officeDocument/2006/relationships/image" Target="media/image56.png"/><Relationship Id="rId110" Type="http://schemas.openxmlformats.org/officeDocument/2006/relationships/image" Target="media/image79.png"/><Relationship Id="rId348" Type="http://schemas.openxmlformats.org/officeDocument/2006/relationships/image" Target="media/image247.emf"/><Relationship Id="rId513" Type="http://schemas.openxmlformats.org/officeDocument/2006/relationships/image" Target="media/image331.emf"/><Relationship Id="rId555" Type="http://schemas.openxmlformats.org/officeDocument/2006/relationships/image" Target="media/image356.emf"/><Relationship Id="rId152" Type="http://schemas.openxmlformats.org/officeDocument/2006/relationships/image" Target="media/image109.png"/><Relationship Id="rId194" Type="http://schemas.openxmlformats.org/officeDocument/2006/relationships/oleObject" Target="embeddings/oleObject23.bin"/><Relationship Id="rId208" Type="http://schemas.openxmlformats.org/officeDocument/2006/relationships/image" Target="media/image151.emf"/><Relationship Id="rId415" Type="http://schemas.openxmlformats.org/officeDocument/2006/relationships/image" Target="media/image281.emf"/><Relationship Id="rId457" Type="http://schemas.openxmlformats.org/officeDocument/2006/relationships/image" Target="media/image302.emf"/><Relationship Id="rId261" Type="http://schemas.openxmlformats.org/officeDocument/2006/relationships/image" Target="media/image198.png"/><Relationship Id="rId499" Type="http://schemas.openxmlformats.org/officeDocument/2006/relationships/image" Target="media/image324.emf"/><Relationship Id="rId14" Type="http://schemas.openxmlformats.org/officeDocument/2006/relationships/footer" Target="footer1.xml"/><Relationship Id="rId56" Type="http://schemas.openxmlformats.org/officeDocument/2006/relationships/image" Target="media/image25.png"/><Relationship Id="rId317" Type="http://schemas.openxmlformats.org/officeDocument/2006/relationships/oleObject" Target="embeddings/oleObject55.bin"/><Relationship Id="rId359" Type="http://schemas.openxmlformats.org/officeDocument/2006/relationships/image" Target="media/image253.emf"/><Relationship Id="rId524" Type="http://schemas.openxmlformats.org/officeDocument/2006/relationships/oleObject" Target="embeddings/oleObject157.bin"/><Relationship Id="rId566" Type="http://schemas.openxmlformats.org/officeDocument/2006/relationships/oleObject" Target="embeddings/oleObject174.bin"/><Relationship Id="rId98" Type="http://schemas.openxmlformats.org/officeDocument/2006/relationships/image" Target="media/image67.png"/><Relationship Id="rId121" Type="http://schemas.openxmlformats.org/officeDocument/2006/relationships/image" Target="media/image87.png"/><Relationship Id="rId163" Type="http://schemas.openxmlformats.org/officeDocument/2006/relationships/oleObject" Target="embeddings/oleObject16.bin"/><Relationship Id="rId219" Type="http://schemas.openxmlformats.org/officeDocument/2006/relationships/image" Target="media/image160.png"/><Relationship Id="rId370" Type="http://schemas.openxmlformats.org/officeDocument/2006/relationships/oleObject" Target="embeddings/oleObject81.bin"/><Relationship Id="rId426" Type="http://schemas.openxmlformats.org/officeDocument/2006/relationships/oleObject" Target="embeddings/oleObject109.bin"/><Relationship Id="rId230" Type="http://schemas.openxmlformats.org/officeDocument/2006/relationships/oleObject" Target="embeddings/oleObject30.bin"/><Relationship Id="rId468" Type="http://schemas.openxmlformats.org/officeDocument/2006/relationships/oleObject" Target="embeddings/oleObject130.bin"/><Relationship Id="rId25" Type="http://schemas.openxmlformats.org/officeDocument/2006/relationships/image" Target="media/image5.png"/><Relationship Id="rId67" Type="http://schemas.openxmlformats.org/officeDocument/2006/relationships/image" Target="media/image36.png"/><Relationship Id="rId272" Type="http://schemas.openxmlformats.org/officeDocument/2006/relationships/oleObject" Target="embeddings/oleObject33.bin"/><Relationship Id="rId328" Type="http://schemas.openxmlformats.org/officeDocument/2006/relationships/image" Target="media/image237.emf"/><Relationship Id="rId535" Type="http://schemas.openxmlformats.org/officeDocument/2006/relationships/image" Target="media/image342.emf"/><Relationship Id="rId577" Type="http://schemas.openxmlformats.org/officeDocument/2006/relationships/image" Target="media/image367.emf"/><Relationship Id="rId132" Type="http://schemas.openxmlformats.org/officeDocument/2006/relationships/image" Target="media/image95.png"/><Relationship Id="rId174" Type="http://schemas.openxmlformats.org/officeDocument/2006/relationships/image" Target="media/image126.emf"/><Relationship Id="rId381" Type="http://schemas.openxmlformats.org/officeDocument/2006/relationships/image" Target="media/image264.emf"/><Relationship Id="rId241" Type="http://schemas.openxmlformats.org/officeDocument/2006/relationships/image" Target="media/image180.png"/><Relationship Id="rId437" Type="http://schemas.openxmlformats.org/officeDocument/2006/relationships/image" Target="media/image292.emf"/><Relationship Id="rId479" Type="http://schemas.openxmlformats.org/officeDocument/2006/relationships/oleObject" Target="embeddings/oleObject135.bin"/><Relationship Id="rId36" Type="http://schemas.openxmlformats.org/officeDocument/2006/relationships/image" Target="media/image13.png"/><Relationship Id="rId283" Type="http://schemas.openxmlformats.org/officeDocument/2006/relationships/image" Target="media/image214.emf"/><Relationship Id="rId339" Type="http://schemas.openxmlformats.org/officeDocument/2006/relationships/oleObject" Target="embeddings/oleObject66.bin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546" Type="http://schemas.openxmlformats.org/officeDocument/2006/relationships/oleObject" Target="embeddings/oleObject166.bin"/><Relationship Id="rId78" Type="http://schemas.openxmlformats.org/officeDocument/2006/relationships/image" Target="media/image47.png"/><Relationship Id="rId101" Type="http://schemas.openxmlformats.org/officeDocument/2006/relationships/image" Target="media/image70.png"/><Relationship Id="rId143" Type="http://schemas.openxmlformats.org/officeDocument/2006/relationships/oleObject" Target="embeddings/oleObject10.bin"/><Relationship Id="rId185" Type="http://schemas.openxmlformats.org/officeDocument/2006/relationships/image" Target="media/image134.png"/><Relationship Id="rId350" Type="http://schemas.openxmlformats.org/officeDocument/2006/relationships/image" Target="media/image248.emf"/><Relationship Id="rId406" Type="http://schemas.openxmlformats.org/officeDocument/2006/relationships/oleObject" Target="embeddings/oleObject99.bin"/><Relationship Id="rId588" Type="http://schemas.openxmlformats.org/officeDocument/2006/relationships/fontTable" Target="fontTable.xml"/><Relationship Id="rId9" Type="http://schemas.openxmlformats.org/officeDocument/2006/relationships/webSettings" Target="webSettings.xml"/><Relationship Id="rId210" Type="http://schemas.openxmlformats.org/officeDocument/2006/relationships/image" Target="media/image152.png"/><Relationship Id="rId392" Type="http://schemas.openxmlformats.org/officeDocument/2006/relationships/oleObject" Target="embeddings/oleObject92.bin"/><Relationship Id="rId448" Type="http://schemas.openxmlformats.org/officeDocument/2006/relationships/oleObject" Target="embeddings/oleObject120.bin"/><Relationship Id="rId252" Type="http://schemas.openxmlformats.org/officeDocument/2006/relationships/image" Target="media/image189.png"/><Relationship Id="rId294" Type="http://schemas.openxmlformats.org/officeDocument/2006/relationships/image" Target="media/image220.emf"/><Relationship Id="rId308" Type="http://schemas.openxmlformats.org/officeDocument/2006/relationships/image" Target="media/image227.emf"/><Relationship Id="rId515" Type="http://schemas.openxmlformats.org/officeDocument/2006/relationships/image" Target="media/image332.emf"/><Relationship Id="rId47" Type="http://schemas.openxmlformats.org/officeDocument/2006/relationships/hyperlink" Target="file:///C:\Users\Marco\MCTC\SIDTT\MEV010%20NSR\WebService\samples\samples\prenotazioneRevisioni\Output\RispostaInserimentoPrenotazione.xml" TargetMode="External"/><Relationship Id="rId89" Type="http://schemas.openxmlformats.org/officeDocument/2006/relationships/image" Target="media/image58.png"/><Relationship Id="rId112" Type="http://schemas.openxmlformats.org/officeDocument/2006/relationships/oleObject" Target="embeddings/oleObject1.bin"/><Relationship Id="rId154" Type="http://schemas.openxmlformats.org/officeDocument/2006/relationships/oleObject" Target="embeddings/oleObject13.bin"/><Relationship Id="rId361" Type="http://schemas.openxmlformats.org/officeDocument/2006/relationships/image" Target="media/image254.emf"/><Relationship Id="rId557" Type="http://schemas.openxmlformats.org/officeDocument/2006/relationships/image" Target="media/image357.emf"/><Relationship Id="rId196" Type="http://schemas.openxmlformats.org/officeDocument/2006/relationships/image" Target="media/image142.emf"/><Relationship Id="rId417" Type="http://schemas.openxmlformats.org/officeDocument/2006/relationships/image" Target="media/image282.emf"/><Relationship Id="rId459" Type="http://schemas.openxmlformats.org/officeDocument/2006/relationships/image" Target="media/image303.emf"/><Relationship Id="rId16" Type="http://schemas.openxmlformats.org/officeDocument/2006/relationships/hyperlink" Target="http://e-servizicoll.dtt.ilportaledellautomobilista.it/Revisioni-ws-sh/services/nomeServizio" TargetMode="External"/><Relationship Id="rId221" Type="http://schemas.openxmlformats.org/officeDocument/2006/relationships/image" Target="media/image162.png"/><Relationship Id="rId242" Type="http://schemas.openxmlformats.org/officeDocument/2006/relationships/image" Target="media/image181.emf"/><Relationship Id="rId263" Type="http://schemas.openxmlformats.org/officeDocument/2006/relationships/image" Target="media/image200.png"/><Relationship Id="rId284" Type="http://schemas.openxmlformats.org/officeDocument/2006/relationships/oleObject" Target="embeddings/oleObject39.bin"/><Relationship Id="rId319" Type="http://schemas.openxmlformats.org/officeDocument/2006/relationships/oleObject" Target="embeddings/oleObject56.bin"/><Relationship Id="rId470" Type="http://schemas.openxmlformats.org/officeDocument/2006/relationships/oleObject" Target="embeddings/oleObject131.bin"/><Relationship Id="rId491" Type="http://schemas.openxmlformats.org/officeDocument/2006/relationships/image" Target="media/image320.emf"/><Relationship Id="rId505" Type="http://schemas.openxmlformats.org/officeDocument/2006/relationships/image" Target="media/image327.emf"/><Relationship Id="rId526" Type="http://schemas.openxmlformats.org/officeDocument/2006/relationships/oleObject" Target="embeddings/oleObject158.bin"/><Relationship Id="rId37" Type="http://schemas.openxmlformats.org/officeDocument/2006/relationships/image" Target="media/image14.png"/><Relationship Id="rId58" Type="http://schemas.openxmlformats.org/officeDocument/2006/relationships/image" Target="media/image27.png"/><Relationship Id="rId79" Type="http://schemas.openxmlformats.org/officeDocument/2006/relationships/image" Target="media/image48.png"/><Relationship Id="rId102" Type="http://schemas.openxmlformats.org/officeDocument/2006/relationships/image" Target="media/image71.png"/><Relationship Id="rId123" Type="http://schemas.openxmlformats.org/officeDocument/2006/relationships/oleObject" Target="embeddings/oleObject4.bin"/><Relationship Id="rId144" Type="http://schemas.openxmlformats.org/officeDocument/2006/relationships/image" Target="media/image103.png"/><Relationship Id="rId330" Type="http://schemas.openxmlformats.org/officeDocument/2006/relationships/image" Target="media/image238.emf"/><Relationship Id="rId547" Type="http://schemas.openxmlformats.org/officeDocument/2006/relationships/image" Target="media/image350.emf"/><Relationship Id="rId568" Type="http://schemas.openxmlformats.org/officeDocument/2006/relationships/oleObject" Target="embeddings/oleObject175.bin"/><Relationship Id="rId589" Type="http://schemas.openxmlformats.org/officeDocument/2006/relationships/theme" Target="theme/theme1.xml"/><Relationship Id="rId90" Type="http://schemas.openxmlformats.org/officeDocument/2006/relationships/image" Target="media/image59.png"/><Relationship Id="rId165" Type="http://schemas.openxmlformats.org/officeDocument/2006/relationships/image" Target="media/image118.emf"/><Relationship Id="rId186" Type="http://schemas.openxmlformats.org/officeDocument/2006/relationships/image" Target="media/image135.png"/><Relationship Id="rId351" Type="http://schemas.openxmlformats.org/officeDocument/2006/relationships/oleObject" Target="embeddings/oleObject72.bin"/><Relationship Id="rId372" Type="http://schemas.openxmlformats.org/officeDocument/2006/relationships/oleObject" Target="embeddings/oleObject82.bin"/><Relationship Id="rId393" Type="http://schemas.openxmlformats.org/officeDocument/2006/relationships/image" Target="media/image270.emf"/><Relationship Id="rId407" Type="http://schemas.openxmlformats.org/officeDocument/2006/relationships/image" Target="media/image277.emf"/><Relationship Id="rId428" Type="http://schemas.openxmlformats.org/officeDocument/2006/relationships/oleObject" Target="embeddings/oleObject110.bin"/><Relationship Id="rId449" Type="http://schemas.openxmlformats.org/officeDocument/2006/relationships/image" Target="media/image298.emf"/><Relationship Id="rId211" Type="http://schemas.openxmlformats.org/officeDocument/2006/relationships/image" Target="media/image153.png"/><Relationship Id="rId232" Type="http://schemas.openxmlformats.org/officeDocument/2006/relationships/image" Target="media/image171.png"/><Relationship Id="rId253" Type="http://schemas.openxmlformats.org/officeDocument/2006/relationships/image" Target="media/image190.png"/><Relationship Id="rId274" Type="http://schemas.openxmlformats.org/officeDocument/2006/relationships/oleObject" Target="embeddings/oleObject34.bin"/><Relationship Id="rId295" Type="http://schemas.openxmlformats.org/officeDocument/2006/relationships/oleObject" Target="embeddings/oleObject44.bin"/><Relationship Id="rId309" Type="http://schemas.openxmlformats.org/officeDocument/2006/relationships/oleObject" Target="embeddings/oleObject51.bin"/><Relationship Id="rId460" Type="http://schemas.openxmlformats.org/officeDocument/2006/relationships/oleObject" Target="embeddings/oleObject126.bin"/><Relationship Id="rId481" Type="http://schemas.openxmlformats.org/officeDocument/2006/relationships/oleObject" Target="embeddings/oleObject136.bin"/><Relationship Id="rId516" Type="http://schemas.openxmlformats.org/officeDocument/2006/relationships/oleObject" Target="embeddings/oleObject153.bin"/><Relationship Id="rId27" Type="http://schemas.openxmlformats.org/officeDocument/2006/relationships/image" Target="media/image7.png"/><Relationship Id="rId48" Type="http://schemas.openxmlformats.org/officeDocument/2006/relationships/hyperlink" Target="file:///C:\Users\Marco\MCTC\SIDTT\MEV010%20NSR\WebService\samples\samples\prenotazioneRevisioni\Output\RispostaInserimentoPrenotazione.xml" TargetMode="External"/><Relationship Id="rId69" Type="http://schemas.openxmlformats.org/officeDocument/2006/relationships/image" Target="media/image38.png"/><Relationship Id="rId113" Type="http://schemas.openxmlformats.org/officeDocument/2006/relationships/image" Target="media/image81.png"/><Relationship Id="rId134" Type="http://schemas.openxmlformats.org/officeDocument/2006/relationships/oleObject" Target="embeddings/oleObject7.bin"/><Relationship Id="rId320" Type="http://schemas.openxmlformats.org/officeDocument/2006/relationships/image" Target="media/image233.emf"/><Relationship Id="rId537" Type="http://schemas.openxmlformats.org/officeDocument/2006/relationships/image" Target="media/image343.emf"/><Relationship Id="rId558" Type="http://schemas.openxmlformats.org/officeDocument/2006/relationships/oleObject" Target="embeddings/oleObject170.bin"/><Relationship Id="rId579" Type="http://schemas.openxmlformats.org/officeDocument/2006/relationships/image" Target="media/image368.emf"/><Relationship Id="rId80" Type="http://schemas.openxmlformats.org/officeDocument/2006/relationships/image" Target="media/image49.png"/><Relationship Id="rId155" Type="http://schemas.openxmlformats.org/officeDocument/2006/relationships/image" Target="media/image111.png"/><Relationship Id="rId176" Type="http://schemas.openxmlformats.org/officeDocument/2006/relationships/image" Target="media/image127.png"/><Relationship Id="rId197" Type="http://schemas.openxmlformats.org/officeDocument/2006/relationships/oleObject" Target="embeddings/oleObject24.bin"/><Relationship Id="rId341" Type="http://schemas.openxmlformats.org/officeDocument/2006/relationships/oleObject" Target="embeddings/oleObject67.bin"/><Relationship Id="rId362" Type="http://schemas.openxmlformats.org/officeDocument/2006/relationships/oleObject" Target="embeddings/oleObject77.bin"/><Relationship Id="rId383" Type="http://schemas.openxmlformats.org/officeDocument/2006/relationships/image" Target="media/image265.emf"/><Relationship Id="rId418" Type="http://schemas.openxmlformats.org/officeDocument/2006/relationships/oleObject" Target="embeddings/oleObject105.bin"/><Relationship Id="rId439" Type="http://schemas.openxmlformats.org/officeDocument/2006/relationships/image" Target="media/image293.emf"/><Relationship Id="rId201" Type="http://schemas.openxmlformats.org/officeDocument/2006/relationships/image" Target="media/image145.png"/><Relationship Id="rId222" Type="http://schemas.openxmlformats.org/officeDocument/2006/relationships/image" Target="media/image163.png"/><Relationship Id="rId243" Type="http://schemas.openxmlformats.org/officeDocument/2006/relationships/oleObject" Target="embeddings/oleObject31.bin"/><Relationship Id="rId264" Type="http://schemas.openxmlformats.org/officeDocument/2006/relationships/image" Target="media/image201.png"/><Relationship Id="rId285" Type="http://schemas.openxmlformats.org/officeDocument/2006/relationships/image" Target="media/image215.emf"/><Relationship Id="rId450" Type="http://schemas.openxmlformats.org/officeDocument/2006/relationships/oleObject" Target="embeddings/oleObject121.bin"/><Relationship Id="rId471" Type="http://schemas.openxmlformats.org/officeDocument/2006/relationships/image" Target="media/image309.emf"/><Relationship Id="rId506" Type="http://schemas.openxmlformats.org/officeDocument/2006/relationships/oleObject" Target="embeddings/oleObject148.bin"/><Relationship Id="rId17" Type="http://schemas.openxmlformats.org/officeDocument/2006/relationships/hyperlink" Target="https://e-servizicoll.dtt.ilportaledellautomobilista.it/Revisioni-ws-sh/services/nomeServizio" TargetMode="External"/><Relationship Id="rId38" Type="http://schemas.openxmlformats.org/officeDocument/2006/relationships/image" Target="media/image15.png"/><Relationship Id="rId59" Type="http://schemas.openxmlformats.org/officeDocument/2006/relationships/image" Target="media/image28.png"/><Relationship Id="rId103" Type="http://schemas.openxmlformats.org/officeDocument/2006/relationships/image" Target="media/image72.jpeg"/><Relationship Id="rId124" Type="http://schemas.openxmlformats.org/officeDocument/2006/relationships/image" Target="media/image89.png"/><Relationship Id="rId310" Type="http://schemas.openxmlformats.org/officeDocument/2006/relationships/image" Target="media/image228.emf"/><Relationship Id="rId492" Type="http://schemas.openxmlformats.org/officeDocument/2006/relationships/oleObject" Target="embeddings/oleObject141.bin"/><Relationship Id="rId527" Type="http://schemas.openxmlformats.org/officeDocument/2006/relationships/image" Target="media/image338.emf"/><Relationship Id="rId548" Type="http://schemas.openxmlformats.org/officeDocument/2006/relationships/oleObject" Target="embeddings/oleObject167.bin"/><Relationship Id="rId569" Type="http://schemas.openxmlformats.org/officeDocument/2006/relationships/image" Target="media/image363.emf"/><Relationship Id="rId70" Type="http://schemas.openxmlformats.org/officeDocument/2006/relationships/image" Target="media/image39.png"/><Relationship Id="rId91" Type="http://schemas.openxmlformats.org/officeDocument/2006/relationships/image" Target="media/image60.png"/><Relationship Id="rId145" Type="http://schemas.openxmlformats.org/officeDocument/2006/relationships/image" Target="media/image104.png"/><Relationship Id="rId166" Type="http://schemas.openxmlformats.org/officeDocument/2006/relationships/image" Target="media/image119.png"/><Relationship Id="rId187" Type="http://schemas.openxmlformats.org/officeDocument/2006/relationships/image" Target="media/image136.emf"/><Relationship Id="rId331" Type="http://schemas.openxmlformats.org/officeDocument/2006/relationships/oleObject" Target="embeddings/oleObject62.bin"/><Relationship Id="rId352" Type="http://schemas.openxmlformats.org/officeDocument/2006/relationships/image" Target="media/image249.emf"/><Relationship Id="rId373" Type="http://schemas.openxmlformats.org/officeDocument/2006/relationships/image" Target="media/image260.emf"/><Relationship Id="rId394" Type="http://schemas.openxmlformats.org/officeDocument/2006/relationships/oleObject" Target="embeddings/oleObject93.bin"/><Relationship Id="rId408" Type="http://schemas.openxmlformats.org/officeDocument/2006/relationships/oleObject" Target="embeddings/oleObject100.bin"/><Relationship Id="rId429" Type="http://schemas.openxmlformats.org/officeDocument/2006/relationships/image" Target="media/image288.emf"/><Relationship Id="rId580" Type="http://schemas.openxmlformats.org/officeDocument/2006/relationships/oleObject" Target="embeddings/oleObject181.bin"/><Relationship Id="rId1" Type="http://schemas.openxmlformats.org/officeDocument/2006/relationships/customXml" Target="../customXml/item1.xml"/><Relationship Id="rId212" Type="http://schemas.openxmlformats.org/officeDocument/2006/relationships/image" Target="media/image154.png"/><Relationship Id="rId233" Type="http://schemas.openxmlformats.org/officeDocument/2006/relationships/image" Target="media/image172.png"/><Relationship Id="rId254" Type="http://schemas.openxmlformats.org/officeDocument/2006/relationships/image" Target="media/image191.png"/><Relationship Id="rId440" Type="http://schemas.openxmlformats.org/officeDocument/2006/relationships/oleObject" Target="embeddings/oleObject116.bin"/><Relationship Id="rId28" Type="http://schemas.openxmlformats.org/officeDocument/2006/relationships/image" Target="media/image8.png"/><Relationship Id="rId49" Type="http://schemas.openxmlformats.org/officeDocument/2006/relationships/hyperlink" Target="file:///C:\Users\Marco\MCTC\SIDTT\MEV010%20NSR\WebService\samples\samples\prenotazioneRevisioni\Output\RispostaInserimentoPrenotazione.xml" TargetMode="External"/><Relationship Id="rId114" Type="http://schemas.openxmlformats.org/officeDocument/2006/relationships/image" Target="media/image82.emf"/><Relationship Id="rId275" Type="http://schemas.openxmlformats.org/officeDocument/2006/relationships/image" Target="media/image210.emf"/><Relationship Id="rId296" Type="http://schemas.openxmlformats.org/officeDocument/2006/relationships/image" Target="media/image221.emf"/><Relationship Id="rId300" Type="http://schemas.openxmlformats.org/officeDocument/2006/relationships/image" Target="media/image223.emf"/><Relationship Id="rId461" Type="http://schemas.openxmlformats.org/officeDocument/2006/relationships/image" Target="media/image304.emf"/><Relationship Id="rId482" Type="http://schemas.openxmlformats.org/officeDocument/2006/relationships/image" Target="media/image315.emf"/><Relationship Id="rId517" Type="http://schemas.openxmlformats.org/officeDocument/2006/relationships/image" Target="media/image333.emf"/><Relationship Id="rId538" Type="http://schemas.openxmlformats.org/officeDocument/2006/relationships/image" Target="media/image344.emf"/><Relationship Id="rId559" Type="http://schemas.openxmlformats.org/officeDocument/2006/relationships/image" Target="media/image358.emf"/><Relationship Id="rId60" Type="http://schemas.openxmlformats.org/officeDocument/2006/relationships/image" Target="media/image29.png"/><Relationship Id="rId81" Type="http://schemas.openxmlformats.org/officeDocument/2006/relationships/image" Target="media/image50.png"/><Relationship Id="rId135" Type="http://schemas.openxmlformats.org/officeDocument/2006/relationships/image" Target="media/image97.png"/><Relationship Id="rId156" Type="http://schemas.openxmlformats.org/officeDocument/2006/relationships/image" Target="media/image112.emf"/><Relationship Id="rId177" Type="http://schemas.openxmlformats.org/officeDocument/2006/relationships/image" Target="media/image128.png"/><Relationship Id="rId198" Type="http://schemas.openxmlformats.org/officeDocument/2006/relationships/image" Target="media/image143.png"/><Relationship Id="rId321" Type="http://schemas.openxmlformats.org/officeDocument/2006/relationships/oleObject" Target="embeddings/oleObject57.bin"/><Relationship Id="rId342" Type="http://schemas.openxmlformats.org/officeDocument/2006/relationships/image" Target="media/image244.emf"/><Relationship Id="rId363" Type="http://schemas.openxmlformats.org/officeDocument/2006/relationships/image" Target="media/image255.emf"/><Relationship Id="rId384" Type="http://schemas.openxmlformats.org/officeDocument/2006/relationships/oleObject" Target="embeddings/oleObject88.bin"/><Relationship Id="rId419" Type="http://schemas.openxmlformats.org/officeDocument/2006/relationships/image" Target="media/image283.emf"/><Relationship Id="rId570" Type="http://schemas.openxmlformats.org/officeDocument/2006/relationships/oleObject" Target="embeddings/oleObject176.bin"/><Relationship Id="rId202" Type="http://schemas.openxmlformats.org/officeDocument/2006/relationships/image" Target="media/image146.png"/><Relationship Id="rId223" Type="http://schemas.openxmlformats.org/officeDocument/2006/relationships/image" Target="media/image164.emf"/><Relationship Id="rId244" Type="http://schemas.openxmlformats.org/officeDocument/2006/relationships/image" Target="media/image182.png"/><Relationship Id="rId430" Type="http://schemas.openxmlformats.org/officeDocument/2006/relationships/oleObject" Target="embeddings/oleObject111.bin"/><Relationship Id="rId18" Type="http://schemas.openxmlformats.org/officeDocument/2006/relationships/image" Target="media/image2.jpeg"/><Relationship Id="rId39" Type="http://schemas.openxmlformats.org/officeDocument/2006/relationships/image" Target="media/image16.png"/><Relationship Id="rId265" Type="http://schemas.openxmlformats.org/officeDocument/2006/relationships/image" Target="media/image202.png"/><Relationship Id="rId286" Type="http://schemas.openxmlformats.org/officeDocument/2006/relationships/oleObject" Target="embeddings/oleObject40.bin"/><Relationship Id="rId451" Type="http://schemas.openxmlformats.org/officeDocument/2006/relationships/image" Target="media/image299.emf"/><Relationship Id="rId472" Type="http://schemas.openxmlformats.org/officeDocument/2006/relationships/oleObject" Target="embeddings/oleObject132.bin"/><Relationship Id="rId493" Type="http://schemas.openxmlformats.org/officeDocument/2006/relationships/image" Target="media/image321.emf"/><Relationship Id="rId507" Type="http://schemas.openxmlformats.org/officeDocument/2006/relationships/image" Target="media/image328.emf"/><Relationship Id="rId528" Type="http://schemas.openxmlformats.org/officeDocument/2006/relationships/oleObject" Target="embeddings/oleObject159.bin"/><Relationship Id="rId549" Type="http://schemas.openxmlformats.org/officeDocument/2006/relationships/image" Target="media/image351.emf"/><Relationship Id="rId50" Type="http://schemas.openxmlformats.org/officeDocument/2006/relationships/hyperlink" Target="file:///C:\Users\Marco\MCTC\SIDTT\MEV010%20NSR\WebService\samples\samples\prenotazioneRevisioni\Output\RispostaInserimentoPrenotazione.xml" TargetMode="External"/><Relationship Id="rId104" Type="http://schemas.openxmlformats.org/officeDocument/2006/relationships/image" Target="media/image73.jpeg"/><Relationship Id="rId125" Type="http://schemas.openxmlformats.org/officeDocument/2006/relationships/image" Target="media/image90.png"/><Relationship Id="rId146" Type="http://schemas.openxmlformats.org/officeDocument/2006/relationships/image" Target="media/image105.emf"/><Relationship Id="rId167" Type="http://schemas.openxmlformats.org/officeDocument/2006/relationships/image" Target="media/image120.emf"/><Relationship Id="rId188" Type="http://schemas.openxmlformats.org/officeDocument/2006/relationships/oleObject" Target="embeddings/oleObject21.bin"/><Relationship Id="rId311" Type="http://schemas.openxmlformats.org/officeDocument/2006/relationships/oleObject" Target="embeddings/oleObject52.bin"/><Relationship Id="rId332" Type="http://schemas.openxmlformats.org/officeDocument/2006/relationships/image" Target="media/image239.emf"/><Relationship Id="rId353" Type="http://schemas.openxmlformats.org/officeDocument/2006/relationships/oleObject" Target="embeddings/oleObject73.bin"/><Relationship Id="rId374" Type="http://schemas.openxmlformats.org/officeDocument/2006/relationships/oleObject" Target="embeddings/oleObject83.bin"/><Relationship Id="rId395" Type="http://schemas.openxmlformats.org/officeDocument/2006/relationships/image" Target="media/image271.emf"/><Relationship Id="rId409" Type="http://schemas.openxmlformats.org/officeDocument/2006/relationships/image" Target="media/image278.emf"/><Relationship Id="rId560" Type="http://schemas.openxmlformats.org/officeDocument/2006/relationships/oleObject" Target="embeddings/oleObject171.bin"/><Relationship Id="rId581" Type="http://schemas.openxmlformats.org/officeDocument/2006/relationships/image" Target="media/image369.emf"/><Relationship Id="rId71" Type="http://schemas.openxmlformats.org/officeDocument/2006/relationships/image" Target="media/image40.png"/><Relationship Id="rId92" Type="http://schemas.openxmlformats.org/officeDocument/2006/relationships/image" Target="media/image61.jpeg"/><Relationship Id="rId213" Type="http://schemas.openxmlformats.org/officeDocument/2006/relationships/image" Target="media/image155.png"/><Relationship Id="rId234" Type="http://schemas.openxmlformats.org/officeDocument/2006/relationships/image" Target="media/image173.png"/><Relationship Id="rId420" Type="http://schemas.openxmlformats.org/officeDocument/2006/relationships/oleObject" Target="embeddings/oleObject106.bin"/><Relationship Id="rId2" Type="http://schemas.openxmlformats.org/officeDocument/2006/relationships/customXml" Target="../customXml/item2.xml"/><Relationship Id="rId29" Type="http://schemas.openxmlformats.org/officeDocument/2006/relationships/hyperlink" Target="file:///C:\Users\Documents%20and%20Settings\vitamarc\Local%20Settings\Temporary%20Internet%20Files\Content.IE5\4P6HOZYV\RispostaSlotTemporali%5b2%5d.xml" TargetMode="External"/><Relationship Id="rId255" Type="http://schemas.openxmlformats.org/officeDocument/2006/relationships/image" Target="media/image192.png"/><Relationship Id="rId276" Type="http://schemas.openxmlformats.org/officeDocument/2006/relationships/oleObject" Target="embeddings/oleObject35.bin"/><Relationship Id="rId297" Type="http://schemas.openxmlformats.org/officeDocument/2006/relationships/oleObject" Target="embeddings/oleObject45.bin"/><Relationship Id="rId441" Type="http://schemas.openxmlformats.org/officeDocument/2006/relationships/image" Target="media/image294.emf"/><Relationship Id="rId462" Type="http://schemas.openxmlformats.org/officeDocument/2006/relationships/oleObject" Target="embeddings/oleObject127.bin"/><Relationship Id="rId483" Type="http://schemas.openxmlformats.org/officeDocument/2006/relationships/image" Target="media/image316.emf"/><Relationship Id="rId518" Type="http://schemas.openxmlformats.org/officeDocument/2006/relationships/oleObject" Target="embeddings/oleObject154.bin"/><Relationship Id="rId539" Type="http://schemas.openxmlformats.org/officeDocument/2006/relationships/image" Target="media/image345.emf"/><Relationship Id="rId40" Type="http://schemas.openxmlformats.org/officeDocument/2006/relationships/image" Target="media/image17.png"/><Relationship Id="rId115" Type="http://schemas.openxmlformats.org/officeDocument/2006/relationships/oleObject" Target="embeddings/oleObject2.bin"/><Relationship Id="rId136" Type="http://schemas.openxmlformats.org/officeDocument/2006/relationships/image" Target="media/image98.emf"/><Relationship Id="rId157" Type="http://schemas.openxmlformats.org/officeDocument/2006/relationships/oleObject" Target="embeddings/oleObject14.bin"/><Relationship Id="rId178" Type="http://schemas.openxmlformats.org/officeDocument/2006/relationships/image" Target="media/image129.png"/><Relationship Id="rId301" Type="http://schemas.openxmlformats.org/officeDocument/2006/relationships/oleObject" Target="embeddings/oleObject47.bin"/><Relationship Id="rId322" Type="http://schemas.openxmlformats.org/officeDocument/2006/relationships/image" Target="media/image234.emf"/><Relationship Id="rId343" Type="http://schemas.openxmlformats.org/officeDocument/2006/relationships/oleObject" Target="embeddings/oleObject68.bin"/><Relationship Id="rId364" Type="http://schemas.openxmlformats.org/officeDocument/2006/relationships/oleObject" Target="embeddings/oleObject78.bin"/><Relationship Id="rId550" Type="http://schemas.openxmlformats.org/officeDocument/2006/relationships/image" Target="media/image352.emf"/><Relationship Id="rId61" Type="http://schemas.openxmlformats.org/officeDocument/2006/relationships/image" Target="media/image30.png"/><Relationship Id="rId82" Type="http://schemas.openxmlformats.org/officeDocument/2006/relationships/image" Target="media/image51.png"/><Relationship Id="rId199" Type="http://schemas.openxmlformats.org/officeDocument/2006/relationships/image" Target="media/image144.emf"/><Relationship Id="rId203" Type="http://schemas.openxmlformats.org/officeDocument/2006/relationships/image" Target="media/image147.png"/><Relationship Id="rId385" Type="http://schemas.openxmlformats.org/officeDocument/2006/relationships/image" Target="media/image266.emf"/><Relationship Id="rId571" Type="http://schemas.openxmlformats.org/officeDocument/2006/relationships/image" Target="media/image364.emf"/><Relationship Id="rId19" Type="http://schemas.openxmlformats.org/officeDocument/2006/relationships/hyperlink" Target="http://schemas.xmlsoap.org/soap/envelope/" TargetMode="External"/><Relationship Id="rId224" Type="http://schemas.openxmlformats.org/officeDocument/2006/relationships/oleObject" Target="embeddings/oleObject29.bin"/><Relationship Id="rId245" Type="http://schemas.openxmlformats.org/officeDocument/2006/relationships/image" Target="media/image183.png"/><Relationship Id="rId266" Type="http://schemas.openxmlformats.org/officeDocument/2006/relationships/image" Target="media/image203.png"/><Relationship Id="rId287" Type="http://schemas.openxmlformats.org/officeDocument/2006/relationships/image" Target="media/image216.emf"/><Relationship Id="rId410" Type="http://schemas.openxmlformats.org/officeDocument/2006/relationships/oleObject" Target="embeddings/oleObject101.bin"/><Relationship Id="rId431" Type="http://schemas.openxmlformats.org/officeDocument/2006/relationships/image" Target="media/image289.emf"/><Relationship Id="rId452" Type="http://schemas.openxmlformats.org/officeDocument/2006/relationships/oleObject" Target="embeddings/oleObject122.bin"/><Relationship Id="rId473" Type="http://schemas.openxmlformats.org/officeDocument/2006/relationships/image" Target="media/image310.emf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529" Type="http://schemas.openxmlformats.org/officeDocument/2006/relationships/image" Target="media/image339.emf"/><Relationship Id="rId30" Type="http://schemas.openxmlformats.org/officeDocument/2006/relationships/hyperlink" Target="file:///C:\Users\Documents%20and%20Settings\vitamarc\Local%20Settings\Temporary%20Internet%20Files\Content.IE5\4P6HOZYV\RispostaSlotTemporali%5b2%5d.xml" TargetMode="External"/><Relationship Id="rId105" Type="http://schemas.openxmlformats.org/officeDocument/2006/relationships/image" Target="media/image74.jpeg"/><Relationship Id="rId126" Type="http://schemas.openxmlformats.org/officeDocument/2006/relationships/image" Target="media/image91.emf"/><Relationship Id="rId147" Type="http://schemas.openxmlformats.org/officeDocument/2006/relationships/oleObject" Target="embeddings/oleObject11.bin"/><Relationship Id="rId168" Type="http://schemas.openxmlformats.org/officeDocument/2006/relationships/image" Target="media/image121.png"/><Relationship Id="rId312" Type="http://schemas.openxmlformats.org/officeDocument/2006/relationships/image" Target="media/image229.emf"/><Relationship Id="rId333" Type="http://schemas.openxmlformats.org/officeDocument/2006/relationships/oleObject" Target="embeddings/oleObject63.bin"/><Relationship Id="rId354" Type="http://schemas.openxmlformats.org/officeDocument/2006/relationships/image" Target="media/image250.emf"/><Relationship Id="rId540" Type="http://schemas.openxmlformats.org/officeDocument/2006/relationships/oleObject" Target="embeddings/oleObject164.bin"/><Relationship Id="rId51" Type="http://schemas.openxmlformats.org/officeDocument/2006/relationships/hyperlink" Target="file:///C:\Users\Marco\MCTC\SIDTT\MEV010%20NSR\WebService\samples\samples\prenotazioneRevisioni\Output\RispostaInserimentoPrenotazione.xml" TargetMode="External"/><Relationship Id="rId72" Type="http://schemas.openxmlformats.org/officeDocument/2006/relationships/image" Target="media/image41.png"/><Relationship Id="rId93" Type="http://schemas.openxmlformats.org/officeDocument/2006/relationships/image" Target="media/image62.jpeg"/><Relationship Id="rId189" Type="http://schemas.openxmlformats.org/officeDocument/2006/relationships/image" Target="media/image137.png"/><Relationship Id="rId375" Type="http://schemas.openxmlformats.org/officeDocument/2006/relationships/image" Target="media/image261.emf"/><Relationship Id="rId396" Type="http://schemas.openxmlformats.org/officeDocument/2006/relationships/oleObject" Target="embeddings/oleObject94.bin"/><Relationship Id="rId561" Type="http://schemas.openxmlformats.org/officeDocument/2006/relationships/image" Target="media/image359.emf"/><Relationship Id="rId582" Type="http://schemas.openxmlformats.org/officeDocument/2006/relationships/oleObject" Target="embeddings/oleObject182.bin"/><Relationship Id="rId3" Type="http://schemas.openxmlformats.org/officeDocument/2006/relationships/customXml" Target="../customXml/item3.xml"/><Relationship Id="rId214" Type="http://schemas.openxmlformats.org/officeDocument/2006/relationships/image" Target="media/image156.emf"/><Relationship Id="rId235" Type="http://schemas.openxmlformats.org/officeDocument/2006/relationships/image" Target="media/image174.png"/><Relationship Id="rId256" Type="http://schemas.openxmlformats.org/officeDocument/2006/relationships/image" Target="media/image193.png"/><Relationship Id="rId277" Type="http://schemas.openxmlformats.org/officeDocument/2006/relationships/image" Target="media/image211.emf"/><Relationship Id="rId298" Type="http://schemas.openxmlformats.org/officeDocument/2006/relationships/image" Target="media/image222.emf"/><Relationship Id="rId400" Type="http://schemas.openxmlformats.org/officeDocument/2006/relationships/oleObject" Target="embeddings/oleObject96.bin"/><Relationship Id="rId421" Type="http://schemas.openxmlformats.org/officeDocument/2006/relationships/image" Target="media/image284.emf"/><Relationship Id="rId442" Type="http://schemas.openxmlformats.org/officeDocument/2006/relationships/oleObject" Target="embeddings/oleObject117.bin"/><Relationship Id="rId463" Type="http://schemas.openxmlformats.org/officeDocument/2006/relationships/image" Target="media/image305.emf"/><Relationship Id="rId484" Type="http://schemas.openxmlformats.org/officeDocument/2006/relationships/oleObject" Target="embeddings/oleObject137.bin"/><Relationship Id="rId519" Type="http://schemas.openxmlformats.org/officeDocument/2006/relationships/image" Target="media/image334.emf"/><Relationship Id="rId116" Type="http://schemas.openxmlformats.org/officeDocument/2006/relationships/image" Target="media/image83.png"/><Relationship Id="rId137" Type="http://schemas.openxmlformats.org/officeDocument/2006/relationships/oleObject" Target="embeddings/oleObject8.bin"/><Relationship Id="rId158" Type="http://schemas.openxmlformats.org/officeDocument/2006/relationships/image" Target="media/image113.png"/><Relationship Id="rId302" Type="http://schemas.openxmlformats.org/officeDocument/2006/relationships/image" Target="media/image224.emf"/><Relationship Id="rId323" Type="http://schemas.openxmlformats.org/officeDocument/2006/relationships/oleObject" Target="embeddings/oleObject58.bin"/><Relationship Id="rId344" Type="http://schemas.openxmlformats.org/officeDocument/2006/relationships/image" Target="media/image245.emf"/><Relationship Id="rId530" Type="http://schemas.openxmlformats.org/officeDocument/2006/relationships/oleObject" Target="embeddings/oleObject160.bin"/><Relationship Id="rId20" Type="http://schemas.openxmlformats.org/officeDocument/2006/relationships/hyperlink" Target="http://docs.oasis-open.org/wss/2004/01/oasis-200401-wss-wssecurity-secext-1.0.xsd" TargetMode="External"/><Relationship Id="rId41" Type="http://schemas.openxmlformats.org/officeDocument/2006/relationships/image" Target="media/image18.png"/><Relationship Id="rId62" Type="http://schemas.openxmlformats.org/officeDocument/2006/relationships/image" Target="media/image31.png"/><Relationship Id="rId83" Type="http://schemas.openxmlformats.org/officeDocument/2006/relationships/image" Target="media/image52.png"/><Relationship Id="rId179" Type="http://schemas.openxmlformats.org/officeDocument/2006/relationships/image" Target="media/image130.emf"/><Relationship Id="rId365" Type="http://schemas.openxmlformats.org/officeDocument/2006/relationships/image" Target="media/image256.emf"/><Relationship Id="rId386" Type="http://schemas.openxmlformats.org/officeDocument/2006/relationships/oleObject" Target="embeddings/oleObject89.bin"/><Relationship Id="rId551" Type="http://schemas.openxmlformats.org/officeDocument/2006/relationships/oleObject" Target="embeddings/oleObject168.bin"/><Relationship Id="rId572" Type="http://schemas.openxmlformats.org/officeDocument/2006/relationships/oleObject" Target="embeddings/oleObject177.bin"/><Relationship Id="rId190" Type="http://schemas.openxmlformats.org/officeDocument/2006/relationships/image" Target="media/image138.emf"/><Relationship Id="rId204" Type="http://schemas.openxmlformats.org/officeDocument/2006/relationships/image" Target="media/image148.png"/><Relationship Id="rId225" Type="http://schemas.openxmlformats.org/officeDocument/2006/relationships/image" Target="media/image165.png"/><Relationship Id="rId246" Type="http://schemas.openxmlformats.org/officeDocument/2006/relationships/image" Target="media/image184.png"/><Relationship Id="rId267" Type="http://schemas.openxmlformats.org/officeDocument/2006/relationships/image" Target="media/image204.png"/><Relationship Id="rId288" Type="http://schemas.openxmlformats.org/officeDocument/2006/relationships/image" Target="media/image217.emf"/><Relationship Id="rId411" Type="http://schemas.openxmlformats.org/officeDocument/2006/relationships/image" Target="media/image279.emf"/><Relationship Id="rId432" Type="http://schemas.openxmlformats.org/officeDocument/2006/relationships/oleObject" Target="embeddings/oleObject112.bin"/><Relationship Id="rId453" Type="http://schemas.openxmlformats.org/officeDocument/2006/relationships/image" Target="media/image300.emf"/><Relationship Id="rId474" Type="http://schemas.openxmlformats.org/officeDocument/2006/relationships/oleObject" Target="embeddings/oleObject133.bin"/><Relationship Id="rId509" Type="http://schemas.openxmlformats.org/officeDocument/2006/relationships/image" Target="media/image329.emf"/><Relationship Id="rId106" Type="http://schemas.openxmlformats.org/officeDocument/2006/relationships/image" Target="media/image75.jpeg"/><Relationship Id="rId127" Type="http://schemas.openxmlformats.org/officeDocument/2006/relationships/oleObject" Target="embeddings/oleObject5.bin"/><Relationship Id="rId313" Type="http://schemas.openxmlformats.org/officeDocument/2006/relationships/oleObject" Target="embeddings/oleObject53.bin"/><Relationship Id="rId495" Type="http://schemas.openxmlformats.org/officeDocument/2006/relationships/image" Target="media/image322.emf"/><Relationship Id="rId10" Type="http://schemas.openxmlformats.org/officeDocument/2006/relationships/footnotes" Target="footnotes.xml"/><Relationship Id="rId31" Type="http://schemas.openxmlformats.org/officeDocument/2006/relationships/image" Target="media/image9.png"/><Relationship Id="rId52" Type="http://schemas.openxmlformats.org/officeDocument/2006/relationships/image" Target="media/image24.png"/><Relationship Id="rId73" Type="http://schemas.openxmlformats.org/officeDocument/2006/relationships/image" Target="media/image42.png"/><Relationship Id="rId94" Type="http://schemas.openxmlformats.org/officeDocument/2006/relationships/image" Target="media/image63.jpeg"/><Relationship Id="rId148" Type="http://schemas.openxmlformats.org/officeDocument/2006/relationships/image" Target="media/image106.png"/><Relationship Id="rId169" Type="http://schemas.openxmlformats.org/officeDocument/2006/relationships/image" Target="media/image122.png"/><Relationship Id="rId334" Type="http://schemas.openxmlformats.org/officeDocument/2006/relationships/image" Target="media/image240.emf"/><Relationship Id="rId355" Type="http://schemas.openxmlformats.org/officeDocument/2006/relationships/oleObject" Target="embeddings/oleObject74.bin"/><Relationship Id="rId376" Type="http://schemas.openxmlformats.org/officeDocument/2006/relationships/oleObject" Target="embeddings/oleObject84.bin"/><Relationship Id="rId397" Type="http://schemas.openxmlformats.org/officeDocument/2006/relationships/image" Target="media/image272.emf"/><Relationship Id="rId520" Type="http://schemas.openxmlformats.org/officeDocument/2006/relationships/oleObject" Target="embeddings/oleObject155.bin"/><Relationship Id="rId541" Type="http://schemas.openxmlformats.org/officeDocument/2006/relationships/image" Target="media/image346.emf"/><Relationship Id="rId562" Type="http://schemas.openxmlformats.org/officeDocument/2006/relationships/oleObject" Target="embeddings/oleObject172.bin"/><Relationship Id="rId583" Type="http://schemas.openxmlformats.org/officeDocument/2006/relationships/image" Target="media/image370.emf"/><Relationship Id="rId4" Type="http://schemas.openxmlformats.org/officeDocument/2006/relationships/customXml" Target="../customXml/item4.xml"/><Relationship Id="rId180" Type="http://schemas.openxmlformats.org/officeDocument/2006/relationships/oleObject" Target="embeddings/oleObject19.bin"/><Relationship Id="rId215" Type="http://schemas.openxmlformats.org/officeDocument/2006/relationships/oleObject" Target="embeddings/oleObject28.bin"/><Relationship Id="rId236" Type="http://schemas.openxmlformats.org/officeDocument/2006/relationships/image" Target="media/image175.png"/><Relationship Id="rId257" Type="http://schemas.openxmlformats.org/officeDocument/2006/relationships/image" Target="media/image194.png"/><Relationship Id="rId278" Type="http://schemas.openxmlformats.org/officeDocument/2006/relationships/oleObject" Target="embeddings/oleObject36.bin"/><Relationship Id="rId401" Type="http://schemas.openxmlformats.org/officeDocument/2006/relationships/image" Target="media/image274.emf"/><Relationship Id="rId422" Type="http://schemas.openxmlformats.org/officeDocument/2006/relationships/oleObject" Target="embeddings/oleObject107.bin"/><Relationship Id="rId443" Type="http://schemas.openxmlformats.org/officeDocument/2006/relationships/image" Target="media/image295.emf"/><Relationship Id="rId464" Type="http://schemas.openxmlformats.org/officeDocument/2006/relationships/oleObject" Target="embeddings/oleObject128.bin"/><Relationship Id="rId303" Type="http://schemas.openxmlformats.org/officeDocument/2006/relationships/oleObject" Target="embeddings/oleObject48.bin"/><Relationship Id="rId485" Type="http://schemas.openxmlformats.org/officeDocument/2006/relationships/image" Target="media/image317.emf"/><Relationship Id="rId42" Type="http://schemas.openxmlformats.org/officeDocument/2006/relationships/image" Target="media/image19.png"/><Relationship Id="rId84" Type="http://schemas.openxmlformats.org/officeDocument/2006/relationships/image" Target="media/image53.png"/><Relationship Id="rId138" Type="http://schemas.openxmlformats.org/officeDocument/2006/relationships/image" Target="media/image99.png"/><Relationship Id="rId345" Type="http://schemas.openxmlformats.org/officeDocument/2006/relationships/oleObject" Target="embeddings/oleObject69.bin"/><Relationship Id="rId387" Type="http://schemas.openxmlformats.org/officeDocument/2006/relationships/image" Target="media/image267.emf"/><Relationship Id="rId510" Type="http://schemas.openxmlformats.org/officeDocument/2006/relationships/oleObject" Target="embeddings/oleObject150.bin"/><Relationship Id="rId552" Type="http://schemas.openxmlformats.org/officeDocument/2006/relationships/image" Target="media/image353.emf"/><Relationship Id="rId191" Type="http://schemas.openxmlformats.org/officeDocument/2006/relationships/oleObject" Target="embeddings/oleObject22.bin"/><Relationship Id="rId205" Type="http://schemas.openxmlformats.org/officeDocument/2006/relationships/image" Target="media/image149.emf"/><Relationship Id="rId247" Type="http://schemas.openxmlformats.org/officeDocument/2006/relationships/image" Target="media/image185.emf"/><Relationship Id="rId412" Type="http://schemas.openxmlformats.org/officeDocument/2006/relationships/oleObject" Target="embeddings/oleObject102.bin"/><Relationship Id="rId107" Type="http://schemas.openxmlformats.org/officeDocument/2006/relationships/image" Target="media/image76.jpeg"/><Relationship Id="rId289" Type="http://schemas.openxmlformats.org/officeDocument/2006/relationships/oleObject" Target="embeddings/oleObject41.bin"/><Relationship Id="rId454" Type="http://schemas.openxmlformats.org/officeDocument/2006/relationships/oleObject" Target="embeddings/oleObject123.bin"/><Relationship Id="rId496" Type="http://schemas.openxmlformats.org/officeDocument/2006/relationships/oleObject" Target="embeddings/oleObject143.bin"/><Relationship Id="rId11" Type="http://schemas.openxmlformats.org/officeDocument/2006/relationships/endnotes" Target="endnotes.xml"/><Relationship Id="rId53" Type="http://schemas.openxmlformats.org/officeDocument/2006/relationships/hyperlink" Target="file:///C:\Users\Marco\MCTC\SIDTT\MEV010%20NSR\WebService\samples\samples\prenotazioneRevisioni\Output\RispostaInserimentoPrenotazione.xml" TargetMode="External"/><Relationship Id="rId149" Type="http://schemas.openxmlformats.org/officeDocument/2006/relationships/image" Target="media/image107.emf"/><Relationship Id="rId314" Type="http://schemas.openxmlformats.org/officeDocument/2006/relationships/image" Target="media/image230.emf"/><Relationship Id="rId356" Type="http://schemas.openxmlformats.org/officeDocument/2006/relationships/image" Target="media/image251.emf"/><Relationship Id="rId398" Type="http://schemas.openxmlformats.org/officeDocument/2006/relationships/oleObject" Target="embeddings/oleObject95.bin"/><Relationship Id="rId521" Type="http://schemas.openxmlformats.org/officeDocument/2006/relationships/image" Target="media/image335.emf"/><Relationship Id="rId563" Type="http://schemas.openxmlformats.org/officeDocument/2006/relationships/image" Target="media/image360.emf"/><Relationship Id="rId95" Type="http://schemas.openxmlformats.org/officeDocument/2006/relationships/image" Target="media/image64.jpeg"/><Relationship Id="rId160" Type="http://schemas.openxmlformats.org/officeDocument/2006/relationships/oleObject" Target="embeddings/oleObject15.bin"/><Relationship Id="rId216" Type="http://schemas.openxmlformats.org/officeDocument/2006/relationships/image" Target="media/image157.png"/><Relationship Id="rId423" Type="http://schemas.openxmlformats.org/officeDocument/2006/relationships/image" Target="media/image285.emf"/><Relationship Id="rId258" Type="http://schemas.openxmlformats.org/officeDocument/2006/relationships/image" Target="media/image195.png"/><Relationship Id="rId465" Type="http://schemas.openxmlformats.org/officeDocument/2006/relationships/image" Target="media/image306.emf"/><Relationship Id="rId22" Type="http://schemas.openxmlformats.org/officeDocument/2006/relationships/hyperlink" Target="http://docs.oasis-open.org/wss/2004/01/oasis-200401-wss-username-token-profile-1.0" TargetMode="External"/><Relationship Id="rId64" Type="http://schemas.openxmlformats.org/officeDocument/2006/relationships/image" Target="media/image33.png"/><Relationship Id="rId118" Type="http://schemas.openxmlformats.org/officeDocument/2006/relationships/image" Target="media/image85.png"/><Relationship Id="rId325" Type="http://schemas.openxmlformats.org/officeDocument/2006/relationships/oleObject" Target="embeddings/oleObject59.bin"/><Relationship Id="rId367" Type="http://schemas.openxmlformats.org/officeDocument/2006/relationships/image" Target="media/image257.emf"/><Relationship Id="rId532" Type="http://schemas.openxmlformats.org/officeDocument/2006/relationships/oleObject" Target="embeddings/oleObject161.bin"/><Relationship Id="rId574" Type="http://schemas.openxmlformats.org/officeDocument/2006/relationships/oleObject" Target="embeddings/oleObject178.bin"/><Relationship Id="rId171" Type="http://schemas.openxmlformats.org/officeDocument/2006/relationships/image" Target="media/image124.emf"/><Relationship Id="rId227" Type="http://schemas.openxmlformats.org/officeDocument/2006/relationships/image" Target="media/image167.png"/><Relationship Id="rId269" Type="http://schemas.openxmlformats.org/officeDocument/2006/relationships/image" Target="media/image206.png"/><Relationship Id="rId434" Type="http://schemas.openxmlformats.org/officeDocument/2006/relationships/oleObject" Target="embeddings/oleObject113.bin"/><Relationship Id="rId476" Type="http://schemas.openxmlformats.org/officeDocument/2006/relationships/image" Target="media/image312.emf"/><Relationship Id="rId33" Type="http://schemas.openxmlformats.org/officeDocument/2006/relationships/image" Target="media/image10.jpeg"/><Relationship Id="rId129" Type="http://schemas.openxmlformats.org/officeDocument/2006/relationships/image" Target="media/image93.emf"/><Relationship Id="rId280" Type="http://schemas.openxmlformats.org/officeDocument/2006/relationships/oleObject" Target="embeddings/oleObject37.bin"/><Relationship Id="rId336" Type="http://schemas.openxmlformats.org/officeDocument/2006/relationships/image" Target="media/image241.emf"/><Relationship Id="rId501" Type="http://schemas.openxmlformats.org/officeDocument/2006/relationships/image" Target="media/image325.emf"/><Relationship Id="rId543" Type="http://schemas.openxmlformats.org/officeDocument/2006/relationships/image" Target="media/image348.emf"/><Relationship Id="rId75" Type="http://schemas.openxmlformats.org/officeDocument/2006/relationships/image" Target="media/image44.png"/><Relationship Id="rId140" Type="http://schemas.openxmlformats.org/officeDocument/2006/relationships/oleObject" Target="embeddings/oleObject9.bin"/><Relationship Id="rId182" Type="http://schemas.openxmlformats.org/officeDocument/2006/relationships/image" Target="media/image132.emf"/><Relationship Id="rId378" Type="http://schemas.openxmlformats.org/officeDocument/2006/relationships/oleObject" Target="embeddings/oleObject85.bin"/><Relationship Id="rId403" Type="http://schemas.openxmlformats.org/officeDocument/2006/relationships/image" Target="media/image275.emf"/><Relationship Id="rId585" Type="http://schemas.openxmlformats.org/officeDocument/2006/relationships/image" Target="media/image371.emf"/><Relationship Id="rId6" Type="http://schemas.openxmlformats.org/officeDocument/2006/relationships/styles" Target="styles.xml"/><Relationship Id="rId238" Type="http://schemas.openxmlformats.org/officeDocument/2006/relationships/image" Target="media/image177.png"/><Relationship Id="rId445" Type="http://schemas.openxmlformats.org/officeDocument/2006/relationships/image" Target="media/image296.emf"/><Relationship Id="rId487" Type="http://schemas.openxmlformats.org/officeDocument/2006/relationships/image" Target="media/image318.emf"/><Relationship Id="rId291" Type="http://schemas.openxmlformats.org/officeDocument/2006/relationships/oleObject" Target="embeddings/oleObject42.bin"/><Relationship Id="rId305" Type="http://schemas.openxmlformats.org/officeDocument/2006/relationships/oleObject" Target="embeddings/oleObject49.bin"/><Relationship Id="rId347" Type="http://schemas.openxmlformats.org/officeDocument/2006/relationships/oleObject" Target="embeddings/oleObject70.bin"/><Relationship Id="rId512" Type="http://schemas.openxmlformats.org/officeDocument/2006/relationships/oleObject" Target="embeddings/oleObject151.bin"/><Relationship Id="rId44" Type="http://schemas.openxmlformats.org/officeDocument/2006/relationships/image" Target="media/image21.png"/><Relationship Id="rId86" Type="http://schemas.openxmlformats.org/officeDocument/2006/relationships/image" Target="media/image55.jpeg"/><Relationship Id="rId151" Type="http://schemas.openxmlformats.org/officeDocument/2006/relationships/image" Target="media/image108.png"/><Relationship Id="rId389" Type="http://schemas.openxmlformats.org/officeDocument/2006/relationships/image" Target="media/image268.emf"/><Relationship Id="rId554" Type="http://schemas.openxmlformats.org/officeDocument/2006/relationships/image" Target="media/image355.emf"/><Relationship Id="rId193" Type="http://schemas.openxmlformats.org/officeDocument/2006/relationships/image" Target="media/image140.emf"/><Relationship Id="rId207" Type="http://schemas.openxmlformats.org/officeDocument/2006/relationships/image" Target="media/image150.png"/><Relationship Id="rId249" Type="http://schemas.openxmlformats.org/officeDocument/2006/relationships/image" Target="media/image186.png"/><Relationship Id="rId414" Type="http://schemas.openxmlformats.org/officeDocument/2006/relationships/oleObject" Target="embeddings/oleObject103.bin"/><Relationship Id="rId456" Type="http://schemas.openxmlformats.org/officeDocument/2006/relationships/oleObject" Target="embeddings/oleObject124.bin"/><Relationship Id="rId498" Type="http://schemas.openxmlformats.org/officeDocument/2006/relationships/oleObject" Target="embeddings/oleObject144.bin"/><Relationship Id="rId13" Type="http://schemas.openxmlformats.org/officeDocument/2006/relationships/header" Target="header1.xml"/><Relationship Id="rId109" Type="http://schemas.openxmlformats.org/officeDocument/2006/relationships/image" Target="media/image78.jpeg"/><Relationship Id="rId260" Type="http://schemas.openxmlformats.org/officeDocument/2006/relationships/image" Target="media/image197.png"/><Relationship Id="rId316" Type="http://schemas.openxmlformats.org/officeDocument/2006/relationships/image" Target="media/image231.emf"/><Relationship Id="rId523" Type="http://schemas.openxmlformats.org/officeDocument/2006/relationships/image" Target="media/image336.emf"/><Relationship Id="rId55" Type="http://schemas.openxmlformats.org/officeDocument/2006/relationships/hyperlink" Target="file:///C:\Users\Marco\MCTC\SIDTT\MEV010%20NSR\WebService\samples\samples\prenotazioneRevisioni\Output\RispostaInserimentoPrenotazione.xml" TargetMode="External"/><Relationship Id="rId97" Type="http://schemas.openxmlformats.org/officeDocument/2006/relationships/image" Target="media/image66.jpeg"/><Relationship Id="rId120" Type="http://schemas.openxmlformats.org/officeDocument/2006/relationships/oleObject" Target="embeddings/oleObject3.bin"/><Relationship Id="rId358" Type="http://schemas.openxmlformats.org/officeDocument/2006/relationships/image" Target="media/image252.emf"/><Relationship Id="rId565" Type="http://schemas.openxmlformats.org/officeDocument/2006/relationships/image" Target="media/image361.emf"/><Relationship Id="rId162" Type="http://schemas.openxmlformats.org/officeDocument/2006/relationships/image" Target="media/image116.emf"/><Relationship Id="rId218" Type="http://schemas.openxmlformats.org/officeDocument/2006/relationships/image" Target="media/image159.png"/><Relationship Id="rId425" Type="http://schemas.openxmlformats.org/officeDocument/2006/relationships/image" Target="media/image286.emf"/><Relationship Id="rId467" Type="http://schemas.openxmlformats.org/officeDocument/2006/relationships/image" Target="media/image307.emf"/><Relationship Id="rId271" Type="http://schemas.openxmlformats.org/officeDocument/2006/relationships/image" Target="media/image208.emf"/><Relationship Id="rId24" Type="http://schemas.openxmlformats.org/officeDocument/2006/relationships/image" Target="media/image4.png"/><Relationship Id="rId66" Type="http://schemas.openxmlformats.org/officeDocument/2006/relationships/image" Target="media/image35.png"/><Relationship Id="rId131" Type="http://schemas.openxmlformats.org/officeDocument/2006/relationships/image" Target="media/image94.png"/><Relationship Id="rId327" Type="http://schemas.openxmlformats.org/officeDocument/2006/relationships/oleObject" Target="embeddings/oleObject60.bin"/><Relationship Id="rId369" Type="http://schemas.openxmlformats.org/officeDocument/2006/relationships/image" Target="media/image258.emf"/><Relationship Id="rId534" Type="http://schemas.openxmlformats.org/officeDocument/2006/relationships/oleObject" Target="embeddings/oleObject162.bin"/><Relationship Id="rId576" Type="http://schemas.openxmlformats.org/officeDocument/2006/relationships/oleObject" Target="embeddings/oleObject179.bin"/><Relationship Id="rId173" Type="http://schemas.openxmlformats.org/officeDocument/2006/relationships/image" Target="media/image125.png"/><Relationship Id="rId229" Type="http://schemas.openxmlformats.org/officeDocument/2006/relationships/image" Target="media/image169.emf"/><Relationship Id="rId380" Type="http://schemas.openxmlformats.org/officeDocument/2006/relationships/oleObject" Target="embeddings/oleObject86.bin"/><Relationship Id="rId436" Type="http://schemas.openxmlformats.org/officeDocument/2006/relationships/oleObject" Target="embeddings/oleObject114.bin"/><Relationship Id="rId240" Type="http://schemas.openxmlformats.org/officeDocument/2006/relationships/image" Target="media/image179.png"/><Relationship Id="rId478" Type="http://schemas.openxmlformats.org/officeDocument/2006/relationships/image" Target="media/image313.emf"/><Relationship Id="rId35" Type="http://schemas.openxmlformats.org/officeDocument/2006/relationships/image" Target="media/image12.png"/><Relationship Id="rId77" Type="http://schemas.openxmlformats.org/officeDocument/2006/relationships/image" Target="media/image46.png"/><Relationship Id="rId100" Type="http://schemas.openxmlformats.org/officeDocument/2006/relationships/image" Target="media/image69.jpeg"/><Relationship Id="rId282" Type="http://schemas.openxmlformats.org/officeDocument/2006/relationships/oleObject" Target="embeddings/oleObject38.bin"/><Relationship Id="rId338" Type="http://schemas.openxmlformats.org/officeDocument/2006/relationships/image" Target="media/image242.emf"/><Relationship Id="rId503" Type="http://schemas.openxmlformats.org/officeDocument/2006/relationships/image" Target="media/image326.emf"/><Relationship Id="rId545" Type="http://schemas.openxmlformats.org/officeDocument/2006/relationships/image" Target="media/image349.emf"/><Relationship Id="rId587" Type="http://schemas.openxmlformats.org/officeDocument/2006/relationships/header" Target="header3.xml"/><Relationship Id="rId8" Type="http://schemas.openxmlformats.org/officeDocument/2006/relationships/settings" Target="settings.xml"/><Relationship Id="rId142" Type="http://schemas.openxmlformats.org/officeDocument/2006/relationships/image" Target="media/image102.emf"/><Relationship Id="rId184" Type="http://schemas.openxmlformats.org/officeDocument/2006/relationships/image" Target="media/image133.png"/><Relationship Id="rId391" Type="http://schemas.openxmlformats.org/officeDocument/2006/relationships/image" Target="media/image269.emf"/><Relationship Id="rId405" Type="http://schemas.openxmlformats.org/officeDocument/2006/relationships/image" Target="media/image276.emf"/><Relationship Id="rId447" Type="http://schemas.openxmlformats.org/officeDocument/2006/relationships/image" Target="media/image297.emf"/><Relationship Id="rId251" Type="http://schemas.openxmlformats.org/officeDocument/2006/relationships/image" Target="media/image188.png"/><Relationship Id="rId489" Type="http://schemas.openxmlformats.org/officeDocument/2006/relationships/image" Target="media/image319.emf"/><Relationship Id="rId46" Type="http://schemas.openxmlformats.org/officeDocument/2006/relationships/image" Target="media/image23.jpeg"/><Relationship Id="rId293" Type="http://schemas.openxmlformats.org/officeDocument/2006/relationships/oleObject" Target="embeddings/oleObject43.bin"/><Relationship Id="rId307" Type="http://schemas.openxmlformats.org/officeDocument/2006/relationships/oleObject" Target="embeddings/oleObject50.bin"/><Relationship Id="rId349" Type="http://schemas.openxmlformats.org/officeDocument/2006/relationships/oleObject" Target="embeddings/oleObject71.bin"/><Relationship Id="rId514" Type="http://schemas.openxmlformats.org/officeDocument/2006/relationships/oleObject" Target="embeddings/oleObject152.bin"/><Relationship Id="rId556" Type="http://schemas.openxmlformats.org/officeDocument/2006/relationships/oleObject" Target="embeddings/oleObject169.bin"/><Relationship Id="rId88" Type="http://schemas.openxmlformats.org/officeDocument/2006/relationships/image" Target="media/image57.png"/><Relationship Id="rId111" Type="http://schemas.openxmlformats.org/officeDocument/2006/relationships/image" Target="media/image80.emf"/><Relationship Id="rId153" Type="http://schemas.openxmlformats.org/officeDocument/2006/relationships/image" Target="media/image110.emf"/><Relationship Id="rId195" Type="http://schemas.openxmlformats.org/officeDocument/2006/relationships/image" Target="media/image141.png"/><Relationship Id="rId209" Type="http://schemas.openxmlformats.org/officeDocument/2006/relationships/oleObject" Target="embeddings/oleObject27.bin"/><Relationship Id="rId360" Type="http://schemas.openxmlformats.org/officeDocument/2006/relationships/oleObject" Target="embeddings/oleObject76.bin"/><Relationship Id="rId416" Type="http://schemas.openxmlformats.org/officeDocument/2006/relationships/oleObject" Target="embeddings/oleObject104.bin"/><Relationship Id="rId220" Type="http://schemas.openxmlformats.org/officeDocument/2006/relationships/image" Target="media/image161.png"/><Relationship Id="rId458" Type="http://schemas.openxmlformats.org/officeDocument/2006/relationships/oleObject" Target="embeddings/oleObject125.bin"/><Relationship Id="rId15" Type="http://schemas.openxmlformats.org/officeDocument/2006/relationships/header" Target="header2.xml"/><Relationship Id="rId57" Type="http://schemas.openxmlformats.org/officeDocument/2006/relationships/image" Target="media/image26.png"/><Relationship Id="rId262" Type="http://schemas.openxmlformats.org/officeDocument/2006/relationships/image" Target="media/image199.png"/><Relationship Id="rId318" Type="http://schemas.openxmlformats.org/officeDocument/2006/relationships/image" Target="media/image232.emf"/><Relationship Id="rId525" Type="http://schemas.openxmlformats.org/officeDocument/2006/relationships/image" Target="media/image337.emf"/><Relationship Id="rId567" Type="http://schemas.openxmlformats.org/officeDocument/2006/relationships/image" Target="media/image362.emf"/><Relationship Id="rId99" Type="http://schemas.openxmlformats.org/officeDocument/2006/relationships/image" Target="media/image68.jpeg"/><Relationship Id="rId122" Type="http://schemas.openxmlformats.org/officeDocument/2006/relationships/image" Target="media/image88.emf"/><Relationship Id="rId164" Type="http://schemas.openxmlformats.org/officeDocument/2006/relationships/image" Target="media/image117.png"/><Relationship Id="rId371" Type="http://schemas.openxmlformats.org/officeDocument/2006/relationships/image" Target="media/image259.emf"/><Relationship Id="rId427" Type="http://schemas.openxmlformats.org/officeDocument/2006/relationships/image" Target="media/image287.emf"/><Relationship Id="rId469" Type="http://schemas.openxmlformats.org/officeDocument/2006/relationships/image" Target="media/image308.emf"/><Relationship Id="rId26" Type="http://schemas.openxmlformats.org/officeDocument/2006/relationships/image" Target="media/image6.png"/><Relationship Id="rId231" Type="http://schemas.openxmlformats.org/officeDocument/2006/relationships/image" Target="media/image170.png"/><Relationship Id="rId273" Type="http://schemas.openxmlformats.org/officeDocument/2006/relationships/image" Target="media/image209.emf"/><Relationship Id="rId329" Type="http://schemas.openxmlformats.org/officeDocument/2006/relationships/oleObject" Target="embeddings/oleObject61.bin"/><Relationship Id="rId480" Type="http://schemas.openxmlformats.org/officeDocument/2006/relationships/image" Target="media/image314.emf"/><Relationship Id="rId536" Type="http://schemas.openxmlformats.org/officeDocument/2006/relationships/oleObject" Target="embeddings/oleObject163.bin"/><Relationship Id="rId68" Type="http://schemas.openxmlformats.org/officeDocument/2006/relationships/image" Target="media/image37.png"/><Relationship Id="rId133" Type="http://schemas.openxmlformats.org/officeDocument/2006/relationships/image" Target="media/image96.emf"/><Relationship Id="rId175" Type="http://schemas.openxmlformats.org/officeDocument/2006/relationships/oleObject" Target="embeddings/oleObject18.bin"/><Relationship Id="rId340" Type="http://schemas.openxmlformats.org/officeDocument/2006/relationships/image" Target="media/image243.emf"/><Relationship Id="rId578" Type="http://schemas.openxmlformats.org/officeDocument/2006/relationships/oleObject" Target="embeddings/oleObject180.bin"/><Relationship Id="rId200" Type="http://schemas.openxmlformats.org/officeDocument/2006/relationships/oleObject" Target="embeddings/oleObject25.bin"/><Relationship Id="rId382" Type="http://schemas.openxmlformats.org/officeDocument/2006/relationships/oleObject" Target="embeddings/oleObject87.bin"/><Relationship Id="rId438" Type="http://schemas.openxmlformats.org/officeDocument/2006/relationships/oleObject" Target="embeddings/oleObject115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tzp9f8\Local%20Settings\Temp\wz0dfa\tech_doc_a4_v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F6A47DD05C9940AE23219D01FECF2E" ma:contentTypeVersion="0" ma:contentTypeDescription="Create a new document." ma:contentTypeScope="" ma:versionID="bc534fa9aaebc2a0e5f5fabbb4259f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BDDE9-C7E5-471D-A210-C3F40822D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218AD28-C91F-4C91-B092-B673A66746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4A1327-435A-4260-ADE5-DD2826B3C5E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E2789BE-3835-49D0-81B2-5128CC1EC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tech_doc_a4_v2.dot</Template>
  <TotalTime>1</TotalTime>
  <Pages>345</Pages>
  <Words>60738</Words>
  <Characters>346209</Characters>
  <Application>Microsoft Office Word</Application>
  <DocSecurity>0</DocSecurity>
  <Lines>2885</Lines>
  <Paragraphs>812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documento generico RTI</vt:lpstr>
      <vt:lpstr>Template documento generico RTI</vt:lpstr>
    </vt:vector>
  </TitlesOfParts>
  <Company>HP</Company>
  <LinksUpToDate>false</LinksUpToDate>
  <CharactersWithSpaces>406135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documento generico RTI</dc:title>
  <dc:creator>COE User</dc:creator>
  <cp:lastModifiedBy>Scai</cp:lastModifiedBy>
  <cp:revision>4</cp:revision>
  <cp:lastPrinted>2010-02-09T09:10:00Z</cp:lastPrinted>
  <dcterms:created xsi:type="dcterms:W3CDTF">2020-12-11T10:55:00Z</dcterms:created>
  <dcterms:modified xsi:type="dcterms:W3CDTF">2020-12-11T10:58:00Z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0x0101006CF6A47DD05C9940AE23219D01FECF2E</vt:lpwstr>
  </property>
</Properties>
</file>